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F0A" w:rsidRDefault="00265F0A" w:rsidP="00526E6E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7F6D4E">
        <w:rPr>
          <w:b/>
          <w:noProof/>
          <w:sz w:val="96"/>
          <w:szCs w:val="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alt="Obrázek1.png" style="width:240.75pt;height:56.25pt;visibility:visible">
            <v:imagedata r:id="rId5" o:title=""/>
          </v:shape>
        </w:pict>
      </w:r>
    </w:p>
    <w:p w:rsidR="00265F0A" w:rsidRPr="005A66C0" w:rsidRDefault="00265F0A" w:rsidP="00526E6E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Název školy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Základní škola a Mateřská škola Prysk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,okres Česká Lípa,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  <w:t>Autor: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>
        <w:rPr>
          <w:b/>
          <w:sz w:val="36"/>
          <w:szCs w:val="36"/>
        </w:rPr>
        <w:br/>
        <w:t>Název materiálu:</w:t>
      </w:r>
      <w:bookmarkStart w:id="0" w:name="_GoBack"/>
      <w:r>
        <w:rPr>
          <w:b/>
          <w:sz w:val="36"/>
          <w:szCs w:val="36"/>
        </w:rPr>
        <w:t>VY_52_INOVACE_2</w:t>
      </w:r>
      <w:r w:rsidRPr="005A66C0">
        <w:rPr>
          <w:b/>
          <w:sz w:val="36"/>
          <w:szCs w:val="36"/>
        </w:rPr>
        <w:t>1 _ENV</w:t>
      </w:r>
      <w:r>
        <w:rPr>
          <w:b/>
          <w:sz w:val="36"/>
          <w:szCs w:val="36"/>
        </w:rPr>
        <w:t>IRONMENTÁLNÍ VÝCHOVA_ Obnovitelné zdroje energie</w:t>
      </w:r>
      <w:bookmarkEnd w:id="0"/>
    </w:p>
    <w:p w:rsidR="00265F0A" w:rsidRPr="005A66C0" w:rsidRDefault="00265F0A" w:rsidP="00526E6E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CZ </w:t>
      </w:r>
      <w:r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>1.07/1.4.00/21.1705</w:t>
      </w:r>
    </w:p>
    <w:p w:rsidR="00265F0A" w:rsidRPr="005A66C0" w:rsidRDefault="00265F0A" w:rsidP="00526E6E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 : Test je určen</w:t>
      </w:r>
      <w:r w:rsidRPr="005A66C0">
        <w:rPr>
          <w:b/>
          <w:sz w:val="36"/>
          <w:szCs w:val="36"/>
        </w:rPr>
        <w:t xml:space="preserve"> žákům </w:t>
      </w:r>
      <w:r>
        <w:rPr>
          <w:b/>
          <w:sz w:val="36"/>
          <w:szCs w:val="36"/>
        </w:rPr>
        <w:t xml:space="preserve"> 5.ročníku k procvičení</w:t>
      </w:r>
      <w:r w:rsidRPr="005A66C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učiva             o obnovitelných zdrojích energie</w:t>
      </w:r>
    </w:p>
    <w:p w:rsidR="00265F0A" w:rsidRDefault="00265F0A" w:rsidP="00526E6E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 w:rsidRPr="005A66C0">
        <w:rPr>
          <w:b/>
          <w:sz w:val="36"/>
          <w:szCs w:val="36"/>
        </w:rPr>
        <w:t>Zdroj: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clipart OFFICE</w:t>
      </w:r>
    </w:p>
    <w:p w:rsidR="00265F0A" w:rsidRDefault="00265F0A" w:rsidP="00733784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/>
          <w:b/>
          <w:sz w:val="72"/>
          <w:szCs w:val="72"/>
        </w:rPr>
      </w:pPr>
    </w:p>
    <w:p w:rsidR="00265F0A" w:rsidRDefault="00265F0A">
      <w:pPr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br w:type="page"/>
      </w:r>
    </w:p>
    <w:p w:rsidR="00265F0A" w:rsidRDefault="00265F0A" w:rsidP="00733784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/>
          <w:b/>
          <w:sz w:val="72"/>
          <w:szCs w:val="72"/>
        </w:rPr>
      </w:pPr>
      <w:r w:rsidRPr="00733784">
        <w:rPr>
          <w:rFonts w:ascii="Times New Roman" w:hAnsi="Times New Roman"/>
          <w:b/>
          <w:sz w:val="72"/>
          <w:szCs w:val="72"/>
        </w:rPr>
        <w:t>Obnovitel</w:t>
      </w:r>
      <w:r>
        <w:rPr>
          <w:rFonts w:ascii="Times New Roman" w:hAnsi="Times New Roman"/>
          <w:b/>
          <w:sz w:val="72"/>
          <w:szCs w:val="72"/>
        </w:rPr>
        <w:t>n</w:t>
      </w:r>
      <w:r w:rsidRPr="00733784">
        <w:rPr>
          <w:rFonts w:ascii="Times New Roman" w:hAnsi="Times New Roman"/>
          <w:b/>
          <w:sz w:val="72"/>
          <w:szCs w:val="72"/>
        </w:rPr>
        <w:t>é zdroje energie</w:t>
      </w:r>
    </w:p>
    <w:p w:rsidR="00265F0A" w:rsidRDefault="00265F0A" w:rsidP="00733784">
      <w:pPr>
        <w:spacing w:before="100" w:beforeAutospacing="1" w:after="100" w:afterAutospacing="1" w:line="240" w:lineRule="auto"/>
        <w:ind w:left="36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pro 5. ročník</w:t>
      </w:r>
    </w:p>
    <w:p w:rsidR="00265F0A" w:rsidRDefault="00265F0A" w:rsidP="00733784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Jméno a příjmení:</w:t>
      </w:r>
    </w:p>
    <w:p w:rsidR="00265F0A" w:rsidRDefault="00265F0A" w:rsidP="00733784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Které zdroje energie patří k obnovitelným zdrojům?</w:t>
      </w:r>
    </w:p>
    <w:p w:rsidR="00265F0A" w:rsidRDefault="00265F0A" w:rsidP="00733784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Kdo nám poskytuje obnovitelné zdroje?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Proč se snažíme najít a využívat jiné zdroje energie, než obnovitelné?</w:t>
      </w:r>
    </w:p>
    <w:p w:rsidR="00265F0A" w:rsidRDefault="00265F0A" w:rsidP="00733784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Které elektrárny přeměňují sluneční záření na energii?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Víš, kde je nejbližší solární elektrárna?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Co je typické pro solární elektrárnu? Podle čeho ji poznáš?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Má nějaké nevýhody?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Kde se staví větrné elektrárny?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Škodí něčemu či někomu větrné elektrárny?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Co je to biomasa?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Kde se staví vodní elektrárny?</w:t>
      </w:r>
    </w:p>
    <w:p w:rsidR="00265F0A" w:rsidRPr="00733784" w:rsidRDefault="00265F0A" w:rsidP="00733784">
      <w:pPr>
        <w:pStyle w:val="ListParagraph"/>
        <w:rPr>
          <w:rFonts w:ascii="Times New Roman" w:hAnsi="Times New Roman"/>
          <w:sz w:val="44"/>
          <w:szCs w:val="44"/>
        </w:rPr>
      </w:pPr>
    </w:p>
    <w:p w:rsidR="00265F0A" w:rsidRPr="00733784" w:rsidRDefault="00265F0A" w:rsidP="0073378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 čemu sloužily dříve vodní elektrárny?</w:t>
      </w:r>
    </w:p>
    <w:p w:rsidR="00265F0A" w:rsidRPr="00733784" w:rsidRDefault="00265F0A" w:rsidP="00733784">
      <w:p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</w:p>
    <w:p w:rsidR="00265F0A" w:rsidRPr="00733784" w:rsidRDefault="00265F0A" w:rsidP="00733784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265F0A" w:rsidRDefault="00265F0A"/>
    <w:sectPr w:rsidR="00265F0A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A29BD"/>
    <w:multiLevelType w:val="hybridMultilevel"/>
    <w:tmpl w:val="3AC27F0E"/>
    <w:lvl w:ilvl="0" w:tplc="DA8012D8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784"/>
    <w:rsid w:val="001448C7"/>
    <w:rsid w:val="001629F5"/>
    <w:rsid w:val="001F161E"/>
    <w:rsid w:val="00265F0A"/>
    <w:rsid w:val="0029218A"/>
    <w:rsid w:val="002D1BF4"/>
    <w:rsid w:val="00496FAA"/>
    <w:rsid w:val="00526E6E"/>
    <w:rsid w:val="005A66C0"/>
    <w:rsid w:val="00664B4E"/>
    <w:rsid w:val="00733784"/>
    <w:rsid w:val="007A2392"/>
    <w:rsid w:val="007F6D4E"/>
    <w:rsid w:val="009214CC"/>
    <w:rsid w:val="00AB3010"/>
    <w:rsid w:val="00BD42DD"/>
    <w:rsid w:val="00C20793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8C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37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26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6E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137</Words>
  <Characters>812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Bája</dc:creator>
  <cp:keywords/>
  <dc:description/>
  <cp:lastModifiedBy>DUM</cp:lastModifiedBy>
  <cp:revision>3</cp:revision>
  <dcterms:created xsi:type="dcterms:W3CDTF">2012-03-06T15:23:00Z</dcterms:created>
  <dcterms:modified xsi:type="dcterms:W3CDTF">2012-03-19T18:25:00Z</dcterms:modified>
</cp:coreProperties>
</file>