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CD6C5E">
        <w:tab/>
        <w:t>VY_32_INOVACE_59_PoČtAj7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40033C">
        <w:tab/>
      </w:r>
      <w:proofErr w:type="spellStart"/>
      <w:r w:rsidR="0040033C">
        <w:t>Anglický</w:t>
      </w:r>
      <w:proofErr w:type="spellEnd"/>
      <w:r w:rsidR="0040033C">
        <w:t xml:space="preserve"> </w:t>
      </w:r>
      <w:proofErr w:type="spellStart"/>
      <w:r w:rsidR="0040033C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40033C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>
        <w:tab/>
      </w:r>
      <w:r w:rsidR="0040033C">
        <w:t>Music in English</w:t>
      </w:r>
    </w:p>
    <w:p w:rsidR="006F6BBC" w:rsidRPr="00802BE1" w:rsidRDefault="006F6BBC" w:rsidP="006F6BBC">
      <w:pPr>
        <w:pStyle w:val="Informace"/>
        <w:rPr>
          <w:lang w:val="cs-CZ"/>
        </w:rPr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802BE1">
        <w:tab/>
        <w:t>Fool</w:t>
      </w:r>
      <w:r w:rsidR="00802BE1">
        <w:rPr>
          <w:lang w:val="en-US"/>
        </w:rPr>
        <w:t xml:space="preserve">’s Garden </w:t>
      </w:r>
      <w:r w:rsidR="00802BE1">
        <w:rPr>
          <w:lang w:val="cs-CZ"/>
        </w:rPr>
        <w:t xml:space="preserve">– Lemon </w:t>
      </w:r>
      <w:proofErr w:type="spellStart"/>
      <w:r w:rsidR="00802BE1">
        <w:rPr>
          <w:lang w:val="cs-CZ"/>
        </w:rPr>
        <w:t>Tree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40033C">
        <w:tab/>
        <w:t xml:space="preserve">Mgr. </w:t>
      </w:r>
      <w:proofErr w:type="spellStart"/>
      <w:r w:rsidR="0040033C">
        <w:t>Vlasta</w:t>
      </w:r>
      <w:proofErr w:type="spellEnd"/>
      <w:r w:rsidR="0040033C">
        <w:t xml:space="preserve"> </w:t>
      </w:r>
      <w:proofErr w:type="spellStart"/>
      <w:r w:rsidR="0040033C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40033C">
        <w:tab/>
      </w:r>
      <w:proofErr w:type="spellStart"/>
      <w:r w:rsidR="0040033C">
        <w:t>Pracovní</w:t>
      </w:r>
      <w:proofErr w:type="spellEnd"/>
      <w:r w:rsidR="0040033C">
        <w:t xml:space="preserve"> list s </w:t>
      </w:r>
      <w:proofErr w:type="spellStart"/>
      <w:r w:rsidR="0040033C">
        <w:t>neúplným</w:t>
      </w:r>
      <w:proofErr w:type="spellEnd"/>
      <w:r w:rsidR="0040033C">
        <w:t xml:space="preserve"> </w:t>
      </w:r>
      <w:proofErr w:type="spellStart"/>
      <w:r w:rsidR="0040033C">
        <w:t>textem</w:t>
      </w:r>
      <w:proofErr w:type="spellEnd"/>
      <w:r w:rsidR="0040033C">
        <w:t xml:space="preserve"> k </w:t>
      </w:r>
      <w:proofErr w:type="spellStart"/>
      <w:r w:rsidR="0040033C">
        <w:t>dopl</w:t>
      </w:r>
      <w:r w:rsidR="000B59A0">
        <w:t>nění</w:t>
      </w:r>
      <w:proofErr w:type="spellEnd"/>
      <w:r w:rsidR="000B59A0">
        <w:t xml:space="preserve"> </w:t>
      </w:r>
      <w:proofErr w:type="spellStart"/>
      <w:r w:rsidR="000B59A0">
        <w:t>podle</w:t>
      </w:r>
      <w:proofErr w:type="spellEnd"/>
      <w:r w:rsidR="000B59A0">
        <w:t xml:space="preserve"> </w:t>
      </w:r>
      <w:proofErr w:type="spellStart"/>
      <w:r w:rsidR="000B59A0">
        <w:t>poslechu</w:t>
      </w:r>
      <w:proofErr w:type="spellEnd"/>
      <w:r w:rsidR="000B59A0">
        <w:t xml:space="preserve"> a </w:t>
      </w:r>
      <w:proofErr w:type="spellStart"/>
      <w:r w:rsidR="000B59A0">
        <w:t>jednoduché</w:t>
      </w:r>
      <w:proofErr w:type="spellEnd"/>
      <w:r w:rsidR="000B59A0">
        <w:t xml:space="preserve"> </w:t>
      </w:r>
      <w:proofErr w:type="spellStart"/>
      <w:r w:rsidR="0040033C">
        <w:t>cvičení</w:t>
      </w:r>
      <w:proofErr w:type="spellEnd"/>
      <w:r w:rsidR="0040033C">
        <w:t xml:space="preserve"> </w:t>
      </w:r>
    </w:p>
    <w:p w:rsidR="0004313B" w:rsidRDefault="0004313B" w:rsidP="00832803"/>
    <w:p w:rsidR="00566292" w:rsidRDefault="00566292" w:rsidP="00CD6C5E">
      <w:pPr>
        <w:pStyle w:val="Nadpis1"/>
      </w:pPr>
    </w:p>
    <w:p w:rsidR="00566292" w:rsidRDefault="00566292" w:rsidP="00CD6C5E">
      <w:pPr>
        <w:pStyle w:val="Nadpis1"/>
      </w:pPr>
    </w:p>
    <w:p w:rsidR="00566292" w:rsidRDefault="00566292" w:rsidP="00CD6C5E">
      <w:pPr>
        <w:pStyle w:val="Nadpis1"/>
      </w:pPr>
    </w:p>
    <w:p w:rsidR="00566292" w:rsidRDefault="00566292" w:rsidP="00CD6C5E">
      <w:pPr>
        <w:pStyle w:val="Nadpis1"/>
      </w:pPr>
    </w:p>
    <w:p w:rsidR="00566292" w:rsidRDefault="00566292" w:rsidP="00CD6C5E">
      <w:pPr>
        <w:pStyle w:val="Nadpis1"/>
      </w:pPr>
    </w:p>
    <w:p w:rsidR="00566292" w:rsidRDefault="00566292" w:rsidP="00CD6C5E">
      <w:pPr>
        <w:pStyle w:val="Nadpis1"/>
      </w:pPr>
    </w:p>
    <w:p w:rsidR="00CC3A37" w:rsidRDefault="00CC3A37" w:rsidP="00566292">
      <w:pPr>
        <w:rPr>
          <w:rFonts w:eastAsia="Times New Roman"/>
          <w:b/>
          <w:bCs/>
          <w:color w:val="365F91"/>
          <w:sz w:val="28"/>
          <w:szCs w:val="28"/>
        </w:rPr>
      </w:pPr>
    </w:p>
    <w:p w:rsidR="00CC3A37" w:rsidRDefault="00CC3A37" w:rsidP="00566292">
      <w:pPr>
        <w:rPr>
          <w:rFonts w:eastAsia="Times New Roman"/>
          <w:b/>
          <w:bCs/>
          <w:color w:val="365F91"/>
          <w:sz w:val="28"/>
          <w:szCs w:val="28"/>
        </w:rPr>
      </w:pPr>
    </w:p>
    <w:p w:rsidR="00CC3A37" w:rsidRDefault="00CC3A37" w:rsidP="00566292">
      <w:pPr>
        <w:rPr>
          <w:rFonts w:eastAsia="Times New Roman"/>
          <w:b/>
          <w:bCs/>
          <w:color w:val="000000" w:themeColor="text1"/>
          <w:szCs w:val="20"/>
        </w:rPr>
      </w:pPr>
    </w:p>
    <w:p w:rsidR="00CC3A37" w:rsidRDefault="00CC3A37" w:rsidP="00566292">
      <w:pPr>
        <w:rPr>
          <w:rFonts w:eastAsia="Times New Roman"/>
          <w:b/>
          <w:bCs/>
          <w:color w:val="000000" w:themeColor="text1"/>
          <w:szCs w:val="20"/>
        </w:rPr>
      </w:pPr>
    </w:p>
    <w:p w:rsidR="00CC3A37" w:rsidRDefault="00CC3A37" w:rsidP="00566292">
      <w:pPr>
        <w:rPr>
          <w:rFonts w:eastAsia="Times New Roman"/>
          <w:b/>
          <w:bCs/>
          <w:color w:val="000000" w:themeColor="text1"/>
          <w:szCs w:val="20"/>
        </w:rPr>
      </w:pPr>
    </w:p>
    <w:p w:rsidR="00CC3A37" w:rsidRDefault="00CC3A37" w:rsidP="00566292">
      <w:pPr>
        <w:rPr>
          <w:rFonts w:eastAsia="Times New Roman"/>
          <w:b/>
          <w:bCs/>
          <w:color w:val="000000" w:themeColor="text1"/>
          <w:szCs w:val="20"/>
        </w:rPr>
      </w:pPr>
    </w:p>
    <w:p w:rsidR="00CC3A37" w:rsidRDefault="00CC3A37" w:rsidP="00566292">
      <w:pPr>
        <w:rPr>
          <w:rFonts w:eastAsia="Times New Roman"/>
          <w:b/>
          <w:bCs/>
          <w:color w:val="000000" w:themeColor="text1"/>
          <w:szCs w:val="20"/>
        </w:rPr>
      </w:pPr>
    </w:p>
    <w:p w:rsidR="00CC3A37" w:rsidRDefault="00566292" w:rsidP="00061026">
      <w:pPr>
        <w:rPr>
          <w:rFonts w:eastAsia="Times New Roman"/>
          <w:b/>
          <w:bCs/>
          <w:color w:val="000000" w:themeColor="text1"/>
          <w:szCs w:val="20"/>
        </w:rPr>
      </w:pPr>
      <w:proofErr w:type="spellStart"/>
      <w:proofErr w:type="gramStart"/>
      <w:r w:rsidRPr="00566292">
        <w:rPr>
          <w:rFonts w:eastAsia="Times New Roman"/>
          <w:b/>
          <w:bCs/>
          <w:color w:val="000000" w:themeColor="text1"/>
          <w:szCs w:val="20"/>
        </w:rPr>
        <w:lastRenderedPageBreak/>
        <w:t>Metodika</w:t>
      </w:r>
      <w:proofErr w:type="spellEnd"/>
      <w:r w:rsidRPr="00566292">
        <w:rPr>
          <w:rFonts w:eastAsia="Times New Roman"/>
          <w:b/>
          <w:bCs/>
          <w:color w:val="000000" w:themeColor="text1"/>
          <w:szCs w:val="20"/>
        </w:rPr>
        <w:t xml:space="preserve"> k </w:t>
      </w:r>
      <w:proofErr w:type="spellStart"/>
      <w:r w:rsidRPr="00566292">
        <w:rPr>
          <w:rFonts w:eastAsia="Times New Roman"/>
          <w:b/>
          <w:bCs/>
          <w:color w:val="000000" w:themeColor="text1"/>
          <w:szCs w:val="20"/>
        </w:rPr>
        <w:t>materiálu</w:t>
      </w:r>
      <w:proofErr w:type="spellEnd"/>
      <w:r w:rsidR="00D01EFA">
        <w:rPr>
          <w:rFonts w:eastAsia="Times New Roman"/>
          <w:b/>
          <w:bCs/>
          <w:color w:val="000000" w:themeColor="text1"/>
          <w:szCs w:val="20"/>
        </w:rPr>
        <w:t>.</w:t>
      </w:r>
      <w:proofErr w:type="gramEnd"/>
    </w:p>
    <w:p w:rsidR="00D01EFA" w:rsidRDefault="00D01EFA" w:rsidP="00061026">
      <w:pPr>
        <w:rPr>
          <w:rFonts w:eastAsia="Times New Roman"/>
          <w:b/>
          <w:bCs/>
          <w:color w:val="000000" w:themeColor="text1"/>
          <w:szCs w:val="20"/>
        </w:rPr>
      </w:pPr>
    </w:p>
    <w:p w:rsidR="00D01EFA" w:rsidRPr="00D01EFA" w:rsidRDefault="00D01EFA" w:rsidP="00061026">
      <w:pPr>
        <w:rPr>
          <w:rFonts w:eastAsia="Times New Roman"/>
          <w:bCs/>
          <w:color w:val="365F91"/>
          <w:sz w:val="28"/>
          <w:szCs w:val="28"/>
        </w:rPr>
      </w:pPr>
      <w:proofErr w:type="spellStart"/>
      <w:proofErr w:type="gramStart"/>
      <w:r w:rsidRPr="00D01EFA">
        <w:rPr>
          <w:rFonts w:eastAsia="Times New Roman"/>
          <w:bCs/>
          <w:color w:val="000000" w:themeColor="text1"/>
          <w:szCs w:val="20"/>
        </w:rPr>
        <w:t>Žáci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doplní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text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podle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poslechu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>.</w:t>
      </w:r>
      <w:proofErr w:type="gram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gramStart"/>
      <w:r w:rsidRPr="00D01EFA">
        <w:rPr>
          <w:rFonts w:eastAsia="Times New Roman"/>
          <w:bCs/>
          <w:color w:val="000000" w:themeColor="text1"/>
          <w:szCs w:val="20"/>
        </w:rPr>
        <w:t xml:space="preserve">V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úkolu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za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textem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písně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vyhledávají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k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českým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významům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anglické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ekvivalenty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 xml:space="preserve"> z </w:t>
      </w:r>
      <w:proofErr w:type="spellStart"/>
      <w:r w:rsidRPr="00D01EFA">
        <w:rPr>
          <w:rFonts w:eastAsia="Times New Roman"/>
          <w:bCs/>
          <w:color w:val="000000" w:themeColor="text1"/>
          <w:szCs w:val="20"/>
        </w:rPr>
        <w:t>textu</w:t>
      </w:r>
      <w:proofErr w:type="spellEnd"/>
      <w:r w:rsidRPr="00D01EFA">
        <w:rPr>
          <w:rFonts w:eastAsia="Times New Roman"/>
          <w:bCs/>
          <w:color w:val="000000" w:themeColor="text1"/>
          <w:szCs w:val="20"/>
        </w:rPr>
        <w:t>.</w:t>
      </w:r>
      <w:proofErr w:type="gramEnd"/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CC3A37" w:rsidRDefault="00CC3A37" w:rsidP="00CD6C5E">
      <w:pPr>
        <w:pStyle w:val="Nadpis1"/>
        <w:rPr>
          <w:color w:val="000000" w:themeColor="text1"/>
        </w:rPr>
      </w:pPr>
    </w:p>
    <w:p w:rsidR="00061026" w:rsidRDefault="00061026" w:rsidP="00CD6C5E">
      <w:pPr>
        <w:spacing w:after="240"/>
        <w:rPr>
          <w:rFonts w:eastAsia="Times New Roman"/>
          <w:b/>
          <w:bCs/>
          <w:color w:val="000000" w:themeColor="text1"/>
          <w:sz w:val="28"/>
          <w:szCs w:val="28"/>
        </w:rPr>
      </w:pPr>
      <w:bookmarkStart w:id="0" w:name="video"/>
      <w:bookmarkEnd w:id="0"/>
    </w:p>
    <w:p w:rsidR="00061026" w:rsidRDefault="00061026" w:rsidP="00CD6C5E">
      <w:pPr>
        <w:spacing w:after="240"/>
        <w:rPr>
          <w:rFonts w:eastAsia="Times New Roman"/>
          <w:b/>
          <w:bCs/>
          <w:color w:val="000000" w:themeColor="text1"/>
          <w:sz w:val="28"/>
          <w:szCs w:val="28"/>
        </w:rPr>
      </w:pPr>
    </w:p>
    <w:p w:rsidR="00D01EFA" w:rsidRDefault="00D01EFA" w:rsidP="00CD6C5E">
      <w:pPr>
        <w:spacing w:after="240"/>
        <w:rPr>
          <w:rFonts w:eastAsia="Times New Roman"/>
          <w:b/>
          <w:bCs/>
          <w:color w:val="000000" w:themeColor="text1"/>
          <w:sz w:val="28"/>
          <w:szCs w:val="28"/>
        </w:rPr>
      </w:pPr>
    </w:p>
    <w:p w:rsidR="00CD6C5E" w:rsidRDefault="005F5651" w:rsidP="00CD6C5E">
      <w:pPr>
        <w:spacing w:after="240"/>
      </w:pPr>
      <w:r w:rsidRPr="005F5651">
        <w:rPr>
          <w:rFonts w:eastAsia="Times New Roman"/>
          <w:b/>
          <w:bCs/>
          <w:color w:val="000000" w:themeColor="text1"/>
          <w:sz w:val="28"/>
          <w:szCs w:val="28"/>
        </w:rPr>
        <w:t>Fool’s Garden – Lemon Tree</w:t>
      </w:r>
    </w:p>
    <w:p w:rsidR="00CD6C5E" w:rsidRDefault="00CD6C5E" w:rsidP="00CD6C5E">
      <w:pPr>
        <w:spacing w:after="240"/>
      </w:pPr>
      <w:r>
        <w:t>_______________ here in a boring room</w:t>
      </w:r>
      <w:r>
        <w:br/>
        <w:t>It´s just another rainy Sunday afternoon</w:t>
      </w:r>
      <w:r>
        <w:br/>
        <w:t>I´m wasting my time, I got nothing to do</w:t>
      </w:r>
      <w:r>
        <w:br/>
        <w:t>I´m hanging around, ______________ for you</w:t>
      </w:r>
      <w:r>
        <w:br/>
        <w:t>_______ nothing ever happens, and I wonder</w:t>
      </w:r>
      <w:r>
        <w:br/>
      </w:r>
      <w:r>
        <w:br/>
        <w:t>_______________ around in my car</w:t>
      </w:r>
      <w:r>
        <w:br/>
        <w:t>I´m driving too fast, I´m driving too far</w:t>
      </w:r>
      <w:r>
        <w:br/>
        <w:t>I´d like to change my point of view</w:t>
      </w:r>
      <w:r>
        <w:br/>
        <w:t>I ________ so lonely, _____________ for you</w:t>
      </w:r>
      <w:r>
        <w:br/>
        <w:t>_______ nothing ever happens, and I wonder</w:t>
      </w:r>
      <w:r>
        <w:br/>
      </w:r>
      <w:r>
        <w:br/>
        <w:t>I wonder ______ I wonder ______</w:t>
      </w:r>
      <w:r>
        <w:br/>
        <w:t xml:space="preserve">Yesterday you told me ´bout the blue </w:t>
      </w:r>
      <w:proofErr w:type="spellStart"/>
      <w:r>
        <w:t>blue</w:t>
      </w:r>
      <w:proofErr w:type="spellEnd"/>
      <w:r>
        <w:t xml:space="preserve"> sky</w:t>
      </w:r>
      <w:r>
        <w:br/>
        <w:t>And all that I can see is just a ________ lemon tree</w:t>
      </w:r>
      <w:r>
        <w:br/>
        <w:t>I´m turning my head up and down</w:t>
      </w:r>
      <w:r>
        <w:br/>
        <w:t>I´m turning, turning, turning, turning, turning around</w:t>
      </w:r>
      <w:r>
        <w:br/>
        <w:t>_______ all that I can see is just another lemon tree</w:t>
      </w:r>
      <w:r>
        <w:br/>
      </w:r>
      <w:r>
        <w:br/>
        <w:t xml:space="preserve">Sing! </w:t>
      </w:r>
      <w:proofErr w:type="gramStart"/>
      <w:r>
        <w:t xml:space="preserve">Da, da </w:t>
      </w:r>
      <w:proofErr w:type="spellStart"/>
      <w:r>
        <w:t>da</w:t>
      </w:r>
      <w:proofErr w:type="spellEnd"/>
      <w:r>
        <w:t xml:space="preserve"> </w:t>
      </w:r>
      <w:proofErr w:type="spellStart"/>
      <w:r>
        <w:t>dee</w:t>
      </w:r>
      <w:proofErr w:type="spellEnd"/>
      <w:r>
        <w:t xml:space="preserve"> da, etc.</w:t>
      </w:r>
      <w:proofErr w:type="gramEnd"/>
      <w:r>
        <w:br/>
      </w:r>
      <w:r>
        <w:br/>
        <w:t>______________ here, I miss the power</w:t>
      </w:r>
      <w:r>
        <w:br/>
        <w:t>I´d like to go out taking a __________</w:t>
      </w:r>
      <w:r>
        <w:br/>
        <w:t>But there´s a heavy cloud inside my head</w:t>
      </w:r>
      <w:r>
        <w:br/>
        <w:t>I feel so tired, put myself into _______</w:t>
      </w:r>
      <w:r>
        <w:br/>
        <w:t>_________ nothing ever happens, and I wonder</w:t>
      </w:r>
      <w:r>
        <w:br/>
      </w:r>
      <w:r>
        <w:br/>
        <w:t>Isolation, is not good for me</w:t>
      </w:r>
      <w:r>
        <w:br/>
        <w:t>Isolation, I don´t want to sit on a lemon tree</w:t>
      </w:r>
      <w:r>
        <w:br/>
        <w:t>_____________ around in a desert of joy</w:t>
      </w:r>
      <w:r>
        <w:br/>
        <w:t>Baby anyhow I´ll get another _______</w:t>
      </w:r>
      <w:r>
        <w:br/>
        <w:t>And everything will happen, and you´ll wonder</w:t>
      </w:r>
      <w:r>
        <w:br/>
      </w:r>
      <w:r>
        <w:br/>
        <w:t>I wonder ________I wonder ______</w:t>
      </w:r>
      <w:r>
        <w:br/>
        <w:t>Yesterday you told me ´bout the blue, blue sky</w:t>
      </w:r>
      <w:r>
        <w:br/>
        <w:t>And all that I can see is just another lemon tree</w:t>
      </w:r>
      <w:r>
        <w:br/>
        <w:t>I´m turning my head up and down</w:t>
      </w:r>
      <w:r>
        <w:br/>
        <w:t>I´m turning, turning, turning, turning, turning around</w:t>
      </w:r>
      <w:r>
        <w:br/>
        <w:t>And all that I can see is just a _________ lemon tree</w:t>
      </w:r>
      <w:r>
        <w:br/>
      </w:r>
      <w:r>
        <w:br/>
        <w:t>And I wonder, wonder, I wonder how I wonder why</w:t>
      </w:r>
      <w:r>
        <w:br/>
        <w:t>Yesterday you told me ´bout the blue, blue sky</w:t>
      </w:r>
      <w:r>
        <w:br/>
        <w:t>_______</w:t>
      </w:r>
      <w:r w:rsidR="00CC3A37">
        <w:t xml:space="preserve"> </w:t>
      </w:r>
      <w:r>
        <w:t>all that I can see (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>)</w:t>
      </w:r>
      <w:r>
        <w:br/>
        <w:t>_______ all that I can see (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>)</w:t>
      </w:r>
      <w:r>
        <w:br/>
        <w:t>_______ all that I can see is just a _________ lemon tree</w:t>
      </w:r>
    </w:p>
    <w:p w:rsidR="00B22694" w:rsidRDefault="00B22694" w:rsidP="00832803"/>
    <w:p w:rsidR="00566292" w:rsidRPr="005F5651" w:rsidRDefault="00566292" w:rsidP="00832803">
      <w:pPr>
        <w:rPr>
          <w:b/>
        </w:rPr>
      </w:pPr>
      <w:r w:rsidRPr="005F5651">
        <w:rPr>
          <w:b/>
        </w:rPr>
        <w:t>1. Fill the gaps.</w:t>
      </w:r>
    </w:p>
    <w:p w:rsidR="00566292" w:rsidRPr="005F5651" w:rsidRDefault="00566292" w:rsidP="00832803">
      <w:pPr>
        <w:rPr>
          <w:b/>
        </w:rPr>
      </w:pPr>
      <w:r w:rsidRPr="005F5651">
        <w:rPr>
          <w:b/>
        </w:rPr>
        <w:t>2. Find out the English equivalents from the text with the same mea</w:t>
      </w:r>
      <w:r w:rsidR="00CC3A37" w:rsidRPr="005F5651">
        <w:rPr>
          <w:b/>
        </w:rPr>
        <w:t>nings.</w:t>
      </w:r>
      <w:r w:rsidRPr="005F5651">
        <w:rPr>
          <w:b/>
        </w:rPr>
        <w:t xml:space="preserve">  </w:t>
      </w:r>
    </w:p>
    <w:p w:rsidR="00966DCD" w:rsidRPr="008256B9" w:rsidRDefault="00966DCD" w:rsidP="00966DCD">
      <w:pPr>
        <w:rPr>
          <w:lang w:val="cs-CZ"/>
        </w:rPr>
      </w:pPr>
      <w:r w:rsidRPr="008256B9">
        <w:rPr>
          <w:lang w:val="cs-CZ"/>
        </w:rPr>
        <w:t>Ale v mé hlavě je těžký mrak</w:t>
      </w:r>
    </w:p>
    <w:p w:rsidR="00CC3A37" w:rsidRPr="008256B9" w:rsidRDefault="00CC3A37" w:rsidP="00832803">
      <w:pPr>
        <w:rPr>
          <w:lang w:val="cs-CZ"/>
        </w:rPr>
      </w:pPr>
      <w:r w:rsidRPr="008256B9">
        <w:rPr>
          <w:lang w:val="cs-CZ"/>
        </w:rPr>
        <w:t>Nemám co dělat</w:t>
      </w:r>
    </w:p>
    <w:p w:rsidR="00CC3A37" w:rsidRPr="008256B9" w:rsidRDefault="00CC3A37" w:rsidP="00832803">
      <w:pPr>
        <w:rPr>
          <w:lang w:val="cs-CZ"/>
        </w:rPr>
      </w:pPr>
      <w:r w:rsidRPr="008256B9">
        <w:rPr>
          <w:lang w:val="cs-CZ"/>
        </w:rPr>
        <w:t>Projíždím se v mém autě</w:t>
      </w:r>
    </w:p>
    <w:p w:rsidR="00966DCD" w:rsidRPr="008256B9" w:rsidRDefault="00966DCD" w:rsidP="00966DCD">
      <w:pPr>
        <w:rPr>
          <w:lang w:val="cs-CZ"/>
        </w:rPr>
      </w:pPr>
      <w:r w:rsidRPr="008256B9">
        <w:rPr>
          <w:lang w:val="cs-CZ"/>
        </w:rPr>
        <w:t xml:space="preserve">Sedím tady v nudném pokoji </w:t>
      </w:r>
      <w:bookmarkStart w:id="1" w:name="_GoBack"/>
      <w:bookmarkEnd w:id="1"/>
    </w:p>
    <w:p w:rsidR="00CC3A37" w:rsidRPr="008256B9" w:rsidRDefault="00CC3A37" w:rsidP="00832803">
      <w:pPr>
        <w:rPr>
          <w:lang w:val="cs-CZ"/>
        </w:rPr>
      </w:pPr>
      <w:r w:rsidRPr="008256B9">
        <w:rPr>
          <w:lang w:val="cs-CZ"/>
        </w:rPr>
        <w:t>Cítím se tak osaměle</w:t>
      </w:r>
    </w:p>
    <w:p w:rsidR="005F5651" w:rsidRPr="008256B9" w:rsidRDefault="005F5651">
      <w:pPr>
        <w:rPr>
          <w:lang w:val="cs-CZ"/>
        </w:rPr>
      </w:pPr>
      <w:r w:rsidRPr="008256B9">
        <w:rPr>
          <w:lang w:val="cs-CZ"/>
        </w:rPr>
        <w:br w:type="page"/>
      </w:r>
    </w:p>
    <w:p w:rsidR="005F5651" w:rsidRPr="005F5651" w:rsidRDefault="005F5651" w:rsidP="005F5651">
      <w:pPr>
        <w:rPr>
          <w:b/>
        </w:rPr>
      </w:pPr>
      <w:r w:rsidRPr="005F5651">
        <w:rPr>
          <w:b/>
        </w:rPr>
        <w:lastRenderedPageBreak/>
        <w:t>Fool</w:t>
      </w:r>
      <w:r w:rsidRPr="005F5651">
        <w:rPr>
          <w:b/>
          <w:lang w:val="en-US"/>
        </w:rPr>
        <w:t xml:space="preserve">’s Garden </w:t>
      </w:r>
      <w:r w:rsidR="002B7469">
        <w:rPr>
          <w:b/>
          <w:lang w:val="cs-CZ"/>
        </w:rPr>
        <w:t xml:space="preserve">– Lemon </w:t>
      </w:r>
      <w:proofErr w:type="spellStart"/>
      <w:r w:rsidRPr="005F5651">
        <w:rPr>
          <w:b/>
          <w:lang w:val="cs-CZ"/>
        </w:rPr>
        <w:t>Tree</w:t>
      </w:r>
      <w:proofErr w:type="spellEnd"/>
      <w:r w:rsidRPr="005F5651">
        <w:rPr>
          <w:b/>
        </w:rPr>
        <w:t xml:space="preserve"> </w:t>
      </w:r>
    </w:p>
    <w:p w:rsidR="005F5651" w:rsidRDefault="005F5651" w:rsidP="005F5651">
      <w:r>
        <w:t>I´m sitting here in a boring room</w:t>
      </w:r>
    </w:p>
    <w:p w:rsidR="005F5651" w:rsidRDefault="005F5651" w:rsidP="005F5651">
      <w:r>
        <w:t>It´s just another rainy Sunday afternoon</w:t>
      </w:r>
    </w:p>
    <w:p w:rsidR="005F5651" w:rsidRDefault="005F5651" w:rsidP="005F5651">
      <w:r>
        <w:t>I´m wasting my time, I got nothing to do</w:t>
      </w:r>
    </w:p>
    <w:p w:rsidR="005F5651" w:rsidRDefault="005F5651" w:rsidP="005F5651">
      <w:r>
        <w:t>I´m hanging around, I´m waiting for you</w:t>
      </w:r>
    </w:p>
    <w:p w:rsidR="005F5651" w:rsidRDefault="005F5651" w:rsidP="005F5651">
      <w:r>
        <w:t>But nothing ever happens, and I wonder</w:t>
      </w:r>
    </w:p>
    <w:p w:rsidR="005F5651" w:rsidRDefault="005F5651" w:rsidP="005F5651"/>
    <w:p w:rsidR="005F5651" w:rsidRDefault="005F5651" w:rsidP="005F5651">
      <w:r>
        <w:t>I´m driving around in my car</w:t>
      </w:r>
    </w:p>
    <w:p w:rsidR="005F5651" w:rsidRDefault="005F5651" w:rsidP="005F5651">
      <w:r>
        <w:t>I´m driving too fast, I´m driving too far</w:t>
      </w:r>
    </w:p>
    <w:p w:rsidR="005F5651" w:rsidRDefault="005F5651" w:rsidP="005F5651">
      <w:r>
        <w:t>I´d like to change my point of view</w:t>
      </w:r>
    </w:p>
    <w:p w:rsidR="005F5651" w:rsidRDefault="005F5651" w:rsidP="005F5651">
      <w:r>
        <w:t>I feel so lonely, I´m waiting for you</w:t>
      </w:r>
    </w:p>
    <w:p w:rsidR="005F5651" w:rsidRDefault="005F5651" w:rsidP="005F5651">
      <w:r>
        <w:t>But nothing ever happens, and I wonder</w:t>
      </w:r>
    </w:p>
    <w:p w:rsidR="005F5651" w:rsidRDefault="005F5651" w:rsidP="005F5651"/>
    <w:p w:rsidR="005F5651" w:rsidRDefault="005F5651" w:rsidP="005F5651">
      <w:r>
        <w:t>I wonder how, I wonder why</w:t>
      </w:r>
    </w:p>
    <w:p w:rsidR="005F5651" w:rsidRDefault="005F5651" w:rsidP="005F5651">
      <w:r>
        <w:t xml:space="preserve">Yesterday you told me ´bout the blue </w:t>
      </w:r>
      <w:proofErr w:type="spellStart"/>
      <w:r>
        <w:t>blue</w:t>
      </w:r>
      <w:proofErr w:type="spellEnd"/>
      <w:r>
        <w:t xml:space="preserve"> sky</w:t>
      </w:r>
    </w:p>
    <w:p w:rsidR="005F5651" w:rsidRDefault="005F5651" w:rsidP="005F5651">
      <w:r>
        <w:t>And all that I can see is just a yellow lemon tree</w:t>
      </w:r>
    </w:p>
    <w:p w:rsidR="005F5651" w:rsidRDefault="005F5651" w:rsidP="005F5651">
      <w:r>
        <w:t>I´m turning my head up and down</w:t>
      </w:r>
    </w:p>
    <w:p w:rsidR="005F5651" w:rsidRDefault="005F5651" w:rsidP="005F5651">
      <w:r>
        <w:t>I´m turning, turning, turning, turning, turning around</w:t>
      </w:r>
    </w:p>
    <w:p w:rsidR="005F5651" w:rsidRDefault="005F5651" w:rsidP="005F5651">
      <w:r>
        <w:t>And all that I can see is just another lemon tree</w:t>
      </w:r>
    </w:p>
    <w:p w:rsidR="005F5651" w:rsidRDefault="005F5651" w:rsidP="005F5651"/>
    <w:p w:rsidR="005F5651" w:rsidRDefault="005F5651" w:rsidP="005F5651">
      <w:r>
        <w:t xml:space="preserve">Sing! </w:t>
      </w:r>
      <w:proofErr w:type="gramStart"/>
      <w:r>
        <w:t xml:space="preserve">Da, da </w:t>
      </w:r>
      <w:proofErr w:type="spellStart"/>
      <w:r>
        <w:t>da</w:t>
      </w:r>
      <w:proofErr w:type="spellEnd"/>
      <w:r>
        <w:t xml:space="preserve"> </w:t>
      </w:r>
      <w:proofErr w:type="spellStart"/>
      <w:r>
        <w:t>dee</w:t>
      </w:r>
      <w:proofErr w:type="spellEnd"/>
      <w:r>
        <w:t xml:space="preserve"> da, etc.</w:t>
      </w:r>
      <w:proofErr w:type="gramEnd"/>
    </w:p>
    <w:p w:rsidR="005F5651" w:rsidRDefault="005F5651" w:rsidP="005F5651"/>
    <w:p w:rsidR="005F5651" w:rsidRDefault="005F5651" w:rsidP="005F5651">
      <w:r>
        <w:t>I´m sitting here, I miss the power</w:t>
      </w:r>
    </w:p>
    <w:p w:rsidR="005F5651" w:rsidRDefault="005F5651" w:rsidP="005F5651">
      <w:r>
        <w:t>I´d like to go out taking a shower</w:t>
      </w:r>
    </w:p>
    <w:p w:rsidR="005F5651" w:rsidRDefault="005F5651" w:rsidP="005F5651">
      <w:r>
        <w:t>But there´s a heavy cloud inside my head</w:t>
      </w:r>
    </w:p>
    <w:p w:rsidR="005F5651" w:rsidRDefault="005F5651" w:rsidP="005F5651">
      <w:r>
        <w:t>I feel so tired, put myself into bed</w:t>
      </w:r>
    </w:p>
    <w:p w:rsidR="005F5651" w:rsidRDefault="005F5651" w:rsidP="005F5651">
      <w:r>
        <w:t>Where nothing ever happens, and I wonder</w:t>
      </w:r>
    </w:p>
    <w:p w:rsidR="005F5651" w:rsidRDefault="005F5651" w:rsidP="005F5651"/>
    <w:p w:rsidR="005F5651" w:rsidRDefault="005F5651" w:rsidP="005F5651">
      <w:r>
        <w:t>Isolation, is not good for me</w:t>
      </w:r>
    </w:p>
    <w:p w:rsidR="005F5651" w:rsidRDefault="005F5651" w:rsidP="005F5651">
      <w:r>
        <w:t>Isolation, I don´t want to sit on a lemon tree</w:t>
      </w:r>
    </w:p>
    <w:p w:rsidR="005F5651" w:rsidRDefault="005F5651" w:rsidP="005F5651">
      <w:r>
        <w:t>I´m stepping around in a desert of joy</w:t>
      </w:r>
    </w:p>
    <w:p w:rsidR="005F5651" w:rsidRDefault="005F5651" w:rsidP="005F5651">
      <w:r>
        <w:t>Baby anyhow I´ll get another toy</w:t>
      </w:r>
    </w:p>
    <w:p w:rsidR="005F5651" w:rsidRDefault="005F5651" w:rsidP="005F5651">
      <w:r>
        <w:t>And everything will happen, and you´ll wonder</w:t>
      </w:r>
    </w:p>
    <w:p w:rsidR="005F5651" w:rsidRDefault="005F5651" w:rsidP="005F5651"/>
    <w:p w:rsidR="005F5651" w:rsidRDefault="005F5651" w:rsidP="005F5651">
      <w:r>
        <w:t>I wonder how I wonder why</w:t>
      </w:r>
    </w:p>
    <w:p w:rsidR="005F5651" w:rsidRDefault="005F5651" w:rsidP="005F5651">
      <w:r>
        <w:t>Yesterday you told me ´bout the blue, blue sky</w:t>
      </w:r>
    </w:p>
    <w:p w:rsidR="005F5651" w:rsidRDefault="005F5651" w:rsidP="005F5651">
      <w:r>
        <w:t>And all that I can see is just another lemon tree</w:t>
      </w:r>
    </w:p>
    <w:p w:rsidR="005F5651" w:rsidRDefault="005F5651" w:rsidP="005F5651">
      <w:r>
        <w:t>I´m turning my head up and down</w:t>
      </w:r>
    </w:p>
    <w:p w:rsidR="005F5651" w:rsidRDefault="005F5651" w:rsidP="005F5651">
      <w:r>
        <w:t>I´m turning, turning, turning, turning, turning around</w:t>
      </w:r>
    </w:p>
    <w:p w:rsidR="005F5651" w:rsidRDefault="005F5651" w:rsidP="005F5651">
      <w:r>
        <w:t>And all that I can see is just a yellow lemon tree</w:t>
      </w:r>
    </w:p>
    <w:p w:rsidR="005F5651" w:rsidRDefault="005F5651" w:rsidP="005F5651"/>
    <w:p w:rsidR="005F5651" w:rsidRDefault="005F5651" w:rsidP="005F5651">
      <w:r>
        <w:t>And I wonder, wonder, I wonder how I wonder why</w:t>
      </w:r>
    </w:p>
    <w:p w:rsidR="005F5651" w:rsidRDefault="005F5651" w:rsidP="005F5651">
      <w:r>
        <w:t>Yesterday you told me ´bout the blue, blue sky</w:t>
      </w:r>
    </w:p>
    <w:p w:rsidR="005F5651" w:rsidRDefault="005F5651" w:rsidP="005F5651">
      <w:r>
        <w:t>And all that I can see (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>)</w:t>
      </w:r>
    </w:p>
    <w:p w:rsidR="005F5651" w:rsidRDefault="005F5651" w:rsidP="005F5651">
      <w:r>
        <w:t>And all that I can see (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 xml:space="preserve"> </w:t>
      </w:r>
      <w:proofErr w:type="spellStart"/>
      <w:r>
        <w:t>dit</w:t>
      </w:r>
      <w:proofErr w:type="spellEnd"/>
      <w:r>
        <w:t>)</w:t>
      </w:r>
    </w:p>
    <w:p w:rsidR="00966DCD" w:rsidRDefault="005F5651" w:rsidP="005F5651">
      <w:r>
        <w:t>And all that I can see is just a yellow lemon tree</w:t>
      </w:r>
    </w:p>
    <w:p w:rsidR="005F5651" w:rsidRDefault="005F5651" w:rsidP="005F5651"/>
    <w:p w:rsidR="005F5651" w:rsidRDefault="005F5651" w:rsidP="005F5651"/>
    <w:p w:rsidR="005F5651" w:rsidRPr="00832803" w:rsidRDefault="005F5651" w:rsidP="005F5651">
      <w:r>
        <w:t xml:space="preserve">Ale v </w:t>
      </w:r>
      <w:proofErr w:type="spellStart"/>
      <w:r>
        <w:t>mé</w:t>
      </w:r>
      <w:proofErr w:type="spellEnd"/>
      <w:r>
        <w:t xml:space="preserve"> </w:t>
      </w:r>
      <w:proofErr w:type="spellStart"/>
      <w:r>
        <w:t>hlavě</w:t>
      </w:r>
      <w:proofErr w:type="spellEnd"/>
      <w:r>
        <w:t xml:space="preserve"> je </w:t>
      </w:r>
      <w:proofErr w:type="spellStart"/>
      <w:r>
        <w:t>těžký</w:t>
      </w:r>
      <w:proofErr w:type="spellEnd"/>
      <w:r>
        <w:t xml:space="preserve"> </w:t>
      </w:r>
      <w:proofErr w:type="spellStart"/>
      <w:r>
        <w:t>mrak</w:t>
      </w:r>
      <w:proofErr w:type="spellEnd"/>
      <w:r w:rsidR="00061026">
        <w:t xml:space="preserve"> - there´s a heavy cloud inside my head</w:t>
      </w:r>
    </w:p>
    <w:p w:rsidR="005F5651" w:rsidRDefault="005F5651" w:rsidP="005F5651">
      <w:proofErr w:type="spellStart"/>
      <w:r>
        <w:t>Nemám</w:t>
      </w:r>
      <w:proofErr w:type="spellEnd"/>
      <w:r>
        <w:t xml:space="preserve"> co </w:t>
      </w:r>
      <w:proofErr w:type="spellStart"/>
      <w:r>
        <w:t>dělat</w:t>
      </w:r>
      <w:proofErr w:type="spellEnd"/>
      <w:r w:rsidR="00061026">
        <w:t xml:space="preserve"> - I got nothing to do</w:t>
      </w:r>
    </w:p>
    <w:p w:rsidR="00061026" w:rsidRDefault="005F5651" w:rsidP="00061026">
      <w:proofErr w:type="spellStart"/>
      <w:r>
        <w:t>Projíždím</w:t>
      </w:r>
      <w:proofErr w:type="spellEnd"/>
      <w:r>
        <w:t xml:space="preserve"> se v </w:t>
      </w:r>
      <w:proofErr w:type="spellStart"/>
      <w:r>
        <w:t>mém</w:t>
      </w:r>
      <w:proofErr w:type="spellEnd"/>
      <w:r>
        <w:t xml:space="preserve"> </w:t>
      </w:r>
      <w:proofErr w:type="spellStart"/>
      <w:r>
        <w:t>autě</w:t>
      </w:r>
      <w:proofErr w:type="spellEnd"/>
      <w:r w:rsidR="00061026">
        <w:t xml:space="preserve"> - I´m driving around in my car</w:t>
      </w:r>
    </w:p>
    <w:p w:rsidR="00061026" w:rsidRDefault="005F5651" w:rsidP="00061026">
      <w:proofErr w:type="spellStart"/>
      <w:r>
        <w:t>Sedím</w:t>
      </w:r>
      <w:proofErr w:type="spellEnd"/>
      <w:r>
        <w:t xml:space="preserve"> </w:t>
      </w:r>
      <w:proofErr w:type="spellStart"/>
      <w:r>
        <w:t>tady</w:t>
      </w:r>
      <w:proofErr w:type="spellEnd"/>
      <w:r>
        <w:t xml:space="preserve"> v </w:t>
      </w:r>
      <w:proofErr w:type="spellStart"/>
      <w:r>
        <w:t>nudném</w:t>
      </w:r>
      <w:proofErr w:type="spellEnd"/>
      <w:r>
        <w:t xml:space="preserve"> </w:t>
      </w:r>
      <w:proofErr w:type="spellStart"/>
      <w:r>
        <w:t>pokoji</w:t>
      </w:r>
      <w:proofErr w:type="spellEnd"/>
      <w:r>
        <w:t xml:space="preserve"> </w:t>
      </w:r>
      <w:r w:rsidR="00061026">
        <w:t>- I´m sitting here in a boring room</w:t>
      </w:r>
    </w:p>
    <w:p w:rsidR="005F5651" w:rsidRDefault="005F5651" w:rsidP="005F5651">
      <w:proofErr w:type="spellStart"/>
      <w:r>
        <w:t>Cítím</w:t>
      </w:r>
      <w:proofErr w:type="spellEnd"/>
      <w:r>
        <w:t xml:space="preserve"> se </w:t>
      </w:r>
      <w:proofErr w:type="spellStart"/>
      <w:r>
        <w:t>tak</w:t>
      </w:r>
      <w:proofErr w:type="spellEnd"/>
      <w:r>
        <w:t xml:space="preserve"> </w:t>
      </w:r>
      <w:proofErr w:type="spellStart"/>
      <w:r>
        <w:t>osaměle</w:t>
      </w:r>
      <w:proofErr w:type="spellEnd"/>
      <w:r w:rsidR="00061026">
        <w:t xml:space="preserve"> - I feel so lonely</w:t>
      </w:r>
    </w:p>
    <w:p w:rsidR="005F5651" w:rsidRDefault="005F5651" w:rsidP="005F5651">
      <w:r>
        <w:br w:type="page"/>
      </w:r>
    </w:p>
    <w:p w:rsidR="002B7469" w:rsidRPr="00D01EFA" w:rsidRDefault="002B7469" w:rsidP="005F5651">
      <w:pPr>
        <w:rPr>
          <w:b/>
        </w:rPr>
      </w:pPr>
      <w:proofErr w:type="spellStart"/>
      <w:r w:rsidRPr="00D01EFA">
        <w:rPr>
          <w:b/>
        </w:rPr>
        <w:lastRenderedPageBreak/>
        <w:t>Zdroje</w:t>
      </w:r>
      <w:proofErr w:type="spellEnd"/>
      <w:r w:rsidRPr="00D01EFA">
        <w:rPr>
          <w:b/>
        </w:rPr>
        <w:t>:</w:t>
      </w:r>
    </w:p>
    <w:p w:rsidR="005F5651" w:rsidRPr="002679F0" w:rsidRDefault="002B7469" w:rsidP="005F5651">
      <w:pPr>
        <w:rPr>
          <w:i/>
        </w:rPr>
      </w:pPr>
      <w:proofErr w:type="gramStart"/>
      <w:r w:rsidRPr="002679F0">
        <w:rPr>
          <w:i/>
        </w:rPr>
        <w:t>http://www.karaoketexty.cz/texty-pisni/fool-s-garden/lemon-tree-18509</w:t>
      </w:r>
      <w:r w:rsidR="002679F0">
        <w:rPr>
          <w:i/>
        </w:rPr>
        <w:t xml:space="preserve"> </w:t>
      </w:r>
      <w:r w:rsidR="00FA7680">
        <w:rPr>
          <w:rFonts w:cs="Arial"/>
          <w:color w:val="000000"/>
          <w:szCs w:val="20"/>
          <w:shd w:val="clear" w:color="auto" w:fill="FFFFFF"/>
        </w:rPr>
        <w:t>[online].</w:t>
      </w:r>
      <w:proofErr w:type="gramEnd"/>
      <w:r w:rsidR="00FA7680">
        <w:rPr>
          <w:rFonts w:cs="Arial"/>
          <w:color w:val="000000"/>
          <w:szCs w:val="20"/>
          <w:shd w:val="clear" w:color="auto" w:fill="FFFFFF"/>
        </w:rPr>
        <w:t xml:space="preserve"> [</w:t>
      </w:r>
      <w:proofErr w:type="gramStart"/>
      <w:r w:rsidR="00FA7680"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 w:rsidR="00FA7680">
        <w:rPr>
          <w:rFonts w:cs="Arial"/>
          <w:color w:val="000000"/>
          <w:szCs w:val="20"/>
          <w:shd w:val="clear" w:color="auto" w:fill="FFFFFF"/>
        </w:rPr>
        <w:t>. 2013-05</w:t>
      </w:r>
      <w:r w:rsidR="002679F0">
        <w:rPr>
          <w:rFonts w:cs="Arial"/>
          <w:color w:val="000000"/>
          <w:szCs w:val="20"/>
          <w:shd w:val="clear" w:color="auto" w:fill="FFFFFF"/>
        </w:rPr>
        <w:t>-</w:t>
      </w:r>
      <w:r w:rsidR="00FA7680">
        <w:rPr>
          <w:rFonts w:cs="Arial"/>
          <w:color w:val="000000"/>
          <w:szCs w:val="20"/>
          <w:shd w:val="clear" w:color="auto" w:fill="FFFFFF"/>
        </w:rPr>
        <w:t>0</w:t>
      </w:r>
      <w:r w:rsidR="00FA7680">
        <w:rPr>
          <w:rFonts w:cs="Arial"/>
          <w:color w:val="000000"/>
          <w:szCs w:val="20"/>
          <w:shd w:val="clear" w:color="auto" w:fill="FFFFFF"/>
          <w:lang w:val="en-US"/>
        </w:rPr>
        <w:t>2</w:t>
      </w:r>
      <w:r w:rsidR="002679F0">
        <w:rPr>
          <w:rFonts w:cs="Arial"/>
          <w:color w:val="000000"/>
          <w:szCs w:val="20"/>
          <w:shd w:val="clear" w:color="auto" w:fill="FFFFFF"/>
        </w:rPr>
        <w:t>].</w:t>
      </w:r>
    </w:p>
    <w:p w:rsidR="002679F0" w:rsidRDefault="002679F0" w:rsidP="005F5651"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</w:t>
      </w:r>
      <w:r w:rsidRPr="00C8158C">
        <w:rPr>
          <w:rFonts w:cs="Arial"/>
          <w:color w:val="000000"/>
          <w:szCs w:val="20"/>
          <w:shd w:val="clear" w:color="auto" w:fill="FFFFFF"/>
        </w:rPr>
        <w:t>Http</w:t>
      </w:r>
      <w:r w:rsidRPr="003E4BE8">
        <w:rPr>
          <w:rFonts w:cs="Arial"/>
          <w:color w:val="000000"/>
          <w:szCs w:val="20"/>
          <w:shd w:val="clear" w:color="auto" w:fill="FFFFFF"/>
        </w:rPr>
        <w:t>://</w:t>
      </w:r>
      <w:r w:rsidR="003E4BE8" w:rsidRPr="003E4BE8">
        <w:t>www.karaoketexty.cz/texty-pisni/fool-s-garden/lemon-tree-18509</w:t>
      </w:r>
    </w:p>
    <w:p w:rsidR="002679F0" w:rsidRDefault="002679F0" w:rsidP="002679F0"/>
    <w:p w:rsidR="002679F0" w:rsidRPr="00832803" w:rsidRDefault="002679F0" w:rsidP="005F5651"/>
    <w:sectPr w:rsidR="002679F0" w:rsidRPr="00832803" w:rsidSect="008328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171" w:rsidRDefault="00C70171" w:rsidP="006A0033">
      <w:r>
        <w:separator/>
      </w:r>
    </w:p>
  </w:endnote>
  <w:endnote w:type="continuationSeparator" w:id="0">
    <w:p w:rsidR="00C70171" w:rsidRDefault="00C70171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33C" w:rsidRDefault="0040033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33C" w:rsidRDefault="0040033C" w:rsidP="0040033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0033C" w:rsidRDefault="0040033C" w:rsidP="0040033C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0033C" w:rsidRDefault="0040033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33C" w:rsidRDefault="0040033C" w:rsidP="0040033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0033C" w:rsidRDefault="0040033C" w:rsidP="0040033C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0033C" w:rsidRDefault="004003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171" w:rsidRDefault="00C70171" w:rsidP="006A0033">
      <w:r>
        <w:separator/>
      </w:r>
    </w:p>
  </w:footnote>
  <w:footnote w:type="continuationSeparator" w:id="0">
    <w:p w:rsidR="00C70171" w:rsidRDefault="00C70171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33C" w:rsidRDefault="0040033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6C5E"/>
    <w:rsid w:val="0004313B"/>
    <w:rsid w:val="00043C08"/>
    <w:rsid w:val="00061026"/>
    <w:rsid w:val="00083091"/>
    <w:rsid w:val="00094481"/>
    <w:rsid w:val="000B3F64"/>
    <w:rsid w:val="000B59A0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60E1C"/>
    <w:rsid w:val="00261352"/>
    <w:rsid w:val="002679F0"/>
    <w:rsid w:val="002B7469"/>
    <w:rsid w:val="002E3264"/>
    <w:rsid w:val="003245A3"/>
    <w:rsid w:val="00326812"/>
    <w:rsid w:val="003562D0"/>
    <w:rsid w:val="00362017"/>
    <w:rsid w:val="00362AE7"/>
    <w:rsid w:val="003A6134"/>
    <w:rsid w:val="003E4BE8"/>
    <w:rsid w:val="003F2236"/>
    <w:rsid w:val="0040033C"/>
    <w:rsid w:val="00407C43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66292"/>
    <w:rsid w:val="00571079"/>
    <w:rsid w:val="00572407"/>
    <w:rsid w:val="005905EB"/>
    <w:rsid w:val="00590D7C"/>
    <w:rsid w:val="005A5B53"/>
    <w:rsid w:val="005F5651"/>
    <w:rsid w:val="00602356"/>
    <w:rsid w:val="00616561"/>
    <w:rsid w:val="00634226"/>
    <w:rsid w:val="00641C55"/>
    <w:rsid w:val="00660108"/>
    <w:rsid w:val="0066358D"/>
    <w:rsid w:val="00665665"/>
    <w:rsid w:val="00683507"/>
    <w:rsid w:val="00684F36"/>
    <w:rsid w:val="0069195B"/>
    <w:rsid w:val="006A0033"/>
    <w:rsid w:val="006A4AF9"/>
    <w:rsid w:val="006B0ED4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2BE1"/>
    <w:rsid w:val="00812FE1"/>
    <w:rsid w:val="008256B9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66DCD"/>
    <w:rsid w:val="009763DF"/>
    <w:rsid w:val="009C1482"/>
    <w:rsid w:val="009E1A89"/>
    <w:rsid w:val="009F090C"/>
    <w:rsid w:val="00A0092C"/>
    <w:rsid w:val="00A507CC"/>
    <w:rsid w:val="00A7644D"/>
    <w:rsid w:val="00AB3A61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0171"/>
    <w:rsid w:val="00C7499A"/>
    <w:rsid w:val="00C7564E"/>
    <w:rsid w:val="00C8633E"/>
    <w:rsid w:val="00C94379"/>
    <w:rsid w:val="00CC22D4"/>
    <w:rsid w:val="00CC3A37"/>
    <w:rsid w:val="00CD39D4"/>
    <w:rsid w:val="00CD6A6F"/>
    <w:rsid w:val="00CD6C5E"/>
    <w:rsid w:val="00CE418B"/>
    <w:rsid w:val="00CF7C5B"/>
    <w:rsid w:val="00D01EFA"/>
    <w:rsid w:val="00D07EEB"/>
    <w:rsid w:val="00D30E25"/>
    <w:rsid w:val="00D6488A"/>
    <w:rsid w:val="00D811D9"/>
    <w:rsid w:val="00DB0F40"/>
    <w:rsid w:val="00DB5108"/>
    <w:rsid w:val="00DC01C4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A7680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customStyle="1" w:styleId="text">
    <w:name w:val="text"/>
    <w:basedOn w:val="Standardnpsmoodstavce"/>
    <w:rsid w:val="00CD6C5E"/>
  </w:style>
  <w:style w:type="paragraph" w:styleId="Zkladntext">
    <w:name w:val="Body Text"/>
    <w:basedOn w:val="Normln"/>
    <w:link w:val="ZkladntextChar"/>
    <w:semiHidden/>
    <w:unhideWhenUsed/>
    <w:rsid w:val="0040033C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0033C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semiHidden/>
    <w:unhideWhenUsed/>
    <w:rsid w:val="002679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A66EC-C27E-4BE2-8AE4-3D409FF7B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58</TotalTime>
  <Pages>1</Pages>
  <Words>639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15</cp:revision>
  <cp:lastPrinted>2011-05-17T22:28:00Z</cp:lastPrinted>
  <dcterms:created xsi:type="dcterms:W3CDTF">2013-05-02T19:50:00Z</dcterms:created>
  <dcterms:modified xsi:type="dcterms:W3CDTF">2013-07-29T19:48:00Z</dcterms:modified>
</cp:coreProperties>
</file>