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6579F5">
        <w:tab/>
        <w:t>VY_32_INOVACE_60_PoČtAj8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1543C0">
        <w:tab/>
      </w:r>
      <w:proofErr w:type="spellStart"/>
      <w:r w:rsidR="001543C0">
        <w:t>Anglický</w:t>
      </w:r>
      <w:proofErr w:type="spellEnd"/>
      <w:r w:rsidR="001543C0">
        <w:t xml:space="preserve"> </w:t>
      </w:r>
      <w:proofErr w:type="spellStart"/>
      <w:r w:rsidR="001543C0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1543C0">
        <w:tab/>
        <w:t>8.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1543C0">
        <w:tab/>
        <w:t>Music in English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1543C0">
        <w:tab/>
      </w:r>
      <w:r w:rsidR="009A70AA" w:rsidRPr="009A70AA">
        <w:t xml:space="preserve">Robbie Williams - Heaven </w:t>
      </w:r>
      <w:proofErr w:type="gramStart"/>
      <w:r w:rsidR="009A70AA" w:rsidRPr="009A70AA">
        <w:t>From</w:t>
      </w:r>
      <w:proofErr w:type="gramEnd"/>
      <w:r w:rsidR="009A70AA" w:rsidRPr="009A70AA">
        <w:t xml:space="preserve"> Here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>
        <w:tab/>
      </w:r>
      <w:r w:rsidR="009A70AA">
        <w:t xml:space="preserve">Mgr. </w:t>
      </w:r>
      <w:proofErr w:type="spellStart"/>
      <w:r w:rsidR="009A70AA">
        <w:t>Vlasta</w:t>
      </w:r>
      <w:proofErr w:type="spellEnd"/>
      <w:r w:rsidR="009A70AA">
        <w:t xml:space="preserve"> </w:t>
      </w:r>
      <w:proofErr w:type="spellStart"/>
      <w:r w:rsidR="009A70AA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9A70AA">
        <w:tab/>
      </w:r>
      <w:proofErr w:type="spellStart"/>
      <w:r w:rsidR="003A135A">
        <w:t>Pracovní</w:t>
      </w:r>
      <w:proofErr w:type="spellEnd"/>
      <w:r w:rsidR="003A135A">
        <w:t xml:space="preserve"> list s </w:t>
      </w:r>
      <w:proofErr w:type="spellStart"/>
      <w:r w:rsidR="003A135A">
        <w:t>neúplným</w:t>
      </w:r>
      <w:proofErr w:type="spellEnd"/>
      <w:r w:rsidR="003A135A">
        <w:t xml:space="preserve"> </w:t>
      </w:r>
      <w:proofErr w:type="spellStart"/>
      <w:r w:rsidR="003A135A">
        <w:t>textem</w:t>
      </w:r>
      <w:proofErr w:type="spellEnd"/>
      <w:r w:rsidR="003A135A">
        <w:t xml:space="preserve"> písně</w:t>
      </w:r>
      <w:bookmarkStart w:id="0" w:name="_GoBack"/>
      <w:bookmarkEnd w:id="0"/>
    </w:p>
    <w:p w:rsidR="0004313B" w:rsidRDefault="0004313B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 w:rsidP="00832803"/>
    <w:p w:rsidR="009A70AA" w:rsidRDefault="009A70AA">
      <w:r>
        <w:br w:type="page"/>
      </w:r>
    </w:p>
    <w:p w:rsidR="009A70AA" w:rsidRPr="00107549" w:rsidRDefault="009A70AA" w:rsidP="009A70AA">
      <w:pPr>
        <w:rPr>
          <w:b/>
          <w:lang w:val="cs-CZ"/>
        </w:rPr>
      </w:pPr>
      <w:r w:rsidRPr="00107549">
        <w:rPr>
          <w:b/>
          <w:lang w:val="cs-CZ"/>
        </w:rPr>
        <w:lastRenderedPageBreak/>
        <w:t>Metodika k materiálu:</w:t>
      </w:r>
    </w:p>
    <w:p w:rsidR="0035595D" w:rsidRPr="00107549" w:rsidRDefault="0035595D" w:rsidP="009A70AA">
      <w:pPr>
        <w:rPr>
          <w:lang w:val="cs-CZ"/>
        </w:rPr>
      </w:pPr>
    </w:p>
    <w:p w:rsidR="0035595D" w:rsidRPr="00107549" w:rsidRDefault="0035595D" w:rsidP="009A70AA">
      <w:pPr>
        <w:rPr>
          <w:lang w:val="cs-CZ"/>
        </w:rPr>
      </w:pPr>
      <w:r w:rsidRPr="00107549">
        <w:rPr>
          <w:lang w:val="cs-CZ"/>
        </w:rPr>
        <w:t>Učitel připraví pro každého žáka pracovní list. Žáci nejprve doplní te</w:t>
      </w:r>
      <w:r w:rsidR="00107549" w:rsidRPr="00107549">
        <w:rPr>
          <w:lang w:val="cs-CZ"/>
        </w:rPr>
        <w:t>x</w:t>
      </w:r>
      <w:r w:rsidR="00107549">
        <w:rPr>
          <w:lang w:val="cs-CZ"/>
        </w:rPr>
        <w:t>t podle poslechu. Při</w:t>
      </w:r>
      <w:r w:rsidRPr="00107549">
        <w:rPr>
          <w:lang w:val="cs-CZ"/>
        </w:rPr>
        <w:t xml:space="preserve"> druhém poslechu zkontrolují a napíší na řádky v textu zbývající</w:t>
      </w:r>
      <w:r w:rsidR="00123601" w:rsidRPr="00107549">
        <w:rPr>
          <w:lang w:val="cs-CZ"/>
        </w:rPr>
        <w:t xml:space="preserve"> slova. K těm využijí nabídku slov v oválu.</w:t>
      </w:r>
    </w:p>
    <w:p w:rsidR="009A70AA" w:rsidRPr="00107549" w:rsidRDefault="009A70AA" w:rsidP="009A70AA">
      <w:pPr>
        <w:rPr>
          <w:lang w:val="cs-CZ"/>
        </w:rPr>
      </w:pPr>
    </w:p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123601" w:rsidRPr="0085608F" w:rsidRDefault="009A70AA" w:rsidP="009A70AA">
      <w:pPr>
        <w:rPr>
          <w:b/>
        </w:rPr>
      </w:pPr>
      <w:r>
        <w:br w:type="page"/>
      </w:r>
      <w:r w:rsidR="00123601" w:rsidRPr="0085608F">
        <w:rPr>
          <w:b/>
        </w:rPr>
        <w:lastRenderedPageBreak/>
        <w:t>1. Listen to the text and fill the gaps. Count the letters in the words. Don’</w:t>
      </w:r>
      <w:r w:rsidR="0085608F" w:rsidRPr="0085608F">
        <w:rPr>
          <w:b/>
        </w:rPr>
        <w:t>t write the all</w:t>
      </w:r>
      <w:r w:rsidR="00123601" w:rsidRPr="0085608F">
        <w:rPr>
          <w:b/>
        </w:rPr>
        <w:t xml:space="preserve"> lines during the first listening.</w:t>
      </w:r>
    </w:p>
    <w:p w:rsidR="00123601" w:rsidRPr="0085608F" w:rsidRDefault="00123601" w:rsidP="009A70AA">
      <w:pPr>
        <w:rPr>
          <w:b/>
        </w:rPr>
      </w:pPr>
      <w:r w:rsidRPr="0085608F">
        <w:rPr>
          <w:b/>
        </w:rPr>
        <w:t xml:space="preserve">2. </w:t>
      </w:r>
      <w:r w:rsidR="0085608F" w:rsidRPr="0085608F">
        <w:rPr>
          <w:b/>
        </w:rPr>
        <w:t>Complete the lines, they’re similar. Use the words from the oval.</w:t>
      </w:r>
      <w:r w:rsidRPr="0085608F">
        <w:rPr>
          <w:b/>
        </w:rPr>
        <w:t xml:space="preserve"> </w:t>
      </w:r>
    </w:p>
    <w:p w:rsidR="00123601" w:rsidRDefault="00123601" w:rsidP="009A70AA"/>
    <w:p w:rsidR="00123601" w:rsidRDefault="00123601" w:rsidP="009A70AA"/>
    <w:p w:rsidR="009A70AA" w:rsidRPr="00123601" w:rsidRDefault="009A70AA" w:rsidP="00123601">
      <w:pPr>
        <w:jc w:val="center"/>
        <w:rPr>
          <w:b/>
          <w:sz w:val="24"/>
          <w:szCs w:val="24"/>
        </w:rPr>
      </w:pPr>
      <w:r w:rsidRPr="00123601">
        <w:rPr>
          <w:b/>
          <w:sz w:val="24"/>
          <w:szCs w:val="24"/>
        </w:rPr>
        <w:t xml:space="preserve">Heaven </w:t>
      </w:r>
      <w:proofErr w:type="gramStart"/>
      <w:r w:rsidRPr="00123601">
        <w:rPr>
          <w:b/>
          <w:sz w:val="24"/>
          <w:szCs w:val="24"/>
        </w:rPr>
        <w:t>From</w:t>
      </w:r>
      <w:proofErr w:type="gramEnd"/>
      <w:r w:rsidRPr="00123601">
        <w:rPr>
          <w:b/>
          <w:sz w:val="24"/>
          <w:szCs w:val="24"/>
        </w:rPr>
        <w:t xml:space="preserve"> Here</w:t>
      </w:r>
    </w:p>
    <w:p w:rsidR="009A70AA" w:rsidRDefault="009A70AA" w:rsidP="009A70AA"/>
    <w:p w:rsidR="00123601" w:rsidRDefault="00123601" w:rsidP="009A70AA"/>
    <w:p w:rsidR="009A70AA" w:rsidRDefault="009A70AA" w:rsidP="009A70AA">
      <w:r>
        <w:t xml:space="preserve">Know no fear I'll still be _ _ _ _ tomorrow </w:t>
      </w:r>
    </w:p>
    <w:p w:rsidR="009A70AA" w:rsidRDefault="009A70AA" w:rsidP="009A70AA">
      <w:r>
        <w:t xml:space="preserve">Bend my ear I'm not </w:t>
      </w:r>
      <w:proofErr w:type="spellStart"/>
      <w:r>
        <w:t>gonna</w:t>
      </w:r>
      <w:proofErr w:type="spellEnd"/>
      <w:r>
        <w:t xml:space="preserve"> go _ _ _ _  </w:t>
      </w:r>
    </w:p>
    <w:p w:rsidR="00024584" w:rsidRDefault="009A70AA" w:rsidP="009A70AA">
      <w:r>
        <w:t xml:space="preserve">You are love so why do you shed a tear </w:t>
      </w:r>
    </w:p>
    <w:p w:rsidR="00024584" w:rsidRPr="00024584" w:rsidRDefault="00024584" w:rsidP="009A70AA">
      <w:pPr>
        <w:rPr>
          <w:lang w:val="cs-CZ"/>
        </w:rPr>
      </w:pPr>
      <w:r>
        <w:rPr>
          <w:lang w:val="cs-CZ"/>
        </w:rPr>
        <w:t>_________________________________________</w:t>
      </w:r>
    </w:p>
    <w:p w:rsidR="00024584" w:rsidRDefault="00024584" w:rsidP="009A70AA"/>
    <w:p w:rsidR="009A70AA" w:rsidRDefault="009A70AA" w:rsidP="009A70AA">
      <w:r>
        <w:t xml:space="preserve">I'll shelter you make it alright to _ _ _ </w:t>
      </w:r>
    </w:p>
    <w:p w:rsidR="009A70AA" w:rsidRDefault="009A70AA" w:rsidP="009A70AA">
      <w:r>
        <w:t>And you'll help too '</w:t>
      </w:r>
      <w:proofErr w:type="spellStart"/>
      <w:r>
        <w:t>cos</w:t>
      </w:r>
      <w:proofErr w:type="spellEnd"/>
      <w:r>
        <w:t xml:space="preserve"> the faith in myself </w:t>
      </w:r>
    </w:p>
    <w:p w:rsidR="009A70AA" w:rsidRDefault="006A2215" w:rsidP="009A70AA">
      <w:r>
        <w:t xml:space="preserve">Has _ _ _ </w:t>
      </w:r>
      <w:r w:rsidR="009A70AA">
        <w:t xml:space="preserve">dry </w:t>
      </w:r>
    </w:p>
    <w:p w:rsidR="009A70AA" w:rsidRDefault="009A70AA" w:rsidP="009A70AA">
      <w:r>
        <w:t xml:space="preserve">We are love and I just </w:t>
      </w:r>
      <w:proofErr w:type="spellStart"/>
      <w:r>
        <w:t>wanna</w:t>
      </w:r>
      <w:proofErr w:type="spellEnd"/>
      <w:r>
        <w:t xml:space="preserve"> hold you _ _ _ _ </w:t>
      </w:r>
    </w:p>
    <w:p w:rsidR="00024584" w:rsidRPr="00024584" w:rsidRDefault="00024584" w:rsidP="00024584">
      <w:pPr>
        <w:rPr>
          <w:lang w:val="cs-CZ"/>
        </w:rPr>
      </w:pPr>
      <w:r>
        <w:rPr>
          <w:lang w:val="cs-CZ"/>
        </w:rPr>
        <w:t>_________________________________________</w:t>
      </w:r>
    </w:p>
    <w:p w:rsidR="009A70AA" w:rsidRDefault="009A70AA" w:rsidP="009A70AA"/>
    <w:p w:rsidR="009A70AA" w:rsidRDefault="007D40E5" w:rsidP="009A70AA">
      <w:r>
        <w:t xml:space="preserve">I see _ _ _ </w:t>
      </w:r>
      <w:proofErr w:type="gramStart"/>
      <w:r>
        <w:t xml:space="preserve">_ </w:t>
      </w:r>
      <w:r w:rsidR="009A70AA">
        <w:t xml:space="preserve"> love</w:t>
      </w:r>
      <w:proofErr w:type="gramEnd"/>
      <w:r w:rsidR="009A70AA">
        <w:t xml:space="preserve"> in your _ _ _ _ </w:t>
      </w:r>
    </w:p>
    <w:p w:rsidR="009A70AA" w:rsidRDefault="009A70AA" w:rsidP="009A70AA">
      <w:r>
        <w:t xml:space="preserve">And it fills me up when you start to cry </w:t>
      </w:r>
    </w:p>
    <w:p w:rsidR="009A70AA" w:rsidRDefault="009A70AA" w:rsidP="009A70AA"/>
    <w:p w:rsidR="009A70AA" w:rsidRDefault="009A70AA" w:rsidP="009A70AA">
      <w:r>
        <w:t xml:space="preserve">I just </w:t>
      </w:r>
      <w:proofErr w:type="spellStart"/>
      <w:r>
        <w:t>wanna</w:t>
      </w:r>
      <w:proofErr w:type="spellEnd"/>
      <w:r>
        <w:t xml:space="preserve"> hold you _ _ _ _ </w:t>
      </w:r>
    </w:p>
    <w:p w:rsidR="0035595D" w:rsidRPr="00024584" w:rsidRDefault="0035595D" w:rsidP="0035595D">
      <w:pPr>
        <w:rPr>
          <w:lang w:val="cs-CZ"/>
        </w:rPr>
      </w:pPr>
      <w:r>
        <w:rPr>
          <w:lang w:val="cs-CZ"/>
        </w:rPr>
        <w:t>_________________________________________</w:t>
      </w:r>
    </w:p>
    <w:p w:rsidR="009A70AA" w:rsidRDefault="009A70AA" w:rsidP="009A70AA"/>
    <w:p w:rsidR="009A70AA" w:rsidRDefault="009A70AA" w:rsidP="009A70AA">
      <w:r>
        <w:t xml:space="preserve">_ _ _ </w:t>
      </w:r>
      <w:proofErr w:type="gramStart"/>
      <w:r>
        <w:t>_  it</w:t>
      </w:r>
      <w:proofErr w:type="gramEnd"/>
      <w:r>
        <w:t xml:space="preserve"> all seems out of reach </w:t>
      </w:r>
    </w:p>
    <w:p w:rsidR="009A70AA" w:rsidRDefault="009A70AA" w:rsidP="009A70AA">
      <w:r>
        <w:t xml:space="preserve">I will take that blame if it keeps the _ _ _ _ _  </w:t>
      </w:r>
    </w:p>
    <w:p w:rsidR="009A70AA" w:rsidRDefault="009A70AA" w:rsidP="009A70AA"/>
    <w:p w:rsidR="009A70AA" w:rsidRDefault="009A70AA" w:rsidP="009A70AA">
      <w:r>
        <w:t>My</w:t>
      </w:r>
      <w:r w:rsidR="00754795">
        <w:t xml:space="preserve"> </w:t>
      </w:r>
      <w:r>
        <w:t>s</w:t>
      </w:r>
      <w:r w:rsidR="00754795">
        <w:t xml:space="preserve">helf </w:t>
      </w:r>
      <w:r>
        <w:t xml:space="preserve">life's _ _ _ _ _  </w:t>
      </w:r>
    </w:p>
    <w:p w:rsidR="009A70AA" w:rsidRDefault="009A70AA" w:rsidP="009A70AA">
      <w:r>
        <w:t xml:space="preserve">Wish they'd make it more _ _ _ </w:t>
      </w:r>
      <w:proofErr w:type="gramStart"/>
      <w:r>
        <w:t>_  to</w:t>
      </w:r>
      <w:proofErr w:type="gramEnd"/>
      <w:r>
        <w:t xml:space="preserve"> follow </w:t>
      </w:r>
    </w:p>
    <w:p w:rsidR="009A70AA" w:rsidRDefault="009A70AA" w:rsidP="009A70AA">
      <w:r>
        <w:t xml:space="preserve">And I've been caught with nothing but </w:t>
      </w:r>
    </w:p>
    <w:p w:rsidR="009A70AA" w:rsidRDefault="009A70AA" w:rsidP="009A70AA">
      <w:r>
        <w:t xml:space="preserve">Love on my _ _ _ _  </w:t>
      </w:r>
    </w:p>
    <w:p w:rsidR="009A70AA" w:rsidRDefault="009A70AA" w:rsidP="009A70AA">
      <w:r>
        <w:t xml:space="preserve">We are love don't _ _ </w:t>
      </w:r>
      <w:proofErr w:type="gramStart"/>
      <w:r>
        <w:t>_  it</w:t>
      </w:r>
      <w:proofErr w:type="gramEnd"/>
      <w:r>
        <w:t xml:space="preserve"> fall on deaf _ _ _ _</w:t>
      </w:r>
    </w:p>
    <w:p w:rsidR="00972B0D" w:rsidRDefault="009A70AA" w:rsidP="009A70AA">
      <w:r>
        <w:t xml:space="preserve">Now it's clear </w:t>
      </w:r>
    </w:p>
    <w:p w:rsidR="0035595D" w:rsidRPr="00024584" w:rsidRDefault="0035595D" w:rsidP="0035595D">
      <w:pPr>
        <w:rPr>
          <w:lang w:val="cs-CZ"/>
        </w:rPr>
      </w:pPr>
      <w:r>
        <w:rPr>
          <w:lang w:val="cs-CZ"/>
        </w:rPr>
        <w:t>_________________________________________</w:t>
      </w:r>
    </w:p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A70AA" w:rsidP="009A70AA"/>
    <w:p w:rsidR="009A70AA" w:rsidRDefault="00972B0D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B55EE73" wp14:editId="0AA9A7DE">
                <wp:simplePos x="0" y="0"/>
                <wp:positionH relativeFrom="page">
                  <wp:posOffset>1952625</wp:posOffset>
                </wp:positionH>
                <wp:positionV relativeFrom="page">
                  <wp:posOffset>6400800</wp:posOffset>
                </wp:positionV>
                <wp:extent cx="3771900" cy="1905000"/>
                <wp:effectExtent l="0" t="0" r="19050" b="19050"/>
                <wp:wrapThrough wrapText="bothSides">
                  <wp:wrapPolygon edited="0">
                    <wp:start x="8727" y="0"/>
                    <wp:lineTo x="7091" y="216"/>
                    <wp:lineTo x="2509" y="2808"/>
                    <wp:lineTo x="1855" y="4320"/>
                    <wp:lineTo x="436" y="6696"/>
                    <wp:lineTo x="0" y="8856"/>
                    <wp:lineTo x="0" y="12312"/>
                    <wp:lineTo x="109" y="14040"/>
                    <wp:lineTo x="1745" y="17280"/>
                    <wp:lineTo x="1855" y="17712"/>
                    <wp:lineTo x="5345" y="20736"/>
                    <wp:lineTo x="8073" y="21600"/>
                    <wp:lineTo x="8400" y="21600"/>
                    <wp:lineTo x="13200" y="21600"/>
                    <wp:lineTo x="13636" y="21600"/>
                    <wp:lineTo x="16145" y="20736"/>
                    <wp:lineTo x="19855" y="17712"/>
                    <wp:lineTo x="21491" y="13824"/>
                    <wp:lineTo x="21600" y="12528"/>
                    <wp:lineTo x="21600" y="8856"/>
                    <wp:lineTo x="21273" y="6912"/>
                    <wp:lineTo x="19745" y="4320"/>
                    <wp:lineTo x="19200" y="2808"/>
                    <wp:lineTo x="14509" y="216"/>
                    <wp:lineTo x="12873" y="0"/>
                    <wp:lineTo x="8727" y="0"/>
                  </wp:wrapPolygon>
                </wp:wrapThrough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905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40E5" w:rsidRPr="00024584" w:rsidRDefault="008678F8" w:rsidP="007D40E5">
                            <w:pPr>
                              <w:jc w:val="center"/>
                            </w:pPr>
                            <w:r w:rsidRPr="00024584"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3E229BF5" wp14:editId="50C5DBCC">
                                  <wp:extent cx="248920" cy="69008"/>
                                  <wp:effectExtent l="0" t="0" r="0" b="7620"/>
                                  <wp:docPr id="48" name="Obrázek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920" cy="690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="007D40E5" w:rsidRPr="00024584">
                              <w:t>z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53.75pt;margin-top:7in;width:297pt;height:15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" fillcolor="white [3212]" strokecolor="black [3213]" strokeweight=".25pt">
                <v:textbox>
                  <w:txbxContent>
                    <w:p w:rsidR="007D40E5" w:rsidRPr="00024584" w:rsidRDefault="008678F8" w:rsidP="007D40E5">
                      <w:pPr>
                        <w:jc w:val="center"/>
                      </w:pPr>
                      <w:r w:rsidRPr="00024584">
                        <w:rPr>
                          <w:lang w:eastAsia="cs-CZ"/>
                        </w:rPr>
                        <w:drawing>
                          <wp:inline distT="0" distB="0" distL="0" distR="0" wp14:anchorId="3E229BF5" wp14:editId="50C5DBCC">
                            <wp:extent cx="248920" cy="69008"/>
                            <wp:effectExtent l="0" t="0" r="0" b="7620"/>
                            <wp:docPr id="48" name="Obrázek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8920" cy="690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7D40E5" w:rsidRPr="00024584">
                        <w:t>z</w:t>
                      </w:r>
                      <w:proofErr w:type="gramEnd"/>
                    </w:p>
                  </w:txbxContent>
                </v:textbox>
                <w10:wrap type="through" anchorx="page" anchory="page"/>
              </v:oval>
            </w:pict>
          </mc:Fallback>
        </mc:AlternateContent>
      </w:r>
    </w:p>
    <w:p w:rsidR="009A70AA" w:rsidRDefault="0035595D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A7DFD2" wp14:editId="1C42386F">
                <wp:simplePos x="0" y="0"/>
                <wp:positionH relativeFrom="page">
                  <wp:posOffset>3371850</wp:posOffset>
                </wp:positionH>
                <wp:positionV relativeFrom="page">
                  <wp:posOffset>6591300</wp:posOffset>
                </wp:positionV>
                <wp:extent cx="504825" cy="257175"/>
                <wp:effectExtent l="0" t="0" r="28575" b="2857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95D" w:rsidRPr="0035595D" w:rsidRDefault="0035595D" w:rsidP="0035595D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it’s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3" o:spid="_x0000_s1027" type="#_x0000_t202" style="position:absolute;margin-left:265.5pt;margin-top:519pt;width:39.75pt;height:20.2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" fillcolor="white [3201]" strokecolor="white [3212]" strokeweight=".5pt">
                <v:textbox>
                  <w:txbxContent>
                    <w:p w:rsidR="0035595D" w:rsidRPr="0035595D" w:rsidRDefault="0035595D" w:rsidP="0035595D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it’s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A70AA" w:rsidRDefault="00972B0D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3C75CBC1" wp14:editId="0E167778">
                <wp:simplePos x="0" y="0"/>
                <wp:positionH relativeFrom="page">
                  <wp:posOffset>3981450</wp:posOffset>
                </wp:positionH>
                <wp:positionV relativeFrom="page">
                  <wp:posOffset>6543675</wp:posOffset>
                </wp:positionV>
                <wp:extent cx="657225" cy="333375"/>
                <wp:effectExtent l="0" t="0" r="28575" b="28575"/>
                <wp:wrapThrough wrapText="bothSides">
                  <wp:wrapPolygon edited="0">
                    <wp:start x="0" y="0"/>
                    <wp:lineTo x="0" y="22217"/>
                    <wp:lineTo x="21913" y="22217"/>
                    <wp:lineTo x="21913" y="0"/>
                    <wp:lineTo x="0" y="0"/>
                  </wp:wrapPolygon>
                </wp:wrapThrough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B0D" w:rsidRPr="007D40E5" w:rsidRDefault="00972B0D" w:rsidP="00972B0D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here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" o:spid="_x0000_s1028" type="#_x0000_t202" style="position:absolute;margin-left:313.5pt;margin-top:515.25pt;width:51.75pt;height:26.25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" fillcolor="white [3201]" strokecolor="white [3212]" strokeweight=".5pt">
                <v:textbox>
                  <w:txbxContent>
                    <w:p w:rsidR="00972B0D" w:rsidRPr="007D40E5" w:rsidRDefault="00972B0D" w:rsidP="00972B0D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here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:rsidR="009A70AA" w:rsidRDefault="007D40E5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F1ED98" wp14:editId="7234A021">
                <wp:simplePos x="0" y="0"/>
                <wp:positionH relativeFrom="page">
                  <wp:posOffset>3267075</wp:posOffset>
                </wp:positionH>
                <wp:positionV relativeFrom="page">
                  <wp:posOffset>6610350</wp:posOffset>
                </wp:positionV>
                <wp:extent cx="914400" cy="914400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257.25pt;margin-top:520.5pt;width:1in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" filled="f" stroked="f">
                <v:textbox inset="0,0,0,0"/>
                <w10:wrap anchorx="page" anchory="page"/>
              </v:oval>
            </w:pict>
          </mc:Fallback>
        </mc:AlternateContent>
      </w:r>
    </w:p>
    <w:p w:rsidR="009A70AA" w:rsidRDefault="0035595D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D11C62" wp14:editId="7F3AB909">
                <wp:simplePos x="0" y="0"/>
                <wp:positionH relativeFrom="page">
                  <wp:posOffset>3371850</wp:posOffset>
                </wp:positionH>
                <wp:positionV relativeFrom="page">
                  <wp:posOffset>6953250</wp:posOffset>
                </wp:positionV>
                <wp:extent cx="485775" cy="257175"/>
                <wp:effectExtent l="0" t="0" r="2857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40E5" w:rsidRPr="007D40E5" w:rsidRDefault="008678F8" w:rsidP="007D40E5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have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9" type="#_x0000_t202" style="position:absolute;margin-left:265.5pt;margin-top:547.5pt;width:38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" fillcolor="white [3201]" strokecolor="white [3212]" strokeweight=".5pt">
                <v:textbox>
                  <w:txbxContent>
                    <w:p w:rsidR="007D40E5" w:rsidRPr="007D40E5" w:rsidRDefault="008678F8" w:rsidP="007D40E5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have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72B0D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E487FE7" wp14:editId="2E5F7BD0">
                <wp:simplePos x="0" y="0"/>
                <wp:positionH relativeFrom="page">
                  <wp:posOffset>4848225</wp:posOffset>
                </wp:positionH>
                <wp:positionV relativeFrom="page">
                  <wp:posOffset>6943725</wp:posOffset>
                </wp:positionV>
                <wp:extent cx="438150" cy="257175"/>
                <wp:effectExtent l="0" t="0" r="19050" b="28575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40E5" w:rsidRPr="007D40E5" w:rsidRDefault="00353291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will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0" type="#_x0000_t202" style="position:absolute;margin-left:381.75pt;margin-top:546.75pt;width:34.5pt;height:20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" fillcolor="white [3201]" strokecolor="white [3212]" strokeweight=".5pt">
                <v:textbox>
                  <w:txbxContent>
                    <w:p w:rsidR="007D40E5" w:rsidRPr="007D40E5" w:rsidRDefault="00353291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will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72B0D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01DAB90" wp14:editId="2D4B745A">
                <wp:simplePos x="0" y="0"/>
                <wp:positionH relativeFrom="page">
                  <wp:posOffset>4200525</wp:posOffset>
                </wp:positionH>
                <wp:positionV relativeFrom="page">
                  <wp:posOffset>6953250</wp:posOffset>
                </wp:positionV>
                <wp:extent cx="438150" cy="257175"/>
                <wp:effectExtent l="0" t="0" r="19050" b="28575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78F8" w:rsidRPr="007D40E5" w:rsidRDefault="008678F8" w:rsidP="008678F8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now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31" type="#_x0000_t202" style="position:absolute;margin-left:330.75pt;margin-top:547.5pt;width:34.5pt;height:20.2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" fillcolor="white [3201]" strokecolor="white [3212]" strokeweight=".5pt">
                <v:textbox>
                  <w:txbxContent>
                    <w:p w:rsidR="008678F8" w:rsidRPr="007D40E5" w:rsidRDefault="008678F8" w:rsidP="008678F8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now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72B0D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7149527A" wp14:editId="24EE03C4">
                <wp:simplePos x="0" y="0"/>
                <wp:positionH relativeFrom="page">
                  <wp:posOffset>2637790</wp:posOffset>
                </wp:positionH>
                <wp:positionV relativeFrom="page">
                  <wp:posOffset>6819900</wp:posOffset>
                </wp:positionV>
                <wp:extent cx="676275" cy="257175"/>
                <wp:effectExtent l="0" t="0" r="28575" b="28575"/>
                <wp:wrapThrough wrapText="bothSides">
                  <wp:wrapPolygon edited="0">
                    <wp:start x="0" y="0"/>
                    <wp:lineTo x="0" y="22400"/>
                    <wp:lineTo x="21904" y="22400"/>
                    <wp:lineTo x="21904" y="0"/>
                    <wp:lineTo x="0" y="0"/>
                  </wp:wrapPolygon>
                </wp:wrapThrough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2B0D" w:rsidRPr="007D40E5" w:rsidRDefault="00972B0D" w:rsidP="00972B0D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fear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32" type="#_x0000_t202" style="position:absolute;margin-left:207.7pt;margin-top:537pt;width:53.25pt;height:20.2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" fillcolor="white [3201]" strokecolor="white [3212]" strokeweight=".5pt">
                <v:textbox>
                  <w:txbxContent>
                    <w:p w:rsidR="00972B0D" w:rsidRPr="007D40E5" w:rsidRDefault="00972B0D" w:rsidP="00972B0D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fear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:rsidR="009A70AA" w:rsidRDefault="009A70AA" w:rsidP="009A70AA"/>
    <w:p w:rsidR="009A70AA" w:rsidRDefault="0035595D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9B514" wp14:editId="30A49CF4">
                <wp:simplePos x="0" y="0"/>
                <wp:positionH relativeFrom="page">
                  <wp:posOffset>3505200</wp:posOffset>
                </wp:positionH>
                <wp:positionV relativeFrom="page">
                  <wp:posOffset>7258050</wp:posOffset>
                </wp:positionV>
                <wp:extent cx="600075" cy="25717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78F8" w:rsidRPr="008678F8" w:rsidRDefault="008678F8" w:rsidP="008678F8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see</w:t>
                            </w:r>
                            <w:proofErr w:type="spellEnd"/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1627482C" wp14:editId="7C087D92">
                                  <wp:extent cx="763270" cy="211600"/>
                                  <wp:effectExtent l="0" t="0" r="0" b="0"/>
                                  <wp:docPr id="44" name="Obrázek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3270" cy="21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6CC65614" wp14:editId="0FE129D7">
                                  <wp:extent cx="763270" cy="211600"/>
                                  <wp:effectExtent l="0" t="0" r="0" b="0"/>
                                  <wp:docPr id="45" name="Obrázek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3270" cy="21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4C0ED839" wp14:editId="7089E89B">
                                  <wp:extent cx="763270" cy="211600"/>
                                  <wp:effectExtent l="0" t="0" r="0" b="0"/>
                                  <wp:docPr id="46" name="Obrázek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3270" cy="21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cs-CZ" w:eastAsia="cs-CZ"/>
                              </w:rPr>
                              <w:drawing>
                                <wp:inline distT="0" distB="0" distL="0" distR="0" wp14:anchorId="75AD83B5" wp14:editId="1CA2AB45">
                                  <wp:extent cx="763270" cy="211600"/>
                                  <wp:effectExtent l="0" t="0" r="0" b="0"/>
                                  <wp:docPr id="47" name="Obrázek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3270" cy="21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lang w:val="cs-CZ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3" type="#_x0000_t202" style="position:absolute;margin-left:276pt;margin-top:571.5pt;width:47.2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" fillcolor="white [3201]" strokecolor="white [3212]" strokeweight=".5pt">
                <v:textbox>
                  <w:txbxContent>
                    <w:p w:rsidR="008678F8" w:rsidRPr="008678F8" w:rsidRDefault="008678F8" w:rsidP="008678F8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see</w:t>
                      </w:r>
                      <w:proofErr w:type="spellEnd"/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1627482C" wp14:editId="7C087D92">
                            <wp:extent cx="763270" cy="211600"/>
                            <wp:effectExtent l="0" t="0" r="0" b="0"/>
                            <wp:docPr id="44" name="Obrázek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3270" cy="21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6CC65614" wp14:editId="0FE129D7">
                            <wp:extent cx="763270" cy="211600"/>
                            <wp:effectExtent l="0" t="0" r="0" b="0"/>
                            <wp:docPr id="45" name="Obrázek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3270" cy="21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4C0ED839" wp14:editId="7089E89B">
                            <wp:extent cx="763270" cy="211600"/>
                            <wp:effectExtent l="0" t="0" r="0" b="0"/>
                            <wp:docPr id="46" name="Obrázek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3270" cy="21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cs-CZ" w:eastAsia="cs-CZ"/>
                        </w:rPr>
                        <w:drawing>
                          <wp:inline distT="0" distB="0" distL="0" distR="0" wp14:anchorId="75AD83B5" wp14:editId="1CA2AB45">
                            <wp:extent cx="763270" cy="211600"/>
                            <wp:effectExtent l="0" t="0" r="0" b="0"/>
                            <wp:docPr id="47" name="Obrázek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3270" cy="21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lang w:val="cs-CZ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72B0D"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FEC0A5" wp14:editId="4331525B">
                <wp:simplePos x="0" y="0"/>
                <wp:positionH relativeFrom="page">
                  <wp:posOffset>2209800</wp:posOffset>
                </wp:positionH>
                <wp:positionV relativeFrom="page">
                  <wp:posOffset>7267575</wp:posOffset>
                </wp:positionV>
                <wp:extent cx="695325" cy="25717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40E5" w:rsidRPr="007D40E5" w:rsidRDefault="007D40E5" w:rsidP="007D40E5">
                            <w:proofErr w:type="gramStart"/>
                            <w:r w:rsidRPr="007D40E5">
                              <w:t>h</w:t>
                            </w:r>
                            <w:r w:rsidR="008678F8">
                              <w:t>e</w:t>
                            </w:r>
                            <w:r w:rsidRPr="007D40E5">
                              <w:t>aven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4" type="#_x0000_t202" style="position:absolute;margin-left:174pt;margin-top:572.25pt;width:54.7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" fillcolor="white [3201]" strokecolor="white [3212]" strokeweight=".5pt">
                <v:textbox>
                  <w:txbxContent>
                    <w:p w:rsidR="007D40E5" w:rsidRPr="007D40E5" w:rsidRDefault="007D40E5" w:rsidP="007D40E5">
                      <w:proofErr w:type="gramStart"/>
                      <w:r w:rsidRPr="007D40E5">
                        <w:t>h</w:t>
                      </w:r>
                      <w:r w:rsidR="008678F8">
                        <w:t>e</w:t>
                      </w:r>
                      <w:r w:rsidRPr="007D40E5">
                        <w:t>aven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A70AA" w:rsidRDefault="00972B0D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37C36DF6" wp14:editId="5F5E3B13">
                <wp:simplePos x="0" y="0"/>
                <wp:positionH relativeFrom="page">
                  <wp:posOffset>5057775</wp:posOffset>
                </wp:positionH>
                <wp:positionV relativeFrom="page">
                  <wp:posOffset>7324725</wp:posOffset>
                </wp:positionV>
                <wp:extent cx="438150" cy="295275"/>
                <wp:effectExtent l="0" t="0" r="19050" b="28575"/>
                <wp:wrapThrough wrapText="bothSides">
                  <wp:wrapPolygon edited="0">
                    <wp:start x="0" y="0"/>
                    <wp:lineTo x="0" y="22297"/>
                    <wp:lineTo x="21600" y="22297"/>
                    <wp:lineTo x="21600" y="0"/>
                    <wp:lineTo x="0" y="0"/>
                  </wp:wrapPolygon>
                </wp:wrapThrough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78F8" w:rsidRPr="007D40E5" w:rsidRDefault="00972B0D" w:rsidP="008678F8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5" type="#_x0000_t202" style="position:absolute;margin-left:398.25pt;margin-top:576.75pt;width:34.5pt;height:23.2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" fillcolor="white [3201]" strokecolor="white [3212]" strokeweight=".5pt">
                <v:textbox>
                  <w:txbxContent>
                    <w:p w:rsidR="008678F8" w:rsidRPr="007D40E5" w:rsidRDefault="00972B0D" w:rsidP="008678F8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no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:rsidR="009A70AA" w:rsidRDefault="00972B0D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F6B5A09" wp14:editId="1469DE98">
                <wp:simplePos x="0" y="0"/>
                <wp:positionH relativeFrom="page">
                  <wp:posOffset>4895850</wp:posOffset>
                </wp:positionH>
                <wp:positionV relativeFrom="page">
                  <wp:posOffset>7600950</wp:posOffset>
                </wp:positionV>
                <wp:extent cx="438150" cy="257175"/>
                <wp:effectExtent l="0" t="0" r="19050" b="28575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78F8" w:rsidRPr="007D40E5" w:rsidRDefault="008678F8" w:rsidP="008678F8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we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36" type="#_x0000_t202" style="position:absolute;margin-left:385.5pt;margin-top:598.5pt;width:34.5pt;height:20.2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" fillcolor="white [3201]" strokecolor="white [3212]" strokeweight=".5pt">
                <v:textbox>
                  <w:txbxContent>
                    <w:p w:rsidR="008678F8" w:rsidRPr="007D40E5" w:rsidRDefault="008678F8" w:rsidP="008678F8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we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C8D2018" wp14:editId="0D151F60">
                <wp:simplePos x="0" y="0"/>
                <wp:positionH relativeFrom="page">
                  <wp:posOffset>4457700</wp:posOffset>
                </wp:positionH>
                <wp:positionV relativeFrom="page">
                  <wp:posOffset>7524750</wp:posOffset>
                </wp:positionV>
                <wp:extent cx="438150" cy="257175"/>
                <wp:effectExtent l="0" t="0" r="19050" b="28575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78F8" w:rsidRPr="007D40E5" w:rsidRDefault="00972B0D" w:rsidP="008678F8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you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7" type="#_x0000_t202" style="position:absolute;margin-left:351pt;margin-top:592.5pt;width:34.5pt;height:20.2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" fillcolor="white [3201]" strokecolor="white [3212]" strokeweight=".5pt">
                <v:textbox>
                  <w:txbxContent>
                    <w:p w:rsidR="008678F8" w:rsidRPr="007D40E5" w:rsidRDefault="00972B0D" w:rsidP="008678F8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you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:rsidR="009A70AA" w:rsidRDefault="0035595D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497B31" wp14:editId="2707C24C">
                <wp:simplePos x="0" y="0"/>
                <wp:positionH relativeFrom="page">
                  <wp:posOffset>3752850</wp:posOffset>
                </wp:positionH>
                <wp:positionV relativeFrom="page">
                  <wp:posOffset>7620000</wp:posOffset>
                </wp:positionV>
                <wp:extent cx="504825" cy="257175"/>
                <wp:effectExtent l="0" t="0" r="28575" b="28575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95D" w:rsidRPr="007D40E5" w:rsidRDefault="0035595D" w:rsidP="0035595D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clear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38" type="#_x0000_t202" style="position:absolute;margin-left:295.5pt;margin-top:600pt;width:39.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" fillcolor="white [3201]" strokecolor="white [3212]" strokeweight=".5pt">
                <v:textbox>
                  <w:txbxContent>
                    <w:p w:rsidR="0035595D" w:rsidRPr="007D40E5" w:rsidRDefault="0035595D" w:rsidP="0035595D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clear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4F63CC83" wp14:editId="42A9A631">
                <wp:simplePos x="0" y="0"/>
                <wp:positionH relativeFrom="page">
                  <wp:posOffset>2809875</wp:posOffset>
                </wp:positionH>
                <wp:positionV relativeFrom="page">
                  <wp:posOffset>7620000</wp:posOffset>
                </wp:positionV>
                <wp:extent cx="561975" cy="257175"/>
                <wp:effectExtent l="0" t="0" r="28575" b="28575"/>
                <wp:wrapThrough wrapText="bothSides">
                  <wp:wrapPolygon edited="0">
                    <wp:start x="0" y="0"/>
                    <wp:lineTo x="0" y="22400"/>
                    <wp:lineTo x="21966" y="22400"/>
                    <wp:lineTo x="21966" y="0"/>
                    <wp:lineTo x="0" y="0"/>
                  </wp:wrapPolygon>
                </wp:wrapThrough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78F8" w:rsidRPr="007D40E5" w:rsidRDefault="00972B0D" w:rsidP="008678F8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know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39" type="#_x0000_t202" style="position:absolute;margin-left:221.25pt;margin-top:600pt;width:44.25pt;height:20.2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" fillcolor="white [3201]" strokecolor="white [3212]" strokeweight=".5pt">
                <v:textbox>
                  <w:txbxContent>
                    <w:p w:rsidR="008678F8" w:rsidRPr="007D40E5" w:rsidRDefault="00972B0D" w:rsidP="008678F8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know</w:t>
                      </w:r>
                      <w:proofErr w:type="spell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:rsidR="009A70AA" w:rsidRDefault="009A70AA" w:rsidP="009A70AA"/>
    <w:p w:rsidR="009A70AA" w:rsidRDefault="0035595D" w:rsidP="009A70A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183091" wp14:editId="430BF53B">
                <wp:simplePos x="0" y="0"/>
                <wp:positionH relativeFrom="page">
                  <wp:posOffset>3600450</wp:posOffset>
                </wp:positionH>
                <wp:positionV relativeFrom="page">
                  <wp:posOffset>7981950</wp:posOffset>
                </wp:positionV>
                <wp:extent cx="504825" cy="257175"/>
                <wp:effectExtent l="0" t="0" r="28575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40E5" w:rsidRPr="007D40E5" w:rsidRDefault="007D40E5" w:rsidP="007D40E5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from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40" type="#_x0000_t202" style="position:absolute;margin-left:283.5pt;margin-top:628.5pt;width:39.7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" fillcolor="white [3201]" strokecolor="white [3212]" strokeweight=".5pt">
                <v:textbox>
                  <w:txbxContent>
                    <w:p w:rsidR="007D40E5" w:rsidRPr="007D40E5" w:rsidRDefault="007D40E5" w:rsidP="007D40E5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from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A70AA" w:rsidRDefault="009A70AA" w:rsidP="001543C0"/>
    <w:p w:rsidR="009A70AA" w:rsidRDefault="009A70AA" w:rsidP="001543C0"/>
    <w:p w:rsidR="009A70AA" w:rsidRDefault="009A70AA" w:rsidP="001543C0"/>
    <w:p w:rsidR="009A70AA" w:rsidRDefault="009A70AA" w:rsidP="001543C0"/>
    <w:p w:rsidR="009A70AA" w:rsidRDefault="009A70AA" w:rsidP="001543C0"/>
    <w:p w:rsidR="009A70AA" w:rsidRDefault="009A70AA" w:rsidP="001543C0"/>
    <w:p w:rsidR="009A70AA" w:rsidRDefault="009A70AA" w:rsidP="001543C0"/>
    <w:p w:rsidR="001543C0" w:rsidRPr="00CA32F6" w:rsidRDefault="009A70AA" w:rsidP="00CA32F6">
      <w:pPr>
        <w:jc w:val="both"/>
        <w:rPr>
          <w:b/>
        </w:rPr>
      </w:pPr>
      <w:r w:rsidRPr="00CA32F6">
        <w:rPr>
          <w:b/>
        </w:rPr>
        <w:lastRenderedPageBreak/>
        <w:t xml:space="preserve">Heaven </w:t>
      </w:r>
      <w:proofErr w:type="gramStart"/>
      <w:r w:rsidRPr="00CA32F6">
        <w:rPr>
          <w:b/>
        </w:rPr>
        <w:t>From</w:t>
      </w:r>
      <w:proofErr w:type="gramEnd"/>
      <w:r w:rsidRPr="00CA32F6">
        <w:rPr>
          <w:b/>
        </w:rPr>
        <w:t xml:space="preserve"> Here </w:t>
      </w:r>
    </w:p>
    <w:p w:rsidR="009A70AA" w:rsidRDefault="009A70AA" w:rsidP="001543C0"/>
    <w:p w:rsidR="001543C0" w:rsidRDefault="001543C0" w:rsidP="001543C0">
      <w:r>
        <w:t xml:space="preserve">Know no fear I'll still be here tomorrow </w:t>
      </w:r>
    </w:p>
    <w:p w:rsidR="001543C0" w:rsidRDefault="001543C0" w:rsidP="001543C0">
      <w:r>
        <w:t xml:space="preserve">Bend my ear I'm not </w:t>
      </w:r>
      <w:proofErr w:type="spellStart"/>
      <w:r>
        <w:t>gonna</w:t>
      </w:r>
      <w:proofErr w:type="spellEnd"/>
      <w:r>
        <w:t xml:space="preserve"> go away </w:t>
      </w:r>
    </w:p>
    <w:p w:rsidR="001543C0" w:rsidRDefault="001543C0" w:rsidP="001543C0">
      <w:r>
        <w:t xml:space="preserve">You are love so why do you shed a tear </w:t>
      </w:r>
    </w:p>
    <w:p w:rsidR="001543C0" w:rsidRDefault="001543C0" w:rsidP="001543C0">
      <w:r>
        <w:t xml:space="preserve">Know no fear you will see heaven from here </w:t>
      </w:r>
    </w:p>
    <w:p w:rsidR="001543C0" w:rsidRDefault="001543C0" w:rsidP="001543C0"/>
    <w:p w:rsidR="001543C0" w:rsidRDefault="001543C0" w:rsidP="001543C0">
      <w:r>
        <w:t xml:space="preserve">I'll shelter you make it alright to cry </w:t>
      </w:r>
    </w:p>
    <w:p w:rsidR="001543C0" w:rsidRDefault="001543C0" w:rsidP="001543C0">
      <w:r>
        <w:t>And you'll help too '</w:t>
      </w:r>
      <w:proofErr w:type="spellStart"/>
      <w:r>
        <w:t>cos</w:t>
      </w:r>
      <w:proofErr w:type="spellEnd"/>
      <w:r>
        <w:t xml:space="preserve"> the faith in myself </w:t>
      </w:r>
    </w:p>
    <w:p w:rsidR="001543C0" w:rsidRDefault="001543C0" w:rsidP="001543C0">
      <w:r>
        <w:t xml:space="preserve">Has run dry </w:t>
      </w:r>
    </w:p>
    <w:p w:rsidR="001543C0" w:rsidRDefault="001543C0" w:rsidP="001543C0">
      <w:r>
        <w:t xml:space="preserve">We are love and I just </w:t>
      </w:r>
      <w:proofErr w:type="spellStart"/>
      <w:r>
        <w:t>wanna</w:t>
      </w:r>
      <w:proofErr w:type="spellEnd"/>
      <w:r>
        <w:t xml:space="preserve"> hold you near </w:t>
      </w:r>
    </w:p>
    <w:p w:rsidR="001543C0" w:rsidRDefault="001543C0" w:rsidP="001543C0">
      <w:r>
        <w:t xml:space="preserve">Know no fear we will see heaven from here </w:t>
      </w:r>
    </w:p>
    <w:p w:rsidR="001543C0" w:rsidRDefault="001543C0" w:rsidP="001543C0"/>
    <w:p w:rsidR="001543C0" w:rsidRDefault="001543C0" w:rsidP="001543C0">
      <w:r>
        <w:t xml:space="preserve">I see real love in your eyes </w:t>
      </w:r>
    </w:p>
    <w:p w:rsidR="001543C0" w:rsidRDefault="001543C0" w:rsidP="001543C0">
      <w:r>
        <w:t xml:space="preserve">And it fills me up when you start to cry </w:t>
      </w:r>
    </w:p>
    <w:p w:rsidR="001543C0" w:rsidRDefault="001543C0" w:rsidP="001543C0"/>
    <w:p w:rsidR="001543C0" w:rsidRDefault="001543C0" w:rsidP="001543C0">
      <w:r>
        <w:t xml:space="preserve">I just </w:t>
      </w:r>
      <w:proofErr w:type="spellStart"/>
      <w:r>
        <w:t>wanna</w:t>
      </w:r>
      <w:proofErr w:type="spellEnd"/>
      <w:r>
        <w:t xml:space="preserve"> hold you near </w:t>
      </w:r>
    </w:p>
    <w:p w:rsidR="001543C0" w:rsidRDefault="001543C0" w:rsidP="001543C0">
      <w:r>
        <w:t xml:space="preserve">We will see heaven from here </w:t>
      </w:r>
    </w:p>
    <w:p w:rsidR="001543C0" w:rsidRDefault="001543C0" w:rsidP="001543C0"/>
    <w:p w:rsidR="001543C0" w:rsidRDefault="001543C0" w:rsidP="001543C0">
      <w:r>
        <w:t xml:space="preserve">Well it all seems out of reach </w:t>
      </w:r>
    </w:p>
    <w:p w:rsidR="001543C0" w:rsidRDefault="001543C0" w:rsidP="001543C0">
      <w:r>
        <w:t xml:space="preserve">I will take that blame if it keeps the peace </w:t>
      </w:r>
    </w:p>
    <w:p w:rsidR="001543C0" w:rsidRDefault="001543C0" w:rsidP="001543C0"/>
    <w:p w:rsidR="001543C0" w:rsidRDefault="001543C0" w:rsidP="001543C0">
      <w:r>
        <w:t>My s</w:t>
      </w:r>
      <w:r w:rsidR="00754795">
        <w:t>h</w:t>
      </w:r>
      <w:r>
        <w:t xml:space="preserve">elf life's short </w:t>
      </w:r>
    </w:p>
    <w:p w:rsidR="001543C0" w:rsidRDefault="001543C0" w:rsidP="001543C0">
      <w:r>
        <w:t xml:space="preserve">Wish they'd make it </w:t>
      </w:r>
      <w:proofErr w:type="gramStart"/>
      <w:r>
        <w:t>more easy</w:t>
      </w:r>
      <w:proofErr w:type="gramEnd"/>
      <w:r>
        <w:t xml:space="preserve"> to follow </w:t>
      </w:r>
    </w:p>
    <w:p w:rsidR="001543C0" w:rsidRDefault="001543C0" w:rsidP="001543C0">
      <w:r>
        <w:t xml:space="preserve">And I've been caught with nothing but </w:t>
      </w:r>
    </w:p>
    <w:p w:rsidR="001543C0" w:rsidRDefault="001543C0" w:rsidP="001543C0">
      <w:r>
        <w:t xml:space="preserve">Love on my mind </w:t>
      </w:r>
    </w:p>
    <w:p w:rsidR="001543C0" w:rsidRDefault="001543C0" w:rsidP="001543C0">
      <w:r>
        <w:t xml:space="preserve">We are love don't let it fall on deaf ears </w:t>
      </w:r>
    </w:p>
    <w:p w:rsidR="006579F5" w:rsidRDefault="001543C0" w:rsidP="001543C0">
      <w:r>
        <w:t>Now it's clear we have seen heaven from here</w:t>
      </w:r>
    </w:p>
    <w:p w:rsidR="00CA32F6" w:rsidRDefault="00CA32F6" w:rsidP="001543C0"/>
    <w:p w:rsidR="00CA32F6" w:rsidRDefault="00CA32F6" w:rsidP="001543C0"/>
    <w:p w:rsidR="00CA32F6" w:rsidRDefault="00CA32F6" w:rsidP="001543C0"/>
    <w:p w:rsidR="00CA32F6" w:rsidRDefault="00CA32F6" w:rsidP="001543C0"/>
    <w:p w:rsidR="00CA32F6" w:rsidRDefault="00CA32F6" w:rsidP="001543C0"/>
    <w:p w:rsidR="00CA32F6" w:rsidRDefault="00CA32F6" w:rsidP="001543C0"/>
    <w:p w:rsidR="00CA32F6" w:rsidRDefault="00CA32F6" w:rsidP="001543C0"/>
    <w:p w:rsidR="00CA32F6" w:rsidRDefault="00CA32F6" w:rsidP="001543C0"/>
    <w:p w:rsidR="00CA32F6" w:rsidRDefault="00CA32F6" w:rsidP="001543C0"/>
    <w:p w:rsidR="00CA32F6" w:rsidRDefault="00CA32F6" w:rsidP="001543C0"/>
    <w:p w:rsidR="00CA32F6" w:rsidRDefault="00CA32F6" w:rsidP="001543C0"/>
    <w:p w:rsidR="00CA32F6" w:rsidRDefault="00CA32F6">
      <w:r>
        <w:br w:type="page"/>
      </w:r>
    </w:p>
    <w:p w:rsidR="00CA32F6" w:rsidRPr="00AA28B3" w:rsidRDefault="00CA32F6" w:rsidP="001543C0">
      <w:pPr>
        <w:rPr>
          <w:b/>
          <w:lang w:val="cs-CZ"/>
        </w:rPr>
      </w:pPr>
      <w:r w:rsidRPr="00AA28B3">
        <w:rPr>
          <w:b/>
          <w:lang w:val="cs-CZ"/>
        </w:rPr>
        <w:lastRenderedPageBreak/>
        <w:t>Zdroje:</w:t>
      </w:r>
    </w:p>
    <w:p w:rsidR="006A2215" w:rsidRDefault="006A2215" w:rsidP="001543C0">
      <w:pPr>
        <w:rPr>
          <w:lang w:val="cs-CZ"/>
        </w:rPr>
      </w:pPr>
    </w:p>
    <w:p w:rsidR="0018528B" w:rsidRDefault="00AA28B3" w:rsidP="001543C0">
      <w:pPr>
        <w:rPr>
          <w:lang w:val="cs-CZ"/>
        </w:rPr>
      </w:pPr>
      <w:proofErr w:type="gramStart"/>
      <w:r>
        <w:rPr>
          <w:rFonts w:cs="Arial"/>
          <w:i/>
          <w:iCs/>
          <w:color w:val="000000"/>
          <w:szCs w:val="20"/>
          <w:shd w:val="clear" w:color="auto" w:fill="FFFFFF"/>
        </w:rPr>
        <w:t>Http://www.youtube.com/watch?feature=player_detailpage&amp;v=ab8Vgtv4EaA</w:t>
      </w:r>
      <w:r>
        <w:rPr>
          <w:rStyle w:val="apple-converted-space"/>
          <w:rFonts w:cs="Arial"/>
          <w:color w:val="000000"/>
          <w:szCs w:val="20"/>
          <w:shd w:val="clear" w:color="auto" w:fill="FFFFFF"/>
        </w:rPr>
        <w:t> </w:t>
      </w:r>
      <w:r>
        <w:rPr>
          <w:rFonts w:cs="Arial"/>
          <w:color w:val="000000"/>
          <w:szCs w:val="20"/>
          <w:shd w:val="clear" w:color="auto" w:fill="FFFFFF"/>
        </w:rPr>
        <w:t>[online].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 xml:space="preserve">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 w:rsidR="00D52F4E">
        <w:rPr>
          <w:rFonts w:cs="Arial"/>
          <w:color w:val="000000"/>
          <w:szCs w:val="20"/>
          <w:shd w:val="clear" w:color="auto" w:fill="FFFFFF"/>
        </w:rPr>
        <w:t>. 2013-05-02</w:t>
      </w:r>
      <w:r>
        <w:rPr>
          <w:rFonts w:cs="Arial"/>
          <w:color w:val="000000"/>
          <w:szCs w:val="20"/>
          <w:shd w:val="clear" w:color="auto" w:fill="FFFFFF"/>
        </w:rPr>
        <w:t xml:space="preserve">].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http://www.youtube.com/watch?feature=player_detailpage&amp;v=ab8Vgtv4EaA</w:t>
      </w:r>
    </w:p>
    <w:p w:rsidR="006A2215" w:rsidRPr="00CA32F6" w:rsidRDefault="006A2215" w:rsidP="001543C0">
      <w:pPr>
        <w:rPr>
          <w:lang w:val="cs-CZ"/>
        </w:rPr>
      </w:pPr>
    </w:p>
    <w:sectPr w:rsidR="006A2215" w:rsidRPr="00CA32F6" w:rsidSect="00832803">
      <w:headerReference w:type="default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1CA" w:rsidRDefault="002A41CA" w:rsidP="006A0033">
      <w:r>
        <w:separator/>
      </w:r>
    </w:p>
  </w:endnote>
  <w:endnote w:type="continuationSeparator" w:id="0">
    <w:p w:rsidR="002A41CA" w:rsidRDefault="002A41CA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3C0" w:rsidRDefault="001543C0" w:rsidP="001543C0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1543C0" w:rsidRDefault="001543C0" w:rsidP="001543C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1543C0" w:rsidRDefault="001543C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3C0" w:rsidRDefault="001543C0" w:rsidP="001543C0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1543C0" w:rsidRDefault="001543C0" w:rsidP="001543C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1543C0" w:rsidRDefault="001543C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1CA" w:rsidRDefault="002A41CA" w:rsidP="006A0033">
      <w:r>
        <w:separator/>
      </w:r>
    </w:p>
  </w:footnote>
  <w:footnote w:type="continuationSeparator" w:id="0">
    <w:p w:rsidR="002A41CA" w:rsidRDefault="002A41CA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9F5"/>
    <w:rsid w:val="00024584"/>
    <w:rsid w:val="0004313B"/>
    <w:rsid w:val="00043C08"/>
    <w:rsid w:val="00083091"/>
    <w:rsid w:val="00094481"/>
    <w:rsid w:val="000B3F64"/>
    <w:rsid w:val="000C19B5"/>
    <w:rsid w:val="000C6ED6"/>
    <w:rsid w:val="000E1782"/>
    <w:rsid w:val="00107549"/>
    <w:rsid w:val="00107676"/>
    <w:rsid w:val="0012244A"/>
    <w:rsid w:val="00123601"/>
    <w:rsid w:val="001247F1"/>
    <w:rsid w:val="00130B4A"/>
    <w:rsid w:val="00141695"/>
    <w:rsid w:val="001543C0"/>
    <w:rsid w:val="0018528B"/>
    <w:rsid w:val="00191D42"/>
    <w:rsid w:val="001C368B"/>
    <w:rsid w:val="00260E1C"/>
    <w:rsid w:val="00261352"/>
    <w:rsid w:val="002A41CA"/>
    <w:rsid w:val="002E3264"/>
    <w:rsid w:val="003245A3"/>
    <w:rsid w:val="00326812"/>
    <w:rsid w:val="00353291"/>
    <w:rsid w:val="0035595D"/>
    <w:rsid w:val="003562D0"/>
    <w:rsid w:val="00362017"/>
    <w:rsid w:val="00362AE7"/>
    <w:rsid w:val="003A135A"/>
    <w:rsid w:val="003A6134"/>
    <w:rsid w:val="003F2236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4226"/>
    <w:rsid w:val="00641C55"/>
    <w:rsid w:val="006579F5"/>
    <w:rsid w:val="0066358D"/>
    <w:rsid w:val="00665665"/>
    <w:rsid w:val="00683507"/>
    <w:rsid w:val="00684F36"/>
    <w:rsid w:val="0069195B"/>
    <w:rsid w:val="006A0033"/>
    <w:rsid w:val="006A2215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54795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D40E5"/>
    <w:rsid w:val="00800BF6"/>
    <w:rsid w:val="00812FE1"/>
    <w:rsid w:val="00832803"/>
    <w:rsid w:val="00842323"/>
    <w:rsid w:val="0085608F"/>
    <w:rsid w:val="0085657E"/>
    <w:rsid w:val="008678F8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2B0D"/>
    <w:rsid w:val="009763DF"/>
    <w:rsid w:val="009A70AA"/>
    <w:rsid w:val="009E1A89"/>
    <w:rsid w:val="009F090C"/>
    <w:rsid w:val="00A0092C"/>
    <w:rsid w:val="00A507CC"/>
    <w:rsid w:val="00A7644D"/>
    <w:rsid w:val="00AA28B3"/>
    <w:rsid w:val="00AD2FF9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54010"/>
    <w:rsid w:val="00C7564E"/>
    <w:rsid w:val="00C8633E"/>
    <w:rsid w:val="00C94379"/>
    <w:rsid w:val="00CA32F6"/>
    <w:rsid w:val="00CC22D4"/>
    <w:rsid w:val="00CD39D4"/>
    <w:rsid w:val="00CD6A6F"/>
    <w:rsid w:val="00CE418B"/>
    <w:rsid w:val="00CF7C5B"/>
    <w:rsid w:val="00D07EEB"/>
    <w:rsid w:val="00D30E25"/>
    <w:rsid w:val="00D52F4E"/>
    <w:rsid w:val="00D6488A"/>
    <w:rsid w:val="00D811D9"/>
    <w:rsid w:val="00DB0F40"/>
    <w:rsid w:val="00DB5108"/>
    <w:rsid w:val="00DF3391"/>
    <w:rsid w:val="00E128A9"/>
    <w:rsid w:val="00E141C4"/>
    <w:rsid w:val="00E22C27"/>
    <w:rsid w:val="00E408A8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34501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1543C0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543C0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semiHidden/>
    <w:unhideWhenUsed/>
    <w:rsid w:val="006A2215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A28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1543C0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1543C0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semiHidden/>
    <w:unhideWhenUsed/>
    <w:rsid w:val="006A2215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A2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50.emf"/><Relationship Id="rId2" Type="http://schemas.openxmlformats.org/officeDocument/2006/relationships/styles" Target="styles.xml"/><Relationship Id="rId16" Type="http://schemas.openxmlformats.org/officeDocument/2006/relationships/image" Target="media/image40.emf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30.emf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image" Target="media/image20.emf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79</TotalTime>
  <Pages>5</Pages>
  <Words>388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2011-05-17T22:28:00Z</cp:lastPrinted>
  <dcterms:created xsi:type="dcterms:W3CDTF">2013-05-02T20:16:00Z</dcterms:created>
  <dcterms:modified xsi:type="dcterms:W3CDTF">2013-07-18T10:15:00Z</dcterms:modified>
</cp:coreProperties>
</file>