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CBF" w:rsidRDefault="004A6CBF"/>
    <w:p w:rsidR="004A6CBF" w:rsidRDefault="004A6CBF"/>
    <w:p w:rsidR="004A6CBF" w:rsidRDefault="004A6CBF"/>
    <w:p w:rsidR="004A6CBF" w:rsidRDefault="004A6CBF"/>
    <w:p w:rsidR="004A6CBF" w:rsidRDefault="004A6CBF" w:rsidP="00D10D3A">
      <w:pPr>
        <w:rPr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70.85pt;width:441pt;height:99.75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4A6CBF" w:rsidRDefault="004A6CBF" w:rsidP="00D10D3A">
      <w:pPr>
        <w:rPr>
          <w:sz w:val="28"/>
          <w:szCs w:val="28"/>
          <w:u w:val="single"/>
        </w:rPr>
      </w:pPr>
    </w:p>
    <w:p w:rsidR="004A6CBF" w:rsidRDefault="004A6CBF" w:rsidP="00D10D3A">
      <w:pPr>
        <w:rPr>
          <w:sz w:val="28"/>
          <w:szCs w:val="28"/>
          <w:u w:val="single"/>
        </w:rPr>
      </w:pPr>
    </w:p>
    <w:p w:rsidR="004A6CBF" w:rsidRPr="005C1744" w:rsidRDefault="004A6CBF" w:rsidP="00D10D3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4A6CBF" w:rsidRPr="005C1744" w:rsidRDefault="004A6CBF" w:rsidP="00D10D3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4A6CBF" w:rsidRDefault="004A6CBF" w:rsidP="00D10D3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4A6CBF" w:rsidRPr="005C1744" w:rsidRDefault="004A6CBF" w:rsidP="00D10D3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4A6CBF" w:rsidRPr="005C1744" w:rsidRDefault="004A6CBF" w:rsidP="00D10D3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OVVP1/9</w:t>
      </w:r>
    </w:p>
    <w:p w:rsidR="004A6CBF" w:rsidRDefault="004A6CBF" w:rsidP="00D10D3A">
      <w:pPr>
        <w:rPr>
          <w:sz w:val="28"/>
          <w:szCs w:val="28"/>
          <w:u w:val="single"/>
        </w:rPr>
      </w:pPr>
    </w:p>
    <w:p w:rsidR="004A6CBF" w:rsidRPr="005C1744" w:rsidRDefault="004A6CBF" w:rsidP="00D10D3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Druh učebního materiálu:</w:t>
      </w:r>
      <w:r>
        <w:rPr>
          <w:color w:val="FF0000"/>
          <w:sz w:val="28"/>
          <w:szCs w:val="28"/>
        </w:rPr>
        <w:t xml:space="preserve"> pracovní list, třídní anketa</w:t>
      </w:r>
    </w:p>
    <w:p w:rsidR="004A6CBF" w:rsidRPr="005C1744" w:rsidRDefault="004A6CBF" w:rsidP="00D10D3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Cílová skupina:</w:t>
      </w:r>
      <w:r>
        <w:rPr>
          <w:color w:val="FF0000"/>
          <w:sz w:val="28"/>
          <w:szCs w:val="28"/>
        </w:rPr>
        <w:t xml:space="preserve"> 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4A6CBF" w:rsidRDefault="004A6CBF" w:rsidP="00D10D3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Typická věková skupina:</w:t>
      </w:r>
      <w:r>
        <w:rPr>
          <w:color w:val="FF0000"/>
          <w:sz w:val="28"/>
          <w:szCs w:val="28"/>
        </w:rPr>
        <w:t xml:space="preserve"> 12 – 15</w:t>
      </w:r>
    </w:p>
    <w:p w:rsidR="004A6CBF" w:rsidRPr="00176E99" w:rsidRDefault="004A6CBF" w:rsidP="00D10D3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Předmět:</w:t>
      </w:r>
      <w:r>
        <w:rPr>
          <w:color w:val="FF0000"/>
          <w:sz w:val="28"/>
          <w:szCs w:val="28"/>
        </w:rPr>
        <w:t xml:space="preserve"> občanská výchova</w:t>
      </w:r>
    </w:p>
    <w:p w:rsidR="004A6CBF" w:rsidRPr="00E2435E" w:rsidRDefault="004A6CBF" w:rsidP="00D10D3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Ročník:</w:t>
      </w:r>
      <w:r>
        <w:rPr>
          <w:color w:val="FF0000"/>
          <w:sz w:val="28"/>
          <w:szCs w:val="28"/>
        </w:rPr>
        <w:t>6. –  9.</w:t>
      </w:r>
    </w:p>
    <w:p w:rsidR="004A6CBF" w:rsidRDefault="004A6CBF" w:rsidP="00D10D3A">
      <w:pPr>
        <w:rPr>
          <w:sz w:val="28"/>
          <w:szCs w:val="28"/>
          <w:u w:val="single"/>
        </w:rPr>
      </w:pPr>
    </w:p>
    <w:p w:rsidR="004A6CBF" w:rsidRDefault="004A6CBF" w:rsidP="00D10D3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Anotace:</w:t>
      </w:r>
      <w:r w:rsidRPr="009E11AF">
        <w:rPr>
          <w:color w:val="FF0000"/>
          <w:sz w:val="28"/>
          <w:szCs w:val="28"/>
        </w:rPr>
        <w:t>Pracovní materiál slou</w:t>
      </w:r>
      <w:r>
        <w:rPr>
          <w:color w:val="FF0000"/>
          <w:sz w:val="28"/>
          <w:szCs w:val="28"/>
        </w:rPr>
        <w:t>ží k zjištění situace ve třídě. Žáci pracují</w:t>
      </w:r>
    </w:p>
    <w:p w:rsidR="004A6CBF" w:rsidRPr="009E11AF" w:rsidRDefault="004A6CBF" w:rsidP="00D10D3A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na </w:t>
      </w:r>
      <w:r w:rsidRPr="009E11AF">
        <w:rPr>
          <w:color w:val="FF0000"/>
          <w:sz w:val="28"/>
          <w:szCs w:val="28"/>
        </w:rPr>
        <w:t>samostatných PC stanicích v učebně dle pokynů, vybraní žáci pracují s dotykovou tabulí.</w:t>
      </w:r>
    </w:p>
    <w:p w:rsidR="004A6CBF" w:rsidRDefault="004A6CBF" w:rsidP="00D10D3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Klíčová slova:</w:t>
      </w:r>
      <w:r>
        <w:rPr>
          <w:color w:val="FF0000"/>
          <w:sz w:val="28"/>
          <w:szCs w:val="28"/>
        </w:rPr>
        <w:t>příprava na vyučování, volný čas, kamarádi</w:t>
      </w:r>
    </w:p>
    <w:p w:rsidR="004A6CBF" w:rsidRDefault="004A6CBF" w:rsidP="00D10D3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Speciální vzdělávací potřeby:</w:t>
      </w:r>
      <w:r>
        <w:rPr>
          <w:color w:val="FF0000"/>
          <w:sz w:val="28"/>
          <w:szCs w:val="28"/>
        </w:rPr>
        <w:t xml:space="preserve"> ž</w:t>
      </w:r>
      <w:r w:rsidRPr="00176E99">
        <w:rPr>
          <w:color w:val="FF0000"/>
          <w:sz w:val="28"/>
          <w:szCs w:val="28"/>
        </w:rPr>
        <w:t>ádné</w:t>
      </w:r>
    </w:p>
    <w:p w:rsidR="004A6CBF" w:rsidRPr="005C1744" w:rsidRDefault="004A6CBF" w:rsidP="00D10D3A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4A6CBF" w:rsidRDefault="004A6CBF" w:rsidP="00D10D3A">
      <w:pPr>
        <w:rPr>
          <w:sz w:val="28"/>
          <w:szCs w:val="28"/>
          <w:u w:val="single"/>
        </w:rPr>
      </w:pPr>
    </w:p>
    <w:p w:rsidR="004A6CBF" w:rsidRDefault="004A6CBF" w:rsidP="00CE7A95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>Autor:</w:t>
      </w:r>
      <w:r>
        <w:rPr>
          <w:color w:val="FF0000"/>
          <w:sz w:val="28"/>
          <w:szCs w:val="28"/>
        </w:rPr>
        <w:t xml:space="preserve"> PaedDr. Vratislava Pluhařová </w:t>
      </w:r>
    </w:p>
    <w:p w:rsidR="004A6CBF" w:rsidRDefault="004A6CBF" w:rsidP="00CE7A95">
      <w:pPr>
        <w:rPr>
          <w:color w:val="FF0000"/>
          <w:sz w:val="28"/>
          <w:szCs w:val="28"/>
        </w:rPr>
      </w:pPr>
      <w:r>
        <w:rPr>
          <w:sz w:val="28"/>
          <w:szCs w:val="28"/>
          <w:u w:val="single"/>
        </w:rPr>
        <w:t xml:space="preserve">Zdroje: </w:t>
      </w:r>
      <w:r>
        <w:rPr>
          <w:color w:val="FF0000"/>
          <w:sz w:val="28"/>
          <w:szCs w:val="28"/>
        </w:rPr>
        <w:t xml:space="preserve">Autorem materiálu a všech jeho částí, není-li uvedeno jinak, je PaedDr. Vratislava Pluhařová. </w:t>
      </w:r>
    </w:p>
    <w:p w:rsidR="004A6CBF" w:rsidRPr="005C1744" w:rsidRDefault="004A6CBF" w:rsidP="00D10D3A">
      <w:pPr>
        <w:rPr>
          <w:sz w:val="28"/>
          <w:szCs w:val="28"/>
        </w:rPr>
      </w:pPr>
      <w:r>
        <w:rPr>
          <w:sz w:val="28"/>
          <w:szCs w:val="28"/>
        </w:rPr>
        <w:t>K</w:t>
      </w:r>
      <w:r w:rsidRPr="00C7275E">
        <w:rPr>
          <w:sz w:val="28"/>
          <w:szCs w:val="28"/>
        </w:rPr>
        <w:t xml:space="preserve">lipart </w:t>
      </w:r>
      <w:hyperlink r:id="rId5" w:history="1">
        <w:r w:rsidRPr="00C7275E">
          <w:rPr>
            <w:rStyle w:val="Hyperlink"/>
            <w:sz w:val="28"/>
            <w:szCs w:val="28"/>
          </w:rPr>
          <w:t>www.office.microsoft.cz</w:t>
        </w:r>
      </w:hyperlink>
    </w:p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/>
    <w:p w:rsidR="004A6CBF" w:rsidRDefault="004A6CBF" w:rsidP="00D10D3A">
      <w:pPr>
        <w:rPr>
          <w:sz w:val="28"/>
          <w:szCs w:val="28"/>
        </w:rPr>
      </w:pPr>
    </w:p>
    <w:p w:rsidR="004A6CBF" w:rsidRDefault="004A6CBF" w:rsidP="00D10D3A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Každý z nás je součástí rodiny, třídního kolektivu, společnosti.</w:t>
      </w:r>
    </w:p>
    <w:p w:rsidR="004A6CBF" w:rsidRDefault="004A6CBF" w:rsidP="00D10D3A">
      <w:pPr>
        <w:rPr>
          <w:sz w:val="28"/>
          <w:szCs w:val="28"/>
        </w:rPr>
      </w:pPr>
      <w:r>
        <w:rPr>
          <w:sz w:val="28"/>
          <w:szCs w:val="28"/>
        </w:rPr>
        <w:t>Prostředí, ve kterém žijeme, na nás působí, ovlivňuje nás a naopak i my ovlivňujeme své okolí - spolužáky, členy rodiny, svůj životní prostor.</w:t>
      </w:r>
    </w:p>
    <w:p w:rsidR="004A6CBF" w:rsidRDefault="004A6CBF"/>
    <w:p w:rsidR="004A6CBF" w:rsidRDefault="004A6CBF"/>
    <w:tbl>
      <w:tblPr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9"/>
        <w:gridCol w:w="4659"/>
      </w:tblGrid>
      <w:tr w:rsidR="004A6CBF" w:rsidTr="000F4506">
        <w:trPr>
          <w:trHeight w:val="530"/>
        </w:trPr>
        <w:tc>
          <w:tcPr>
            <w:tcW w:w="4659" w:type="dxa"/>
          </w:tcPr>
          <w:p w:rsidR="004A6CBF" w:rsidRDefault="004A6CBF" w:rsidP="00BA4F21">
            <w:r>
              <w:t>Naše třída:</w:t>
            </w:r>
          </w:p>
          <w:p w:rsidR="004A6CBF" w:rsidRDefault="004A6CBF" w:rsidP="00BA4F21">
            <w:r>
              <w:t>Co se mi ve třídě líbí:</w:t>
            </w:r>
          </w:p>
        </w:tc>
        <w:tc>
          <w:tcPr>
            <w:tcW w:w="4659" w:type="dxa"/>
          </w:tcPr>
          <w:p w:rsidR="004A6CBF" w:rsidRDefault="004A6CBF" w:rsidP="00BA4F21"/>
          <w:p w:rsidR="004A6CBF" w:rsidRDefault="004A6CBF" w:rsidP="00BA4F21">
            <w:r>
              <w:t>Co bych mohl(a) se ve třídě změnit:</w:t>
            </w:r>
          </w:p>
        </w:tc>
      </w:tr>
      <w:tr w:rsidR="004A6CBF" w:rsidTr="000F4506">
        <w:trPr>
          <w:trHeight w:val="1027"/>
        </w:trPr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  <w:p w:rsidR="004A6CBF" w:rsidRDefault="004A6CBF" w:rsidP="00BA4F21"/>
          <w:p w:rsidR="004A6CBF" w:rsidRDefault="004A6CBF" w:rsidP="00BA4F21"/>
        </w:tc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</w:tc>
      </w:tr>
      <w:tr w:rsidR="004A6CBF" w:rsidTr="000F4506">
        <w:trPr>
          <w:trHeight w:val="525"/>
        </w:trPr>
        <w:tc>
          <w:tcPr>
            <w:tcW w:w="4659" w:type="dxa"/>
          </w:tcPr>
          <w:p w:rsidR="004A6CBF" w:rsidRDefault="004A6CBF" w:rsidP="00BA4F21">
            <w:r>
              <w:t>Do jakých jiných učeben chodím rád:</w:t>
            </w:r>
          </w:p>
        </w:tc>
        <w:tc>
          <w:tcPr>
            <w:tcW w:w="4659" w:type="dxa"/>
          </w:tcPr>
          <w:p w:rsidR="004A6CBF" w:rsidRDefault="004A6CBF" w:rsidP="00BA4F21">
            <w:r>
              <w:t>S jakým nářadím, nástroji, pomůckami pracuji nejraději:</w:t>
            </w:r>
          </w:p>
        </w:tc>
      </w:tr>
      <w:tr w:rsidR="004A6CBF" w:rsidTr="000F4506">
        <w:trPr>
          <w:trHeight w:val="1027"/>
        </w:trPr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</w:tc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</w:tc>
      </w:tr>
      <w:tr w:rsidR="004A6CBF" w:rsidTr="000F4506">
        <w:trPr>
          <w:trHeight w:val="525"/>
        </w:trPr>
        <w:tc>
          <w:tcPr>
            <w:tcW w:w="4659" w:type="dxa"/>
          </w:tcPr>
          <w:p w:rsidR="004A6CBF" w:rsidRDefault="004A6CBF" w:rsidP="00BA4F21"/>
          <w:p w:rsidR="004A6CBF" w:rsidRDefault="004A6CBF" w:rsidP="00BA4F21">
            <w:r>
              <w:t>Jaké předměty mám nejraději:</w:t>
            </w:r>
          </w:p>
        </w:tc>
        <w:tc>
          <w:tcPr>
            <w:tcW w:w="4659" w:type="dxa"/>
          </w:tcPr>
          <w:p w:rsidR="004A6CBF" w:rsidRDefault="004A6CBF" w:rsidP="00BA4F21"/>
          <w:p w:rsidR="004A6CBF" w:rsidRDefault="004A6CBF" w:rsidP="00BA4F21">
            <w:r>
              <w:t>Jaké předměty mi dělají potíže:</w:t>
            </w:r>
          </w:p>
        </w:tc>
      </w:tr>
      <w:tr w:rsidR="004A6CBF" w:rsidTr="000F4506">
        <w:trPr>
          <w:trHeight w:val="1027"/>
        </w:trPr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</w:tc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</w:tc>
      </w:tr>
      <w:tr w:rsidR="004A6CBF" w:rsidTr="000F4506">
        <w:trPr>
          <w:trHeight w:val="671"/>
        </w:trPr>
        <w:tc>
          <w:tcPr>
            <w:tcW w:w="4659" w:type="dxa"/>
          </w:tcPr>
          <w:p w:rsidR="004A6CBF" w:rsidRDefault="004A6CBF" w:rsidP="00BA4F21">
            <w:r>
              <w:t>Naše škola:</w:t>
            </w:r>
          </w:p>
          <w:p w:rsidR="004A6CBF" w:rsidRDefault="004A6CBF" w:rsidP="00BA4F21">
            <w:r>
              <w:t>Co se mi ve škole nejvíce líbí:</w:t>
            </w:r>
          </w:p>
        </w:tc>
        <w:tc>
          <w:tcPr>
            <w:tcW w:w="4659" w:type="dxa"/>
          </w:tcPr>
          <w:p w:rsidR="004A6CBF" w:rsidRDefault="004A6CBF" w:rsidP="00BA4F21"/>
          <w:p w:rsidR="004A6CBF" w:rsidRDefault="004A6CBF" w:rsidP="00BA4F21">
            <w:r>
              <w:t>S kým se nejvíce potkávám, kamarádím:</w:t>
            </w:r>
          </w:p>
        </w:tc>
      </w:tr>
      <w:tr w:rsidR="004A6CBF" w:rsidTr="000F4506">
        <w:trPr>
          <w:trHeight w:val="1081"/>
        </w:trPr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  <w:p w:rsidR="004A6CBF" w:rsidRDefault="004A6CBF" w:rsidP="00BA4F21"/>
        </w:tc>
        <w:tc>
          <w:tcPr>
            <w:tcW w:w="4659" w:type="dxa"/>
          </w:tcPr>
          <w:p w:rsidR="004A6CBF" w:rsidRDefault="004A6CBF" w:rsidP="00BA4F21">
            <w:r>
              <w:t xml:space="preserve">1.  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</w:tc>
      </w:tr>
      <w:tr w:rsidR="004A6CBF" w:rsidTr="000F4506">
        <w:trPr>
          <w:trHeight w:val="511"/>
        </w:trPr>
        <w:tc>
          <w:tcPr>
            <w:tcW w:w="4659" w:type="dxa"/>
          </w:tcPr>
          <w:p w:rsidR="004A6CBF" w:rsidRDefault="004A6CBF" w:rsidP="00BA4F21">
            <w:r>
              <w:t>Jaké třídní akce se mi nejvíce líbily:</w:t>
            </w:r>
          </w:p>
        </w:tc>
        <w:tc>
          <w:tcPr>
            <w:tcW w:w="4659" w:type="dxa"/>
          </w:tcPr>
          <w:p w:rsidR="004A6CBF" w:rsidRDefault="004A6CBF" w:rsidP="00BA4F21">
            <w:r>
              <w:t>Na jaké školní akce se těším:</w:t>
            </w:r>
          </w:p>
        </w:tc>
      </w:tr>
      <w:tr w:rsidR="004A6CBF" w:rsidTr="000F4506">
        <w:trPr>
          <w:trHeight w:val="1081"/>
        </w:trPr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  <w:p w:rsidR="004A6CBF" w:rsidRDefault="004A6CBF" w:rsidP="00BA4F21"/>
          <w:p w:rsidR="004A6CBF" w:rsidRDefault="004A6CBF" w:rsidP="00BA4F21">
            <w:r>
              <w:t>3.</w:t>
            </w:r>
          </w:p>
          <w:p w:rsidR="004A6CBF" w:rsidRDefault="004A6CBF" w:rsidP="00BA4F21"/>
          <w:p w:rsidR="004A6CBF" w:rsidRDefault="004A6CBF" w:rsidP="00BA4F21">
            <w:r>
              <w:t>4.</w:t>
            </w:r>
          </w:p>
          <w:p w:rsidR="004A6CBF" w:rsidRDefault="004A6CBF" w:rsidP="00BA4F21"/>
          <w:p w:rsidR="004A6CBF" w:rsidRDefault="004A6CBF" w:rsidP="00BA4F21"/>
        </w:tc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  <w:p w:rsidR="004A6CBF" w:rsidRDefault="004A6CBF" w:rsidP="00BA4F21"/>
          <w:p w:rsidR="004A6CBF" w:rsidRDefault="004A6CBF" w:rsidP="00BA4F21">
            <w:r>
              <w:t>3.</w:t>
            </w:r>
          </w:p>
          <w:p w:rsidR="004A6CBF" w:rsidRDefault="004A6CBF" w:rsidP="00BA4F21"/>
          <w:p w:rsidR="004A6CBF" w:rsidRDefault="004A6CBF" w:rsidP="00BA4F21">
            <w:r>
              <w:t>4.</w:t>
            </w:r>
          </w:p>
          <w:p w:rsidR="004A6CBF" w:rsidRDefault="004A6CBF" w:rsidP="00BA4F21"/>
          <w:p w:rsidR="004A6CBF" w:rsidRDefault="004A6CBF" w:rsidP="00BA4F21"/>
        </w:tc>
      </w:tr>
      <w:tr w:rsidR="004A6CBF" w:rsidTr="000F4506">
        <w:trPr>
          <w:trHeight w:val="565"/>
        </w:trPr>
        <w:tc>
          <w:tcPr>
            <w:tcW w:w="4659" w:type="dxa"/>
          </w:tcPr>
          <w:p w:rsidR="004A6CBF" w:rsidRDefault="004A6CBF" w:rsidP="00BA4F21">
            <w:r>
              <w:t>Mám ve třídě z něčeho, z někoho obavy?</w:t>
            </w:r>
          </w:p>
        </w:tc>
        <w:tc>
          <w:tcPr>
            <w:tcW w:w="4659" w:type="dxa"/>
          </w:tcPr>
          <w:p w:rsidR="004A6CBF" w:rsidRDefault="004A6CBF" w:rsidP="00BA4F21">
            <w:r>
              <w:t>Kdo mi pomůže?</w:t>
            </w:r>
          </w:p>
        </w:tc>
      </w:tr>
      <w:tr w:rsidR="004A6CBF" w:rsidTr="000F4506">
        <w:trPr>
          <w:trHeight w:val="565"/>
        </w:trPr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  <w:p w:rsidR="004A6CBF" w:rsidRDefault="004A6CBF" w:rsidP="00BA4F21"/>
        </w:tc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  <w:p w:rsidR="004A6CBF" w:rsidRDefault="004A6CBF" w:rsidP="00BA4F21"/>
        </w:tc>
      </w:tr>
      <w:tr w:rsidR="004A6CBF" w:rsidTr="000F4506">
        <w:trPr>
          <w:trHeight w:val="565"/>
        </w:trPr>
        <w:tc>
          <w:tcPr>
            <w:tcW w:w="4659" w:type="dxa"/>
          </w:tcPr>
          <w:p w:rsidR="004A6CBF" w:rsidRDefault="004A6CBF" w:rsidP="00BA4F21"/>
          <w:p w:rsidR="004A6CBF" w:rsidRDefault="004A6CBF" w:rsidP="00BA4F21"/>
          <w:p w:rsidR="004A6CBF" w:rsidRDefault="004A6CBF" w:rsidP="00BA4F21">
            <w:r>
              <w:t>Mimo školní vyučování kamarádím:</w:t>
            </w:r>
          </w:p>
        </w:tc>
        <w:tc>
          <w:tcPr>
            <w:tcW w:w="4659" w:type="dxa"/>
          </w:tcPr>
          <w:p w:rsidR="004A6CBF" w:rsidRDefault="004A6CBF" w:rsidP="00BA4F21"/>
          <w:p w:rsidR="004A6CBF" w:rsidRDefault="004A6CBF" w:rsidP="00BA4F21"/>
          <w:p w:rsidR="004A6CBF" w:rsidRDefault="004A6CBF" w:rsidP="00BA4F21">
            <w:r>
              <w:t>Dívám se na www stránky naší školy, kroužků:</w:t>
            </w:r>
          </w:p>
        </w:tc>
      </w:tr>
      <w:tr w:rsidR="004A6CBF" w:rsidTr="000F4506">
        <w:trPr>
          <w:trHeight w:val="565"/>
        </w:trPr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  <w:p w:rsidR="004A6CBF" w:rsidRDefault="004A6CBF" w:rsidP="00BA4F21"/>
        </w:tc>
        <w:tc>
          <w:tcPr>
            <w:tcW w:w="4659" w:type="dxa"/>
          </w:tcPr>
          <w:p w:rsidR="004A6CBF" w:rsidRDefault="004A6CBF" w:rsidP="00BA4F21">
            <w:r>
              <w:t>ano                                  ne</w:t>
            </w:r>
          </w:p>
          <w:p w:rsidR="004A6CBF" w:rsidRDefault="004A6CBF" w:rsidP="00BA4F21"/>
          <w:p w:rsidR="004A6CBF" w:rsidRDefault="004A6CBF" w:rsidP="00BA4F21">
            <w:r>
              <w:t>někdy                             pravidelně</w:t>
            </w:r>
          </w:p>
        </w:tc>
      </w:tr>
      <w:tr w:rsidR="004A6CBF" w:rsidTr="000F4506">
        <w:trPr>
          <w:trHeight w:val="565"/>
        </w:trPr>
        <w:tc>
          <w:tcPr>
            <w:tcW w:w="4659" w:type="dxa"/>
          </w:tcPr>
          <w:p w:rsidR="004A6CBF" w:rsidRDefault="004A6CBF" w:rsidP="00BA4F21">
            <w:r>
              <w:t xml:space="preserve">Když jsem nemocný: </w:t>
            </w:r>
          </w:p>
        </w:tc>
        <w:tc>
          <w:tcPr>
            <w:tcW w:w="4659" w:type="dxa"/>
          </w:tcPr>
          <w:p w:rsidR="004A6CBF" w:rsidRDefault="004A6CBF" w:rsidP="00BA4F21">
            <w:r>
              <w:t>Stránky školy:</w:t>
            </w:r>
          </w:p>
        </w:tc>
      </w:tr>
      <w:tr w:rsidR="004A6CBF" w:rsidTr="000F4506">
        <w:trPr>
          <w:trHeight w:val="565"/>
        </w:trPr>
        <w:tc>
          <w:tcPr>
            <w:tcW w:w="4659" w:type="dxa"/>
          </w:tcPr>
          <w:p w:rsidR="004A6CBF" w:rsidRDefault="004A6CBF" w:rsidP="00BA4F21">
            <w:r>
              <w:t>chodí za mnou</w:t>
            </w:r>
          </w:p>
          <w:p w:rsidR="004A6CBF" w:rsidRDefault="004A6CBF" w:rsidP="00BA4F21">
            <w:r>
              <w:t>jsem ve spojení</w:t>
            </w:r>
          </w:p>
          <w:p w:rsidR="004A6CBF" w:rsidRDefault="004A6CBF" w:rsidP="00BA4F21">
            <w:r>
              <w:t>telefonuji</w:t>
            </w:r>
          </w:p>
          <w:p w:rsidR="004A6CBF" w:rsidRDefault="004A6CBF" w:rsidP="00BA4F21">
            <w:r>
              <w:t>jiné</w:t>
            </w:r>
          </w:p>
          <w:p w:rsidR="004A6CBF" w:rsidRDefault="004A6CBF" w:rsidP="00BA4F21"/>
        </w:tc>
        <w:tc>
          <w:tcPr>
            <w:tcW w:w="4659" w:type="dxa"/>
          </w:tcPr>
          <w:p w:rsidR="004A6CBF" w:rsidRDefault="004A6CBF" w:rsidP="00BA4F21">
            <w:r>
              <w:t>Mám své články na stránkách školy …..</w:t>
            </w:r>
          </w:p>
          <w:p w:rsidR="004A6CBF" w:rsidRDefault="004A6CBF" w:rsidP="00BA4F21">
            <w:r>
              <w:t>Jsou tam mé fotografie…</w:t>
            </w:r>
          </w:p>
          <w:p w:rsidR="004A6CBF" w:rsidRDefault="004A6CBF" w:rsidP="00BA4F21">
            <w:r>
              <w:t>Stránky školy jsem ukázal…</w:t>
            </w:r>
          </w:p>
        </w:tc>
      </w:tr>
      <w:tr w:rsidR="004A6CBF" w:rsidTr="000F4506">
        <w:trPr>
          <w:trHeight w:val="565"/>
        </w:trPr>
        <w:tc>
          <w:tcPr>
            <w:tcW w:w="4659" w:type="dxa"/>
          </w:tcPr>
          <w:p w:rsidR="004A6CBF" w:rsidRDefault="004A6CBF" w:rsidP="00BA4F21">
            <w:r>
              <w:t>U nás doma:</w:t>
            </w:r>
          </w:p>
          <w:p w:rsidR="004A6CBF" w:rsidRDefault="004A6CBF" w:rsidP="00BA4F21">
            <w:r>
              <w:t>Kde se nejlépe cítím, jaké je moje oblíbené místečko:</w:t>
            </w:r>
          </w:p>
        </w:tc>
        <w:tc>
          <w:tcPr>
            <w:tcW w:w="4659" w:type="dxa"/>
          </w:tcPr>
          <w:p w:rsidR="004A6CBF" w:rsidRDefault="004A6CBF" w:rsidP="00BA4F21"/>
          <w:p w:rsidR="004A6CBF" w:rsidRDefault="004A6CBF" w:rsidP="00BA4F21">
            <w:r>
              <w:t>Jaké mám doma povinnosti:</w:t>
            </w:r>
          </w:p>
        </w:tc>
      </w:tr>
      <w:tr w:rsidR="004A6CBF" w:rsidTr="000F4506">
        <w:trPr>
          <w:trHeight w:val="1171"/>
        </w:trPr>
        <w:tc>
          <w:tcPr>
            <w:tcW w:w="4659" w:type="dxa"/>
          </w:tcPr>
          <w:p w:rsidR="004A6CBF" w:rsidRDefault="004A6CBF" w:rsidP="00BA4F21">
            <w:r>
              <w:t xml:space="preserve">1.  </w:t>
            </w:r>
          </w:p>
          <w:p w:rsidR="004A6CBF" w:rsidRDefault="004A6CBF" w:rsidP="00BA4F21"/>
          <w:p w:rsidR="004A6CBF" w:rsidRDefault="004A6CBF" w:rsidP="00BA4F21">
            <w:r>
              <w:t xml:space="preserve">2. </w:t>
            </w:r>
          </w:p>
        </w:tc>
        <w:tc>
          <w:tcPr>
            <w:tcW w:w="4659" w:type="dxa"/>
          </w:tcPr>
          <w:p w:rsidR="004A6CBF" w:rsidRDefault="004A6CBF" w:rsidP="00BA4F21"/>
        </w:tc>
      </w:tr>
      <w:tr w:rsidR="004A6CBF" w:rsidTr="000F4506">
        <w:trPr>
          <w:trHeight w:val="572"/>
        </w:trPr>
        <w:tc>
          <w:tcPr>
            <w:tcW w:w="4659" w:type="dxa"/>
          </w:tcPr>
          <w:p w:rsidR="004A6CBF" w:rsidRDefault="004A6CBF" w:rsidP="00BA4F21">
            <w:r>
              <w:t>Jaké činnosti se doma nejvíce věnuji:</w:t>
            </w:r>
          </w:p>
        </w:tc>
        <w:tc>
          <w:tcPr>
            <w:tcW w:w="4659" w:type="dxa"/>
          </w:tcPr>
          <w:p w:rsidR="004A6CBF" w:rsidRDefault="004A6CBF" w:rsidP="00BA4F21">
            <w:r>
              <w:t>Co nejraději dělám doma:</w:t>
            </w:r>
          </w:p>
        </w:tc>
      </w:tr>
      <w:tr w:rsidR="004A6CBF" w:rsidTr="000F4506">
        <w:trPr>
          <w:trHeight w:val="572"/>
        </w:trPr>
        <w:tc>
          <w:tcPr>
            <w:tcW w:w="4659" w:type="dxa"/>
          </w:tcPr>
          <w:p w:rsidR="004A6CBF" w:rsidRDefault="004A6CBF" w:rsidP="00BA4F21">
            <w:r>
              <w:t xml:space="preserve">1.  </w:t>
            </w:r>
          </w:p>
          <w:p w:rsidR="004A6CBF" w:rsidRDefault="004A6CBF" w:rsidP="00BA4F21"/>
          <w:p w:rsidR="004A6CBF" w:rsidRDefault="004A6CBF" w:rsidP="00BA4F21">
            <w:r>
              <w:t xml:space="preserve">2. </w:t>
            </w:r>
          </w:p>
          <w:p w:rsidR="004A6CBF" w:rsidRDefault="004A6CBF" w:rsidP="00BA4F21"/>
        </w:tc>
        <w:tc>
          <w:tcPr>
            <w:tcW w:w="4659" w:type="dxa"/>
          </w:tcPr>
          <w:p w:rsidR="004A6CBF" w:rsidRDefault="004A6CBF" w:rsidP="00BA4F21">
            <w:r>
              <w:t xml:space="preserve">1.  </w:t>
            </w:r>
          </w:p>
          <w:p w:rsidR="004A6CBF" w:rsidRDefault="004A6CBF" w:rsidP="00BA4F21"/>
          <w:p w:rsidR="004A6CBF" w:rsidRDefault="004A6CBF" w:rsidP="00BA4F21">
            <w:r>
              <w:t xml:space="preserve">2. </w:t>
            </w:r>
          </w:p>
        </w:tc>
      </w:tr>
      <w:tr w:rsidR="004A6CBF" w:rsidTr="000F4506">
        <w:trPr>
          <w:trHeight w:val="572"/>
        </w:trPr>
        <w:tc>
          <w:tcPr>
            <w:tcW w:w="4659" w:type="dxa"/>
          </w:tcPr>
          <w:p w:rsidR="004A6CBF" w:rsidRDefault="004A6CBF" w:rsidP="00BA4F21">
            <w:r>
              <w:t>U nás v České Lípě:</w:t>
            </w:r>
          </w:p>
          <w:p w:rsidR="004A6CBF" w:rsidRDefault="004A6CBF" w:rsidP="00BA4F21">
            <w:r>
              <w:t>Co se mi nejvíce líbí, kam nejraději chodím:</w:t>
            </w:r>
          </w:p>
        </w:tc>
        <w:tc>
          <w:tcPr>
            <w:tcW w:w="4659" w:type="dxa"/>
          </w:tcPr>
          <w:p w:rsidR="004A6CBF" w:rsidRDefault="004A6CBF" w:rsidP="00BA4F21">
            <w:r>
              <w:t>S kým chodím nakupovat, do kina, na procházky…:</w:t>
            </w:r>
          </w:p>
        </w:tc>
      </w:tr>
      <w:tr w:rsidR="004A6CBF" w:rsidTr="000F4506">
        <w:trPr>
          <w:trHeight w:val="1406"/>
        </w:trPr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  <w:p w:rsidR="004A6CBF" w:rsidRDefault="004A6CBF" w:rsidP="00BA4F21"/>
          <w:p w:rsidR="004A6CBF" w:rsidRDefault="004A6CBF" w:rsidP="00BA4F21">
            <w:r>
              <w:t>3.</w:t>
            </w:r>
          </w:p>
          <w:p w:rsidR="004A6CBF" w:rsidRDefault="004A6CBF" w:rsidP="00BA4F21"/>
        </w:tc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  <w:p w:rsidR="004A6CBF" w:rsidRDefault="004A6CBF" w:rsidP="00BA4F21"/>
          <w:p w:rsidR="004A6CBF" w:rsidRDefault="004A6CBF" w:rsidP="00BA4F21">
            <w:r>
              <w:t>3.</w:t>
            </w:r>
          </w:p>
        </w:tc>
      </w:tr>
      <w:tr w:rsidR="004A6CBF" w:rsidTr="000F4506">
        <w:trPr>
          <w:trHeight w:val="695"/>
        </w:trPr>
        <w:tc>
          <w:tcPr>
            <w:tcW w:w="4659" w:type="dxa"/>
          </w:tcPr>
          <w:p w:rsidR="004A6CBF" w:rsidRDefault="004A6CBF" w:rsidP="00BA4F21">
            <w:r>
              <w:t>Kam se chci podívat na školním výletě, jaká by měla být náplň:</w:t>
            </w:r>
          </w:p>
        </w:tc>
        <w:tc>
          <w:tcPr>
            <w:tcW w:w="4659" w:type="dxa"/>
          </w:tcPr>
          <w:p w:rsidR="004A6CBF" w:rsidRDefault="004A6CBF" w:rsidP="00BA4F21">
            <w:r>
              <w:t>S kým ze třídy budu svát v chatce, s jakou třídou se spojíme?</w:t>
            </w:r>
          </w:p>
        </w:tc>
      </w:tr>
      <w:tr w:rsidR="004A6CBF" w:rsidTr="000F4506">
        <w:trPr>
          <w:trHeight w:val="1231"/>
        </w:trPr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>
            <w:r>
              <w:t>2.</w:t>
            </w:r>
          </w:p>
          <w:p w:rsidR="004A6CBF" w:rsidRDefault="004A6CBF" w:rsidP="00BA4F21"/>
          <w:p w:rsidR="004A6CBF" w:rsidRDefault="004A6CBF" w:rsidP="00BA4F21">
            <w:r>
              <w:t>3.</w:t>
            </w:r>
          </w:p>
          <w:p w:rsidR="004A6CBF" w:rsidRDefault="004A6CBF" w:rsidP="00BA4F21"/>
        </w:tc>
        <w:tc>
          <w:tcPr>
            <w:tcW w:w="4659" w:type="dxa"/>
          </w:tcPr>
          <w:p w:rsidR="004A6CBF" w:rsidRDefault="004A6CBF" w:rsidP="00BA4F21">
            <w:r>
              <w:t>1.</w:t>
            </w:r>
          </w:p>
          <w:p w:rsidR="004A6CBF" w:rsidRDefault="004A6CBF" w:rsidP="00BA4F21"/>
          <w:p w:rsidR="004A6CBF" w:rsidRDefault="004A6CBF" w:rsidP="00BA4F21"/>
          <w:p w:rsidR="004A6CBF" w:rsidRDefault="004A6CBF" w:rsidP="00BA4F21">
            <w:r>
              <w:t>2.</w:t>
            </w:r>
          </w:p>
        </w:tc>
      </w:tr>
      <w:tr w:rsidR="004A6CBF" w:rsidTr="000F4506">
        <w:trPr>
          <w:trHeight w:val="473"/>
        </w:trPr>
        <w:tc>
          <w:tcPr>
            <w:tcW w:w="4659" w:type="dxa"/>
          </w:tcPr>
          <w:p w:rsidR="004A6CBF" w:rsidRDefault="004A6CBF" w:rsidP="00BA4F21">
            <w:r>
              <w:t>U nás v ČR:</w:t>
            </w:r>
          </w:p>
          <w:p w:rsidR="004A6CBF" w:rsidRDefault="004A6CBF" w:rsidP="00BA4F21">
            <w:r>
              <w:t>Místo, památka - které se mi nejvíce líbí:</w:t>
            </w:r>
          </w:p>
        </w:tc>
        <w:tc>
          <w:tcPr>
            <w:tcW w:w="4659" w:type="dxa"/>
          </w:tcPr>
          <w:p w:rsidR="004A6CBF" w:rsidRDefault="004A6CBF" w:rsidP="00BA4F21">
            <w:r>
              <w:t>U nás na Zemi:</w:t>
            </w:r>
          </w:p>
          <w:p w:rsidR="004A6CBF" w:rsidRDefault="004A6CBF" w:rsidP="00BA4F21">
            <w:r>
              <w:t>Kam bych se chtěl(a) podívat:</w:t>
            </w:r>
          </w:p>
        </w:tc>
      </w:tr>
      <w:tr w:rsidR="004A6CBF" w:rsidTr="000F4506">
        <w:trPr>
          <w:trHeight w:val="706"/>
        </w:trPr>
        <w:tc>
          <w:tcPr>
            <w:tcW w:w="4659" w:type="dxa"/>
          </w:tcPr>
          <w:p w:rsidR="004A6CBF" w:rsidRDefault="004A6CBF" w:rsidP="00BA4F21">
            <w:r>
              <w:t xml:space="preserve">1.  </w:t>
            </w:r>
          </w:p>
          <w:p w:rsidR="004A6CBF" w:rsidRDefault="004A6CBF" w:rsidP="00BA4F21"/>
          <w:p w:rsidR="004A6CBF" w:rsidRDefault="004A6CBF" w:rsidP="00BA4F21">
            <w:r>
              <w:t xml:space="preserve">2. </w:t>
            </w:r>
          </w:p>
          <w:p w:rsidR="004A6CBF" w:rsidRDefault="004A6CBF" w:rsidP="00BA4F21"/>
        </w:tc>
        <w:tc>
          <w:tcPr>
            <w:tcW w:w="4659" w:type="dxa"/>
          </w:tcPr>
          <w:p w:rsidR="004A6CBF" w:rsidRDefault="004A6CBF" w:rsidP="00BA4F21">
            <w:r>
              <w:t xml:space="preserve">1.  </w:t>
            </w:r>
          </w:p>
          <w:p w:rsidR="004A6CBF" w:rsidRDefault="004A6CBF" w:rsidP="00BA4F21"/>
          <w:p w:rsidR="004A6CBF" w:rsidRDefault="004A6CBF" w:rsidP="00BA4F21">
            <w:r>
              <w:t xml:space="preserve">2. </w:t>
            </w:r>
          </w:p>
          <w:p w:rsidR="004A6CBF" w:rsidRDefault="004A6CBF" w:rsidP="00BA4F21"/>
        </w:tc>
      </w:tr>
    </w:tbl>
    <w:p w:rsidR="004A6CBF" w:rsidRDefault="004A6CBF" w:rsidP="000F4506"/>
    <w:sectPr w:rsidR="004A6CBF" w:rsidSect="00492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0D3A"/>
    <w:rsid w:val="000A5BB7"/>
    <w:rsid w:val="000F4506"/>
    <w:rsid w:val="001409DE"/>
    <w:rsid w:val="00176E99"/>
    <w:rsid w:val="00335F41"/>
    <w:rsid w:val="004928D1"/>
    <w:rsid w:val="004A6CBF"/>
    <w:rsid w:val="00501041"/>
    <w:rsid w:val="005C0AB1"/>
    <w:rsid w:val="005C1744"/>
    <w:rsid w:val="008A0F8A"/>
    <w:rsid w:val="009E11AF"/>
    <w:rsid w:val="00AF35EB"/>
    <w:rsid w:val="00AF70A1"/>
    <w:rsid w:val="00B127D7"/>
    <w:rsid w:val="00BA4F21"/>
    <w:rsid w:val="00C7275E"/>
    <w:rsid w:val="00CE7A95"/>
    <w:rsid w:val="00D10D3A"/>
    <w:rsid w:val="00E2435E"/>
    <w:rsid w:val="00E96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D3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10D3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8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ffice.microsoft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</TotalTime>
  <Pages>3</Pages>
  <Words>380</Words>
  <Characters>2246</Characters>
  <Application>Microsoft Office Outlook</Application>
  <DocSecurity>0</DocSecurity>
  <Lines>0</Lines>
  <Paragraphs>0</Paragraphs>
  <ScaleCrop>false</ScaleCrop>
  <Company>obludka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Kamča</dc:creator>
  <cp:keywords/>
  <dc:description/>
  <cp:lastModifiedBy>Učitel</cp:lastModifiedBy>
  <cp:revision>6</cp:revision>
  <cp:lastPrinted>2012-12-06T07:50:00Z</cp:lastPrinted>
  <dcterms:created xsi:type="dcterms:W3CDTF">2012-11-05T20:55:00Z</dcterms:created>
  <dcterms:modified xsi:type="dcterms:W3CDTF">2013-11-27T14:30:00Z</dcterms:modified>
</cp:coreProperties>
</file>