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E7B" w:rsidRDefault="00DE7E7B" w:rsidP="00437EAD">
      <w:pPr>
        <w:jc w:val="center"/>
        <w:rPr>
          <w:sz w:val="52"/>
          <w:szCs w:val="52"/>
        </w:rPr>
      </w:pPr>
      <w:r w:rsidRPr="003F27AF">
        <w:rPr>
          <w:sz w:val="52"/>
          <w:szCs w:val="52"/>
        </w:rPr>
        <w:object w:dxaOrig="9252" w:dyaOrig="14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03.5pt" o:ole="">
            <v:imagedata r:id="rId7" o:title=""/>
          </v:shape>
          <o:OLEObject Type="Embed" ProgID="Word.Document.8" ShapeID="_x0000_i1025" DrawAspect="Content" ObjectID="_1447084710" r:id="rId8">
            <o:FieldCodes>\s</o:FieldCodes>
          </o:OLEObject>
        </w:object>
      </w:r>
      <w:bookmarkStart w:id="0" w:name="_GoBack"/>
      <w:bookmarkEnd w:id="0"/>
    </w:p>
    <w:p w:rsidR="00DE7E7B" w:rsidRDefault="00DE7E7B" w:rsidP="00437EAD">
      <w:pPr>
        <w:jc w:val="center"/>
        <w:rPr>
          <w:sz w:val="52"/>
          <w:szCs w:val="52"/>
        </w:rPr>
      </w:pPr>
    </w:p>
    <w:p w:rsidR="00DE7E7B" w:rsidRDefault="00DE7E7B" w:rsidP="00437EAD">
      <w:pPr>
        <w:jc w:val="center"/>
        <w:rPr>
          <w:sz w:val="52"/>
          <w:szCs w:val="52"/>
        </w:rPr>
      </w:pPr>
    </w:p>
    <w:p w:rsidR="00DE7E7B" w:rsidRPr="00AA388D" w:rsidRDefault="00DE7E7B" w:rsidP="00780B5C">
      <w:pPr>
        <w:jc w:val="center"/>
        <w:rPr>
          <w:sz w:val="52"/>
          <w:szCs w:val="52"/>
        </w:rPr>
      </w:pPr>
      <w:r w:rsidRPr="00AA388D">
        <w:rPr>
          <w:sz w:val="52"/>
          <w:szCs w:val="52"/>
        </w:rPr>
        <w:t>Chemie 9. ročník</w:t>
      </w:r>
    </w:p>
    <w:p w:rsidR="00DE7E7B" w:rsidRDefault="00DE7E7B" w:rsidP="00780B5C">
      <w:pPr>
        <w:jc w:val="center"/>
        <w:rPr>
          <w:sz w:val="52"/>
          <w:szCs w:val="52"/>
        </w:rPr>
      </w:pPr>
      <w:r>
        <w:rPr>
          <w:sz w:val="52"/>
          <w:szCs w:val="52"/>
        </w:rPr>
        <w:t>Průmyslové využití elektrolýzy – p</w:t>
      </w:r>
      <w:r w:rsidRPr="00AA388D">
        <w:rPr>
          <w:sz w:val="52"/>
          <w:szCs w:val="52"/>
        </w:rPr>
        <w:t>racovní list</w:t>
      </w:r>
    </w:p>
    <w:p w:rsidR="00DE7E7B" w:rsidRDefault="00DE7E7B" w:rsidP="00780B5C">
      <w:pPr>
        <w:jc w:val="center"/>
        <w:rPr>
          <w:sz w:val="52"/>
          <w:szCs w:val="52"/>
        </w:rPr>
      </w:pPr>
    </w:p>
    <w:p w:rsidR="00DE7E7B" w:rsidRDefault="00DE7E7B" w:rsidP="00437EAD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Elektrolýza je…………………………………….......(doplň)</w:t>
      </w:r>
    </w:p>
    <w:p w:rsidR="00DE7E7B" w:rsidRDefault="00DE7E7B" w:rsidP="00437EAD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noProof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Obdélníkový popisek 51" o:spid="_x0000_s1026" type="#_x0000_t61" style="position:absolute;left:0;text-align:left;margin-left:237.1pt;margin-top:21.45pt;width:35.5pt;height:29.9pt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" adj="6300,24300" fillcolor="#4f81bd" strokecolor="#243f60" strokeweight="2pt">
            <v:textbox>
              <w:txbxContent>
                <w:p w:rsidR="00DE7E7B" w:rsidRPr="00597BDD" w:rsidRDefault="00DE7E7B" w:rsidP="00597BD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97BDD">
                    <w:rPr>
                      <w:b/>
                      <w:sz w:val="36"/>
                      <w:szCs w:val="36"/>
                    </w:rPr>
                    <w:t>1.</w:t>
                  </w:r>
                </w:p>
              </w:txbxContent>
            </v:textbox>
          </v:shape>
        </w:pict>
      </w:r>
      <w:r>
        <w:rPr>
          <w:sz w:val="40"/>
          <w:szCs w:val="40"/>
        </w:rPr>
        <w:t xml:space="preserve">Do uvedeného obrázku doplň:          </w:t>
      </w:r>
    </w:p>
    <w:p w:rsidR="00DE7E7B" w:rsidRDefault="00DE7E7B" w:rsidP="0079654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…..………   polaritu zdroje</w:t>
      </w:r>
    </w:p>
    <w:p w:rsidR="00DE7E7B" w:rsidRDefault="00DE7E7B" w:rsidP="0079654A">
      <w:pPr>
        <w:rPr>
          <w:sz w:val="40"/>
          <w:szCs w:val="40"/>
        </w:rPr>
      </w:pPr>
      <w:r>
        <w:rPr>
          <w:noProof/>
        </w:rPr>
        <w:pict>
          <v:shape id="Obdélníkový popisek 52" o:spid="_x0000_s1027" type="#_x0000_t61" style="position:absolute;margin-left:240.2pt;margin-top:18.95pt;width:33.6pt;height:28.4pt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" adj="6300,24300" fillcolor="#4f81bd" strokecolor="#243f60" strokeweight="2pt">
            <v:textbox>
              <w:txbxContent>
                <w:p w:rsidR="00DE7E7B" w:rsidRPr="00597BDD" w:rsidRDefault="00DE7E7B" w:rsidP="00597BD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97BDD">
                    <w:rPr>
                      <w:b/>
                      <w:sz w:val="36"/>
                      <w:szCs w:val="36"/>
                    </w:rPr>
                    <w:t>2.</w:t>
                  </w:r>
                </w:p>
              </w:txbxContent>
            </v:textbox>
          </v:shape>
        </w:pict>
      </w:r>
      <w:r>
        <w:rPr>
          <w:sz w:val="40"/>
          <w:szCs w:val="40"/>
        </w:rPr>
        <w:t xml:space="preserve">       </w:t>
      </w:r>
    </w:p>
    <w:p w:rsidR="00DE7E7B" w:rsidRDefault="00DE7E7B" w:rsidP="0079654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………….    název elektrody</w:t>
      </w:r>
    </w:p>
    <w:p w:rsidR="00DE7E7B" w:rsidRDefault="00DE7E7B" w:rsidP="0079654A">
      <w:pPr>
        <w:rPr>
          <w:sz w:val="40"/>
          <w:szCs w:val="40"/>
        </w:rPr>
      </w:pPr>
      <w:r>
        <w:rPr>
          <w:noProof/>
        </w:rPr>
        <w:pict>
          <v:shape id="Obdélníkový popisek 54" o:spid="_x0000_s1028" type="#_x0000_t61" style="position:absolute;margin-left:239.9pt;margin-top:18.7pt;width:33.6pt;height:25.5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" adj="6300,24300" fillcolor="#4f81bd" strokecolor="#243f60" strokeweight="2pt">
            <v:textbox>
              <w:txbxContent>
                <w:p w:rsidR="00DE7E7B" w:rsidRPr="005717B1" w:rsidRDefault="00DE7E7B" w:rsidP="005717B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717B1">
                    <w:rPr>
                      <w:b/>
                      <w:sz w:val="36"/>
                      <w:szCs w:val="36"/>
                    </w:rPr>
                    <w:t>3.</w:t>
                  </w:r>
                </w:p>
              </w:txbxContent>
            </v:textbox>
          </v:shape>
        </w:pict>
      </w:r>
      <w:r>
        <w:rPr>
          <w:sz w:val="40"/>
          <w:szCs w:val="40"/>
        </w:rPr>
        <w:t xml:space="preserve"> </w:t>
      </w:r>
    </w:p>
    <w:p w:rsidR="00DE7E7B" w:rsidRDefault="00DE7E7B" w:rsidP="00597BDD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…………..  název elektrody</w:t>
      </w:r>
    </w:p>
    <w:p w:rsidR="00DE7E7B" w:rsidRDefault="00DE7E7B" w:rsidP="00597BDD">
      <w:pPr>
        <w:rPr>
          <w:sz w:val="40"/>
          <w:szCs w:val="40"/>
        </w:rPr>
      </w:pPr>
      <w:r>
        <w:rPr>
          <w:noProof/>
        </w:rPr>
        <w:pict>
          <v:shape id="Obdélníkový popisek 42" o:spid="_x0000_s1029" type="#_x0000_t61" style="position:absolute;margin-left:113.65pt;margin-top:11.3pt;width:24.3pt;height:25.2pt;z-index:251646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" adj="6300,24300" fillcolor="#4f81bd" strokecolor="#243f60" strokeweight="2pt">
            <v:textbox>
              <w:txbxContent>
                <w:p w:rsidR="00DE7E7B" w:rsidRPr="003136F8" w:rsidRDefault="00DE7E7B" w:rsidP="003136F8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3136F8">
                    <w:rPr>
                      <w:b/>
                      <w:sz w:val="32"/>
                      <w:szCs w:val="32"/>
                    </w:rPr>
                    <w:t>1.</w:t>
                  </w:r>
                </w:p>
              </w:txbxContent>
            </v:textbox>
          </v:shape>
        </w:pict>
      </w:r>
      <w:r>
        <w:rPr>
          <w:noProof/>
        </w:rPr>
        <w:pict>
          <v:shape id="Obdélníkový popisek 1" o:spid="_x0000_s1030" type="#_x0000_t61" style="position:absolute;margin-left:238.8pt;margin-top:11.75pt;width:34.55pt;height:25.2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" adj="6300,24300" fillcolor="#4f81bd" strokecolor="#243f60" strokeweight="2pt">
            <v:textbox>
              <w:txbxContent>
                <w:p w:rsidR="00DE7E7B" w:rsidRPr="00A10218" w:rsidRDefault="00DE7E7B" w:rsidP="00A1021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A10218">
                    <w:rPr>
                      <w:b/>
                      <w:sz w:val="36"/>
                      <w:szCs w:val="36"/>
                    </w:rPr>
                    <w:t>4.</w:t>
                  </w:r>
                </w:p>
              </w:txbxContent>
            </v:textbox>
          </v:shape>
        </w:pict>
      </w:r>
      <w:r>
        <w:rPr>
          <w:sz w:val="40"/>
          <w:szCs w:val="40"/>
        </w:rPr>
        <w:t xml:space="preserve">                         </w:t>
      </w:r>
    </w:p>
    <w:p w:rsidR="00DE7E7B" w:rsidRDefault="00DE7E7B" w:rsidP="00597BDD">
      <w:pPr>
        <w:rPr>
          <w:sz w:val="40"/>
          <w:szCs w:val="40"/>
        </w:rPr>
      </w:pPr>
      <w:r>
        <w:rPr>
          <w:noProof/>
        </w:rPr>
        <w:pict>
          <v:shape id="Obdélníkový popisek 44" o:spid="_x0000_s1031" type="#_x0000_t61" style="position:absolute;margin-left:156.65pt;margin-top:16.1pt;width:34.55pt;height:29.9pt;z-index:251648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" adj="6300,24300" fillcolor="#4f81bd" strokecolor="#243f60" strokeweight="2pt">
            <v:textbox>
              <w:txbxContent>
                <w:p w:rsidR="00DE7E7B" w:rsidRPr="003136F8" w:rsidRDefault="00DE7E7B" w:rsidP="003136F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3136F8">
                    <w:rPr>
                      <w:b/>
                      <w:sz w:val="36"/>
                      <w:szCs w:val="36"/>
                    </w:rPr>
                    <w:t>3.</w:t>
                  </w:r>
                </w:p>
              </w:txbxContent>
            </v:textbox>
          </v:shape>
        </w:pict>
      </w:r>
      <w:r>
        <w:rPr>
          <w:noProof/>
        </w:rPr>
        <w:pict>
          <v:shape id="Obdélníkový popisek 43" o:spid="_x0000_s1032" type="#_x0000_t61" style="position:absolute;margin-left:61.65pt;margin-top:16.4pt;width:30.85pt;height:29.9pt;z-index:251647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" adj="6300,24300" fillcolor="#4f81bd" strokecolor="#243f60" strokeweight="2pt">
            <v:textbox>
              <w:txbxContent>
                <w:p w:rsidR="00DE7E7B" w:rsidRPr="003136F8" w:rsidRDefault="00DE7E7B" w:rsidP="003136F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2</w:t>
                  </w:r>
                  <w:r w:rsidRPr="003136F8">
                    <w:rPr>
                      <w:b/>
                      <w:sz w:val="36"/>
                      <w:szCs w:val="36"/>
                    </w:rPr>
                    <w:t>.</w:t>
                  </w:r>
                  <w:r w:rsidRPr="00A10218"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3136F8">
                    <w:rPr>
                      <w:b/>
                      <w:sz w:val="36"/>
                      <w:szCs w:val="36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line id="Přímá spojnice 21" o:spid="_x0000_s1033" style="position:absolute;z-index:251641344;visibility:visible" from="124.75pt,17.65pt" to="124.75pt,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" strokecolor="#4579b8"/>
        </w:pict>
      </w:r>
      <w:r>
        <w:rPr>
          <w:sz w:val="40"/>
          <w:szCs w:val="40"/>
        </w:rPr>
        <w:t xml:space="preserve">                                                          …………..  druh iontu</w:t>
      </w:r>
    </w:p>
    <w:p w:rsidR="00DE7E7B" w:rsidRDefault="00DE7E7B" w:rsidP="00597BDD">
      <w:pPr>
        <w:rPr>
          <w:sz w:val="40"/>
          <w:szCs w:val="40"/>
        </w:rPr>
      </w:pPr>
      <w:r>
        <w:rPr>
          <w:noProof/>
        </w:rPr>
        <w:pict>
          <v:line id="Přímá spojnice 11" o:spid="_x0000_s1034" style="position:absolute;z-index:251638272;visibility:visible" from="96.25pt,18.15pt" to="97.05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" strokecolor="#4579b8"/>
        </w:pict>
      </w:r>
      <w:r>
        <w:rPr>
          <w:noProof/>
        </w:rPr>
        <w:pict>
          <v:line id="Přímá spojnice 17" o:spid="_x0000_s1035" style="position:absolute;flip:x;z-index:251640320;visibility:visible" from="124.75pt,19.8pt" to="148.2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" strokecolor="#4579b8"/>
        </w:pict>
      </w:r>
      <w:r>
        <w:rPr>
          <w:noProof/>
        </w:rPr>
        <w:pict>
          <v:line id="Přímá spojnice 25" o:spid="_x0000_s1036" style="position:absolute;z-index:251643392;visibility:visible" from="118.3pt,3.8pt" to="118.3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" strokecolor="#4579b8"/>
        </w:pict>
      </w:r>
      <w:r>
        <w:rPr>
          <w:noProof/>
        </w:rPr>
        <w:pict>
          <v:line id="Přímá spojnice 27" o:spid="_x0000_s1037" style="position:absolute;z-index:251644416;visibility:visible" from="96.45pt,18.1pt" to="114.0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" strokecolor="#4579b8"/>
        </w:pict>
      </w:r>
      <w:r>
        <w:rPr>
          <w:noProof/>
        </w:rPr>
        <w:pict>
          <v:line id="Přímá spojnice 13" o:spid="_x0000_s1038" style="position:absolute;z-index:251639296;visibility:visible" from="148.4pt,17.7pt" to="148.4pt,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" strokecolor="#4579b8"/>
        </w:pict>
      </w:r>
      <w:r>
        <w:rPr>
          <w:noProof/>
        </w:rPr>
        <w:pict>
          <v:shape id="Obdélníkový popisek 2" o:spid="_x0000_s1039" type="#_x0000_t61" style="position:absolute;margin-left:238.6pt;margin-top:8.1pt;width:34.55pt;height:30.15pt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" adj="6300,24300" fillcolor="#4f81bd" strokecolor="#243f60" strokeweight="2pt">
            <v:textbox>
              <w:txbxContent>
                <w:p w:rsidR="00DE7E7B" w:rsidRPr="00A10218" w:rsidRDefault="00DE7E7B" w:rsidP="00A1021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A10218">
                    <w:rPr>
                      <w:b/>
                      <w:sz w:val="36"/>
                      <w:szCs w:val="36"/>
                    </w:rPr>
                    <w:t>5.</w:t>
                  </w:r>
                </w:p>
              </w:txbxContent>
            </v:textbox>
          </v:shape>
        </w:pict>
      </w:r>
      <w:r>
        <w:rPr>
          <w:sz w:val="40"/>
          <w:szCs w:val="40"/>
        </w:rPr>
        <w:t xml:space="preserve">                   </w:t>
      </w:r>
    </w:p>
    <w:p w:rsidR="00DE7E7B" w:rsidRDefault="00DE7E7B" w:rsidP="00597BDD">
      <w:pPr>
        <w:rPr>
          <w:sz w:val="40"/>
          <w:szCs w:val="40"/>
        </w:rPr>
      </w:pPr>
      <w:r>
        <w:rPr>
          <w:noProof/>
        </w:rPr>
        <w:pict>
          <v:rect id="Obdélník 28" o:spid="_x0000_s1040" style="position:absolute;margin-left:94.9pt;margin-top:7.6pt;width:3.55pt;height:34.3pt;flip:x;z-index:2516300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" fillcolor="#4f81bd" strokecolor="#243f60" strokeweight="2pt"/>
        </w:pict>
      </w:r>
      <w:r>
        <w:rPr>
          <w:noProof/>
        </w:rPr>
        <w:pict>
          <v:rect id="Obdélník 29" o:spid="_x0000_s1041" style="position:absolute;margin-left:147.3pt;margin-top:6.3pt;width:3.55pt;height:36pt;flip:x;z-index:251631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" fillcolor="#4f81bd" strokecolor="#243f60" strokeweight="2pt"/>
        </w:pict>
      </w:r>
      <w:r>
        <w:rPr>
          <w:noProof/>
        </w:rPr>
        <w:pict>
          <v:line id="Přímá spojnice 33" o:spid="_x0000_s1042" style="position:absolute;z-index:251645440;visibility:visible" from="56.35pt,21.8pt" to="181.0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" strokecolor="#4579b8"/>
        </w:pict>
      </w:r>
      <w:r>
        <w:rPr>
          <w:noProof/>
        </w:rPr>
        <w:pict>
          <v:line id="Přímá spojnice 8" o:spid="_x0000_s1043" style="position:absolute;flip:y;z-index:251633152;visibility:visible" from="56.1pt,2.15pt" to="56.1pt,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" strokecolor="#8db3e2"/>
        </w:pict>
      </w:r>
      <w:r>
        <w:rPr>
          <w:noProof/>
        </w:rPr>
        <w:pict>
          <v:line id="_x0000_s1044" style="position:absolute;flip:y;z-index:251637248;visibility:visible" from="180.75pt,1.5pt" to="180.75pt,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" strokecolor="#8db3e2"/>
        </w:pict>
      </w:r>
      <w:r>
        <w:rPr>
          <w:sz w:val="40"/>
          <w:szCs w:val="40"/>
        </w:rPr>
        <w:t xml:space="preserve">                                                          …………..  druh iontu     </w:t>
      </w:r>
    </w:p>
    <w:p w:rsidR="00DE7E7B" w:rsidRDefault="00DE7E7B" w:rsidP="00597BDD">
      <w:pPr>
        <w:rPr>
          <w:sz w:val="40"/>
          <w:szCs w:val="40"/>
        </w:rPr>
      </w:pPr>
      <w:r>
        <w:rPr>
          <w:noProof/>
        </w:rPr>
        <w:pict>
          <v:shape id="Obdélníkový popisek 45" o:spid="_x0000_s1045" type="#_x0000_t61" style="position:absolute;margin-left:185.85pt;margin-top:9pt;width:30.85pt;height:26.5pt;z-index:251649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" adj="6300,24300" fillcolor="#4f81bd" strokecolor="#243f60" strokeweight="2pt">
            <v:textbox>
              <w:txbxContent>
                <w:p w:rsidR="00DE7E7B" w:rsidRPr="003136F8" w:rsidRDefault="00DE7E7B" w:rsidP="003136F8">
                  <w:pPr>
                    <w:jc w:val="center"/>
                    <w:rPr>
                      <w:sz w:val="36"/>
                      <w:szCs w:val="36"/>
                    </w:rPr>
                  </w:pPr>
                  <w:r w:rsidRPr="003136F8">
                    <w:rPr>
                      <w:sz w:val="36"/>
                      <w:szCs w:val="36"/>
                    </w:rPr>
                    <w:t>4.</w:t>
                  </w:r>
                </w:p>
              </w:txbxContent>
            </v:textbox>
          </v:shape>
        </w:pict>
      </w:r>
      <w:r>
        <w:rPr>
          <w:noProof/>
        </w:rPr>
        <w:pict>
          <v:shape id="Obdélníkový popisek 50" o:spid="_x0000_s1046" type="#_x0000_t61" style="position:absolute;margin-left:106pt;margin-top:2.4pt;width:31.75pt;height:27.55pt;z-index:251653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" adj="6300,24300" fillcolor="#4f81bd" strokecolor="#243f60" strokeweight="2pt">
            <v:textbox>
              <w:txbxContent>
                <w:p w:rsidR="00DE7E7B" w:rsidRPr="00597BDD" w:rsidRDefault="00DE7E7B" w:rsidP="00597BD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97BDD">
                    <w:rPr>
                      <w:b/>
                      <w:sz w:val="36"/>
                      <w:szCs w:val="36"/>
                    </w:rPr>
                    <w:t>6.</w:t>
                  </w:r>
                </w:p>
              </w:txbxContent>
            </v:textbox>
          </v:shape>
        </w:pict>
      </w:r>
      <w:r>
        <w:rPr>
          <w:noProof/>
        </w:rPr>
        <w:pict>
          <v:shape id="Obdélníkový popisek 49" o:spid="_x0000_s1047" type="#_x0000_t61" style="position:absolute;margin-left:27.3pt;margin-top:5.45pt;width:34.55pt;height:25.7pt;z-index:251652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" adj="6300,24300" fillcolor="#4f81bd" strokecolor="#243f60" strokeweight="2pt">
            <v:textbox>
              <w:txbxContent>
                <w:p w:rsidR="00DE7E7B" w:rsidRPr="00597BDD" w:rsidRDefault="00DE7E7B" w:rsidP="00597BD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97BDD">
                    <w:rPr>
                      <w:b/>
                      <w:sz w:val="36"/>
                      <w:szCs w:val="36"/>
                    </w:rPr>
                    <w:t>5.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Šipka doleva 47" o:spid="_x0000_s1048" type="#_x0000_t66" style="position:absolute;margin-left:156.5pt;margin-top:7.65pt;width:23.35pt;height:14.55pt;z-index:251651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" adj="6730" fillcolor="#4f81bd" strokecolor="#243f60" strokeweight="2pt"/>
        </w:pict>
      </w:r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46" o:spid="_x0000_s1049" type="#_x0000_t13" style="position:absolute;margin-left:70.7pt;margin-top:6.8pt;width:17.55pt;height:14.45pt;z-index:251650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" adj="12708" fillcolor="#4f81bd" strokecolor="#243f60" strokeweight="2pt"/>
        </w:pict>
      </w:r>
      <w:r>
        <w:rPr>
          <w:noProof/>
        </w:rPr>
        <w:pict>
          <v:shape id="Obdélníkový popisek 4" o:spid="_x0000_s1050" type="#_x0000_t61" style="position:absolute;margin-left:241.1pt;margin-top:11.5pt;width:32.75pt;height:26.8pt;z-index:25165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" adj="6300,24300" fillcolor="#4f81bd" strokecolor="#243f60" strokeweight="2pt">
            <v:textbox>
              <w:txbxContent>
                <w:p w:rsidR="00DE7E7B" w:rsidRPr="001744BB" w:rsidRDefault="00DE7E7B" w:rsidP="001744B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1744BB">
                    <w:rPr>
                      <w:b/>
                      <w:sz w:val="36"/>
                      <w:szCs w:val="36"/>
                    </w:rPr>
                    <w:t>6.</w:t>
                  </w:r>
                </w:p>
              </w:txbxContent>
            </v:textbox>
          </v:shape>
        </w:pict>
      </w:r>
      <w:r>
        <w:rPr>
          <w:sz w:val="40"/>
          <w:szCs w:val="40"/>
        </w:rPr>
        <w:t xml:space="preserve">                            </w:t>
      </w:r>
    </w:p>
    <w:p w:rsidR="00DE7E7B" w:rsidRDefault="00DE7E7B" w:rsidP="00597BDD">
      <w:pPr>
        <w:rPr>
          <w:sz w:val="40"/>
          <w:szCs w:val="40"/>
        </w:rPr>
      </w:pPr>
      <w:r>
        <w:rPr>
          <w:noProof/>
        </w:rPr>
        <w:pict>
          <v:line id="Přímá spojnice 6" o:spid="_x0000_s1051" style="position:absolute;z-index:251636224;visibility:visible" from="56.15pt,12.65pt" to="180.8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" strokecolor="#4579b8"/>
        </w:pict>
      </w:r>
      <w:r>
        <w:rPr>
          <w:sz w:val="40"/>
          <w:szCs w:val="40"/>
        </w:rPr>
        <w:t xml:space="preserve">                                                          …………..  název roztoku   </w:t>
      </w:r>
    </w:p>
    <w:p w:rsidR="00DE7E7B" w:rsidRDefault="00DE7E7B" w:rsidP="00597BDD">
      <w:pPr>
        <w:rPr>
          <w:sz w:val="40"/>
          <w:szCs w:val="40"/>
        </w:rPr>
      </w:pPr>
      <w:r>
        <w:rPr>
          <w:sz w:val="40"/>
          <w:szCs w:val="40"/>
        </w:rPr>
        <w:t>3)Použijeme-li jako elektrolyt NaCl, na jaké elektrodě se bude vylučovat chlór?  ………………………………………………..</w:t>
      </w:r>
    </w:p>
    <w:p w:rsidR="00DE7E7B" w:rsidRDefault="00DE7E7B" w:rsidP="00597BDD">
      <w:pPr>
        <w:rPr>
          <w:sz w:val="40"/>
          <w:szCs w:val="40"/>
        </w:rPr>
      </w:pPr>
      <w:r>
        <w:rPr>
          <w:sz w:val="40"/>
          <w:szCs w:val="40"/>
        </w:rPr>
        <w:t xml:space="preserve">4)Uveď tři příklady využití elektrolýzy…………………………  </w:t>
      </w:r>
    </w:p>
    <w:p w:rsidR="00DE7E7B" w:rsidRDefault="00DE7E7B" w:rsidP="00597BDD">
      <w:pPr>
        <w:rPr>
          <w:sz w:val="40"/>
          <w:szCs w:val="40"/>
        </w:rPr>
      </w:pPr>
      <w:r>
        <w:rPr>
          <w:sz w:val="40"/>
          <w:szCs w:val="40"/>
        </w:rPr>
        <w:t xml:space="preserve">    ..……………………………………………………………….</w:t>
      </w:r>
    </w:p>
    <w:p w:rsidR="00DE7E7B" w:rsidRDefault="00DE7E7B" w:rsidP="00597BDD">
      <w:pPr>
        <w:rPr>
          <w:sz w:val="40"/>
          <w:szCs w:val="40"/>
        </w:rPr>
      </w:pPr>
      <w:r>
        <w:rPr>
          <w:sz w:val="40"/>
          <w:szCs w:val="40"/>
        </w:rPr>
        <w:t>5)Který kov se elektrolýzou nejčastěji vyrábí? …………………</w:t>
      </w:r>
    </w:p>
    <w:p w:rsidR="00DE7E7B" w:rsidRDefault="00DE7E7B" w:rsidP="00597BDD">
      <w:pPr>
        <w:rPr>
          <w:sz w:val="40"/>
          <w:szCs w:val="40"/>
        </w:rPr>
      </w:pPr>
      <w:r>
        <w:rPr>
          <w:sz w:val="40"/>
          <w:szCs w:val="40"/>
        </w:rPr>
        <w:t xml:space="preserve">6)Zařízení, které jako zdroj elektrické energie využívá redoxní </w:t>
      </w:r>
    </w:p>
    <w:p w:rsidR="00DE7E7B" w:rsidRDefault="00DE7E7B" w:rsidP="00597BDD">
      <w:pPr>
        <w:rPr>
          <w:sz w:val="40"/>
          <w:szCs w:val="40"/>
        </w:rPr>
      </w:pPr>
      <w:r>
        <w:rPr>
          <w:sz w:val="40"/>
          <w:szCs w:val="40"/>
        </w:rPr>
        <w:t xml:space="preserve">   reakce, nazýváme : ……………………………………………</w:t>
      </w:r>
    </w:p>
    <w:p w:rsidR="00DE7E7B" w:rsidRDefault="00DE7E7B" w:rsidP="00597BDD">
      <w:pPr>
        <w:rPr>
          <w:sz w:val="40"/>
          <w:szCs w:val="40"/>
        </w:rPr>
      </w:pPr>
      <w:r>
        <w:rPr>
          <w:sz w:val="40"/>
          <w:szCs w:val="40"/>
        </w:rPr>
        <w:t>7)Zdroj elektrického napětí, které můžeme opakovaně nabíjet,</w:t>
      </w:r>
    </w:p>
    <w:p w:rsidR="00DE7E7B" w:rsidRDefault="00DE7E7B" w:rsidP="00597BDD">
      <w:pPr>
        <w:rPr>
          <w:sz w:val="40"/>
          <w:szCs w:val="40"/>
        </w:rPr>
      </w:pPr>
      <w:r>
        <w:rPr>
          <w:sz w:val="40"/>
          <w:szCs w:val="40"/>
        </w:rPr>
        <w:t xml:space="preserve">   nazýváme: ……………………………………………………. </w:t>
      </w:r>
    </w:p>
    <w:p w:rsidR="00DE7E7B" w:rsidRDefault="00DE7E7B" w:rsidP="00597BDD">
      <w:pPr>
        <w:rPr>
          <w:sz w:val="40"/>
          <w:szCs w:val="40"/>
        </w:rPr>
      </w:pPr>
      <w:r>
        <w:rPr>
          <w:sz w:val="40"/>
          <w:szCs w:val="40"/>
        </w:rPr>
        <w:t>8)V autobaterii je jako elektrolyt použita: ………………………</w:t>
      </w:r>
    </w:p>
    <w:p w:rsidR="00DE7E7B" w:rsidRDefault="00DE7E7B" w:rsidP="00597BDD">
      <w:pPr>
        <w:rPr>
          <w:sz w:val="40"/>
          <w:szCs w:val="40"/>
        </w:rPr>
      </w:pPr>
      <w:r>
        <w:rPr>
          <w:sz w:val="40"/>
          <w:szCs w:val="40"/>
        </w:rPr>
        <w:t xml:space="preserve">9) Jaký kov tvoří desky uvnitř autobaterie: …………………….. 10)K jaké elektrodě připojíš nárazník, který má být při </w:t>
      </w:r>
    </w:p>
    <w:p w:rsidR="00DE7E7B" w:rsidRDefault="00DE7E7B" w:rsidP="00597BDD">
      <w:pPr>
        <w:rPr>
          <w:sz w:val="40"/>
          <w:szCs w:val="40"/>
        </w:rPr>
      </w:pPr>
      <w:r>
        <w:rPr>
          <w:sz w:val="40"/>
          <w:szCs w:val="40"/>
        </w:rPr>
        <w:t xml:space="preserve">     galvanickém pokovování pokryt chromem: …………………         </w:t>
      </w:r>
    </w:p>
    <w:p w:rsidR="00DE7E7B" w:rsidRDefault="00DE7E7B" w:rsidP="00597BDD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</w:t>
      </w:r>
    </w:p>
    <w:p w:rsidR="00DE7E7B" w:rsidRDefault="00DE7E7B" w:rsidP="00597BDD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</w:t>
      </w:r>
    </w:p>
    <w:p w:rsidR="00DE7E7B" w:rsidRPr="00597BDD" w:rsidRDefault="00DE7E7B" w:rsidP="00597BDD">
      <w:pPr>
        <w:rPr>
          <w:sz w:val="40"/>
          <w:szCs w:val="40"/>
        </w:rPr>
      </w:pPr>
    </w:p>
    <w:p w:rsidR="00DE7E7B" w:rsidRPr="00AA388D" w:rsidRDefault="00DE7E7B" w:rsidP="006F5E8B">
      <w:pPr>
        <w:jc w:val="center"/>
        <w:rPr>
          <w:sz w:val="52"/>
          <w:szCs w:val="52"/>
        </w:rPr>
      </w:pPr>
      <w:r>
        <w:rPr>
          <w:sz w:val="40"/>
          <w:szCs w:val="40"/>
        </w:rPr>
        <w:t xml:space="preserve">  </w:t>
      </w:r>
      <w:r w:rsidRPr="00AA388D">
        <w:rPr>
          <w:sz w:val="52"/>
          <w:szCs w:val="52"/>
        </w:rPr>
        <w:t>Chemie 9. ročník</w:t>
      </w:r>
    </w:p>
    <w:p w:rsidR="00DE7E7B" w:rsidRDefault="00DE7E7B" w:rsidP="006F5E8B">
      <w:pPr>
        <w:jc w:val="center"/>
        <w:rPr>
          <w:sz w:val="52"/>
          <w:szCs w:val="52"/>
        </w:rPr>
      </w:pPr>
      <w:r>
        <w:rPr>
          <w:sz w:val="52"/>
          <w:szCs w:val="52"/>
        </w:rPr>
        <w:t>Průmyslové využití elektrolýzy – p</w:t>
      </w:r>
      <w:r w:rsidRPr="00AA388D">
        <w:rPr>
          <w:sz w:val="52"/>
          <w:szCs w:val="52"/>
        </w:rPr>
        <w:t>racovní list</w:t>
      </w:r>
    </w:p>
    <w:p w:rsidR="00DE7E7B" w:rsidRPr="006F5E8B" w:rsidRDefault="00DE7E7B" w:rsidP="006F5E8B">
      <w:pPr>
        <w:jc w:val="center"/>
        <w:rPr>
          <w:color w:val="FF0000"/>
          <w:sz w:val="52"/>
          <w:szCs w:val="52"/>
        </w:rPr>
      </w:pPr>
      <w:r w:rsidRPr="006F5E8B">
        <w:rPr>
          <w:color w:val="FF0000"/>
          <w:sz w:val="52"/>
          <w:szCs w:val="52"/>
        </w:rPr>
        <w:t>(řešení)</w:t>
      </w:r>
    </w:p>
    <w:p w:rsidR="00DE7E7B" w:rsidRPr="006F5E8B" w:rsidRDefault="00DE7E7B" w:rsidP="006F5E8B">
      <w:pPr>
        <w:pStyle w:val="ListParagraph"/>
        <w:numPr>
          <w:ilvl w:val="0"/>
          <w:numId w:val="2"/>
        </w:numPr>
        <w:rPr>
          <w:color w:val="FF0000"/>
          <w:sz w:val="40"/>
          <w:szCs w:val="40"/>
        </w:rPr>
      </w:pPr>
      <w:r>
        <w:rPr>
          <w:sz w:val="40"/>
          <w:szCs w:val="40"/>
        </w:rPr>
        <w:t xml:space="preserve">Elektrolýza je </w:t>
      </w:r>
      <w:r w:rsidRPr="006F5E8B">
        <w:rPr>
          <w:color w:val="FF0000"/>
          <w:sz w:val="40"/>
          <w:szCs w:val="40"/>
        </w:rPr>
        <w:t>chemická reakce probíhající na elektrodách působením stejnosměrného elektrického proudu.</w:t>
      </w:r>
    </w:p>
    <w:p w:rsidR="00DE7E7B" w:rsidRDefault="00DE7E7B" w:rsidP="006F5E8B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noProof/>
        </w:rPr>
        <w:pict>
          <v:shape id="Obdélníkový popisek 7" o:spid="_x0000_s1052" type="#_x0000_t61" style="position:absolute;left:0;text-align:left;margin-left:237.1pt;margin-top:21.45pt;width:35.5pt;height:29.9pt;z-index:251680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" adj="6300,24300" fillcolor="#4f81bd" strokecolor="#243f60" strokeweight="2pt">
            <v:textbox>
              <w:txbxContent>
                <w:p w:rsidR="00DE7E7B" w:rsidRPr="00597BDD" w:rsidRDefault="00DE7E7B" w:rsidP="006F5E8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97BDD">
                    <w:rPr>
                      <w:b/>
                      <w:sz w:val="36"/>
                      <w:szCs w:val="36"/>
                    </w:rPr>
                    <w:t>1.</w:t>
                  </w:r>
                </w:p>
              </w:txbxContent>
            </v:textbox>
          </v:shape>
        </w:pict>
      </w:r>
      <w:r>
        <w:rPr>
          <w:sz w:val="40"/>
          <w:szCs w:val="40"/>
        </w:rPr>
        <w:t xml:space="preserve">Do uvedeného obrázku doplň:          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</w:t>
      </w:r>
      <w:r>
        <w:rPr>
          <w:color w:val="FF0000"/>
          <w:sz w:val="40"/>
          <w:szCs w:val="40"/>
        </w:rPr>
        <w:t>v</w:t>
      </w:r>
      <w:r w:rsidRPr="006F5E8B">
        <w:rPr>
          <w:color w:val="FF0000"/>
          <w:sz w:val="40"/>
          <w:szCs w:val="40"/>
        </w:rPr>
        <w:t>iz obrázek</w:t>
      </w:r>
      <w:r>
        <w:rPr>
          <w:sz w:val="40"/>
          <w:szCs w:val="40"/>
        </w:rPr>
        <w:t xml:space="preserve">   polaritu zdroje</w:t>
      </w:r>
    </w:p>
    <w:p w:rsidR="00DE7E7B" w:rsidRDefault="00DE7E7B" w:rsidP="006F5E8B">
      <w:pPr>
        <w:rPr>
          <w:sz w:val="40"/>
          <w:szCs w:val="40"/>
        </w:rPr>
      </w:pPr>
      <w:r>
        <w:rPr>
          <w:noProof/>
        </w:rPr>
        <w:pict>
          <v:shape id="Obdélníkový popisek 8" o:spid="_x0000_s1053" type="#_x0000_t61" style="position:absolute;margin-left:240.2pt;margin-top:18.95pt;width:33.6pt;height:28.4pt;z-index:2516812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" adj="6300,24300" fillcolor="#4f81bd" strokecolor="#243f60" strokeweight="2pt">
            <v:textbox>
              <w:txbxContent>
                <w:p w:rsidR="00DE7E7B" w:rsidRPr="00597BDD" w:rsidRDefault="00DE7E7B" w:rsidP="006F5E8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97BDD">
                    <w:rPr>
                      <w:b/>
                      <w:sz w:val="36"/>
                      <w:szCs w:val="36"/>
                    </w:rPr>
                    <w:t>2.</w:t>
                  </w:r>
                </w:p>
              </w:txbxContent>
            </v:textbox>
          </v:shape>
        </w:pict>
      </w:r>
      <w:r>
        <w:rPr>
          <w:sz w:val="40"/>
          <w:szCs w:val="40"/>
        </w:rPr>
        <w:t xml:space="preserve">       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</w:t>
      </w:r>
      <w:r w:rsidRPr="006F5E8B">
        <w:rPr>
          <w:color w:val="FF0000"/>
          <w:sz w:val="40"/>
          <w:szCs w:val="40"/>
        </w:rPr>
        <w:t>katoda</w:t>
      </w:r>
      <w:r>
        <w:rPr>
          <w:sz w:val="40"/>
          <w:szCs w:val="40"/>
        </w:rPr>
        <w:t xml:space="preserve">         název elektrody</w:t>
      </w:r>
    </w:p>
    <w:p w:rsidR="00DE7E7B" w:rsidRDefault="00DE7E7B" w:rsidP="006F5E8B">
      <w:pPr>
        <w:rPr>
          <w:sz w:val="40"/>
          <w:szCs w:val="40"/>
        </w:rPr>
      </w:pPr>
      <w:r>
        <w:rPr>
          <w:noProof/>
        </w:rPr>
        <w:pict>
          <v:shape id="Obdélníkový popisek 9" o:spid="_x0000_s1054" type="#_x0000_t61" style="position:absolute;margin-left:239.9pt;margin-top:18.7pt;width:33.6pt;height:25.5pt;z-index:2516823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" adj="6300,24300" fillcolor="#4f81bd" strokecolor="#243f60" strokeweight="2pt">
            <v:textbox>
              <w:txbxContent>
                <w:p w:rsidR="00DE7E7B" w:rsidRPr="005717B1" w:rsidRDefault="00DE7E7B" w:rsidP="006F5E8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717B1">
                    <w:rPr>
                      <w:b/>
                      <w:sz w:val="36"/>
                      <w:szCs w:val="36"/>
                    </w:rPr>
                    <w:t>3.</w:t>
                  </w:r>
                </w:p>
              </w:txbxContent>
            </v:textbox>
          </v:shape>
        </w:pict>
      </w:r>
      <w:r>
        <w:rPr>
          <w:sz w:val="40"/>
          <w:szCs w:val="40"/>
        </w:rPr>
        <w:t xml:space="preserve"> 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</w:t>
      </w:r>
      <w:r w:rsidRPr="006F5E8B">
        <w:rPr>
          <w:color w:val="FF0000"/>
          <w:sz w:val="40"/>
          <w:szCs w:val="40"/>
        </w:rPr>
        <w:t xml:space="preserve">anoda </w:t>
      </w:r>
      <w:r>
        <w:rPr>
          <w:color w:val="FF0000"/>
          <w:sz w:val="40"/>
          <w:szCs w:val="40"/>
        </w:rPr>
        <w:t xml:space="preserve">        </w:t>
      </w:r>
      <w:r>
        <w:rPr>
          <w:sz w:val="40"/>
          <w:szCs w:val="40"/>
        </w:rPr>
        <w:t xml:space="preserve"> název elektrody</w:t>
      </w:r>
    </w:p>
    <w:p w:rsidR="00DE7E7B" w:rsidRDefault="00DE7E7B" w:rsidP="006F5E8B">
      <w:pPr>
        <w:rPr>
          <w:sz w:val="40"/>
          <w:szCs w:val="40"/>
        </w:rPr>
      </w:pPr>
      <w:r>
        <w:rPr>
          <w:noProof/>
        </w:rPr>
        <w:pict>
          <v:shape id="Obdélníkový popisek 60" o:spid="_x0000_s1055" type="#_x0000_t61" style="position:absolute;margin-left:132.3pt;margin-top:5.1pt;width:29.3pt;height:30.1pt;z-index:2516874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" adj="6300,24300" fillcolor="#c0504d" strokecolor="#622423" strokeweight="2pt">
            <v:textbox>
              <w:txbxContent>
                <w:p w:rsidR="00DE7E7B" w:rsidRPr="006F5E8B" w:rsidRDefault="00DE7E7B" w:rsidP="006F5E8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6F5E8B">
                    <w:rPr>
                      <w:b/>
                      <w:sz w:val="36"/>
                      <w:szCs w:val="36"/>
                    </w:rPr>
                    <w:t>+</w:t>
                  </w:r>
                </w:p>
              </w:txbxContent>
            </v:textbox>
          </v:shape>
        </w:pict>
      </w:r>
      <w:r>
        <w:rPr>
          <w:noProof/>
        </w:rPr>
        <w:pict>
          <v:shape id="Obdélníkový popisek 59" o:spid="_x0000_s1056" type="#_x0000_t61" style="position:absolute;margin-left:92.9pt;margin-top:5.15pt;width:31.8pt;height:30pt;z-index:251686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" adj="6300,24300" fillcolor="#4f81bd" strokecolor="#243f60" strokeweight="2pt">
            <v:textbox>
              <w:txbxContent>
                <w:p w:rsidR="00DE7E7B" w:rsidRPr="006F5E8B" w:rsidRDefault="00DE7E7B" w:rsidP="006F5E8B">
                  <w:pPr>
                    <w:jc w:val="center"/>
                    <w:rPr>
                      <w:sz w:val="52"/>
                      <w:szCs w:val="52"/>
                    </w:rPr>
                  </w:pPr>
                  <w:r w:rsidRPr="006F5E8B">
                    <w:rPr>
                      <w:sz w:val="52"/>
                      <w:szCs w:val="52"/>
                    </w:rPr>
                    <w:t>-</w:t>
                  </w:r>
                </w:p>
              </w:txbxContent>
            </v:textbox>
          </v:shape>
        </w:pict>
      </w:r>
      <w:r>
        <w:rPr>
          <w:noProof/>
        </w:rPr>
        <w:pict>
          <v:shape id="Obdélníkový popisek 11" o:spid="_x0000_s1057" type="#_x0000_t61" style="position:absolute;margin-left:238.8pt;margin-top:11.75pt;width:34.55pt;height:25.2pt;z-index:251683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" adj="6300,24300" fillcolor="#4f81bd" strokecolor="#243f60" strokeweight="2pt">
            <v:textbox>
              <w:txbxContent>
                <w:p w:rsidR="00DE7E7B" w:rsidRPr="00A10218" w:rsidRDefault="00DE7E7B" w:rsidP="006F5E8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A10218">
                    <w:rPr>
                      <w:b/>
                      <w:sz w:val="36"/>
                      <w:szCs w:val="36"/>
                    </w:rPr>
                    <w:t>4.</w:t>
                  </w:r>
                </w:p>
              </w:txbxContent>
            </v:textbox>
          </v:shape>
        </w:pict>
      </w:r>
      <w:r>
        <w:rPr>
          <w:sz w:val="40"/>
          <w:szCs w:val="40"/>
        </w:rPr>
        <w:t xml:space="preserve">                         </w:t>
      </w:r>
    </w:p>
    <w:p w:rsidR="00DE7E7B" w:rsidRDefault="00DE7E7B" w:rsidP="006F5E8B">
      <w:pPr>
        <w:rPr>
          <w:sz w:val="40"/>
          <w:szCs w:val="40"/>
        </w:rPr>
      </w:pPr>
      <w:r>
        <w:rPr>
          <w:noProof/>
        </w:rPr>
        <w:pict>
          <v:shape id="Obdélníkový popisek 12" o:spid="_x0000_s1058" type="#_x0000_t61" style="position:absolute;margin-left:156.65pt;margin-top:16.1pt;width:34.55pt;height:29.9pt;z-index:251674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" adj="6300,24300" fillcolor="#4f81bd" strokecolor="#243f60" strokeweight="2pt">
            <v:textbox>
              <w:txbxContent>
                <w:p w:rsidR="00DE7E7B" w:rsidRPr="003136F8" w:rsidRDefault="00DE7E7B" w:rsidP="006F5E8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3136F8">
                    <w:rPr>
                      <w:b/>
                      <w:sz w:val="36"/>
                      <w:szCs w:val="36"/>
                    </w:rPr>
                    <w:t>3.</w:t>
                  </w:r>
                </w:p>
              </w:txbxContent>
            </v:textbox>
          </v:shape>
        </w:pict>
      </w:r>
      <w:r>
        <w:rPr>
          <w:noProof/>
        </w:rPr>
        <w:pict>
          <v:shape id="Obdélníkový popisek 13" o:spid="_x0000_s1059" type="#_x0000_t61" style="position:absolute;margin-left:61.65pt;margin-top:16.4pt;width:30.85pt;height:29.9pt;z-index:251673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" adj="6300,24300" fillcolor="#4f81bd" strokecolor="#243f60" strokeweight="2pt">
            <v:textbox>
              <w:txbxContent>
                <w:p w:rsidR="00DE7E7B" w:rsidRPr="003136F8" w:rsidRDefault="00DE7E7B" w:rsidP="006F5E8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2</w:t>
                  </w:r>
                  <w:r w:rsidRPr="003136F8">
                    <w:rPr>
                      <w:b/>
                      <w:sz w:val="36"/>
                      <w:szCs w:val="36"/>
                    </w:rPr>
                    <w:t>.</w:t>
                  </w:r>
                  <w:r w:rsidRPr="00A10218">
                    <w:rPr>
                      <w:b/>
                      <w:sz w:val="36"/>
                      <w:szCs w:val="36"/>
                    </w:rPr>
                    <w:t xml:space="preserve"> </w:t>
                  </w:r>
                  <w:r w:rsidRPr="003136F8">
                    <w:rPr>
                      <w:b/>
                      <w:sz w:val="36"/>
                      <w:szCs w:val="36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60" style="position:absolute;z-index:251668992;visibility:visible" from="124.75pt,17.65pt" to="124.75pt,6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" strokecolor="#4579b8"/>
        </w:pict>
      </w:r>
      <w:r>
        <w:rPr>
          <w:sz w:val="40"/>
          <w:szCs w:val="40"/>
        </w:rPr>
        <w:t xml:space="preserve">                                                          </w:t>
      </w:r>
      <w:r w:rsidRPr="006F5E8B">
        <w:rPr>
          <w:color w:val="FF0000"/>
          <w:sz w:val="40"/>
          <w:szCs w:val="40"/>
        </w:rPr>
        <w:t>anion</w:t>
      </w:r>
      <w:r>
        <w:rPr>
          <w:sz w:val="40"/>
          <w:szCs w:val="40"/>
        </w:rPr>
        <w:t xml:space="preserve">                   druh iontu</w:t>
      </w:r>
    </w:p>
    <w:p w:rsidR="00DE7E7B" w:rsidRDefault="00DE7E7B" w:rsidP="006F5E8B">
      <w:pPr>
        <w:rPr>
          <w:sz w:val="40"/>
          <w:szCs w:val="40"/>
        </w:rPr>
      </w:pPr>
      <w:r>
        <w:rPr>
          <w:noProof/>
        </w:rPr>
        <w:pict>
          <v:line id="_x0000_s1061" style="position:absolute;z-index:251665920;visibility:visible" from="96.25pt,18.15pt" to="97.05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" strokecolor="#4579b8"/>
        </w:pict>
      </w:r>
      <w:r>
        <w:rPr>
          <w:noProof/>
        </w:rPr>
        <w:pict>
          <v:line id="_x0000_s1062" style="position:absolute;flip:x;z-index:251667968;visibility:visible" from="124.75pt,19.8pt" to="148.2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" strokecolor="#4579b8"/>
        </w:pict>
      </w:r>
      <w:r>
        <w:rPr>
          <w:noProof/>
        </w:rPr>
        <w:pict>
          <v:line id="_x0000_s1063" style="position:absolute;z-index:251670016;visibility:visible" from="118.3pt,3.8pt" to="118.3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" strokecolor="#4579b8"/>
        </w:pict>
      </w:r>
      <w:r>
        <w:rPr>
          <w:noProof/>
        </w:rPr>
        <w:pict>
          <v:line id="_x0000_s1064" style="position:absolute;z-index:251671040;visibility:visible" from="96.45pt,18.1pt" to="114.0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" strokecolor="#4579b8"/>
        </w:pict>
      </w:r>
      <w:r>
        <w:rPr>
          <w:noProof/>
        </w:rPr>
        <w:pict>
          <v:line id="_x0000_s1065" style="position:absolute;z-index:251666944;visibility:visible" from="148.4pt,17.7pt" to="148.4pt,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" strokecolor="#4579b8"/>
        </w:pict>
      </w:r>
      <w:r>
        <w:rPr>
          <w:noProof/>
        </w:rPr>
        <w:pict>
          <v:shape id="Obdélníkový popisek 21" o:spid="_x0000_s1066" type="#_x0000_t61" style="position:absolute;margin-left:238.6pt;margin-top:8.1pt;width:34.55pt;height:30.15pt;z-index:2516843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" adj="6300,24300" fillcolor="#4f81bd" strokecolor="#243f60" strokeweight="2pt">
            <v:textbox>
              <w:txbxContent>
                <w:p w:rsidR="00DE7E7B" w:rsidRPr="00A10218" w:rsidRDefault="00DE7E7B" w:rsidP="006F5E8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A10218">
                    <w:rPr>
                      <w:b/>
                      <w:sz w:val="36"/>
                      <w:szCs w:val="36"/>
                    </w:rPr>
                    <w:t>5.</w:t>
                  </w:r>
                </w:p>
              </w:txbxContent>
            </v:textbox>
          </v:shape>
        </w:pict>
      </w:r>
      <w:r>
        <w:rPr>
          <w:sz w:val="40"/>
          <w:szCs w:val="40"/>
        </w:rPr>
        <w:t xml:space="preserve">                   </w:t>
      </w:r>
    </w:p>
    <w:p w:rsidR="00DE7E7B" w:rsidRDefault="00DE7E7B" w:rsidP="006F5E8B">
      <w:pPr>
        <w:rPr>
          <w:sz w:val="40"/>
          <w:szCs w:val="40"/>
        </w:rPr>
      </w:pPr>
      <w:r>
        <w:rPr>
          <w:noProof/>
        </w:rPr>
        <w:pict>
          <v:rect id="_x0000_s1067" style="position:absolute;margin-left:94.9pt;margin-top:7.6pt;width:3.55pt;height:34.3pt;flip:x;z-index:25166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" fillcolor="#4f81bd" strokecolor="#243f60" strokeweight="2pt"/>
        </w:pict>
      </w:r>
      <w:r>
        <w:rPr>
          <w:noProof/>
        </w:rPr>
        <w:pict>
          <v:rect id="_x0000_s1068" style="position:absolute;margin-left:147.3pt;margin-top:6.3pt;width:3.55pt;height:36pt;flip:x;z-index:251661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" fillcolor="#4f81bd" strokecolor="#243f60" strokeweight="2pt"/>
        </w:pict>
      </w:r>
      <w:r>
        <w:rPr>
          <w:noProof/>
        </w:rPr>
        <w:pict>
          <v:line id="_x0000_s1069" style="position:absolute;z-index:251672064;visibility:visible" from="56.35pt,21.8pt" to="181.05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" strokecolor="#4579b8"/>
        </w:pict>
      </w:r>
      <w:r>
        <w:rPr>
          <w:noProof/>
        </w:rPr>
        <w:pict>
          <v:line id="_x0000_s1070" style="position:absolute;flip:y;z-index:251662848;visibility:visible" from="56.1pt,2.15pt" to="56.1pt,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" strokecolor="#8db3e2"/>
        </w:pict>
      </w:r>
      <w:r>
        <w:rPr>
          <w:noProof/>
        </w:rPr>
        <w:pict>
          <v:line id="_x0000_s1071" style="position:absolute;flip:y;z-index:251664896;visibility:visible" from="180.75pt,1.5pt" to="180.75pt,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" strokecolor="#8db3e2"/>
        </w:pict>
      </w:r>
      <w:r>
        <w:rPr>
          <w:sz w:val="40"/>
          <w:szCs w:val="40"/>
        </w:rPr>
        <w:t xml:space="preserve">                                                          </w:t>
      </w:r>
      <w:r w:rsidRPr="006F5E8B">
        <w:rPr>
          <w:color w:val="FF0000"/>
          <w:sz w:val="40"/>
          <w:szCs w:val="40"/>
        </w:rPr>
        <w:t>kation</w:t>
      </w:r>
      <w:r>
        <w:rPr>
          <w:sz w:val="40"/>
          <w:szCs w:val="40"/>
        </w:rPr>
        <w:t xml:space="preserve">                  druh iontu     </w:t>
      </w:r>
    </w:p>
    <w:p w:rsidR="00DE7E7B" w:rsidRDefault="00DE7E7B" w:rsidP="006F5E8B">
      <w:pPr>
        <w:rPr>
          <w:sz w:val="40"/>
          <w:szCs w:val="40"/>
        </w:rPr>
      </w:pPr>
      <w:r>
        <w:rPr>
          <w:noProof/>
        </w:rPr>
        <w:pict>
          <v:shape id="Obdélníkový popisek 40" o:spid="_x0000_s1072" type="#_x0000_t61" style="position:absolute;margin-left:185.85pt;margin-top:9pt;width:30.85pt;height:26.5pt;z-index:251675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" adj="6300,24300" fillcolor="#4f81bd" strokecolor="#243f60" strokeweight="2pt">
            <v:textbox>
              <w:txbxContent>
                <w:p w:rsidR="00DE7E7B" w:rsidRPr="003136F8" w:rsidRDefault="00DE7E7B" w:rsidP="006F5E8B">
                  <w:pPr>
                    <w:jc w:val="center"/>
                    <w:rPr>
                      <w:sz w:val="36"/>
                      <w:szCs w:val="36"/>
                    </w:rPr>
                  </w:pPr>
                  <w:r w:rsidRPr="003136F8">
                    <w:rPr>
                      <w:sz w:val="36"/>
                      <w:szCs w:val="36"/>
                    </w:rPr>
                    <w:t>4.</w:t>
                  </w:r>
                </w:p>
              </w:txbxContent>
            </v:textbox>
          </v:shape>
        </w:pict>
      </w:r>
      <w:r>
        <w:rPr>
          <w:noProof/>
        </w:rPr>
        <w:pict>
          <v:shape id="Obdélníkový popisek 48" o:spid="_x0000_s1073" type="#_x0000_t61" style="position:absolute;margin-left:106pt;margin-top:2.4pt;width:31.75pt;height:27.55pt;z-index:251679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" adj="6300,24300" fillcolor="#4f81bd" strokecolor="#243f60" strokeweight="2pt">
            <v:textbox>
              <w:txbxContent>
                <w:p w:rsidR="00DE7E7B" w:rsidRPr="00597BDD" w:rsidRDefault="00DE7E7B" w:rsidP="006F5E8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97BDD">
                    <w:rPr>
                      <w:b/>
                      <w:sz w:val="36"/>
                      <w:szCs w:val="36"/>
                    </w:rPr>
                    <w:t>6.</w:t>
                  </w:r>
                </w:p>
              </w:txbxContent>
            </v:textbox>
          </v:shape>
        </w:pict>
      </w:r>
      <w:r>
        <w:rPr>
          <w:noProof/>
        </w:rPr>
        <w:pict>
          <v:shape id="Obdélníkový popisek 53" o:spid="_x0000_s1074" type="#_x0000_t61" style="position:absolute;margin-left:27.3pt;margin-top:5.45pt;width:34.55pt;height:25.7pt;z-index:251678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" adj="6300,24300" fillcolor="#4f81bd" strokecolor="#243f60" strokeweight="2pt">
            <v:textbox>
              <w:txbxContent>
                <w:p w:rsidR="00DE7E7B" w:rsidRPr="00597BDD" w:rsidRDefault="00DE7E7B" w:rsidP="006F5E8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597BDD">
                    <w:rPr>
                      <w:b/>
                      <w:sz w:val="36"/>
                      <w:szCs w:val="36"/>
                    </w:rPr>
                    <w:t>5.</w:t>
                  </w:r>
                </w:p>
              </w:txbxContent>
            </v:textbox>
          </v:shape>
        </w:pict>
      </w:r>
      <w:r>
        <w:rPr>
          <w:noProof/>
        </w:rPr>
        <w:pict>
          <v:shape id="Šipka doleva 55" o:spid="_x0000_s1075" type="#_x0000_t66" style="position:absolute;margin-left:156.5pt;margin-top:7.65pt;width:23.35pt;height:14.55pt;z-index:251677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" adj="6730" fillcolor="#4f81bd" strokecolor="#243f60" strokeweight="2pt"/>
        </w:pict>
      </w:r>
      <w:r>
        <w:rPr>
          <w:noProof/>
        </w:rPr>
        <w:pict>
          <v:shape id="Šipka doprava 56" o:spid="_x0000_s1076" type="#_x0000_t13" style="position:absolute;margin-left:70.7pt;margin-top:6.8pt;width:17.55pt;height:14.45pt;z-index:251676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" adj="12708" fillcolor="#4f81bd" strokecolor="#243f60" strokeweight="2pt"/>
        </w:pict>
      </w:r>
      <w:r>
        <w:rPr>
          <w:noProof/>
        </w:rPr>
        <w:pict>
          <v:shape id="Obdélníkový popisek 57" o:spid="_x0000_s1077" type="#_x0000_t61" style="position:absolute;margin-left:241.1pt;margin-top:11.5pt;width:32.75pt;height:26.8pt;z-index:2516853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" adj="6300,24300" fillcolor="#4f81bd" strokecolor="#243f60" strokeweight="2pt">
            <v:textbox>
              <w:txbxContent>
                <w:p w:rsidR="00DE7E7B" w:rsidRPr="001744BB" w:rsidRDefault="00DE7E7B" w:rsidP="006F5E8B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1744BB">
                    <w:rPr>
                      <w:b/>
                      <w:sz w:val="36"/>
                      <w:szCs w:val="36"/>
                    </w:rPr>
                    <w:t>6.</w:t>
                  </w:r>
                </w:p>
              </w:txbxContent>
            </v:textbox>
          </v:shape>
        </w:pict>
      </w:r>
      <w:r>
        <w:rPr>
          <w:sz w:val="40"/>
          <w:szCs w:val="40"/>
        </w:rPr>
        <w:t xml:space="preserve">                            </w:t>
      </w:r>
    </w:p>
    <w:p w:rsidR="00DE7E7B" w:rsidRDefault="00DE7E7B" w:rsidP="006F5E8B">
      <w:pPr>
        <w:rPr>
          <w:sz w:val="40"/>
          <w:szCs w:val="40"/>
        </w:rPr>
      </w:pPr>
      <w:r>
        <w:rPr>
          <w:noProof/>
        </w:rPr>
        <w:pict>
          <v:line id="_x0000_s1078" style="position:absolute;z-index:251663872;visibility:visible" from="56.15pt,12.65pt" to="180.8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" strokecolor="#4579b8"/>
        </w:pict>
      </w:r>
      <w:r>
        <w:rPr>
          <w:sz w:val="40"/>
          <w:szCs w:val="40"/>
        </w:rPr>
        <w:t xml:space="preserve">                                                          </w:t>
      </w:r>
      <w:r w:rsidRPr="006F5E8B">
        <w:rPr>
          <w:color w:val="FF0000"/>
          <w:sz w:val="40"/>
          <w:szCs w:val="40"/>
        </w:rPr>
        <w:t>elektrolyt</w:t>
      </w:r>
      <w:r>
        <w:rPr>
          <w:sz w:val="40"/>
          <w:szCs w:val="40"/>
        </w:rPr>
        <w:t xml:space="preserve">       název roztoku   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>3)Použijeme-li jako elektrolyt NaCl, na jaké elektrodě se bude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 xml:space="preserve">   vylučovat chlór?  </w:t>
      </w:r>
      <w:r w:rsidRPr="006F5E8B">
        <w:rPr>
          <w:color w:val="FF0000"/>
          <w:sz w:val="40"/>
          <w:szCs w:val="40"/>
        </w:rPr>
        <w:t>Na anodě</w:t>
      </w:r>
      <w:r>
        <w:rPr>
          <w:color w:val="FF0000"/>
          <w:sz w:val="40"/>
          <w:szCs w:val="40"/>
        </w:rPr>
        <w:t>.</w:t>
      </w:r>
    </w:p>
    <w:p w:rsidR="00DE7E7B" w:rsidRPr="00E0625C" w:rsidRDefault="00DE7E7B" w:rsidP="006F5E8B">
      <w:pPr>
        <w:rPr>
          <w:color w:val="FF0000"/>
          <w:sz w:val="40"/>
          <w:szCs w:val="40"/>
        </w:rPr>
      </w:pPr>
      <w:r>
        <w:rPr>
          <w:sz w:val="40"/>
          <w:szCs w:val="40"/>
        </w:rPr>
        <w:t xml:space="preserve">4)Uveď tři příklady využití elektrolýzy: </w:t>
      </w:r>
      <w:r w:rsidRPr="00E0625C">
        <w:rPr>
          <w:color w:val="FF0000"/>
          <w:sz w:val="40"/>
          <w:szCs w:val="40"/>
        </w:rPr>
        <w:t xml:space="preserve">Výroba některých </w:t>
      </w:r>
    </w:p>
    <w:p w:rsidR="00DE7E7B" w:rsidRPr="00E0625C" w:rsidRDefault="00DE7E7B" w:rsidP="006F5E8B">
      <w:pPr>
        <w:rPr>
          <w:color w:val="FF0000"/>
          <w:sz w:val="40"/>
          <w:szCs w:val="40"/>
        </w:rPr>
      </w:pPr>
      <w:r w:rsidRPr="00E0625C">
        <w:rPr>
          <w:color w:val="FF0000"/>
          <w:sz w:val="40"/>
          <w:szCs w:val="40"/>
        </w:rPr>
        <w:t xml:space="preserve">   chemických látek (chlór, vodík), výroba kovů (hliník), </w:t>
      </w:r>
    </w:p>
    <w:p w:rsidR="00DE7E7B" w:rsidRPr="00E0625C" w:rsidRDefault="00DE7E7B" w:rsidP="006F5E8B">
      <w:pPr>
        <w:rPr>
          <w:color w:val="FF0000"/>
          <w:sz w:val="40"/>
          <w:szCs w:val="40"/>
        </w:rPr>
      </w:pPr>
      <w:r w:rsidRPr="00E0625C">
        <w:rPr>
          <w:color w:val="FF0000"/>
          <w:sz w:val="40"/>
          <w:szCs w:val="40"/>
        </w:rPr>
        <w:t xml:space="preserve">   galvanické pokovování.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 xml:space="preserve">5)Který kov se elektrolýzou nejčastěji vyrábí? </w:t>
      </w:r>
      <w:r w:rsidRPr="00E0625C">
        <w:rPr>
          <w:color w:val="FF0000"/>
          <w:sz w:val="40"/>
          <w:szCs w:val="40"/>
        </w:rPr>
        <w:t>Hliník.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 xml:space="preserve">6)Zařízení, které jako zdroj elektrické energie využívá redoxní 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 xml:space="preserve">   reakce nazýváme : </w:t>
      </w:r>
      <w:r w:rsidRPr="00E0625C">
        <w:rPr>
          <w:color w:val="FF0000"/>
          <w:sz w:val="40"/>
          <w:szCs w:val="40"/>
        </w:rPr>
        <w:t>Galvanický článek.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>7)Zdroj elektrického napětí, který můžeme opakovaně nabíjet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 xml:space="preserve">   nazýváme: </w:t>
      </w:r>
      <w:r w:rsidRPr="00E0625C">
        <w:rPr>
          <w:color w:val="FF0000"/>
          <w:sz w:val="40"/>
          <w:szCs w:val="40"/>
        </w:rPr>
        <w:t>Akumulátor.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 xml:space="preserve">8)V autobaterii je jako elektrolyt použita: </w:t>
      </w:r>
      <w:r w:rsidRPr="00E0625C">
        <w:rPr>
          <w:color w:val="FF0000"/>
          <w:sz w:val="40"/>
          <w:szCs w:val="40"/>
        </w:rPr>
        <w:t>Kyselina sírová.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 xml:space="preserve">9) Jaký kov tvoří desky uvnitř autobaterie: </w:t>
      </w:r>
      <w:r w:rsidRPr="00E0625C">
        <w:rPr>
          <w:color w:val="FF0000"/>
          <w:sz w:val="40"/>
          <w:szCs w:val="40"/>
        </w:rPr>
        <w:t>Olovo.</w:t>
      </w:r>
      <w:r>
        <w:rPr>
          <w:sz w:val="40"/>
          <w:szCs w:val="40"/>
        </w:rPr>
        <w:t xml:space="preserve"> 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 xml:space="preserve">10)K jaké elektrodě připojíš nárazník, který má být při 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 xml:space="preserve">     galvanickém pokovování pokryt chromem: </w:t>
      </w:r>
      <w:r w:rsidRPr="00E0625C">
        <w:rPr>
          <w:color w:val="FF0000"/>
          <w:sz w:val="40"/>
          <w:szCs w:val="40"/>
        </w:rPr>
        <w:t>Ke katodě.</w:t>
      </w:r>
      <w:r>
        <w:rPr>
          <w:sz w:val="40"/>
          <w:szCs w:val="40"/>
        </w:rPr>
        <w:t xml:space="preserve">  </w:t>
      </w:r>
    </w:p>
    <w:p w:rsidR="00DE7E7B" w:rsidRDefault="00DE7E7B" w:rsidP="006F5E8B">
      <w:pPr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</w:p>
    <w:p w:rsidR="00DE7E7B" w:rsidRPr="00E0625C" w:rsidRDefault="00DE7E7B" w:rsidP="00E0625C">
      <w:r>
        <w:rPr>
          <w:sz w:val="40"/>
          <w:szCs w:val="40"/>
        </w:rPr>
        <w:t xml:space="preserve"> </w:t>
      </w:r>
      <w:r>
        <w:t>Autorem učebního materiálu a všech jeho částí, není-li uvedeno jinak, je Mgr. Eva Jetenská.</w:t>
      </w:r>
      <w:r>
        <w:rPr>
          <w:noProof/>
        </w:rPr>
        <w:pict>
          <v:line id="_x0000_s1079" style="position:absolute;z-index:251635200;visibility:visible;mso-position-horizontal-relative:text;mso-position-vertical-relative:text" from="-54.4pt,-409.15pt" to="-54.4pt,-35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" strokecolor="#4579b8"/>
        </w:pict>
      </w:r>
      <w:r>
        <w:rPr>
          <w:noProof/>
        </w:rPr>
        <w:pict>
          <v:line id="_x0000_s1080" style="position:absolute;z-index:251642368;visibility:visible;mso-position-horizontal-relative:text;mso-position-vertical-relative:text" from="7.9pt,-431.85pt" to="7.9pt,-43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" strokecolor="#4579b8"/>
        </w:pict>
      </w:r>
      <w:r>
        <w:rPr>
          <w:noProof/>
        </w:rPr>
        <w:pict>
          <v:line id="_x0000_s1081" style="position:absolute;z-index:251632128;visibility:visible;mso-position-horizontal-relative:text;mso-position-vertical-relative:text" from="-54.4pt,-342.45pt" to="-54.4pt,-28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" strokecolor="#4579b8"/>
        </w:pict>
      </w:r>
      <w:r>
        <w:rPr>
          <w:noProof/>
        </w:rPr>
        <w:pict>
          <v:line id="_x0000_s1082" style="position:absolute;z-index:251634176;visibility:visible;mso-position-horizontal-relative:text;mso-position-vertical-relative:text" from="7.9pt,-365.15pt" to="7.9pt,-3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" strokecolor="#4579b8"/>
        </w:pict>
      </w:r>
      <w:r>
        <w:rPr>
          <w:noProof/>
        </w:rPr>
        <w:pict>
          <v:line id="Přímá spojnice 4" o:spid="_x0000_s1083" style="position:absolute;z-index:251628032;visibility:visible;mso-position-horizontal-relative:text;mso-position-vertical-relative:text" from="-54.4pt,-252.8pt" to="-54.4pt,-19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" strokecolor="#4579b8"/>
        </w:pict>
      </w:r>
      <w:r>
        <w:rPr>
          <w:noProof/>
        </w:rPr>
        <w:pict>
          <v:line id="Přímá spojnice 23" o:spid="_x0000_s1084" style="position:absolute;z-index:251629056;visibility:visible;mso-position-horizontal-relative:text;mso-position-vertical-relative:text" from="7.9pt,-275.5pt" to="7.9pt,-2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" strokecolor="#4579b8"/>
        </w:pict>
      </w:r>
    </w:p>
    <w:sectPr w:rsidR="00DE7E7B" w:rsidRPr="00E0625C" w:rsidSect="00E0625C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E7B" w:rsidRDefault="00DE7E7B" w:rsidP="00780B5C">
      <w:r>
        <w:separator/>
      </w:r>
    </w:p>
  </w:endnote>
  <w:endnote w:type="continuationSeparator" w:id="0">
    <w:p w:rsidR="00DE7E7B" w:rsidRDefault="00DE7E7B" w:rsidP="00780B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E7B" w:rsidRDefault="00DE7E7B" w:rsidP="00780B5C">
      <w:r>
        <w:separator/>
      </w:r>
    </w:p>
  </w:footnote>
  <w:footnote w:type="continuationSeparator" w:id="0">
    <w:p w:rsidR="00DE7E7B" w:rsidRDefault="00DE7E7B" w:rsidP="00780B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E0C16"/>
    <w:multiLevelType w:val="hybridMultilevel"/>
    <w:tmpl w:val="232E25D2"/>
    <w:lvl w:ilvl="0" w:tplc="34C4BCC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83A1C78"/>
    <w:multiLevelType w:val="hybridMultilevel"/>
    <w:tmpl w:val="86969282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7EAD"/>
    <w:rsid w:val="00037034"/>
    <w:rsid w:val="00040536"/>
    <w:rsid w:val="000558AD"/>
    <w:rsid w:val="000B7388"/>
    <w:rsid w:val="000C4029"/>
    <w:rsid w:val="000F5B57"/>
    <w:rsid w:val="000F7F24"/>
    <w:rsid w:val="001323E6"/>
    <w:rsid w:val="00152A86"/>
    <w:rsid w:val="001744BB"/>
    <w:rsid w:val="001E3FEB"/>
    <w:rsid w:val="00211B1D"/>
    <w:rsid w:val="002606D7"/>
    <w:rsid w:val="00283FF6"/>
    <w:rsid w:val="003136F8"/>
    <w:rsid w:val="00323508"/>
    <w:rsid w:val="00331EFC"/>
    <w:rsid w:val="00363923"/>
    <w:rsid w:val="003F041C"/>
    <w:rsid w:val="003F1EA1"/>
    <w:rsid w:val="003F27AF"/>
    <w:rsid w:val="00432B94"/>
    <w:rsid w:val="004339F2"/>
    <w:rsid w:val="00437EAD"/>
    <w:rsid w:val="00474A57"/>
    <w:rsid w:val="004A529D"/>
    <w:rsid w:val="004D197C"/>
    <w:rsid w:val="005717B1"/>
    <w:rsid w:val="005863C9"/>
    <w:rsid w:val="005912D9"/>
    <w:rsid w:val="00596B63"/>
    <w:rsid w:val="00597BDD"/>
    <w:rsid w:val="0064329F"/>
    <w:rsid w:val="00685BA3"/>
    <w:rsid w:val="006F5E8B"/>
    <w:rsid w:val="00702208"/>
    <w:rsid w:val="007519D1"/>
    <w:rsid w:val="00752327"/>
    <w:rsid w:val="00780B5C"/>
    <w:rsid w:val="0079654A"/>
    <w:rsid w:val="007E645D"/>
    <w:rsid w:val="00806D6D"/>
    <w:rsid w:val="008236C5"/>
    <w:rsid w:val="00844097"/>
    <w:rsid w:val="008956E7"/>
    <w:rsid w:val="008A2F31"/>
    <w:rsid w:val="009337AF"/>
    <w:rsid w:val="00937A8A"/>
    <w:rsid w:val="0098383C"/>
    <w:rsid w:val="009930EB"/>
    <w:rsid w:val="009B4793"/>
    <w:rsid w:val="00A06E3A"/>
    <w:rsid w:val="00A10218"/>
    <w:rsid w:val="00A1462F"/>
    <w:rsid w:val="00A15BAB"/>
    <w:rsid w:val="00AA388D"/>
    <w:rsid w:val="00AC3438"/>
    <w:rsid w:val="00AE08C6"/>
    <w:rsid w:val="00B23890"/>
    <w:rsid w:val="00B77333"/>
    <w:rsid w:val="00BA382B"/>
    <w:rsid w:val="00BC3A4F"/>
    <w:rsid w:val="00BF1F93"/>
    <w:rsid w:val="00C13C10"/>
    <w:rsid w:val="00C847B0"/>
    <w:rsid w:val="00CA2022"/>
    <w:rsid w:val="00CF2FD9"/>
    <w:rsid w:val="00D017A4"/>
    <w:rsid w:val="00D350A1"/>
    <w:rsid w:val="00D65D1F"/>
    <w:rsid w:val="00D93188"/>
    <w:rsid w:val="00DE7E7B"/>
    <w:rsid w:val="00E0625C"/>
    <w:rsid w:val="00E20471"/>
    <w:rsid w:val="00E209E1"/>
    <w:rsid w:val="00E83D4D"/>
    <w:rsid w:val="00E9607D"/>
    <w:rsid w:val="00EC1C73"/>
    <w:rsid w:val="00F861F3"/>
    <w:rsid w:val="00FD7F9D"/>
    <w:rsid w:val="00FE3870"/>
    <w:rsid w:val="00FF1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A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37EA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780B5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80B5C"/>
    <w:rPr>
      <w:rFonts w:ascii="Times New Roman" w:hAnsi="Times New Roman" w:cs="Times New Roman"/>
      <w:sz w:val="24"/>
      <w:szCs w:val="24"/>
      <w:lang w:eastAsia="cs-CZ"/>
    </w:rPr>
  </w:style>
  <w:style w:type="paragraph" w:styleId="Footer">
    <w:name w:val="footer"/>
    <w:basedOn w:val="Normal"/>
    <w:link w:val="FooterChar"/>
    <w:uiPriority w:val="99"/>
    <w:rsid w:val="00780B5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80B5C"/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470</Words>
  <Characters>2776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Jitka Pospíšilová</dc:creator>
  <cp:keywords/>
  <dc:description/>
  <cp:lastModifiedBy>DUM</cp:lastModifiedBy>
  <cp:revision>2</cp:revision>
  <dcterms:created xsi:type="dcterms:W3CDTF">2013-11-27T18:12:00Z</dcterms:created>
  <dcterms:modified xsi:type="dcterms:W3CDTF">2013-11-27T18:12:00Z</dcterms:modified>
</cp:coreProperties>
</file>