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F99" w:rsidRDefault="00277F99" w:rsidP="00B340A9">
      <w:pPr>
        <w:rPr>
          <w:sz w:val="28"/>
          <w:szCs w:val="28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70.85pt;width:441pt;height:99.75pt;z-index:251648000;visibility:visible;mso-wrap-distance-left:0;mso-wrap-distance-right:0" filled="t">
            <v:imagedata r:id="rId4" o:title=""/>
            <w10:wrap type="square" side="largest"/>
          </v:shape>
        </w:pict>
      </w:r>
    </w:p>
    <w:p w:rsidR="00277F99" w:rsidRDefault="00277F99" w:rsidP="00B340A9">
      <w:pPr>
        <w:rPr>
          <w:sz w:val="28"/>
          <w:szCs w:val="28"/>
          <w:u w:val="single"/>
        </w:rPr>
      </w:pPr>
    </w:p>
    <w:p w:rsidR="00277F99" w:rsidRPr="005C1744" w:rsidRDefault="00277F99" w:rsidP="00B340A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277F99" w:rsidRPr="005C1744" w:rsidRDefault="00277F99" w:rsidP="00B340A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277F99" w:rsidRDefault="00277F99" w:rsidP="00B340A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277F99" w:rsidRPr="005C1744" w:rsidRDefault="00277F99" w:rsidP="00B340A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277F99" w:rsidRPr="005C1744" w:rsidRDefault="00277F99" w:rsidP="00B340A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VKZKB1/5</w:t>
      </w:r>
    </w:p>
    <w:p w:rsidR="00277F99" w:rsidRDefault="00277F99" w:rsidP="00B340A9">
      <w:pPr>
        <w:rPr>
          <w:sz w:val="28"/>
          <w:szCs w:val="28"/>
          <w:u w:val="single"/>
        </w:rPr>
      </w:pPr>
    </w:p>
    <w:p w:rsidR="00277F99" w:rsidRPr="005C1744" w:rsidRDefault="00277F99" w:rsidP="00B340A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Druh učebního materiálu:</w:t>
      </w:r>
      <w:r>
        <w:rPr>
          <w:color w:val="FF0000"/>
          <w:sz w:val="28"/>
          <w:szCs w:val="28"/>
        </w:rPr>
        <w:t xml:space="preserve"> pracovní list</w:t>
      </w:r>
    </w:p>
    <w:p w:rsidR="00277F99" w:rsidRPr="005C1744" w:rsidRDefault="00277F99" w:rsidP="00B340A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Cílová skupina:</w:t>
      </w:r>
      <w:r>
        <w:rPr>
          <w:color w:val="FF0000"/>
          <w:sz w:val="28"/>
          <w:szCs w:val="28"/>
        </w:rPr>
        <w:t xml:space="preserve"> 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277F99" w:rsidRDefault="00277F99" w:rsidP="00B340A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Typická věková skupina:</w:t>
      </w:r>
      <w:r>
        <w:rPr>
          <w:color w:val="FF0000"/>
          <w:sz w:val="28"/>
          <w:szCs w:val="28"/>
        </w:rPr>
        <w:t xml:space="preserve"> 12 – 15</w:t>
      </w:r>
    </w:p>
    <w:p w:rsidR="00277F99" w:rsidRPr="00176E99" w:rsidRDefault="00277F99" w:rsidP="00B340A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Předmět:</w:t>
      </w:r>
      <w:r>
        <w:rPr>
          <w:color w:val="FF0000"/>
          <w:sz w:val="28"/>
          <w:szCs w:val="28"/>
        </w:rPr>
        <w:t xml:space="preserve"> výchova ke zdraví</w:t>
      </w:r>
    </w:p>
    <w:p w:rsidR="00277F99" w:rsidRPr="00E2435E" w:rsidRDefault="00277F99" w:rsidP="00B340A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Ročník:</w:t>
      </w:r>
      <w:r>
        <w:rPr>
          <w:color w:val="FF0000"/>
          <w:sz w:val="28"/>
          <w:szCs w:val="28"/>
        </w:rPr>
        <w:t xml:space="preserve"> 6. –  9. </w:t>
      </w:r>
    </w:p>
    <w:p w:rsidR="00277F99" w:rsidRPr="009E11AF" w:rsidRDefault="00277F99" w:rsidP="00B340A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Anotace:</w:t>
      </w:r>
      <w:r>
        <w:rPr>
          <w:color w:val="FF0000"/>
          <w:sz w:val="28"/>
          <w:szCs w:val="28"/>
        </w:rPr>
        <w:t xml:space="preserve"> </w:t>
      </w:r>
      <w:r w:rsidRPr="009E11AF">
        <w:rPr>
          <w:color w:val="FF0000"/>
          <w:sz w:val="28"/>
          <w:szCs w:val="28"/>
        </w:rPr>
        <w:t>Pracovní materiál slou</w:t>
      </w:r>
      <w:r>
        <w:rPr>
          <w:color w:val="FF0000"/>
          <w:sz w:val="28"/>
          <w:szCs w:val="28"/>
        </w:rPr>
        <w:t xml:space="preserve">ží k procvičování a upevňování </w:t>
      </w:r>
      <w:r w:rsidRPr="009E11AF">
        <w:rPr>
          <w:color w:val="FF0000"/>
          <w:sz w:val="28"/>
          <w:szCs w:val="28"/>
        </w:rPr>
        <w:t xml:space="preserve">vědomostí. </w:t>
      </w:r>
      <w:r w:rsidRPr="008034D8">
        <w:rPr>
          <w:color w:val="FF0000"/>
          <w:sz w:val="28"/>
          <w:szCs w:val="28"/>
        </w:rPr>
        <w:t>Žáci pracují na samostatných PC stanicích v učebně dle pokynů, vybraní žáci pracují s dotykovou tabulí.</w:t>
      </w:r>
      <w:r>
        <w:rPr>
          <w:color w:val="FF0000"/>
          <w:sz w:val="28"/>
          <w:szCs w:val="28"/>
        </w:rPr>
        <w:t xml:space="preserve"> </w:t>
      </w:r>
    </w:p>
    <w:p w:rsidR="00277F99" w:rsidRDefault="00277F99" w:rsidP="00B340A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Klíčová slova:</w:t>
      </w:r>
      <w:r>
        <w:rPr>
          <w:color w:val="FF0000"/>
          <w:sz w:val="28"/>
          <w:szCs w:val="28"/>
        </w:rPr>
        <w:t xml:space="preserve"> zdravá výživa, tuky, cukry, cholesterol, tekutiny, luštěniny</w:t>
      </w:r>
    </w:p>
    <w:p w:rsidR="00277F99" w:rsidRDefault="00277F99" w:rsidP="00B340A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Speciální vzdělávací potřeby:</w:t>
      </w:r>
      <w:r>
        <w:rPr>
          <w:color w:val="FF0000"/>
          <w:sz w:val="28"/>
          <w:szCs w:val="28"/>
        </w:rPr>
        <w:t xml:space="preserve"> ž</w:t>
      </w:r>
      <w:r w:rsidRPr="00176E99">
        <w:rPr>
          <w:color w:val="FF0000"/>
          <w:sz w:val="28"/>
          <w:szCs w:val="28"/>
        </w:rPr>
        <w:t>ádné</w:t>
      </w:r>
    </w:p>
    <w:p w:rsidR="00277F99" w:rsidRPr="005C1744" w:rsidRDefault="00277F99" w:rsidP="00B340A9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277F99" w:rsidRPr="00CF6DE8" w:rsidRDefault="00277F99" w:rsidP="00B340A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Autor:</w:t>
      </w:r>
      <w:r>
        <w:rPr>
          <w:color w:val="FF0000"/>
          <w:sz w:val="28"/>
          <w:szCs w:val="28"/>
        </w:rPr>
        <w:t xml:space="preserve"> Kamila Bubáková</w:t>
      </w:r>
    </w:p>
    <w:p w:rsidR="00277F99" w:rsidRPr="001E5939" w:rsidRDefault="00277F99" w:rsidP="00B340A9">
      <w:pPr>
        <w:rPr>
          <w:sz w:val="28"/>
          <w:szCs w:val="28"/>
          <w:u w:val="single"/>
        </w:rPr>
      </w:pPr>
      <w:r w:rsidRPr="001E5939">
        <w:rPr>
          <w:sz w:val="28"/>
          <w:szCs w:val="28"/>
          <w:u w:val="single"/>
        </w:rPr>
        <w:t>Zdroje:</w:t>
      </w:r>
    </w:p>
    <w:p w:rsidR="00277F99" w:rsidRPr="00C7275E" w:rsidRDefault="00277F99" w:rsidP="00B340A9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Pr="00C7275E">
        <w:rPr>
          <w:sz w:val="28"/>
          <w:szCs w:val="28"/>
        </w:rPr>
        <w:t>utorem materiálu a všech jeho částí, není-li uvedeno jinak, je Kamila Bubáková</w:t>
      </w:r>
      <w:r>
        <w:rPr>
          <w:sz w:val="28"/>
          <w:szCs w:val="28"/>
        </w:rPr>
        <w:t xml:space="preserve">. </w:t>
      </w:r>
    </w:p>
    <w:p w:rsidR="00277F99" w:rsidRPr="005C1744" w:rsidRDefault="00277F99" w:rsidP="00B340A9">
      <w:pPr>
        <w:rPr>
          <w:sz w:val="28"/>
          <w:szCs w:val="28"/>
        </w:rPr>
      </w:pPr>
      <w:r>
        <w:rPr>
          <w:sz w:val="28"/>
          <w:szCs w:val="28"/>
        </w:rPr>
        <w:t>K</w:t>
      </w:r>
      <w:r w:rsidRPr="00C7275E">
        <w:rPr>
          <w:sz w:val="28"/>
          <w:szCs w:val="28"/>
        </w:rPr>
        <w:t xml:space="preserve">lipart </w:t>
      </w:r>
      <w:hyperlink r:id="rId5" w:history="1">
        <w:r w:rsidRPr="00C7275E">
          <w:rPr>
            <w:rStyle w:val="Hyperlink"/>
            <w:sz w:val="28"/>
            <w:szCs w:val="28"/>
          </w:rPr>
          <w:t>www.office.microsoft.cz</w:t>
        </w:r>
      </w:hyperlink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593.25pt;margin-top:16.9pt;width:62.25pt;height:34.5pt;rotation:270;z-index:251646976"/>
        </w:pict>
      </w:r>
      <w:r>
        <w:rPr>
          <w:noProof/>
          <w:lang w:eastAsia="cs-CZ"/>
        </w:rPr>
        <w:pict>
          <v:shape id="_x0000_s1028" type="#_x0000_t13" style="position:absolute;margin-left:224.65pt;margin-top:16.9pt;width:62.25pt;height:34.5pt;rotation:90;z-index:251645952"/>
        </w:pict>
      </w:r>
      <w:r>
        <w:rPr>
          <w:sz w:val="28"/>
          <w:szCs w:val="28"/>
        </w:rPr>
        <w:t>Doplň:</w:t>
      </w:r>
    </w:p>
    <w:p w:rsidR="00277F99" w:rsidRPr="000301B5" w:rsidRDefault="00277F99" w:rsidP="000301B5">
      <w:pPr>
        <w:tabs>
          <w:tab w:val="left" w:pos="7088"/>
        </w:tabs>
        <w:rPr>
          <w:color w:val="548DD4"/>
          <w:sz w:val="44"/>
          <w:szCs w:val="44"/>
        </w:rPr>
      </w:pPr>
      <w:r w:rsidRPr="000301B5">
        <w:rPr>
          <w:color w:val="548DD4"/>
          <w:sz w:val="44"/>
          <w:szCs w:val="44"/>
        </w:rPr>
        <w:t xml:space="preserve">Výživa – špatné SNIŽOVAT  </w:t>
      </w:r>
      <w:r w:rsidRPr="000301B5">
        <w:rPr>
          <w:color w:val="548DD4"/>
          <w:sz w:val="44"/>
          <w:szCs w:val="44"/>
        </w:rPr>
        <w:tab/>
        <w:t xml:space="preserve">Výživa – dobré ZVYŠOVAT   </w:t>
      </w:r>
    </w:p>
    <w:p w:rsidR="00277F99" w:rsidRDefault="00277F99" w:rsidP="004D0388">
      <w:pPr>
        <w:tabs>
          <w:tab w:val="left" w:pos="5387"/>
        </w:tabs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 w:rsidRPr="000301B5">
        <w:rPr>
          <w:sz w:val="28"/>
          <w:szCs w:val="28"/>
        </w:rPr>
        <w:t>1.</w:t>
      </w:r>
      <w:r>
        <w:rPr>
          <w:sz w:val="28"/>
          <w:szCs w:val="28"/>
        </w:rPr>
        <w:t xml:space="preserve">  Snížit spotřebu TUKŮ  _ _ _ _ _ _ _ _ _ 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nahradit  _ _ _ _ _ _ _ _ _ _ _  TUKY</w: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     máslo, sádlo,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oleji (s _ _ _ _ _ _ _ _ _ _, o _ _ _ _ _ ….)          </w: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29" type="#_x0000_t75" style="position:absolute;margin-left:418pt;margin-top:24.7pt;width:143pt;height:74.65pt;z-index:251652096">
            <v:imagedata r:id="rId6" o:title=""/>
          </v:shape>
        </w:pict>
      </w:r>
      <w:r>
        <w:rPr>
          <w:sz w:val="28"/>
          <w:szCs w:val="28"/>
        </w:rPr>
        <w:t xml:space="preserve">     tlusté _ _ _ _, paštiky (až 50% tuků),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bílé maso (____________ , ____________ , ____________ )</w: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30" type="#_x0000_t75" style="position:absolute;margin-left:599.5pt;margin-top:22.05pt;width:132pt;height:99pt;z-index:251649024">
            <v:imagedata r:id="rId7" o:title=""/>
          </v:shape>
        </w:pict>
      </w:r>
      <w:r w:rsidRPr="00B44E7A">
        <w:rPr>
          <w:sz w:val="28"/>
          <w:szCs w:val="28"/>
        </w:rPr>
        <w:pict>
          <v:shape id="_x0000_i1025" type="#_x0000_t75" style="width:147pt;height:66.75pt">
            <v:imagedata r:id="rId8" o:title=""/>
          </v:shape>
        </w:pict>
      </w:r>
      <w:r>
        <w:rPr>
          <w:sz w:val="28"/>
          <w:szCs w:val="28"/>
        </w:rPr>
        <w:t xml:space="preserve">     u _ _ _ _ _ 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rybí maso</w: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31" type="#_x0000_t75" style="position:absolute;margin-left:192.5pt;margin-top:28.4pt;width:99pt;height:65.7pt;z-index:251650048">
            <v:imagedata r:id="rId9" o:title=""/>
          </v:shape>
        </w:pict>
      </w:r>
      <w:r>
        <w:rPr>
          <w:sz w:val="28"/>
          <w:szCs w:val="28"/>
        </w:rPr>
        <w:t xml:space="preserve">    Ve vejcích, vnitřnostech a másle je CH _ _ _ _ _ _ _ _ _ .         Kolik vajec za týden?   _____</w: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32" type="#_x0000_t75" style="position:absolute;margin-left:495pt;margin-top:.55pt;width:121.5pt;height:80.25pt;z-index:251653120">
            <v:imagedata r:id="rId10" o:title=""/>
          </v:shape>
        </w:pic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</w:pPr>
      <w:r>
        <w:rPr>
          <w:sz w:val="28"/>
          <w:szCs w:val="28"/>
        </w:rPr>
        <w:t>2. Snížit spotřebu bílého CUKRU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nahradit – M_ _ _ _</w: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 w:rsidRPr="00A85200">
        <w:rPr>
          <w:sz w:val="28"/>
          <w:szCs w:val="28"/>
        </w:rPr>
        <w:t xml:space="preserve">     </w:t>
      </w:r>
      <w:r>
        <w:rPr>
          <w:sz w:val="28"/>
          <w:szCs w:val="28"/>
        </w:rPr>
        <w:t>s</w:t>
      </w:r>
      <w:r w:rsidRPr="00A85200">
        <w:rPr>
          <w:sz w:val="28"/>
          <w:szCs w:val="28"/>
        </w:rPr>
        <w:t>ušenky</w:t>
      </w:r>
      <w:r>
        <w:rPr>
          <w:sz w:val="28"/>
          <w:szCs w:val="28"/>
        </w:rPr>
        <w:t xml:space="preserve">, _________________, _________________,            přírodním cukrem (v ovoci, zelenině, stévie    </w: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33" type="#_x0000_t75" style="position:absolute;margin-left:170.5pt;margin-top:24.35pt;width:104.5pt;height:104.5pt;z-index:251666432">
            <v:imagedata r:id="rId11" o:title=""/>
          </v:shape>
        </w:pict>
      </w:r>
      <w:r>
        <w:rPr>
          <w:sz w:val="28"/>
          <w:szCs w:val="28"/>
        </w:rPr>
        <w:t xml:space="preserve"> _________________, __________________ .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kukuřičné lupínky, ______________, sušené ovoce</w: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34" type="#_x0000_t75" style="position:absolute;margin-left:16.5pt;margin-top:3.7pt;width:68.25pt;height:90pt;z-index:251656192">
            <v:imagedata r:id="rId12" o:title=""/>
          </v:shape>
        </w:pict>
      </w:r>
      <w:r>
        <w:rPr>
          <w:noProof/>
          <w:lang w:eastAsia="cs-CZ"/>
        </w:rPr>
        <w:pict>
          <v:shape id="_x0000_s1035" type="#_x0000_t75" style="position:absolute;margin-left:396pt;margin-top:12.7pt;width:99pt;height:84.15pt;z-index:251667456">
            <v:imagedata r:id="rId13" o:title=""/>
          </v:shape>
        </w:pict>
      </w:r>
      <w:r>
        <w:rPr>
          <w:noProof/>
          <w:lang w:eastAsia="cs-CZ"/>
        </w:rPr>
        <w:pict>
          <v:shape id="_x0000_s1036" type="#_x0000_t75" style="position:absolute;margin-left:577.5pt;margin-top:3.7pt;width:72.75pt;height:89.25pt;z-index:251655168">
            <v:imagedata r:id="rId14" o:title=""/>
          </v:shape>
        </w:pic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3. Snižovat spotřebu alkoholu, sladkých limonád,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nahradit obyčejnou _______, minerální vodou, mošty,       </w:t>
      </w:r>
    </w:p>
    <w:p w:rsidR="00277F99" w:rsidRDefault="00277F99" w:rsidP="004D0388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    (sladidla, barviva…), ____________  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ovocné šťávy, ______________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    !! málo tekutin – onemocnění _________, vznik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pít nejméně ______ tekutin, při zvýšení zátěže při sportu,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    močových kamenů, dehydratace organismu !!!                        při velkém teple, vedru  ______________ litrů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37" type="#_x0000_t75" style="position:absolute;margin-left:577.5pt;margin-top:.45pt;width:145.25pt;height:139.45pt;z-index:251660288">
            <v:imagedata r:id="rId15" o:title=""/>
          </v:shape>
        </w:pict>
      </w:r>
      <w:r>
        <w:rPr>
          <w:noProof/>
          <w:lang w:eastAsia="cs-CZ"/>
        </w:rPr>
        <w:pict>
          <v:shape id="_x0000_s1038" type="#_x0000_t75" style="position:absolute;margin-left:77pt;margin-top:.45pt;width:121.5pt;height:86.25pt;z-index:251661312">
            <v:imagedata r:id="rId16" o:title=""/>
          </v:shape>
        </w:pic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39" type="#_x0000_t75" style="position:absolute;margin-left:352pt;margin-top:15.8pt;width:203.25pt;height:135.75pt;z-index:251657216">
            <v:imagedata r:id="rId17" o:title=""/>
          </v:shape>
        </w:pict>
      </w:r>
      <w:r>
        <w:rPr>
          <w:noProof/>
          <w:lang w:eastAsia="cs-CZ"/>
        </w:rPr>
        <w:pict>
          <v:shape id="_x0000_s1040" type="#_x0000_t75" style="position:absolute;margin-left:209pt;margin-top:15.8pt;width:99.75pt;height:135pt;z-index:251658240">
            <v:imagedata r:id="rId18" o:title=""/>
          </v:shape>
        </w:pic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41" type="#_x0000_t75" style="position:absolute;margin-left:-33pt;margin-top:1.5pt;width:99pt;height:99pt;z-index:251659264">
            <v:imagedata r:id="rId19" o:title=""/>
          </v:shape>
        </w:pic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>4. Snižovat spotřebu kuchyňské soli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mořská, alpská sůl, s j _ _ _ _ </w:t>
      </w:r>
    </w:p>
    <w:p w:rsidR="00277F99" w:rsidRDefault="00277F99" w:rsidP="005A45C6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    nepřesolovat,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používat koření, bylinná sůl 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    v uzeninách, _____________ , _______________,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kukuřičné lupínky, vločky, nesolené _______________ ,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42" type="#_x0000_t75" style="position:absolute;margin-left:599.5pt;margin-top:28.05pt;width:115.5pt;height:115.5pt;z-index:251663360">
            <v:imagedata r:id="rId20" o:title=""/>
          </v:shape>
        </w:pict>
      </w:r>
      <w:r>
        <w:rPr>
          <w:sz w:val="28"/>
          <w:szCs w:val="28"/>
        </w:rPr>
        <w:t xml:space="preserve">    slané tyčinky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43" type="#_x0000_t75" style="position:absolute;margin-left:16.5pt;margin-top:7.4pt;width:105pt;height:91.5pt;z-index:251654144">
            <v:imagedata r:id="rId21" o:title=""/>
          </v:shape>
        </w:pic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44" type="#_x0000_t75" style="position:absolute;margin-left:198pt;margin-top:4.75pt;width:110.35pt;height:110.35pt;z-index:251665408">
            <v:imagedata r:id="rId22" o:title=""/>
          </v:shape>
        </w:pic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5. Snížit spotřebu bílého pečiva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1x za týden jíst hrách, čočku, fazole, sóju 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    rohlíky, h_ _ _ _ _, bílý chleba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tmavý __________, celozrnné pečivo, vločky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45" type="#_x0000_t75" style="position:absolute;margin-left:176pt;margin-top:9.45pt;width:93.85pt;height:93.85pt;z-index:251664384">
            <v:imagedata r:id="rId23" o:title=""/>
          </v:shape>
        </w:pict>
      </w:r>
      <w:r>
        <w:rPr>
          <w:sz w:val="28"/>
          <w:szCs w:val="28"/>
        </w:rPr>
        <w:t xml:space="preserve">    koláče, ___________                                                                       zdravější verze – celozrnná mouka, ovoce, ovocné pyré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6. Snížit příjem energie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zvýšit příjem ovoce a zeleniny</w:t>
      </w:r>
    </w:p>
    <w:p w:rsidR="00277F99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277F99" w:rsidRPr="002639C8" w:rsidRDefault="00277F99" w:rsidP="00B37FB1">
      <w:pPr>
        <w:tabs>
          <w:tab w:val="left" w:pos="5387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46" type="#_x0000_t75" style="position:absolute;margin-left:500.5pt;margin-top:93.7pt;width:159.5pt;height:105.05pt;z-index:251669504">
            <v:imagedata r:id="rId24" o:title=""/>
          </v:shape>
        </w:pict>
      </w:r>
      <w:r>
        <w:rPr>
          <w:noProof/>
          <w:lang w:eastAsia="cs-CZ"/>
        </w:rPr>
        <w:pict>
          <v:shape id="_x0000_s1047" type="#_x0000_t75" style="position:absolute;margin-left:346.5pt;margin-top:39.7pt;width:121pt;height:121pt;z-index:251668480">
            <v:imagedata r:id="rId25" o:title=""/>
          </v:shape>
        </w:pict>
      </w:r>
      <w:r>
        <w:rPr>
          <w:noProof/>
          <w:lang w:eastAsia="cs-CZ"/>
        </w:rPr>
        <w:pict>
          <v:shape id="_x0000_s1048" type="#_x0000_t75" style="position:absolute;margin-left:170.5pt;margin-top:33.8pt;width:101.25pt;height:117pt;z-index:251662336">
            <v:imagedata r:id="rId26" o:title=""/>
          </v:shape>
        </w:pict>
      </w:r>
      <w:r>
        <w:rPr>
          <w:noProof/>
          <w:lang w:eastAsia="cs-CZ"/>
        </w:rPr>
        <w:pict>
          <v:shape id="_x0000_s1049" type="#_x0000_t75" style="position:absolute;margin-left:-5.5pt;margin-top:109.05pt;width:78.75pt;height:65.25pt;z-index:251651072">
            <v:imagedata r:id="rId27" o:title=""/>
          </v:shape>
        </w:pict>
      </w:r>
      <w:r>
        <w:rPr>
          <w:sz w:val="28"/>
          <w:szCs w:val="28"/>
        </w:rPr>
        <w:t xml:space="preserve">    _____________________________________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sectPr w:rsidR="00277F99" w:rsidRPr="002639C8" w:rsidSect="000301B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388"/>
    <w:rsid w:val="000301B5"/>
    <w:rsid w:val="000A5BB7"/>
    <w:rsid w:val="000C2539"/>
    <w:rsid w:val="00100D99"/>
    <w:rsid w:val="00176E99"/>
    <w:rsid w:val="001E5939"/>
    <w:rsid w:val="002639C8"/>
    <w:rsid w:val="00275092"/>
    <w:rsid w:val="00277F99"/>
    <w:rsid w:val="004C2848"/>
    <w:rsid w:val="004D0388"/>
    <w:rsid w:val="00501041"/>
    <w:rsid w:val="00523A2C"/>
    <w:rsid w:val="005A45C6"/>
    <w:rsid w:val="005C1744"/>
    <w:rsid w:val="006D7F91"/>
    <w:rsid w:val="00741868"/>
    <w:rsid w:val="007C0306"/>
    <w:rsid w:val="007C6F53"/>
    <w:rsid w:val="008034D8"/>
    <w:rsid w:val="008754A2"/>
    <w:rsid w:val="00897E5E"/>
    <w:rsid w:val="009E11AF"/>
    <w:rsid w:val="00A20267"/>
    <w:rsid w:val="00A27C71"/>
    <w:rsid w:val="00A64B60"/>
    <w:rsid w:val="00A85200"/>
    <w:rsid w:val="00B340A9"/>
    <w:rsid w:val="00B37FB1"/>
    <w:rsid w:val="00B44E7A"/>
    <w:rsid w:val="00B80321"/>
    <w:rsid w:val="00C427A4"/>
    <w:rsid w:val="00C7275E"/>
    <w:rsid w:val="00CC5E8C"/>
    <w:rsid w:val="00CE4520"/>
    <w:rsid w:val="00CF6DE8"/>
    <w:rsid w:val="00E209D2"/>
    <w:rsid w:val="00E2435E"/>
    <w:rsid w:val="00E552C3"/>
    <w:rsid w:val="00E70171"/>
    <w:rsid w:val="00EA4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84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301B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B340A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jpeg"/><Relationship Id="rId26" Type="http://schemas.openxmlformats.org/officeDocument/2006/relationships/image" Target="media/image22.wmf"/><Relationship Id="rId3" Type="http://schemas.openxmlformats.org/officeDocument/2006/relationships/webSettings" Target="webSettings.xml"/><Relationship Id="rId21" Type="http://schemas.openxmlformats.org/officeDocument/2006/relationships/image" Target="media/image17.wmf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wmf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hyperlink" Target="http://www.office.microsoft.cz" TargetMode="External"/><Relationship Id="rId15" Type="http://schemas.openxmlformats.org/officeDocument/2006/relationships/image" Target="media/image11.wmf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wmf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wmf"/><Relationship Id="rId22" Type="http://schemas.openxmlformats.org/officeDocument/2006/relationships/image" Target="media/image18.jpeg"/><Relationship Id="rId27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159</TotalTime>
  <Pages>6</Pages>
  <Words>435</Words>
  <Characters>2571</Characters>
  <Application>Microsoft Office Outlook</Application>
  <DocSecurity>0</DocSecurity>
  <Lines>0</Lines>
  <Paragraphs>0</Paragraphs>
  <ScaleCrop>false</ScaleCrop>
  <Company>obludka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Kamča</dc:creator>
  <cp:keywords/>
  <dc:description/>
  <cp:lastModifiedBy>Učitel</cp:lastModifiedBy>
  <cp:revision>9</cp:revision>
  <dcterms:created xsi:type="dcterms:W3CDTF">2012-11-01T21:58:00Z</dcterms:created>
  <dcterms:modified xsi:type="dcterms:W3CDTF">2012-11-20T14:11:00Z</dcterms:modified>
</cp:coreProperties>
</file>