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FF4" w:rsidRDefault="00BA7FF4">
      <w:pPr>
        <w:rPr>
          <w:sz w:val="28"/>
          <w:szCs w:val="28"/>
        </w:rPr>
      </w:pPr>
    </w:p>
    <w:p w:rsidR="00BA7FF4" w:rsidRDefault="00BA7FF4" w:rsidP="000F7DCA">
      <w:pPr>
        <w:rPr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70.85pt;width:441pt;height:99.75pt;z-index:251656192;visibility:visible;mso-wrap-distance-left:0;mso-wrap-distance-right:0" filled="t">
            <v:imagedata r:id="rId5" o:title=""/>
            <w10:wrap type="square" side="largest"/>
          </v:shape>
        </w:pict>
      </w:r>
    </w:p>
    <w:p w:rsidR="00BA7FF4" w:rsidRDefault="00BA7FF4" w:rsidP="000F7DCA">
      <w:pPr>
        <w:rPr>
          <w:sz w:val="28"/>
          <w:szCs w:val="28"/>
          <w:u w:val="single"/>
        </w:rPr>
      </w:pPr>
    </w:p>
    <w:p w:rsidR="00BA7FF4" w:rsidRPr="005C1744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BA7FF4" w:rsidRPr="005C1744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BA7FF4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BA7FF4" w:rsidRPr="005C1744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BA7FF4" w:rsidRPr="005C1744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 w:rsidRPr="00501041">
        <w:rPr>
          <w:color w:val="FF0000"/>
          <w:sz w:val="28"/>
          <w:szCs w:val="28"/>
        </w:rPr>
        <w:t>32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VKZKB1/7</w:t>
      </w:r>
    </w:p>
    <w:p w:rsidR="00BA7FF4" w:rsidRDefault="00BA7FF4" w:rsidP="000F7DCA">
      <w:pPr>
        <w:rPr>
          <w:sz w:val="28"/>
          <w:szCs w:val="28"/>
          <w:u w:val="single"/>
        </w:rPr>
      </w:pPr>
    </w:p>
    <w:p w:rsidR="00BA7FF4" w:rsidRPr="005C1744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Druh učebního materiálu:</w:t>
      </w:r>
      <w:r>
        <w:rPr>
          <w:color w:val="FF0000"/>
          <w:sz w:val="28"/>
          <w:szCs w:val="28"/>
        </w:rPr>
        <w:t xml:space="preserve"> anketa, průzkum</w:t>
      </w:r>
    </w:p>
    <w:p w:rsidR="00BA7FF4" w:rsidRPr="005C1744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Cílová skupina:</w:t>
      </w:r>
      <w:r>
        <w:rPr>
          <w:color w:val="FF0000"/>
          <w:sz w:val="28"/>
          <w:szCs w:val="28"/>
        </w:rPr>
        <w:t xml:space="preserve"> 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BA7FF4" w:rsidRDefault="00BA7FF4" w:rsidP="000F7DC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Typická věková skupina:</w:t>
      </w:r>
      <w:r>
        <w:rPr>
          <w:color w:val="FF0000"/>
          <w:sz w:val="28"/>
          <w:szCs w:val="28"/>
        </w:rPr>
        <w:t xml:space="preserve"> 12 – 15</w:t>
      </w:r>
    </w:p>
    <w:p w:rsidR="00BA7FF4" w:rsidRPr="00176E99" w:rsidRDefault="00BA7FF4" w:rsidP="000F7DC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Předmět:</w:t>
      </w:r>
      <w:r>
        <w:rPr>
          <w:color w:val="FF0000"/>
          <w:sz w:val="28"/>
          <w:szCs w:val="28"/>
        </w:rPr>
        <w:t xml:space="preserve"> výchova ke zdraví</w:t>
      </w:r>
    </w:p>
    <w:p w:rsidR="00BA7FF4" w:rsidRPr="00E2435E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Ročník:</w:t>
      </w:r>
      <w:r>
        <w:rPr>
          <w:color w:val="FF0000"/>
          <w:sz w:val="28"/>
          <w:szCs w:val="28"/>
        </w:rPr>
        <w:t xml:space="preserve"> 6. –  9. </w:t>
      </w:r>
    </w:p>
    <w:p w:rsidR="00BA7FF4" w:rsidRPr="009E11AF" w:rsidRDefault="00BA7FF4" w:rsidP="000F7DC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Anotace:</w:t>
      </w:r>
      <w:r>
        <w:rPr>
          <w:color w:val="FF0000"/>
          <w:sz w:val="28"/>
          <w:szCs w:val="28"/>
        </w:rPr>
        <w:t xml:space="preserve"> </w:t>
      </w:r>
      <w:r w:rsidRPr="009E11AF">
        <w:rPr>
          <w:color w:val="FF0000"/>
          <w:sz w:val="28"/>
          <w:szCs w:val="28"/>
        </w:rPr>
        <w:t>Pracovní materiál slou</w:t>
      </w:r>
      <w:r>
        <w:rPr>
          <w:color w:val="FF0000"/>
          <w:sz w:val="28"/>
          <w:szCs w:val="28"/>
        </w:rPr>
        <w:t xml:space="preserve">ží k zjištění, jak žáci svačí.   </w:t>
      </w:r>
    </w:p>
    <w:p w:rsidR="00BA7FF4" w:rsidRDefault="00BA7FF4" w:rsidP="000F7DC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Klíčová slova:</w:t>
      </w:r>
      <w:r>
        <w:rPr>
          <w:color w:val="FF0000"/>
          <w:sz w:val="28"/>
          <w:szCs w:val="28"/>
        </w:rPr>
        <w:t xml:space="preserve"> zdravá výživa, svačina, ovoce, pečivo, zelenina, mléko</w:t>
      </w:r>
    </w:p>
    <w:p w:rsidR="00BA7FF4" w:rsidRDefault="00BA7FF4" w:rsidP="000F7DC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>Speciální vzdělávací potřeby:</w:t>
      </w:r>
      <w:r>
        <w:rPr>
          <w:color w:val="FF0000"/>
          <w:sz w:val="28"/>
          <w:szCs w:val="28"/>
        </w:rPr>
        <w:t xml:space="preserve"> ž</w:t>
      </w:r>
      <w:r w:rsidRPr="00176E99">
        <w:rPr>
          <w:color w:val="FF0000"/>
          <w:sz w:val="28"/>
          <w:szCs w:val="28"/>
        </w:rPr>
        <w:t>ádné</w:t>
      </w:r>
    </w:p>
    <w:p w:rsidR="00BA7FF4" w:rsidRPr="005C1744" w:rsidRDefault="00BA7FF4" w:rsidP="000F7DCA">
      <w:pPr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BA7FF4" w:rsidRPr="00CF6DE8" w:rsidRDefault="00BA7FF4" w:rsidP="000F7DC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>Autor:</w:t>
      </w:r>
      <w:r>
        <w:rPr>
          <w:color w:val="FF0000"/>
          <w:sz w:val="28"/>
          <w:szCs w:val="28"/>
        </w:rPr>
        <w:t xml:space="preserve"> Kamila Bubáková</w:t>
      </w:r>
    </w:p>
    <w:p w:rsidR="00BA7FF4" w:rsidRPr="001E5939" w:rsidRDefault="00BA7FF4" w:rsidP="000F7DCA">
      <w:pPr>
        <w:rPr>
          <w:sz w:val="28"/>
          <w:szCs w:val="28"/>
          <w:u w:val="single"/>
        </w:rPr>
      </w:pPr>
      <w:r w:rsidRPr="001E5939">
        <w:rPr>
          <w:sz w:val="28"/>
          <w:szCs w:val="28"/>
          <w:u w:val="single"/>
        </w:rPr>
        <w:t>Zdroje:</w:t>
      </w:r>
    </w:p>
    <w:p w:rsidR="00BA7FF4" w:rsidRPr="00C7275E" w:rsidRDefault="00BA7FF4" w:rsidP="000F7DCA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Pr="00C7275E">
        <w:rPr>
          <w:sz w:val="28"/>
          <w:szCs w:val="28"/>
        </w:rPr>
        <w:t>utorem materiálu a všech jeho částí, není-li uvedeno jinak, je Kamila Bubáková</w:t>
      </w:r>
      <w:r>
        <w:rPr>
          <w:sz w:val="28"/>
          <w:szCs w:val="28"/>
        </w:rPr>
        <w:t xml:space="preserve">. </w:t>
      </w:r>
    </w:p>
    <w:p w:rsidR="00BA7FF4" w:rsidRPr="005C1744" w:rsidRDefault="00BA7FF4" w:rsidP="000F7DCA">
      <w:pPr>
        <w:rPr>
          <w:sz w:val="28"/>
          <w:szCs w:val="28"/>
        </w:rPr>
      </w:pPr>
      <w:r>
        <w:rPr>
          <w:sz w:val="28"/>
          <w:szCs w:val="28"/>
        </w:rPr>
        <w:t>K</w:t>
      </w:r>
      <w:r w:rsidRPr="00C7275E">
        <w:rPr>
          <w:sz w:val="28"/>
          <w:szCs w:val="28"/>
        </w:rPr>
        <w:t xml:space="preserve">lipart </w:t>
      </w:r>
      <w:hyperlink r:id="rId6" w:history="1">
        <w:r w:rsidRPr="00C7275E">
          <w:rPr>
            <w:rStyle w:val="Hyperlink"/>
            <w:sz w:val="28"/>
            <w:szCs w:val="28"/>
          </w:rPr>
          <w:t>www.office.microsoft.cz</w:t>
        </w:r>
      </w:hyperlink>
    </w:p>
    <w:p w:rsidR="00BA7FF4" w:rsidRDefault="00BA7FF4">
      <w:pPr>
        <w:rPr>
          <w:sz w:val="28"/>
          <w:szCs w:val="28"/>
        </w:rPr>
      </w:pPr>
    </w:p>
    <w:p w:rsidR="00BA7FF4" w:rsidRPr="00C84DA4" w:rsidRDefault="00BA7FF4">
      <w:pPr>
        <w:rPr>
          <w:sz w:val="28"/>
          <w:szCs w:val="28"/>
        </w:rPr>
      </w:pPr>
      <w:r>
        <w:rPr>
          <w:noProof/>
          <w:lang w:eastAsia="cs-CZ"/>
        </w:rPr>
        <w:pict>
          <v:shape id="_x0000_s1027" type="#_x0000_t75" style="position:absolute;margin-left:5in;margin-top:0;width:99pt;height:99pt;z-index:251659264">
            <v:imagedata r:id="rId7" o:title=""/>
          </v:shape>
        </w:pict>
      </w:r>
      <w:r w:rsidRPr="00C84DA4">
        <w:rPr>
          <w:sz w:val="28"/>
          <w:szCs w:val="28"/>
        </w:rPr>
        <w:t xml:space="preserve">Moje svačiny </w:t>
      </w:r>
    </w:p>
    <w:p w:rsidR="00BA7FF4" w:rsidRDefault="00BA7FF4" w:rsidP="00C84DA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Ve škole svačím:</w:t>
      </w:r>
    </w:p>
    <w:p w:rsidR="00BA7FF4" w:rsidRDefault="00BA7FF4" w:rsidP="00C84DA4">
      <w:pPr>
        <w:pStyle w:val="ListParagraph"/>
        <w:numPr>
          <w:ilvl w:val="0"/>
          <w:numId w:val="3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Pravidelně</w:t>
      </w:r>
    </w:p>
    <w:p w:rsidR="00BA7FF4" w:rsidRDefault="00BA7FF4" w:rsidP="00C84DA4">
      <w:pPr>
        <w:pStyle w:val="ListParagraph"/>
        <w:numPr>
          <w:ilvl w:val="0"/>
          <w:numId w:val="3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Občas</w:t>
      </w:r>
    </w:p>
    <w:p w:rsidR="00BA7FF4" w:rsidRDefault="00BA7FF4" w:rsidP="00C84DA4">
      <w:pPr>
        <w:pStyle w:val="ListParagraph"/>
        <w:numPr>
          <w:ilvl w:val="0"/>
          <w:numId w:val="3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Někdy zapomenu</w:t>
      </w:r>
    </w:p>
    <w:p w:rsidR="00BA7FF4" w:rsidRDefault="00BA7FF4" w:rsidP="00C84DA4">
      <w:pPr>
        <w:pStyle w:val="ListParagraph"/>
        <w:numPr>
          <w:ilvl w:val="0"/>
          <w:numId w:val="3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Téměř nikdy</w:t>
      </w:r>
    </w:p>
    <w:p w:rsidR="00BA7FF4" w:rsidRDefault="00BA7FF4" w:rsidP="00C84DA4">
      <w:pPr>
        <w:pStyle w:val="ListParagraph"/>
        <w:numPr>
          <w:ilvl w:val="0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Pití: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Mám vždy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Někdy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Nenosím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Když mám žízeň, někdo mi dá napít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28" type="#_x0000_t75" style="position:absolute;left:0;text-align:left;margin-left:423pt;margin-top:7.8pt;width:1in;height:1in;z-index:251657216">
            <v:imagedata r:id="rId8" o:title=""/>
          </v:shape>
        </w:pict>
      </w:r>
      <w:r>
        <w:rPr>
          <w:sz w:val="28"/>
          <w:szCs w:val="28"/>
        </w:rPr>
        <w:t>Napiji se z kohoutku</w:t>
      </w:r>
    </w:p>
    <w:p w:rsidR="00BA7FF4" w:rsidRDefault="00BA7FF4" w:rsidP="00257D3F">
      <w:pPr>
        <w:pStyle w:val="ListParagraph"/>
        <w:numPr>
          <w:ilvl w:val="0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Za poslední týden jsem měl(a):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Obyčejnou vodu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Čaj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Mléko ochucené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Neochucené mléko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Limonády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noProof/>
          <w:lang w:eastAsia="cs-CZ"/>
        </w:rPr>
        <w:pict>
          <v:shape id="_x0000_s1029" type="#_x0000_t75" style="position:absolute;left:0;text-align:left;margin-left:396pt;margin-top:5.25pt;width:99pt;height:66.25pt;z-index:251658240">
            <v:imagedata r:id="rId9" o:title=""/>
          </v:shape>
        </w:pict>
      </w:r>
      <w:r>
        <w:rPr>
          <w:sz w:val="28"/>
          <w:szCs w:val="28"/>
        </w:rPr>
        <w:t>Coca-colu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Džus</w:t>
      </w:r>
    </w:p>
    <w:p w:rsidR="00BA7FF4" w:rsidRDefault="00BA7FF4" w:rsidP="00257D3F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 xml:space="preserve">Minerálku </w:t>
      </w:r>
    </w:p>
    <w:p w:rsidR="00BA7FF4" w:rsidRDefault="00BA7FF4" w:rsidP="0005453C">
      <w:pPr>
        <w:pStyle w:val="ListParagraph"/>
        <w:numPr>
          <w:ilvl w:val="0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Svačinu si: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Připravuji sám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Připravuji společně s rodiči, sourozencem…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Mám ji připravenou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Kupuji si ji</w:t>
      </w:r>
    </w:p>
    <w:p w:rsidR="00BA7FF4" w:rsidRDefault="00BA7FF4" w:rsidP="0005453C">
      <w:pPr>
        <w:pStyle w:val="ListParagraph"/>
        <w:numPr>
          <w:ilvl w:val="0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V posledním týdnu jsem k svačině měl(a):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 xml:space="preserve">Jablko                     </w:t>
      </w:r>
      <w:r>
        <w:rPr>
          <w:sz w:val="28"/>
          <w:szCs w:val="28"/>
        </w:rPr>
        <w:tab/>
        <w:t>chleba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Hrušku</w:t>
      </w:r>
      <w:r>
        <w:rPr>
          <w:sz w:val="28"/>
          <w:szCs w:val="28"/>
        </w:rPr>
        <w:tab/>
        <w:t>rohlík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Hroznové víno</w:t>
      </w:r>
      <w:r>
        <w:rPr>
          <w:sz w:val="28"/>
          <w:szCs w:val="28"/>
        </w:rPr>
        <w:tab/>
        <w:t>celozrnné pečivo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Pomeranč</w:t>
      </w:r>
      <w:r>
        <w:rPr>
          <w:sz w:val="28"/>
          <w:szCs w:val="28"/>
        </w:rPr>
        <w:tab/>
        <w:t>housku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 xml:space="preserve">Mandarinku </w:t>
      </w:r>
      <w:r>
        <w:rPr>
          <w:sz w:val="28"/>
          <w:szCs w:val="28"/>
        </w:rPr>
        <w:tab/>
        <w:t>sušenky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Papriku</w:t>
      </w:r>
      <w:r>
        <w:rPr>
          <w:sz w:val="28"/>
          <w:szCs w:val="28"/>
        </w:rPr>
        <w:tab/>
        <w:t>párek v rohlíku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Mrkev</w:t>
      </w:r>
      <w:r>
        <w:rPr>
          <w:sz w:val="28"/>
          <w:szCs w:val="28"/>
        </w:rPr>
        <w:tab/>
        <w:t>sušenky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Rajče</w:t>
      </w:r>
      <w:r>
        <w:rPr>
          <w:sz w:val="28"/>
          <w:szCs w:val="28"/>
        </w:rPr>
        <w:tab/>
        <w:t>palačinky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Okurku</w:t>
      </w:r>
      <w:r>
        <w:rPr>
          <w:sz w:val="28"/>
          <w:szCs w:val="28"/>
        </w:rPr>
        <w:tab/>
        <w:t>salám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 xml:space="preserve">Kedlubny </w:t>
      </w:r>
      <w:r>
        <w:rPr>
          <w:sz w:val="28"/>
          <w:szCs w:val="28"/>
        </w:rPr>
        <w:tab/>
        <w:t>brambůrky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Zeleninový salát</w:t>
      </w:r>
      <w:r>
        <w:rPr>
          <w:sz w:val="28"/>
          <w:szCs w:val="28"/>
        </w:rPr>
        <w:tab/>
        <w:t>sýr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Jogurt</w:t>
      </w:r>
      <w:r>
        <w:rPr>
          <w:sz w:val="28"/>
          <w:szCs w:val="28"/>
        </w:rPr>
        <w:tab/>
        <w:t>tyčinky</w:t>
      </w:r>
    </w:p>
    <w:p w:rsidR="00BA7FF4" w:rsidRDefault="00BA7FF4" w:rsidP="0005453C">
      <w:pPr>
        <w:pStyle w:val="ListParagraph"/>
        <w:numPr>
          <w:ilvl w:val="1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 xml:space="preserve">Lipánek </w:t>
      </w:r>
      <w:r>
        <w:rPr>
          <w:sz w:val="28"/>
          <w:szCs w:val="28"/>
        </w:rPr>
        <w:tab/>
        <w:t>šunku</w:t>
      </w:r>
    </w:p>
    <w:p w:rsidR="00BA7FF4" w:rsidRDefault="00BA7FF4" w:rsidP="000E6A21">
      <w:p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6. Navrhni, co by se ještě mohlo prodávat ve školní kantýně:</w:t>
      </w:r>
    </w:p>
    <w:p w:rsidR="00BA7FF4" w:rsidRDefault="00BA7FF4" w:rsidP="000E6A21">
      <w:p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BA7FF4" w:rsidRDefault="00BA7FF4" w:rsidP="000E6A21">
      <w:pPr>
        <w:tabs>
          <w:tab w:val="left" w:pos="4395"/>
        </w:tabs>
        <w:rPr>
          <w:sz w:val="28"/>
          <w:szCs w:val="28"/>
        </w:rPr>
      </w:pPr>
    </w:p>
    <w:p w:rsidR="00BA7FF4" w:rsidRDefault="00BA7FF4" w:rsidP="000E6A21">
      <w:pPr>
        <w:tabs>
          <w:tab w:val="left" w:pos="4395"/>
        </w:tabs>
        <w:rPr>
          <w:sz w:val="28"/>
          <w:szCs w:val="28"/>
        </w:rPr>
      </w:pPr>
    </w:p>
    <w:p w:rsidR="00BA7FF4" w:rsidRDefault="00BA7FF4" w:rsidP="00E40A0B">
      <w:pPr>
        <w:pStyle w:val="ListParagraph"/>
        <w:numPr>
          <w:ilvl w:val="6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>Úkol:</w:t>
      </w:r>
    </w:p>
    <w:p w:rsidR="00BA7FF4" w:rsidRDefault="00BA7FF4" w:rsidP="00E40A0B">
      <w:pPr>
        <w:pStyle w:val="ListParagraph"/>
        <w:tabs>
          <w:tab w:val="left" w:pos="4395"/>
        </w:tabs>
        <w:ind w:left="2520"/>
        <w:rPr>
          <w:sz w:val="28"/>
          <w:szCs w:val="28"/>
        </w:rPr>
      </w:pPr>
      <w:r w:rsidRPr="00E40A0B">
        <w:rPr>
          <w:sz w:val="28"/>
          <w:szCs w:val="28"/>
        </w:rPr>
        <w:t>Podtrhni barevně, co máš nejraději</w:t>
      </w:r>
      <w:r>
        <w:rPr>
          <w:sz w:val="28"/>
          <w:szCs w:val="28"/>
        </w:rPr>
        <w:t xml:space="preserve"> (jen 6x)</w:t>
      </w:r>
      <w:r w:rsidRPr="00E40A0B">
        <w:rPr>
          <w:sz w:val="28"/>
          <w:szCs w:val="28"/>
        </w:rPr>
        <w:t xml:space="preserve">. </w:t>
      </w:r>
    </w:p>
    <w:p w:rsidR="00BA7FF4" w:rsidRDefault="00BA7FF4" w:rsidP="00E40A0B">
      <w:pPr>
        <w:pStyle w:val="ListParagraph"/>
        <w:numPr>
          <w:ilvl w:val="6"/>
          <w:numId w:val="1"/>
        </w:numPr>
        <w:tabs>
          <w:tab w:val="left" w:pos="4395"/>
        </w:tabs>
        <w:rPr>
          <w:sz w:val="28"/>
          <w:szCs w:val="28"/>
        </w:rPr>
      </w:pPr>
      <w:r>
        <w:rPr>
          <w:sz w:val="28"/>
          <w:szCs w:val="28"/>
        </w:rPr>
        <w:t xml:space="preserve">Úkol: </w:t>
      </w:r>
    </w:p>
    <w:p w:rsidR="00BA7FF4" w:rsidRPr="00E40A0B" w:rsidRDefault="00BA7FF4" w:rsidP="00E40A0B">
      <w:pPr>
        <w:pStyle w:val="ListParagraph"/>
        <w:tabs>
          <w:tab w:val="left" w:pos="4395"/>
        </w:tabs>
        <w:ind w:left="2520"/>
        <w:rPr>
          <w:sz w:val="28"/>
          <w:szCs w:val="28"/>
        </w:rPr>
      </w:pPr>
      <w:r>
        <w:rPr>
          <w:sz w:val="28"/>
          <w:szCs w:val="28"/>
        </w:rPr>
        <w:t>Zakroužkuj 10 nejzdravějších potravin.</w:t>
      </w:r>
    </w:p>
    <w:p w:rsidR="00BA7FF4" w:rsidRPr="00C84DA4" w:rsidRDefault="00BA7FF4" w:rsidP="00257D3F">
      <w:pPr>
        <w:pStyle w:val="ListParagraph"/>
        <w:tabs>
          <w:tab w:val="left" w:pos="4395"/>
        </w:tabs>
        <w:ind w:left="360"/>
        <w:rPr>
          <w:sz w:val="28"/>
          <w:szCs w:val="28"/>
        </w:rPr>
      </w:pPr>
    </w:p>
    <w:sectPr w:rsidR="00BA7FF4" w:rsidRPr="00C84DA4" w:rsidSect="00834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693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>
    <w:nsid w:val="08C80CF0"/>
    <w:multiLevelType w:val="hybridMultilevel"/>
    <w:tmpl w:val="8C54042A"/>
    <w:lvl w:ilvl="0" w:tplc="E39A411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98E335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4DA4"/>
    <w:rsid w:val="0005453C"/>
    <w:rsid w:val="000A5BB7"/>
    <w:rsid w:val="000E6A21"/>
    <w:rsid w:val="000F7DCA"/>
    <w:rsid w:val="00176E99"/>
    <w:rsid w:val="001E5939"/>
    <w:rsid w:val="00257D3F"/>
    <w:rsid w:val="00424231"/>
    <w:rsid w:val="00501041"/>
    <w:rsid w:val="005C1744"/>
    <w:rsid w:val="008348DE"/>
    <w:rsid w:val="008A0140"/>
    <w:rsid w:val="009E11AF"/>
    <w:rsid w:val="00A500C0"/>
    <w:rsid w:val="00B82E2E"/>
    <w:rsid w:val="00BA7FF4"/>
    <w:rsid w:val="00BD5A90"/>
    <w:rsid w:val="00C7275E"/>
    <w:rsid w:val="00C84DA4"/>
    <w:rsid w:val="00CF6DE8"/>
    <w:rsid w:val="00E2435E"/>
    <w:rsid w:val="00E40A0B"/>
    <w:rsid w:val="00F02B5B"/>
    <w:rsid w:val="00F90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8D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84DA4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0F7DC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microsoft.cz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</TotalTime>
  <Pages>3</Pages>
  <Words>241</Words>
  <Characters>1426</Characters>
  <Application>Microsoft Office Outlook</Application>
  <DocSecurity>0</DocSecurity>
  <Lines>0</Lines>
  <Paragraphs>0</Paragraphs>
  <ScaleCrop>false</ScaleCrop>
  <Company>obludka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Kamča</dc:creator>
  <cp:keywords/>
  <dc:description/>
  <cp:lastModifiedBy>Učitel</cp:lastModifiedBy>
  <cp:revision>5</cp:revision>
  <dcterms:created xsi:type="dcterms:W3CDTF">2012-11-01T21:07:00Z</dcterms:created>
  <dcterms:modified xsi:type="dcterms:W3CDTF">2012-11-19T14:49:00Z</dcterms:modified>
</cp:coreProperties>
</file>