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784" w:rsidRDefault="00E27784"/>
    <w:tbl>
      <w:tblPr>
        <w:tblW w:w="8580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 w:rsidR="00E27784" w:rsidRPr="00A8792A" w:rsidTr="00B549C1">
        <w:trPr>
          <w:trHeight w:val="43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A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O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E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G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R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N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H</w:t>
            </w:r>
          </w:p>
        </w:tc>
      </w:tr>
      <w:tr w:rsidR="00E27784" w:rsidRPr="00A8792A" w:rsidTr="00B549C1">
        <w:trPr>
          <w:trHeight w:val="43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5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3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2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2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5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2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4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9</w:t>
            </w:r>
          </w:p>
        </w:tc>
      </w:tr>
      <w:tr w:rsidR="00E27784" w:rsidRPr="00A8792A" w:rsidTr="00B549C1">
        <w:trPr>
          <w:trHeight w:val="43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</w:tr>
      <w:tr w:rsidR="00E27784" w:rsidRPr="00A8792A" w:rsidTr="00B549C1">
        <w:trPr>
          <w:trHeight w:val="43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D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K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V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S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Y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T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J</w:t>
            </w:r>
          </w:p>
        </w:tc>
      </w:tr>
      <w:tr w:rsidR="00E27784" w:rsidRPr="00A8792A" w:rsidTr="00B549C1">
        <w:trPr>
          <w:trHeight w:val="43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2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3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4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5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2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3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5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9</w:t>
            </w:r>
          </w:p>
        </w:tc>
      </w:tr>
      <w:tr w:rsidR="00E27784" w:rsidRPr="00A8792A" w:rsidTr="00B549C1">
        <w:trPr>
          <w:trHeight w:val="43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</w:tr>
      <w:tr w:rsidR="00E27784" w:rsidRPr="00A8792A" w:rsidTr="00B549C1">
        <w:trPr>
          <w:trHeight w:val="43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Ě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Z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B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U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I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L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</w:tr>
      <w:tr w:rsidR="00E27784" w:rsidRPr="00A8792A" w:rsidTr="00B549C1">
        <w:trPr>
          <w:trHeight w:val="43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5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5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9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4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4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3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</w:tr>
      <w:tr w:rsidR="00E27784" w:rsidRPr="00A8792A" w:rsidTr="00B549C1">
        <w:trPr>
          <w:trHeight w:val="43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</w:tr>
      <w:tr w:rsidR="00E27784" w:rsidRPr="00A8792A" w:rsidTr="00B549C1">
        <w:trPr>
          <w:trHeight w:val="43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</w:tr>
      <w:tr w:rsidR="00E27784" w:rsidRPr="00A8792A" w:rsidTr="00B549C1">
        <w:trPr>
          <w:trHeight w:val="43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</w:tr>
      <w:tr w:rsidR="00E27784" w:rsidRPr="00A8792A" w:rsidTr="00B549C1">
        <w:trPr>
          <w:trHeight w:val="43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27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</w:tr>
      <w:tr w:rsidR="00E27784" w:rsidRPr="00A8792A" w:rsidTr="00B549C1">
        <w:trPr>
          <w:trHeight w:val="43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</w:tr>
      <w:tr w:rsidR="00E27784" w:rsidRPr="00A8792A" w:rsidTr="00B549C1">
        <w:trPr>
          <w:trHeight w:val="43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</w:tr>
      <w:tr w:rsidR="00E27784" w:rsidRPr="00A8792A" w:rsidTr="00B549C1">
        <w:trPr>
          <w:trHeight w:val="43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18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28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25</w:t>
            </w:r>
          </w:p>
        </w:tc>
      </w:tr>
      <w:tr w:rsidR="00E27784" w:rsidRPr="00A8792A" w:rsidTr="00B549C1">
        <w:trPr>
          <w:trHeight w:val="43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</w:tr>
      <w:tr w:rsidR="00E27784" w:rsidRPr="00A8792A" w:rsidTr="00B549C1">
        <w:trPr>
          <w:trHeight w:val="43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</w:tr>
      <w:tr w:rsidR="00E27784" w:rsidRPr="00A8792A" w:rsidTr="00B549C1">
        <w:trPr>
          <w:trHeight w:val="43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45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18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24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27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24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</w:tr>
      <w:tr w:rsidR="00E27784" w:rsidRPr="00A8792A" w:rsidTr="00B549C1">
        <w:trPr>
          <w:trHeight w:val="43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</w:tr>
      <w:tr w:rsidR="00E27784" w:rsidRPr="00A8792A" w:rsidTr="00B549C1">
        <w:trPr>
          <w:trHeight w:val="43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</w:tr>
      <w:tr w:rsidR="00E27784" w:rsidRPr="00A8792A" w:rsidTr="00B549C1">
        <w:trPr>
          <w:trHeight w:val="43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36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27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16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</w:tr>
      <w:tr w:rsidR="00E27784" w:rsidRPr="00A8792A" w:rsidTr="00B549C1">
        <w:trPr>
          <w:trHeight w:val="43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</w:tr>
      <w:tr w:rsidR="00E27784" w:rsidRPr="00A8792A" w:rsidTr="00B549C1">
        <w:trPr>
          <w:trHeight w:val="43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</w:tr>
      <w:tr w:rsidR="00E27784" w:rsidRPr="00A8792A" w:rsidTr="00B549C1">
        <w:trPr>
          <w:trHeight w:val="43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24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18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  <w:r w:rsidRPr="00B549C1">
              <w:rPr>
                <w:rFonts w:ascii="Bookman Old Style" w:hAnsi="Bookman Old Style" w:cs="Calibri"/>
                <w:color w:val="000000"/>
                <w:lang w:eastAsia="cs-CZ"/>
              </w:rPr>
              <w:t>24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27784" w:rsidRPr="00B549C1" w:rsidRDefault="00E27784" w:rsidP="00B549C1">
            <w:pPr>
              <w:spacing w:after="0" w:line="240" w:lineRule="auto"/>
              <w:jc w:val="center"/>
              <w:rPr>
                <w:rFonts w:ascii="Bookman Old Style" w:hAnsi="Bookman Old Style" w:cs="Calibri"/>
                <w:color w:val="000000"/>
                <w:lang w:eastAsia="cs-CZ"/>
              </w:rPr>
            </w:pPr>
          </w:p>
        </w:tc>
      </w:tr>
    </w:tbl>
    <w:p w:rsidR="00E27784" w:rsidRDefault="00E27784"/>
    <w:sectPr w:rsidR="00E27784" w:rsidSect="00872CA2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784" w:rsidRDefault="00E27784" w:rsidP="005A663D">
      <w:pPr>
        <w:spacing w:after="0" w:line="240" w:lineRule="auto"/>
      </w:pPr>
      <w:r>
        <w:separator/>
      </w:r>
    </w:p>
  </w:endnote>
  <w:endnote w:type="continuationSeparator" w:id="0">
    <w:p w:rsidR="00E27784" w:rsidRDefault="00E27784" w:rsidP="005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784" w:rsidRDefault="00E27784">
    <w:pPr>
      <w:pStyle w:val="Footer"/>
    </w:pPr>
    <w:r>
      <w:t xml:space="preserve">VY 32 INOVACE 49 </w:t>
    </w:r>
    <w:r>
      <w:tab/>
    </w:r>
    <w:r>
      <w:tab/>
      <w:t>M 30-2-11</w:t>
    </w:r>
    <w:r>
      <w:tab/>
    </w:r>
    <w:r>
      <w:rPr>
        <w:b/>
        <w:color w:val="B2A1C7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784" w:rsidRDefault="00E27784" w:rsidP="005A663D">
      <w:pPr>
        <w:spacing w:after="0" w:line="240" w:lineRule="auto"/>
      </w:pPr>
      <w:r>
        <w:separator/>
      </w:r>
    </w:p>
  </w:footnote>
  <w:footnote w:type="continuationSeparator" w:id="0">
    <w:p w:rsidR="00E27784" w:rsidRDefault="00E27784" w:rsidP="005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784" w:rsidRDefault="00E27784">
    <w:pPr>
      <w:pStyle w:val="Head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-14.6pt;margin-top:-15.9pt;width:479.25pt;height:117pt;z-index:251660288;visibility:visible;mso-wrap-distance-left:0;mso-wrap-distance-right:0" filled="t">
          <v:imagedata r:id="rId1" o:title=""/>
          <w10:wrap type="square" side="largest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663D"/>
    <w:rsid w:val="00044D27"/>
    <w:rsid w:val="000B6661"/>
    <w:rsid w:val="000B726A"/>
    <w:rsid w:val="00117E2E"/>
    <w:rsid w:val="00181227"/>
    <w:rsid w:val="00534A99"/>
    <w:rsid w:val="00586430"/>
    <w:rsid w:val="005A663D"/>
    <w:rsid w:val="005B65E3"/>
    <w:rsid w:val="00637E10"/>
    <w:rsid w:val="007F4172"/>
    <w:rsid w:val="007F42DC"/>
    <w:rsid w:val="007F671C"/>
    <w:rsid w:val="00804C88"/>
    <w:rsid w:val="00813AFD"/>
    <w:rsid w:val="0085077C"/>
    <w:rsid w:val="00872CA2"/>
    <w:rsid w:val="0089045E"/>
    <w:rsid w:val="009A28EE"/>
    <w:rsid w:val="009F6B8D"/>
    <w:rsid w:val="00A74278"/>
    <w:rsid w:val="00A8792A"/>
    <w:rsid w:val="00B549C1"/>
    <w:rsid w:val="00B627DA"/>
    <w:rsid w:val="00BB6AA4"/>
    <w:rsid w:val="00BE2B44"/>
    <w:rsid w:val="00C1183C"/>
    <w:rsid w:val="00CE4ACB"/>
    <w:rsid w:val="00D8323C"/>
    <w:rsid w:val="00DB179C"/>
    <w:rsid w:val="00E27784"/>
    <w:rsid w:val="00EC62A6"/>
    <w:rsid w:val="00F74EE4"/>
    <w:rsid w:val="00FF6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CA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A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A66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A663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A663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525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80</Words>
  <Characters>473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Milada</dc:creator>
  <cp:keywords/>
  <dc:description/>
  <cp:lastModifiedBy>Maminka</cp:lastModifiedBy>
  <cp:revision>2</cp:revision>
  <cp:lastPrinted>2011-02-17T11:42:00Z</cp:lastPrinted>
  <dcterms:created xsi:type="dcterms:W3CDTF">2012-03-20T16:10:00Z</dcterms:created>
  <dcterms:modified xsi:type="dcterms:W3CDTF">2012-03-20T16:10:00Z</dcterms:modified>
</cp:coreProperties>
</file>