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F9" w:rsidRDefault="00BD53F9">
      <w:pPr>
        <w:rPr>
          <w:sz w:val="28"/>
          <w:szCs w:val="36"/>
        </w:rPr>
      </w:pPr>
      <w:r w:rsidRPr="009A06EB">
        <w:rPr>
          <w:noProof/>
          <w:sz w:val="40"/>
          <w:szCs w:val="48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41pt;height:56.25pt;visibility:visible">
            <v:imagedata r:id="rId7" o:title=""/>
          </v:shape>
        </w:pict>
      </w:r>
    </w:p>
    <w:p w:rsidR="00BD53F9" w:rsidRPr="00EF4451" w:rsidRDefault="00BD53F9">
      <w:pPr>
        <w:rPr>
          <w:sz w:val="28"/>
          <w:szCs w:val="36"/>
        </w:rPr>
      </w:pPr>
    </w:p>
    <w:tbl>
      <w:tblPr>
        <w:tblpPr w:leftFromText="141" w:rightFromText="141" w:vertAnchor="page" w:horzAnchor="margin" w:tblpXSpec="center" w:tblpY="3126"/>
        <w:tblW w:w="10490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A0"/>
      </w:tblPr>
      <w:tblGrid>
        <w:gridCol w:w="2376"/>
        <w:gridCol w:w="8114"/>
      </w:tblGrid>
      <w:tr w:rsidR="00BD53F9" w:rsidRPr="009A06EB" w:rsidTr="009A06EB">
        <w:trPr>
          <w:trHeight w:val="210"/>
        </w:trPr>
        <w:tc>
          <w:tcPr>
            <w:tcW w:w="2376" w:type="dxa"/>
            <w:shd w:val="clear" w:color="auto" w:fill="D3DFEE"/>
          </w:tcPr>
          <w:p w:rsidR="00BD53F9" w:rsidRPr="009A06EB" w:rsidRDefault="00BD53F9" w:rsidP="009A06EB">
            <w:pPr>
              <w:rPr>
                <w:b/>
                <w:bCs/>
                <w:szCs w:val="28"/>
                <w:lang w:val="en-US"/>
              </w:rPr>
            </w:pPr>
            <w:r w:rsidRPr="009A06EB">
              <w:rPr>
                <w:b/>
                <w:bCs/>
                <w:szCs w:val="28"/>
              </w:rPr>
              <w:t>Název školy</w:t>
            </w:r>
            <w:r w:rsidRPr="009A06EB">
              <w:rPr>
                <w:b/>
                <w:bCs/>
                <w:szCs w:val="28"/>
                <w:lang w:val="en-US"/>
              </w:rPr>
              <w:t>:</w:t>
            </w:r>
          </w:p>
        </w:tc>
        <w:tc>
          <w:tcPr>
            <w:tcW w:w="8114" w:type="dxa"/>
            <w:shd w:val="clear" w:color="auto" w:fill="D3DFEE"/>
          </w:tcPr>
          <w:p w:rsidR="00BD53F9" w:rsidRPr="009A06EB" w:rsidRDefault="00BD53F9" w:rsidP="009A06EB">
            <w:pPr>
              <w:rPr>
                <w:b/>
                <w:bCs/>
                <w:szCs w:val="28"/>
              </w:rPr>
            </w:pPr>
            <w:r w:rsidRPr="009A06EB">
              <w:rPr>
                <w:b/>
                <w:bCs/>
                <w:szCs w:val="28"/>
              </w:rPr>
              <w:t>Základní škola Podbořany, Husova 276, okres Louny</w:t>
            </w:r>
          </w:p>
        </w:tc>
      </w:tr>
      <w:tr w:rsidR="00BD53F9" w:rsidRPr="009A06EB" w:rsidTr="009A06EB">
        <w:trPr>
          <w:trHeight w:val="210"/>
        </w:trPr>
        <w:tc>
          <w:tcPr>
            <w:tcW w:w="2376" w:type="dxa"/>
            <w:shd w:val="clear" w:color="auto" w:fill="A7BFDE"/>
          </w:tcPr>
          <w:p w:rsidR="00BD53F9" w:rsidRPr="009A06EB" w:rsidRDefault="00BD53F9" w:rsidP="009A06EB">
            <w:pPr>
              <w:rPr>
                <w:b/>
                <w:bCs/>
                <w:szCs w:val="28"/>
              </w:rPr>
            </w:pPr>
            <w:r w:rsidRPr="009A06EB">
              <w:rPr>
                <w:b/>
                <w:bCs/>
                <w:szCs w:val="28"/>
              </w:rPr>
              <w:t>Autor:</w:t>
            </w:r>
          </w:p>
        </w:tc>
        <w:tc>
          <w:tcPr>
            <w:tcW w:w="8114" w:type="dxa"/>
            <w:shd w:val="clear" w:color="auto" w:fill="A7BFDE"/>
          </w:tcPr>
          <w:p w:rsidR="00BD53F9" w:rsidRPr="009A06EB" w:rsidRDefault="00BD53F9" w:rsidP="009A06EB">
            <w:pPr>
              <w:rPr>
                <w:szCs w:val="28"/>
              </w:rPr>
            </w:pPr>
            <w:r w:rsidRPr="009A06EB">
              <w:rPr>
                <w:szCs w:val="28"/>
              </w:rPr>
              <w:t>Mgr. Dagmar Sachsová</w:t>
            </w:r>
          </w:p>
        </w:tc>
      </w:tr>
      <w:tr w:rsidR="00BD53F9" w:rsidRPr="009A06EB" w:rsidTr="009A06EB">
        <w:trPr>
          <w:trHeight w:val="210"/>
        </w:trPr>
        <w:tc>
          <w:tcPr>
            <w:tcW w:w="2376" w:type="dxa"/>
            <w:shd w:val="clear" w:color="auto" w:fill="D3DFEE"/>
          </w:tcPr>
          <w:p w:rsidR="00BD53F9" w:rsidRPr="009A06EB" w:rsidRDefault="00BD53F9" w:rsidP="009A06EB">
            <w:pPr>
              <w:rPr>
                <w:b/>
                <w:bCs/>
                <w:szCs w:val="28"/>
                <w:lang w:val="en-US"/>
              </w:rPr>
            </w:pPr>
            <w:r w:rsidRPr="009A06EB">
              <w:rPr>
                <w:b/>
                <w:bCs/>
                <w:szCs w:val="28"/>
              </w:rPr>
              <w:t>Název</w:t>
            </w:r>
            <w:r w:rsidRPr="009A06EB">
              <w:rPr>
                <w:b/>
                <w:bCs/>
                <w:szCs w:val="28"/>
                <w:lang w:val="en-US"/>
              </w:rPr>
              <w:t>:</w:t>
            </w:r>
          </w:p>
        </w:tc>
        <w:tc>
          <w:tcPr>
            <w:tcW w:w="8114" w:type="dxa"/>
            <w:shd w:val="clear" w:color="auto" w:fill="D3DFEE"/>
          </w:tcPr>
          <w:p w:rsidR="00BD53F9" w:rsidRPr="009A06EB" w:rsidRDefault="00BD53F9" w:rsidP="009A06EB">
            <w:pPr>
              <w:rPr>
                <w:b/>
                <w:szCs w:val="28"/>
              </w:rPr>
            </w:pPr>
            <w:r w:rsidRPr="009A06EB">
              <w:rPr>
                <w:b/>
                <w:szCs w:val="28"/>
              </w:rPr>
              <w:t>VY_32_INOVACE_177_NÁSOBENÍ_DĚLENÍ_2_3</w:t>
            </w:r>
          </w:p>
        </w:tc>
      </w:tr>
      <w:tr w:rsidR="00BD53F9" w:rsidRPr="009A06EB" w:rsidTr="009A06EB">
        <w:trPr>
          <w:trHeight w:val="219"/>
        </w:trPr>
        <w:tc>
          <w:tcPr>
            <w:tcW w:w="2376" w:type="dxa"/>
            <w:shd w:val="clear" w:color="auto" w:fill="A7BFDE"/>
          </w:tcPr>
          <w:p w:rsidR="00BD53F9" w:rsidRPr="009A06EB" w:rsidRDefault="00BD53F9" w:rsidP="009A06EB">
            <w:pPr>
              <w:rPr>
                <w:b/>
                <w:bCs/>
                <w:szCs w:val="28"/>
                <w:lang w:val="en-US"/>
              </w:rPr>
            </w:pPr>
            <w:r w:rsidRPr="009A06EB">
              <w:rPr>
                <w:b/>
                <w:bCs/>
                <w:szCs w:val="28"/>
              </w:rPr>
              <w:t>Téma</w:t>
            </w:r>
            <w:r w:rsidRPr="009A06EB">
              <w:rPr>
                <w:b/>
                <w:bCs/>
                <w:szCs w:val="28"/>
                <w:lang w:val="en-US"/>
              </w:rPr>
              <w:t>:</w:t>
            </w:r>
          </w:p>
        </w:tc>
        <w:tc>
          <w:tcPr>
            <w:tcW w:w="8114" w:type="dxa"/>
            <w:shd w:val="clear" w:color="auto" w:fill="A7BFDE"/>
          </w:tcPr>
          <w:p w:rsidR="00BD53F9" w:rsidRPr="009A06EB" w:rsidRDefault="00BD53F9" w:rsidP="009A06EB">
            <w:pPr>
              <w:rPr>
                <w:szCs w:val="28"/>
              </w:rPr>
            </w:pPr>
            <w:r w:rsidRPr="009A06EB">
              <w:rPr>
                <w:szCs w:val="28"/>
              </w:rPr>
              <w:t>Opakování a procvičování násobilky 2, 3</w:t>
            </w:r>
          </w:p>
        </w:tc>
      </w:tr>
      <w:tr w:rsidR="00BD53F9" w:rsidRPr="009A06EB" w:rsidTr="009A06EB">
        <w:trPr>
          <w:trHeight w:val="556"/>
        </w:trPr>
        <w:tc>
          <w:tcPr>
            <w:tcW w:w="2376" w:type="dxa"/>
            <w:shd w:val="clear" w:color="auto" w:fill="D3DFEE"/>
          </w:tcPr>
          <w:p w:rsidR="00BD53F9" w:rsidRPr="009A06EB" w:rsidRDefault="00BD53F9" w:rsidP="009A06EB">
            <w:pPr>
              <w:rPr>
                <w:b/>
                <w:bCs/>
                <w:szCs w:val="28"/>
                <w:lang w:val="en-US"/>
              </w:rPr>
            </w:pPr>
            <w:r w:rsidRPr="009A06EB">
              <w:rPr>
                <w:b/>
                <w:bCs/>
                <w:szCs w:val="28"/>
              </w:rPr>
              <w:t>Číslo projektu</w:t>
            </w:r>
            <w:r w:rsidRPr="009A06EB">
              <w:rPr>
                <w:b/>
                <w:bCs/>
                <w:szCs w:val="28"/>
                <w:lang w:val="en-US"/>
              </w:rPr>
              <w:t>:</w:t>
            </w:r>
          </w:p>
          <w:p w:rsidR="00BD53F9" w:rsidRPr="009A06EB" w:rsidRDefault="00BD53F9" w:rsidP="009A06EB">
            <w:pPr>
              <w:rPr>
                <w:b/>
                <w:bCs/>
                <w:szCs w:val="28"/>
                <w:lang w:val="en-US"/>
              </w:rPr>
            </w:pPr>
          </w:p>
        </w:tc>
        <w:tc>
          <w:tcPr>
            <w:tcW w:w="8114" w:type="dxa"/>
            <w:shd w:val="clear" w:color="auto" w:fill="D3DFEE"/>
          </w:tcPr>
          <w:p w:rsidR="00BD53F9" w:rsidRPr="009A06EB" w:rsidRDefault="00BD53F9" w:rsidP="009A06EB">
            <w:pPr>
              <w:pStyle w:val="NormalWeb"/>
              <w:spacing w:before="0" w:beforeAutospacing="0" w:after="0" w:afterAutospacing="0" w:line="276" w:lineRule="auto"/>
              <w:rPr>
                <w:sz w:val="22"/>
                <w:szCs w:val="28"/>
              </w:rPr>
            </w:pPr>
            <w:r w:rsidRPr="009A06EB">
              <w:rPr>
                <w:rFonts w:ascii="Verdana" w:hAnsi="Verdana" w:cs="+mn-cs"/>
                <w:color w:val="000000"/>
                <w:kern w:val="24"/>
                <w:sz w:val="22"/>
                <w:szCs w:val="28"/>
              </w:rPr>
              <w:t>CZ 1.07/1.4.00/21.2975</w:t>
            </w:r>
          </w:p>
          <w:p w:rsidR="00BD53F9" w:rsidRPr="009A06EB" w:rsidRDefault="00BD53F9" w:rsidP="009A06EB">
            <w:pPr>
              <w:rPr>
                <w:szCs w:val="28"/>
              </w:rPr>
            </w:pPr>
          </w:p>
        </w:tc>
      </w:tr>
    </w:tbl>
    <w:tbl>
      <w:tblPr>
        <w:tblpPr w:leftFromText="141" w:rightFromText="141" w:vertAnchor="text" w:horzAnchor="margin" w:tblpXSpec="center" w:tblpY="812"/>
        <w:tblW w:w="10443" w:type="dxa"/>
        <w:tbl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CellMar>
          <w:left w:w="0" w:type="dxa"/>
          <w:right w:w="0" w:type="dxa"/>
        </w:tblCellMar>
        <w:tblLook w:val="00A0"/>
      </w:tblPr>
      <w:tblGrid>
        <w:gridCol w:w="2411"/>
        <w:gridCol w:w="8032"/>
      </w:tblGrid>
      <w:tr w:rsidR="00BD53F9" w:rsidRPr="009A06EB" w:rsidTr="00D116D5">
        <w:trPr>
          <w:trHeight w:val="4372"/>
        </w:trPr>
        <w:tc>
          <w:tcPr>
            <w:tcW w:w="24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B8CCE4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0043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Anotace: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0043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 </w:t>
            </w:r>
          </w:p>
          <w:p w:rsidR="00BD53F9" w:rsidRPr="00305098" w:rsidRDefault="00BD53F9" w:rsidP="00D116D5">
            <w:pPr>
              <w:spacing w:after="0"/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 </w:t>
            </w:r>
          </w:p>
          <w:p w:rsidR="00BD53F9" w:rsidRPr="00305098" w:rsidRDefault="00BD53F9" w:rsidP="00D116D5">
            <w:pPr>
              <w:spacing w:after="0"/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</w:pP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Metodické pokyny: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0043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 </w:t>
            </w:r>
          </w:p>
          <w:p w:rsidR="00BD53F9" w:rsidRPr="00D116D5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8D0043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 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Klíčová slova: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 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803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B8CCE4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D53F9" w:rsidRPr="00305098" w:rsidRDefault="00BD53F9" w:rsidP="00D116D5">
            <w:pPr>
              <w:spacing w:after="0"/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</w:pPr>
            <w:r w:rsidRPr="00305098"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  <w:t>Pracovní list slouží k procvičování a opakování učiva v předmětu Matematika ve 2. ročníku.</w:t>
            </w:r>
          </w:p>
          <w:p w:rsidR="00BD53F9" w:rsidRPr="00305098" w:rsidRDefault="00BD53F9" w:rsidP="00D116D5">
            <w:pPr>
              <w:spacing w:after="0"/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</w:pPr>
          </w:p>
          <w:p w:rsidR="00BD53F9" w:rsidRPr="00305098" w:rsidRDefault="00BD53F9" w:rsidP="00D116D5">
            <w:pPr>
              <w:spacing w:after="0"/>
              <w:rPr>
                <w:rFonts w:ascii="Verdana" w:hAnsi="Verdana" w:cs="Arial"/>
                <w:bCs/>
                <w:kern w:val="24"/>
                <w:sz w:val="24"/>
                <w:szCs w:val="24"/>
                <w:lang w:eastAsia="cs-CZ"/>
              </w:rPr>
            </w:pPr>
          </w:p>
          <w:p w:rsidR="00BD53F9" w:rsidRPr="00305098" w:rsidRDefault="00BD53F9" w:rsidP="00D116D5">
            <w:pPr>
              <w:spacing w:after="0"/>
              <w:rPr>
                <w:b/>
                <w:bCs/>
                <w:kern w:val="24"/>
                <w:sz w:val="28"/>
                <w:szCs w:val="28"/>
                <w:lang w:eastAsia="cs-CZ"/>
              </w:rPr>
            </w:pPr>
            <w:r w:rsidRPr="00305098">
              <w:rPr>
                <w:b/>
                <w:bCs/>
                <w:kern w:val="24"/>
                <w:sz w:val="28"/>
                <w:szCs w:val="28"/>
                <w:lang w:eastAsia="cs-CZ"/>
              </w:rPr>
              <w:t>Žáci si zopakují násobení a dělení 2, 3.</w:t>
            </w:r>
          </w:p>
          <w:p w:rsidR="00BD53F9" w:rsidRPr="00305098" w:rsidRDefault="00BD53F9" w:rsidP="00D116D5">
            <w:pPr>
              <w:spacing w:after="0"/>
              <w:rPr>
                <w:b/>
                <w:bCs/>
                <w:kern w:val="24"/>
                <w:sz w:val="28"/>
                <w:szCs w:val="28"/>
                <w:lang w:eastAsia="cs-CZ"/>
              </w:rPr>
            </w:pPr>
            <w:r w:rsidRPr="00305098">
              <w:rPr>
                <w:b/>
                <w:bCs/>
                <w:kern w:val="24"/>
                <w:sz w:val="28"/>
                <w:szCs w:val="28"/>
                <w:lang w:eastAsia="cs-CZ"/>
              </w:rPr>
              <w:t>Řeší složené příklady a slovní úlohy.</w:t>
            </w:r>
          </w:p>
          <w:p w:rsidR="00BD53F9" w:rsidRPr="00305098" w:rsidRDefault="00BD53F9" w:rsidP="00D116D5">
            <w:pPr>
              <w:spacing w:after="0"/>
              <w:rPr>
                <w:bCs/>
                <w:kern w:val="24"/>
                <w:sz w:val="24"/>
                <w:szCs w:val="24"/>
                <w:lang w:eastAsia="cs-CZ"/>
              </w:rPr>
            </w:pP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305098">
              <w:rPr>
                <w:rFonts w:ascii="Arial" w:hAnsi="Arial" w:cs="Arial"/>
                <w:sz w:val="24"/>
                <w:szCs w:val="24"/>
                <w:lang w:eastAsia="cs-CZ"/>
              </w:rPr>
              <w:t>Násobení, dělení, závorky</w:t>
            </w:r>
          </w:p>
          <w:p w:rsidR="00BD53F9" w:rsidRPr="00305098" w:rsidRDefault="00BD53F9" w:rsidP="00D116D5">
            <w:pPr>
              <w:spacing w:after="0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  <w:p w:rsidR="00BD53F9" w:rsidRPr="00EF4451" w:rsidRDefault="00BD53F9" w:rsidP="00D116D5">
            <w:pPr>
              <w:spacing w:after="0"/>
              <w:rPr>
                <w:rFonts w:ascii="Arial" w:hAnsi="Arial" w:cs="Arial"/>
                <w:szCs w:val="28"/>
                <w:lang w:eastAsia="cs-CZ"/>
              </w:rPr>
            </w:pPr>
            <w:r w:rsidRPr="00305098">
              <w:rPr>
                <w:rFonts w:ascii="Arial" w:hAnsi="Arial" w:cs="Arial"/>
                <w:sz w:val="24"/>
                <w:szCs w:val="24"/>
                <w:lang w:eastAsia="cs-CZ"/>
              </w:rPr>
              <w:t>29.4.2012</w:t>
            </w:r>
          </w:p>
        </w:tc>
      </w:tr>
    </w:tbl>
    <w:p w:rsidR="00BD53F9" w:rsidRDefault="00BD53F9">
      <w:pPr>
        <w:rPr>
          <w:sz w:val="36"/>
          <w:szCs w:val="36"/>
        </w:rPr>
      </w:pPr>
      <w:r>
        <w:rPr>
          <w:sz w:val="36"/>
          <w:szCs w:val="36"/>
        </w:rPr>
        <w:br w:type="page"/>
        <w:t>Opakování násobení a dělení</w:t>
      </w:r>
      <w:r w:rsidRPr="00BF0245">
        <w:rPr>
          <w:sz w:val="36"/>
          <w:szCs w:val="36"/>
        </w:rPr>
        <w:t xml:space="preserve"> 2, 3</w:t>
      </w:r>
    </w:p>
    <w:p w:rsidR="00BD53F9" w:rsidRPr="00305098" w:rsidRDefault="00BD53F9">
      <w:pPr>
        <w:rPr>
          <w:b/>
          <w:sz w:val="36"/>
          <w:szCs w:val="36"/>
        </w:rPr>
      </w:pPr>
    </w:p>
    <w:p w:rsidR="00BD53F9" w:rsidRPr="00305098" w:rsidRDefault="00BD53F9" w:rsidP="00BF0245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Opakuj násobení!</w:t>
      </w:r>
    </w:p>
    <w:p w:rsidR="00BD53F9" w:rsidRDefault="00BD53F9" w:rsidP="00BF0245">
      <w:pPr>
        <w:rPr>
          <w:sz w:val="24"/>
          <w:szCs w:val="24"/>
        </w:rPr>
      </w:pPr>
      <w:r>
        <w:rPr>
          <w:sz w:val="24"/>
          <w:szCs w:val="24"/>
        </w:rPr>
        <w:t xml:space="preserve"> 2 . 2 =                      7 . 2 =                   6 . 3 =                  5 . 3 =                     4 . 2 =</w:t>
      </w:r>
    </w:p>
    <w:p w:rsidR="00BD53F9" w:rsidRDefault="00BD53F9" w:rsidP="00BF0245">
      <w:pPr>
        <w:tabs>
          <w:tab w:val="left" w:pos="3518"/>
          <w:tab w:val="left" w:pos="5162"/>
          <w:tab w:val="left" w:pos="6752"/>
        </w:tabs>
        <w:rPr>
          <w:sz w:val="24"/>
          <w:szCs w:val="24"/>
        </w:rPr>
      </w:pPr>
      <w:r>
        <w:rPr>
          <w:sz w:val="24"/>
          <w:szCs w:val="24"/>
        </w:rPr>
        <w:t xml:space="preserve"> 8 . 2 =                      3 . 3 =                   9 . 2 =                  0 . 2 =</w:t>
      </w:r>
      <w:r>
        <w:rPr>
          <w:sz w:val="24"/>
          <w:szCs w:val="24"/>
        </w:rPr>
        <w:tab/>
        <w:t>2 . 3 =</w:t>
      </w:r>
    </w:p>
    <w:p w:rsidR="00BD53F9" w:rsidRDefault="00BD53F9" w:rsidP="00BF0245">
      <w:pPr>
        <w:tabs>
          <w:tab w:val="left" w:pos="5094"/>
          <w:tab w:val="left" w:pos="6752"/>
        </w:tabs>
        <w:rPr>
          <w:sz w:val="24"/>
          <w:szCs w:val="24"/>
        </w:rPr>
      </w:pPr>
      <w:r>
        <w:rPr>
          <w:sz w:val="24"/>
          <w:szCs w:val="24"/>
        </w:rPr>
        <w:t xml:space="preserve"> 5 . 2 =                      8 . 3 =                   4 . 3 =                  7 . 3 =                   10 . 2 =</w:t>
      </w:r>
    </w:p>
    <w:p w:rsidR="00BD53F9" w:rsidRDefault="00BD53F9" w:rsidP="00BF0245">
      <w:pPr>
        <w:tabs>
          <w:tab w:val="left" w:pos="5094"/>
          <w:tab w:val="left" w:pos="6752"/>
        </w:tabs>
        <w:rPr>
          <w:sz w:val="24"/>
          <w:szCs w:val="24"/>
        </w:rPr>
      </w:pPr>
      <w:r>
        <w:rPr>
          <w:sz w:val="24"/>
          <w:szCs w:val="24"/>
        </w:rPr>
        <w:t xml:space="preserve"> 6 . 2 =                      9 . 3 =                 10 . 3 =                  1 . 2 =                     3 . 2 =</w:t>
      </w:r>
    </w:p>
    <w:p w:rsidR="00BD53F9" w:rsidRDefault="00BD53F9" w:rsidP="00BF0245">
      <w:pPr>
        <w:tabs>
          <w:tab w:val="left" w:pos="5094"/>
          <w:tab w:val="left" w:pos="6752"/>
        </w:tabs>
        <w:rPr>
          <w:sz w:val="24"/>
          <w:szCs w:val="24"/>
        </w:rPr>
      </w:pPr>
    </w:p>
    <w:p w:rsidR="00BD53F9" w:rsidRPr="00305098" w:rsidRDefault="00BD53F9" w:rsidP="00BF0245">
      <w:pPr>
        <w:tabs>
          <w:tab w:val="left" w:pos="5094"/>
          <w:tab w:val="left" w:pos="6752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 xml:space="preserve">           </w:t>
      </w:r>
    </w:p>
    <w:p w:rsidR="00BD53F9" w:rsidRPr="00305098" w:rsidRDefault="00BD53F9" w:rsidP="0072241A">
      <w:pPr>
        <w:pStyle w:val="ListParagraph"/>
        <w:numPr>
          <w:ilvl w:val="0"/>
          <w:numId w:val="1"/>
        </w:numPr>
        <w:tabs>
          <w:tab w:val="left" w:pos="5094"/>
          <w:tab w:val="left" w:pos="6752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Opakuj dělení!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18 : 2 =                    12 : 3 =                  8 : 2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6 : 3 =                     15 : 3 =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20 : 2 =                    10 : 2 =                21 : 3 =</w:t>
      </w:r>
      <w:r>
        <w:rPr>
          <w:sz w:val="24"/>
          <w:szCs w:val="24"/>
        </w:rPr>
        <w:tab/>
        <w:t xml:space="preserve">            14 : 2 =                     27 : 3 =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 xml:space="preserve">  4 : 2 =                      0 : 3 =                   9 : 3 =               30 : 3 =                       3 : 3 =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24 : 3 =                      2 : 2 =                 12 : 2 =                 6 : 2 =                     18 : 3 =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</w:p>
    <w:p w:rsidR="00BD53F9" w:rsidRPr="00305098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b/>
          <w:sz w:val="24"/>
          <w:szCs w:val="24"/>
        </w:rPr>
      </w:pPr>
    </w:p>
    <w:p w:rsidR="00BD53F9" w:rsidRPr="00305098" w:rsidRDefault="00BD53F9" w:rsidP="0072241A">
      <w:pPr>
        <w:pStyle w:val="ListParagraph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Počítej podle vzoru: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(36 – 30) . 2 =   6 . 2 = 12                                          (80 – 74) . 3 = _________________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(60 – 58) . 3 =___________________                   (20 – 10) . 2 =__________________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>(100 – 93) . 2 = __________________                  (50 – 46) . 3 = __________________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 xml:space="preserve"> (30 – 25) . 3 = ___________________                  (88 – 80) . 2 = __________________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 xml:space="preserve"> (70 – 70) . 2 = ___________________                  (90 – 89) . 3 = __________________</w:t>
      </w:r>
    </w:p>
    <w:p w:rsidR="00BD53F9" w:rsidRDefault="00BD53F9" w:rsidP="00722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rPr>
          <w:sz w:val="24"/>
          <w:szCs w:val="24"/>
        </w:rPr>
      </w:pPr>
      <w:r>
        <w:rPr>
          <w:sz w:val="24"/>
          <w:szCs w:val="24"/>
        </w:rPr>
        <w:t xml:space="preserve"> (20 : 2) . 3 = ____________________                    (18 : 3) . 2 = ___________________</w:t>
      </w:r>
    </w:p>
    <w:p w:rsidR="00BD53F9" w:rsidRDefault="00BD53F9" w:rsidP="003D2D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 (15 : 3) . 2 = ____________________    </w:t>
      </w:r>
      <w:r>
        <w:rPr>
          <w:sz w:val="24"/>
          <w:szCs w:val="24"/>
        </w:rPr>
        <w:tab/>
        <w:t xml:space="preserve">                (27 : 3) . 2 = ___________________</w:t>
      </w:r>
    </w:p>
    <w:p w:rsidR="00BD53F9" w:rsidRDefault="00BD53F9" w:rsidP="009F2D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 (14 : 2 ) . 3 = ____________________</w:t>
      </w:r>
      <w:r>
        <w:rPr>
          <w:sz w:val="24"/>
          <w:szCs w:val="24"/>
        </w:rPr>
        <w:tab/>
        <w:t xml:space="preserve">                   (16 : 2) . 3 = ___________________</w:t>
      </w:r>
    </w:p>
    <w:p w:rsidR="00BD53F9" w:rsidRPr="00305098" w:rsidRDefault="00BD53F9" w:rsidP="009F2D83">
      <w:pPr>
        <w:pStyle w:val="ListParagraph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Umíš vypočítat?</w:t>
      </w:r>
    </w:p>
    <w:p w:rsidR="00BD53F9" w:rsidRDefault="00BD53F9" w:rsidP="009F2D83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7"/>
        <w:gridCol w:w="863"/>
        <w:gridCol w:w="863"/>
        <w:gridCol w:w="847"/>
        <w:gridCol w:w="863"/>
        <w:gridCol w:w="847"/>
        <w:gridCol w:w="863"/>
        <w:gridCol w:w="863"/>
        <w:gridCol w:w="848"/>
        <w:gridCol w:w="864"/>
      </w:tblGrid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18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9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30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12     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24  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3 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27</w:t>
            </w:r>
          </w:p>
        </w:tc>
      </w:tr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>+   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>:    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BD53F9" w:rsidRDefault="00BD53F9" w:rsidP="009F2D83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Default="00BD53F9" w:rsidP="009F2D83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Default="00BD53F9" w:rsidP="009F2D83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Default="00BD53F9" w:rsidP="009F2D83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Pr="00305098" w:rsidRDefault="00BD53F9" w:rsidP="00F06050">
      <w:pPr>
        <w:pStyle w:val="ListParagraph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Teta jela s dětmi na výlet. Na svačinu koupila 7 housek. 1 houska stála 2Kč.</w:t>
      </w:r>
    </w:p>
    <w:p w:rsidR="00BD53F9" w:rsidRPr="00305098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Kolik Kč teta zaplatila?</w:t>
      </w:r>
    </w:p>
    <w:p w:rsidR="00BD53F9" w:rsidRPr="00305098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b/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Housek________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1 houska_______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Kolik teta zaplatila? Výpočet:______________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Odpověď:__________________________________________________________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Pr="00305098" w:rsidRDefault="00BD53F9" w:rsidP="00F06050">
      <w:pPr>
        <w:pStyle w:val="ListParagraph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Žáci byli rozděleni do 8 družstev po 3</w:t>
      </w:r>
      <w:r w:rsidRPr="00305098">
        <w:rPr>
          <w:b/>
          <w:sz w:val="24"/>
          <w:szCs w:val="24"/>
        </w:rPr>
        <w:t xml:space="preserve"> .  Kolik  žáků bylo ve třídě?</w:t>
      </w:r>
    </w:p>
    <w:p w:rsidR="00BD53F9" w:rsidRPr="00305098" w:rsidRDefault="00BD53F9" w:rsidP="00A96BCD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b/>
          <w:sz w:val="24"/>
          <w:szCs w:val="24"/>
        </w:rPr>
      </w:pPr>
    </w:p>
    <w:p w:rsidR="00BD53F9" w:rsidRDefault="00BD53F9" w:rsidP="00A96BCD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 w:rsidRPr="00A96BCD">
        <w:rPr>
          <w:sz w:val="24"/>
          <w:szCs w:val="24"/>
        </w:rPr>
        <w:t>Družstev____________</w:t>
      </w:r>
    </w:p>
    <w:p w:rsidR="00BD53F9" w:rsidRPr="00A96BCD" w:rsidRDefault="00BD53F9" w:rsidP="00A96BCD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V 1 družstvu___________________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Kolik žáků bylo ve třídě? Výpočet:________________________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Odpověď:___________________________________________</w:t>
      </w: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BD53F9" w:rsidRPr="00305098" w:rsidRDefault="00BD53F9" w:rsidP="008D0043">
      <w:pPr>
        <w:pStyle w:val="ListParagraph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b/>
          <w:sz w:val="24"/>
          <w:szCs w:val="24"/>
        </w:rPr>
      </w:pPr>
      <w:r w:rsidRPr="00305098">
        <w:rPr>
          <w:b/>
          <w:sz w:val="24"/>
          <w:szCs w:val="24"/>
        </w:rPr>
        <w:t>Umíš vypočítat?</w:t>
      </w:r>
      <w:bookmarkStart w:id="0" w:name="_GoBack"/>
      <w:bookmarkEnd w:id="0"/>
    </w:p>
    <w:p w:rsidR="00BD53F9" w:rsidRDefault="00BD53F9" w:rsidP="00D23689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9"/>
        <w:gridCol w:w="863"/>
        <w:gridCol w:w="863"/>
        <w:gridCol w:w="863"/>
        <w:gridCol w:w="863"/>
        <w:gridCol w:w="843"/>
        <w:gridCol w:w="863"/>
        <w:gridCol w:w="863"/>
        <w:gridCol w:w="844"/>
        <w:gridCol w:w="864"/>
      </w:tblGrid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18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9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30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12     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24  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  3 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 xml:space="preserve">  27</w:t>
            </w:r>
          </w:p>
        </w:tc>
      </w:tr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>+   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24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21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12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33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9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15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27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6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30</w:t>
            </w:r>
          </w:p>
        </w:tc>
      </w:tr>
      <w:tr w:rsidR="00BD53F9" w:rsidRPr="009A06EB" w:rsidTr="009A06EB"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9A06EB">
              <w:rPr>
                <w:sz w:val="24"/>
                <w:szCs w:val="24"/>
              </w:rPr>
              <w:t>:    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7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6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3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10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2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4</w:t>
            </w:r>
          </w:p>
        </w:tc>
        <w:tc>
          <w:tcPr>
            <w:tcW w:w="921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8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1</w:t>
            </w:r>
          </w:p>
        </w:tc>
        <w:tc>
          <w:tcPr>
            <w:tcW w:w="922" w:type="dxa"/>
          </w:tcPr>
          <w:p w:rsidR="00BD53F9" w:rsidRPr="009A06EB" w:rsidRDefault="00BD53F9" w:rsidP="009A06EB">
            <w:pPr>
              <w:pStyle w:val="ListParagraph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center" w:pos="4536"/>
              </w:tabs>
              <w:spacing w:after="0" w:line="240" w:lineRule="auto"/>
              <w:ind w:left="0"/>
              <w:jc w:val="center"/>
              <w:rPr>
                <w:sz w:val="28"/>
                <w:szCs w:val="24"/>
              </w:rPr>
            </w:pPr>
            <w:r w:rsidRPr="009A06EB">
              <w:rPr>
                <w:sz w:val="28"/>
                <w:szCs w:val="24"/>
              </w:rPr>
              <w:t>9</w:t>
            </w:r>
          </w:p>
        </w:tc>
      </w:tr>
    </w:tbl>
    <w:p w:rsidR="00BD53F9" w:rsidRDefault="00BD53F9" w:rsidP="00D23689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Default="00BD53F9" w:rsidP="00D23689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sz w:val="24"/>
          <w:szCs w:val="24"/>
        </w:rPr>
      </w:pPr>
    </w:p>
    <w:p w:rsidR="00BD53F9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p w:rsidR="00BD53F9" w:rsidRPr="00F06050" w:rsidRDefault="00BD53F9" w:rsidP="00F06050">
      <w:pPr>
        <w:pStyle w:val="ListParagraph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927"/>
        <w:rPr>
          <w:sz w:val="24"/>
          <w:szCs w:val="24"/>
        </w:rPr>
      </w:pPr>
    </w:p>
    <w:sectPr w:rsidR="00BD53F9" w:rsidRPr="00F06050" w:rsidSect="005224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3F9" w:rsidRDefault="00BD53F9" w:rsidP="009F2D83">
      <w:pPr>
        <w:spacing w:after="0" w:line="240" w:lineRule="auto"/>
      </w:pPr>
      <w:r>
        <w:separator/>
      </w:r>
    </w:p>
  </w:endnote>
  <w:endnote w:type="continuationSeparator" w:id="0">
    <w:p w:rsidR="00BD53F9" w:rsidRDefault="00BD53F9" w:rsidP="009F2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3F9" w:rsidRDefault="00BD53F9" w:rsidP="009F2D83">
      <w:pPr>
        <w:spacing w:after="0" w:line="240" w:lineRule="auto"/>
      </w:pPr>
      <w:r>
        <w:separator/>
      </w:r>
    </w:p>
  </w:footnote>
  <w:footnote w:type="continuationSeparator" w:id="0">
    <w:p w:rsidR="00BD53F9" w:rsidRDefault="00BD53F9" w:rsidP="009F2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3F9" w:rsidRDefault="00BD53F9">
    <w:pPr>
      <w:pStyle w:val="BalloonTex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B435A"/>
    <w:multiLevelType w:val="hybridMultilevel"/>
    <w:tmpl w:val="4B044918"/>
    <w:lvl w:ilvl="0" w:tplc="005C19C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>
    <w:nsid w:val="39151F88"/>
    <w:multiLevelType w:val="hybridMultilevel"/>
    <w:tmpl w:val="431033B0"/>
    <w:lvl w:ilvl="0" w:tplc="0405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245"/>
    <w:rsid w:val="00232558"/>
    <w:rsid w:val="00305098"/>
    <w:rsid w:val="003D2D57"/>
    <w:rsid w:val="004B2E07"/>
    <w:rsid w:val="004F2EBE"/>
    <w:rsid w:val="00522493"/>
    <w:rsid w:val="00541080"/>
    <w:rsid w:val="0072241A"/>
    <w:rsid w:val="008C5D40"/>
    <w:rsid w:val="008D0043"/>
    <w:rsid w:val="009A06EB"/>
    <w:rsid w:val="009F2D83"/>
    <w:rsid w:val="00A96BCD"/>
    <w:rsid w:val="00BD53F9"/>
    <w:rsid w:val="00BF0245"/>
    <w:rsid w:val="00D116D5"/>
    <w:rsid w:val="00D23689"/>
    <w:rsid w:val="00EF4451"/>
    <w:rsid w:val="00F06050"/>
    <w:rsid w:val="00F2193E"/>
    <w:rsid w:val="00F50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49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F0245"/>
    <w:pPr>
      <w:ind w:left="720"/>
      <w:contextualSpacing/>
    </w:pPr>
  </w:style>
  <w:style w:type="table" w:styleId="TableGrid">
    <w:name w:val="Table Grid"/>
    <w:basedOn w:val="TableNormal"/>
    <w:uiPriority w:val="99"/>
    <w:rsid w:val="009F2D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F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2D83"/>
    <w:rPr>
      <w:rFonts w:ascii="Tahoma" w:hAnsi="Tahoma" w:cs="Tahoma"/>
      <w:sz w:val="16"/>
      <w:szCs w:val="16"/>
    </w:rPr>
  </w:style>
  <w:style w:type="table" w:styleId="MediumGrid1-Accent1">
    <w:name w:val="Medium Grid 1 Accent 1"/>
    <w:basedOn w:val="TableNormal"/>
    <w:uiPriority w:val="99"/>
    <w:rsid w:val="00EF4451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7BFDE"/>
      </w:tcPr>
    </w:tblStylePr>
    <w:tblStylePr w:type="band1Horz">
      <w:rPr>
        <w:rFonts w:cs="Times New Roman"/>
      </w:rPr>
      <w:tblPr/>
      <w:tcPr>
        <w:shd w:val="clear" w:color="auto" w:fill="A7BFDE"/>
      </w:tcPr>
    </w:tblStylePr>
  </w:style>
  <w:style w:type="paragraph" w:styleId="NormalWeb">
    <w:name w:val="Normal (Web)"/>
    <w:basedOn w:val="Normal"/>
    <w:uiPriority w:val="99"/>
    <w:semiHidden/>
    <w:rsid w:val="00EF44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434</Words>
  <Characters>2567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Zuzanka</dc:creator>
  <cp:keywords/>
  <dc:description/>
  <cp:lastModifiedBy>DUM</cp:lastModifiedBy>
  <cp:revision>2</cp:revision>
  <cp:lastPrinted>2012-05-02T06:54:00Z</cp:lastPrinted>
  <dcterms:created xsi:type="dcterms:W3CDTF">2013-12-14T15:17:00Z</dcterms:created>
  <dcterms:modified xsi:type="dcterms:W3CDTF">2013-12-14T15:17:00Z</dcterms:modified>
</cp:coreProperties>
</file>