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0D9" w:rsidRDefault="002D60D9">
      <w:pPr>
        <w:rPr>
          <w:b/>
          <w:color w:val="00B050"/>
          <w:sz w:val="72"/>
          <w:szCs w:val="72"/>
        </w:rPr>
      </w:pPr>
      <w:r w:rsidRPr="00153B3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C:\Users\pc\Desktop\OPVK.jpg" style="width:267pt;height:91.5pt;visibility:visible">
            <v:imagedata r:id="rId6" o:title=""/>
          </v:shape>
        </w:pict>
      </w:r>
    </w:p>
    <w:tbl>
      <w:tblPr>
        <w:tblpPr w:leftFromText="141" w:rightFromText="141" w:vertAnchor="text" w:horzAnchor="margin" w:tblpXSpec="center" w:tblpY="679"/>
        <w:tblW w:w="8822" w:type="dxa"/>
        <w:tblCellMar>
          <w:left w:w="0" w:type="dxa"/>
          <w:right w:w="0" w:type="dxa"/>
        </w:tblCellMar>
        <w:tblLook w:val="00A0"/>
      </w:tblPr>
      <w:tblGrid>
        <w:gridCol w:w="2376"/>
        <w:gridCol w:w="6446"/>
      </w:tblGrid>
      <w:tr w:rsidR="002D60D9" w:rsidTr="000F30E2">
        <w:trPr>
          <w:trHeight w:val="767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Název školy</w:t>
            </w: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  <w:lang w:val="en-US"/>
              </w:rPr>
              <w:t>:</w:t>
            </w:r>
          </w:p>
        </w:tc>
        <w:tc>
          <w:tcPr>
            <w:tcW w:w="64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FFFFFF"/>
                <w:kern w:val="24"/>
                <w:sz w:val="32"/>
                <w:szCs w:val="32"/>
              </w:rPr>
              <w:t> </w:t>
            </w:r>
          </w:p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>Základní škola Podbořany, Husova 276, okres Louny</w:t>
            </w:r>
          </w:p>
        </w:tc>
      </w:tr>
      <w:tr w:rsidR="002D60D9" w:rsidTr="000F30E2">
        <w:trPr>
          <w:trHeight w:val="1177"/>
        </w:trPr>
        <w:tc>
          <w:tcPr>
            <w:tcW w:w="23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Autor:</w:t>
            </w:r>
          </w:p>
        </w:tc>
        <w:tc>
          <w:tcPr>
            <w:tcW w:w="64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> Mgr. Simona Nováková</w:t>
            </w:r>
          </w:p>
        </w:tc>
      </w:tr>
      <w:tr w:rsidR="002D60D9" w:rsidTr="000F30E2">
        <w:trPr>
          <w:trHeight w:val="1177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Název</w:t>
            </w: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  <w:lang w:val="en-US"/>
              </w:rPr>
              <w:t>:</w:t>
            </w:r>
          </w:p>
        </w:tc>
        <w:tc>
          <w:tcPr>
            <w:tcW w:w="6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VY_32_INOVACE_349_</w:t>
            </w:r>
          </w:p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704E4B">
              <w:rPr>
                <w:rFonts w:ascii="Arial" w:hAnsi="Arial" w:cs="Arial"/>
                <w:sz w:val="32"/>
                <w:szCs w:val="32"/>
              </w:rPr>
              <w:t>VLASTNOSTI_A_SKUPENSTVÍ_LÁTEK</w:t>
            </w:r>
          </w:p>
        </w:tc>
      </w:tr>
      <w:tr w:rsidR="002D60D9" w:rsidTr="000F30E2">
        <w:trPr>
          <w:trHeight w:val="848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Téma</w:t>
            </w: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  <w:lang w:val="en-US"/>
              </w:rPr>
              <w:t>:</w:t>
            </w:r>
          </w:p>
        </w:tc>
        <w:tc>
          <w:tcPr>
            <w:tcW w:w="6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/>
                <w:color w:val="000000"/>
                <w:kern w:val="24"/>
                <w:sz w:val="32"/>
                <w:szCs w:val="32"/>
              </w:rPr>
              <w:t>Lidské výrobky, materiály látek jejich skupenství</w:t>
            </w:r>
          </w:p>
        </w:tc>
      </w:tr>
      <w:tr w:rsidR="002D60D9" w:rsidTr="000F30E2">
        <w:trPr>
          <w:trHeight w:val="1276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Číslo projektu</w:t>
            </w: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  <w:lang w:val="en-US"/>
              </w:rPr>
              <w:t>:</w:t>
            </w:r>
          </w:p>
        </w:tc>
        <w:tc>
          <w:tcPr>
            <w:tcW w:w="64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> </w:t>
            </w:r>
          </w:p>
          <w:p w:rsidR="002D60D9" w:rsidRPr="000742EA" w:rsidRDefault="002D60D9" w:rsidP="000742E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0742EA">
              <w:rPr>
                <w:rFonts w:ascii="Calibri" w:hAnsi="Calibri" w:cs="Calibri"/>
                <w:color w:val="000000"/>
                <w:kern w:val="24"/>
                <w:sz w:val="32"/>
                <w:szCs w:val="32"/>
              </w:rPr>
              <w:t xml:space="preserve">CZ1.07/1.4.00/21. </w:t>
            </w:r>
            <w:r w:rsidRPr="000742EA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2975</w:t>
            </w:r>
          </w:p>
        </w:tc>
      </w:tr>
    </w:tbl>
    <w:p w:rsidR="002D60D9" w:rsidRDefault="002D60D9">
      <w:pPr>
        <w:rPr>
          <w:b/>
          <w:color w:val="00B050"/>
          <w:sz w:val="72"/>
          <w:szCs w:val="72"/>
        </w:rPr>
      </w:pPr>
    </w:p>
    <w:p w:rsidR="002D60D9" w:rsidRDefault="002D60D9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br w:type="page"/>
      </w:r>
    </w:p>
    <w:tbl>
      <w:tblPr>
        <w:tblW w:w="10397" w:type="dxa"/>
        <w:tblInd w:w="-654" w:type="dxa"/>
        <w:tblCellMar>
          <w:left w:w="0" w:type="dxa"/>
          <w:right w:w="0" w:type="dxa"/>
        </w:tblCellMar>
        <w:tblLook w:val="00A0"/>
      </w:tblPr>
      <w:tblGrid>
        <w:gridCol w:w="2121"/>
        <w:gridCol w:w="8276"/>
      </w:tblGrid>
      <w:tr w:rsidR="002D60D9" w:rsidTr="00C62913">
        <w:trPr>
          <w:trHeight w:val="4227"/>
        </w:trPr>
        <w:tc>
          <w:tcPr>
            <w:tcW w:w="212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C62913">
              <w:rPr>
                <w:rFonts w:ascii="Calibri" w:hAnsi="Calibri" w:cs="Calibri"/>
                <w:b/>
                <w:bCs/>
                <w:color w:val="000000"/>
                <w:kern w:val="24"/>
                <w:sz w:val="32"/>
                <w:szCs w:val="32"/>
              </w:rPr>
              <w:t>Anotace:</w:t>
            </w:r>
          </w:p>
        </w:tc>
        <w:tc>
          <w:tcPr>
            <w:tcW w:w="8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2D60D9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>Prezentace je zaměřena na opakování skupenství a vlastností látek v předmětu Člověk a jeho svět pro 3. ročník.</w:t>
            </w: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>V listě 4</w:t>
            </w: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řeší křížovku, která je zaměřena na otázky z neživé přírody.</w:t>
            </w: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>V listě 5</w:t>
            </w: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podle obrázků určují a zapisují  jejich materiál.</w:t>
            </w: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>Dále doplňují neúplné věty, kdy uvádějí příklady vody</w:t>
            </w:r>
            <w:r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ve skupenství pevném, plynném a</w:t>
            </w: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kapalném.</w:t>
            </w:r>
          </w:p>
          <w:p w:rsidR="002D60D9" w:rsidRPr="00C62913" w:rsidRDefault="002D60D9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>Na závěr v listě 6</w:t>
            </w:r>
            <w:r w:rsidRPr="00C62913">
              <w:rPr>
                <w:rFonts w:ascii="Calibri" w:hAnsi="Calibri"/>
                <w:b/>
                <w:bCs/>
                <w:color w:val="000000"/>
                <w:kern w:val="24"/>
                <w:sz w:val="32"/>
                <w:szCs w:val="32"/>
              </w:rPr>
              <w:t xml:space="preserve"> píší pod obrázek  jeho skupenství.</w:t>
            </w:r>
          </w:p>
        </w:tc>
      </w:tr>
    </w:tbl>
    <w:p w:rsidR="002D60D9" w:rsidRPr="00C62913" w:rsidRDefault="002D60D9" w:rsidP="00F40CC6">
      <w:pPr>
        <w:rPr>
          <w:b/>
          <w:color w:val="00B050"/>
          <w:sz w:val="32"/>
          <w:szCs w:val="32"/>
        </w:rPr>
      </w:pPr>
    </w:p>
    <w:p w:rsidR="002D60D9" w:rsidRDefault="002D60D9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br w:type="page"/>
      </w:r>
    </w:p>
    <w:p w:rsidR="002D60D9" w:rsidRPr="00C62913" w:rsidRDefault="002D60D9" w:rsidP="00C62913">
      <w:pPr>
        <w:pStyle w:val="NormalWeb"/>
        <w:spacing w:before="0" w:beforeAutospacing="0" w:after="0" w:afterAutospacing="0"/>
        <w:rPr>
          <w:sz w:val="32"/>
          <w:szCs w:val="32"/>
        </w:rPr>
      </w:pPr>
      <w:r w:rsidRPr="00C62913">
        <w:rPr>
          <w:rFonts w:ascii="Calibri" w:hAnsi="Calibri"/>
          <w:b/>
          <w:bCs/>
          <w:color w:val="000000"/>
          <w:kern w:val="24"/>
          <w:sz w:val="32"/>
          <w:szCs w:val="32"/>
        </w:rPr>
        <w:t xml:space="preserve">Datum vytvoření </w:t>
      </w:r>
      <w:r>
        <w:rPr>
          <w:rFonts w:ascii="Calibri" w:hAnsi="Calibri"/>
          <w:color w:val="000000"/>
          <w:kern w:val="24"/>
          <w:sz w:val="32"/>
          <w:szCs w:val="32"/>
        </w:rPr>
        <w:t>: 03.01.2012</w:t>
      </w:r>
    </w:p>
    <w:p w:rsidR="002D60D9" w:rsidRPr="00C62913" w:rsidRDefault="002D60D9" w:rsidP="00C62913">
      <w:pPr>
        <w:pStyle w:val="NormalWeb"/>
        <w:spacing w:before="0" w:beforeAutospacing="0" w:after="0" w:afterAutospacing="0" w:line="276" w:lineRule="auto"/>
        <w:rPr>
          <w:sz w:val="32"/>
          <w:szCs w:val="32"/>
        </w:rPr>
      </w:pPr>
      <w:r w:rsidRPr="00C62913">
        <w:rPr>
          <w:rFonts w:ascii="Calibri" w:hAnsi="Calibri"/>
          <w:b/>
          <w:bCs/>
          <w:color w:val="000000"/>
          <w:kern w:val="24"/>
          <w:sz w:val="32"/>
          <w:szCs w:val="32"/>
        </w:rPr>
        <w:t xml:space="preserve">Klíčová slova </w:t>
      </w:r>
      <w:r w:rsidRPr="00C62913">
        <w:rPr>
          <w:rFonts w:ascii="Calibri" w:hAnsi="Calibri"/>
          <w:color w:val="000000"/>
          <w:kern w:val="24"/>
          <w:sz w:val="32"/>
          <w:szCs w:val="32"/>
        </w:rPr>
        <w:t>: látky, vlastnosti, skupenství, výrobek, materiál</w:t>
      </w:r>
    </w:p>
    <w:p w:rsidR="002D60D9" w:rsidRPr="00C62913" w:rsidRDefault="002D60D9" w:rsidP="00F40CC6">
      <w:pPr>
        <w:rPr>
          <w:b/>
          <w:color w:val="00B050"/>
          <w:sz w:val="32"/>
          <w:szCs w:val="32"/>
        </w:rPr>
      </w:pPr>
    </w:p>
    <w:p w:rsidR="002D60D9" w:rsidRDefault="002D60D9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br w:type="page"/>
      </w:r>
    </w:p>
    <w:p w:rsidR="002D60D9" w:rsidRDefault="002D60D9" w:rsidP="00F40CC6">
      <w:pPr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>Vlastnosti a skupenství látek</w:t>
      </w:r>
    </w:p>
    <w:p w:rsidR="002D60D9" w:rsidRDefault="002D60D9" w:rsidP="00F40CC6">
      <w:pPr>
        <w:rPr>
          <w:sz w:val="40"/>
          <w:szCs w:val="40"/>
        </w:rPr>
      </w:pPr>
      <w:r>
        <w:rPr>
          <w:b/>
          <w:color w:val="E36C0A"/>
          <w:sz w:val="40"/>
          <w:szCs w:val="40"/>
        </w:rPr>
        <w:t xml:space="preserve">                             </w:t>
      </w:r>
    </w:p>
    <w:p w:rsidR="002D60D9" w:rsidRPr="003B6A5F" w:rsidRDefault="002D60D9" w:rsidP="00F40CC6">
      <w:pPr>
        <w:rPr>
          <w:sz w:val="28"/>
          <w:szCs w:val="28"/>
        </w:rPr>
      </w:pPr>
      <w:r w:rsidRPr="003B6A5F">
        <w:rPr>
          <w:sz w:val="28"/>
          <w:szCs w:val="28"/>
        </w:rPr>
        <w:t xml:space="preserve">Doplň křížovku </w:t>
      </w:r>
      <w:r w:rsidRPr="003B6A5F">
        <w:rPr>
          <w:sz w:val="28"/>
          <w:szCs w:val="28"/>
        </w:rPr>
        <w:sym w:font="Wingdings" w:char="F04A"/>
      </w:r>
      <w:r w:rsidRPr="003B6A5F">
        <w:rPr>
          <w:sz w:val="28"/>
          <w:szCs w:val="28"/>
        </w:rPr>
        <w:t>.</w:t>
      </w:r>
    </w:p>
    <w:p w:rsidR="002D60D9" w:rsidRPr="00F40CC6" w:rsidRDefault="002D60D9" w:rsidP="00F40CC6">
      <w:pPr>
        <w:rPr>
          <w:sz w:val="36"/>
          <w:szCs w:val="36"/>
        </w:rPr>
      </w:pPr>
      <w:r w:rsidRPr="003B6A5F">
        <w:rPr>
          <w:sz w:val="28"/>
          <w:szCs w:val="28"/>
        </w:rPr>
        <w:t xml:space="preserve">Tajenku napiš na </w:t>
      </w:r>
      <w:r>
        <w:rPr>
          <w:sz w:val="28"/>
          <w:szCs w:val="28"/>
        </w:rPr>
        <w:t>zadní stranu listu</w:t>
      </w:r>
      <w:r w:rsidRPr="003B6A5F">
        <w:rPr>
          <w:sz w:val="36"/>
          <w:szCs w:val="36"/>
        </w:rPr>
        <w:t>.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2D60D9" w:rsidRPr="00F40CC6" w:rsidTr="00F40CC6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Pr="00F40CC6" w:rsidRDefault="002D60D9">
            <w:pPr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  <w:r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  <w:r w:rsidRPr="00F40CC6">
              <w:rPr>
                <w:rFonts w:ascii="Calibri" w:hAnsi="Calibri" w:cs="Calibri"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Pr="00F40CC6" w:rsidRDefault="002D60D9">
            <w:pPr>
              <w:jc w:val="center"/>
              <w:rPr>
                <w:rFonts w:ascii="Calibri" w:hAnsi="Calibri" w:cs="Calibri"/>
                <w:bCs/>
                <w:color w:val="000000"/>
                <w:sz w:val="36"/>
                <w:szCs w:val="36"/>
              </w:rPr>
            </w:pP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2. 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3.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4.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5.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6. 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7.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8. 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9. 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10.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11. 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12.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  <w:tr w:rsidR="002D60D9" w:rsidTr="00F40CC6">
        <w:trPr>
          <w:trHeight w:val="5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13. 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P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60D9" w:rsidRDefault="002D60D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</w:tr>
    </w:tbl>
    <w:p w:rsidR="002D60D9" w:rsidRPr="00F40CC6" w:rsidRDefault="002D60D9" w:rsidP="00F40CC6">
      <w:pPr>
        <w:rPr>
          <w:sz w:val="28"/>
          <w:szCs w:val="28"/>
        </w:rPr>
      </w:pPr>
      <w:r>
        <w:t xml:space="preserve"> 1. </w:t>
      </w:r>
      <w:r w:rsidRPr="00F40CC6">
        <w:rPr>
          <w:sz w:val="28"/>
          <w:szCs w:val="28"/>
        </w:rPr>
        <w:t>tvrdá, neživá přírodnina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2. přírodnina, která poskytuje dřevo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3. jarní květina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4. druh obilí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5. bečící zvíře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6. zvíře, které dává mléko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7. vodní živočich</w:t>
      </w:r>
      <w:r>
        <w:rPr>
          <w:sz w:val="28"/>
          <w:szCs w:val="28"/>
        </w:rPr>
        <w:t>ové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8. živá přírodnina / roste v lese /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 xml:space="preserve"> 9. surovina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>10. výrobek z vlny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>11. výrobek z mléka</w:t>
      </w:r>
    </w:p>
    <w:p w:rsidR="002D60D9" w:rsidRPr="00F40CC6" w:rsidRDefault="002D60D9" w:rsidP="00F40CC6">
      <w:pPr>
        <w:rPr>
          <w:sz w:val="28"/>
          <w:szCs w:val="28"/>
        </w:rPr>
      </w:pPr>
      <w:r w:rsidRPr="00F40CC6">
        <w:rPr>
          <w:sz w:val="28"/>
          <w:szCs w:val="28"/>
        </w:rPr>
        <w:t>12. neživá přírodnina velmi důležitá k životu</w:t>
      </w:r>
    </w:p>
    <w:p w:rsidR="002D60D9" w:rsidRPr="00F40CC6" w:rsidRDefault="002D60D9" w:rsidP="00F40CC6">
      <w:pPr>
        <w:rPr>
          <w:sz w:val="28"/>
          <w:szCs w:val="28"/>
        </w:rPr>
      </w:pPr>
      <w:r>
        <w:rPr>
          <w:sz w:val="28"/>
          <w:szCs w:val="28"/>
        </w:rPr>
        <w:t>13. výrobek ze dřeva</w:t>
      </w:r>
    </w:p>
    <w:p w:rsidR="002D60D9" w:rsidRPr="0036532C" w:rsidRDefault="002D60D9" w:rsidP="00F40CC6">
      <w:pPr>
        <w:rPr>
          <w:sz w:val="32"/>
          <w:szCs w:val="32"/>
        </w:rPr>
      </w:pPr>
      <w:r>
        <w:rPr>
          <w:sz w:val="32"/>
          <w:szCs w:val="32"/>
        </w:rPr>
        <w:t>2. Dopiš k materiálům výrobky</w:t>
      </w:r>
      <w:r w:rsidRPr="0036532C">
        <w:rPr>
          <w:sz w:val="32"/>
          <w:szCs w:val="32"/>
        </w:rPr>
        <w:t xml:space="preserve"> podle toho</w:t>
      </w:r>
      <w:r>
        <w:rPr>
          <w:sz w:val="32"/>
          <w:szCs w:val="32"/>
        </w:rPr>
        <w:t>,</w:t>
      </w:r>
      <w:r w:rsidRPr="0036532C">
        <w:rPr>
          <w:sz w:val="32"/>
          <w:szCs w:val="32"/>
        </w:rPr>
        <w:t xml:space="preserve"> z čeho jsou vyrobeny</w:t>
      </w:r>
    </w:p>
    <w:p w:rsidR="002D60D9" w:rsidRPr="0036532C" w:rsidRDefault="002D60D9" w:rsidP="00F40CC6">
      <w:pPr>
        <w:rPr>
          <w:sz w:val="32"/>
          <w:szCs w:val="32"/>
        </w:rPr>
      </w:pPr>
    </w:p>
    <w:p w:rsidR="002D60D9" w:rsidRDefault="002D60D9" w:rsidP="00F40CC6"/>
    <w:p w:rsidR="002D60D9" w:rsidRDefault="002D60D9" w:rsidP="00F40CC6">
      <w:r w:rsidRPr="00153B30">
        <w:rPr>
          <w:noProof/>
        </w:rPr>
        <w:pict>
          <v:shape id="_x0000_i1026" type="#_x0000_t75" style="width:115.5pt;height:93pt;visibility:visible">
            <v:imagedata r:id="rId7" o:title=""/>
          </v:shape>
        </w:pict>
      </w:r>
      <w:r>
        <w:t xml:space="preserve">       </w:t>
      </w:r>
      <w:r w:rsidRPr="00153B30">
        <w:rPr>
          <w:noProof/>
        </w:rPr>
        <w:pict>
          <v:shape id="Obrázek 2" o:spid="_x0000_i1027" type="#_x0000_t75" style="width:132.75pt;height:102.75pt;visibility:visible">
            <v:imagedata r:id="rId8" o:title=""/>
          </v:shape>
        </w:pict>
      </w:r>
      <w:r>
        <w:t xml:space="preserve">         </w:t>
      </w:r>
      <w:r w:rsidRPr="00153B30">
        <w:rPr>
          <w:noProof/>
        </w:rPr>
        <w:pict>
          <v:shape id="Obrázek 3" o:spid="_x0000_i1028" type="#_x0000_t75" style="width:127.5pt;height:105.75pt;visibility:visible">
            <v:imagedata r:id="rId9" o:title=""/>
          </v:shape>
        </w:pict>
      </w:r>
    </w:p>
    <w:p w:rsidR="002D60D9" w:rsidRDefault="002D60D9" w:rsidP="00F40CC6"/>
    <w:p w:rsidR="002D60D9" w:rsidRDefault="002D60D9" w:rsidP="00F40CC6"/>
    <w:p w:rsidR="002D60D9" w:rsidRDefault="002D60D9" w:rsidP="00F40CC6"/>
    <w:p w:rsidR="002D60D9" w:rsidRDefault="002D60D9" w:rsidP="00F40CC6">
      <w:r w:rsidRPr="00153B30">
        <w:rPr>
          <w:noProof/>
        </w:rPr>
        <w:pict>
          <v:shape id="Obrázek 4" o:spid="_x0000_i1029" type="#_x0000_t75" style="width:98.25pt;height:105.75pt;visibility:visible">
            <v:imagedata r:id="rId10" o:title=""/>
          </v:shape>
        </w:pict>
      </w:r>
      <w:r>
        <w:t xml:space="preserve">        </w:t>
      </w:r>
      <w:r w:rsidRPr="00153B30">
        <w:rPr>
          <w:noProof/>
        </w:rPr>
        <w:pict>
          <v:shape id="Obrázek 5" o:spid="_x0000_i1030" type="#_x0000_t75" style="width:95.25pt;height:86.25pt;visibility:visible">
            <v:imagedata r:id="rId11" o:title=""/>
          </v:shape>
        </w:pict>
      </w:r>
      <w:r>
        <w:t xml:space="preserve">     </w:t>
      </w:r>
      <w:r w:rsidRPr="00153B30">
        <w:rPr>
          <w:noProof/>
        </w:rPr>
        <w:pict>
          <v:shape id="Obrázek 6" o:spid="_x0000_i1031" type="#_x0000_t75" style="width:100.5pt;height:83.25pt;visibility:visible">
            <v:imagedata r:id="rId12" o:title=""/>
          </v:shape>
        </w:pict>
      </w:r>
      <w:r>
        <w:t xml:space="preserve">    </w:t>
      </w:r>
      <w:r w:rsidRPr="00153B30">
        <w:rPr>
          <w:noProof/>
        </w:rPr>
        <w:pict>
          <v:shape id="Obrázek 8" o:spid="_x0000_i1032" type="#_x0000_t75" style="width:98.25pt;height:106.5pt;visibility:visible">
            <v:imagedata r:id="rId13" o:title=""/>
          </v:shape>
        </w:pict>
      </w:r>
    </w:p>
    <w:p w:rsidR="002D60D9" w:rsidRDefault="002D60D9" w:rsidP="00F40CC6"/>
    <w:p w:rsidR="002D60D9" w:rsidRDefault="002D60D9" w:rsidP="00F40CC6"/>
    <w:p w:rsidR="002D60D9" w:rsidRDefault="002D60D9" w:rsidP="00F40CC6"/>
    <w:p w:rsidR="002D60D9" w:rsidRPr="0036532C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>Dřevo :</w:t>
      </w:r>
    </w:p>
    <w:p w:rsidR="002D60D9" w:rsidRPr="0036532C" w:rsidRDefault="002D60D9" w:rsidP="00F40CC6">
      <w:pPr>
        <w:rPr>
          <w:sz w:val="32"/>
          <w:szCs w:val="32"/>
        </w:rPr>
      </w:pPr>
    </w:p>
    <w:p w:rsidR="002D60D9" w:rsidRPr="0036532C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>Sklo:</w:t>
      </w:r>
    </w:p>
    <w:p w:rsidR="002D60D9" w:rsidRPr="0036532C" w:rsidRDefault="002D60D9" w:rsidP="00F40CC6">
      <w:pPr>
        <w:rPr>
          <w:sz w:val="32"/>
          <w:szCs w:val="32"/>
        </w:rPr>
      </w:pPr>
    </w:p>
    <w:p w:rsidR="002D60D9" w:rsidRPr="0036532C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>Vlna:</w:t>
      </w:r>
    </w:p>
    <w:p w:rsidR="002D60D9" w:rsidRPr="0036532C" w:rsidRDefault="002D60D9" w:rsidP="00F40CC6">
      <w:pPr>
        <w:rPr>
          <w:sz w:val="32"/>
          <w:szCs w:val="32"/>
        </w:rPr>
      </w:pPr>
    </w:p>
    <w:p w:rsidR="002D60D9" w:rsidRPr="0036532C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>Kůže:</w:t>
      </w:r>
    </w:p>
    <w:p w:rsidR="002D60D9" w:rsidRPr="0036532C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 xml:space="preserve">Papír:  </w:t>
      </w: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  <w:r>
        <w:rPr>
          <w:sz w:val="32"/>
          <w:szCs w:val="32"/>
        </w:rPr>
        <w:t>3. Dokážeš správně dopsat věty ?</w:t>
      </w: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  <w:r>
        <w:rPr>
          <w:sz w:val="32"/>
          <w:szCs w:val="32"/>
        </w:rPr>
        <w:t xml:space="preserve">Vodu v přírodě můžeme najít ve </w:t>
      </w:r>
      <w:r w:rsidRPr="0036532C">
        <w:rPr>
          <w:b/>
          <w:sz w:val="32"/>
          <w:szCs w:val="32"/>
        </w:rPr>
        <w:t>skupenství kapalném</w:t>
      </w:r>
      <w:r>
        <w:rPr>
          <w:sz w:val="32"/>
          <w:szCs w:val="32"/>
        </w:rPr>
        <w:t xml:space="preserve"> v podobě:</w:t>
      </w:r>
    </w:p>
    <w:p w:rsidR="002D60D9" w:rsidRDefault="002D60D9" w:rsidP="00F40CC6">
      <w:pPr>
        <w:pBdr>
          <w:bottom w:val="single" w:sz="6" w:space="1" w:color="auto"/>
        </w:pBdr>
        <w:rPr>
          <w:sz w:val="32"/>
          <w:szCs w:val="32"/>
        </w:rPr>
      </w:pPr>
    </w:p>
    <w:p w:rsidR="002D60D9" w:rsidRDefault="002D60D9" w:rsidP="00F40CC6">
      <w:pPr>
        <w:pBdr>
          <w:bottom w:val="single" w:sz="6" w:space="1" w:color="auto"/>
        </w:pBd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  <w:r w:rsidRPr="0036532C">
        <w:rPr>
          <w:sz w:val="32"/>
          <w:szCs w:val="32"/>
        </w:rPr>
        <w:t xml:space="preserve">Vodu můžeme vidět ve </w:t>
      </w:r>
      <w:r w:rsidRPr="0036532C">
        <w:rPr>
          <w:b/>
          <w:sz w:val="32"/>
          <w:szCs w:val="32"/>
        </w:rPr>
        <w:t>skupenství pevném</w:t>
      </w:r>
      <w:r w:rsidRPr="0036532C">
        <w:rPr>
          <w:sz w:val="32"/>
          <w:szCs w:val="32"/>
        </w:rPr>
        <w:t xml:space="preserve"> v podobě:</w:t>
      </w:r>
    </w:p>
    <w:p w:rsidR="002D60D9" w:rsidRDefault="002D60D9" w:rsidP="00F40CC6">
      <w:pPr>
        <w:pBdr>
          <w:bottom w:val="single" w:sz="6" w:space="1" w:color="auto"/>
        </w:pBdr>
        <w:rPr>
          <w:sz w:val="32"/>
          <w:szCs w:val="32"/>
        </w:rPr>
      </w:pPr>
    </w:p>
    <w:p w:rsidR="002D60D9" w:rsidRDefault="002D60D9" w:rsidP="00F40CC6">
      <w:pPr>
        <w:pBdr>
          <w:bottom w:val="single" w:sz="6" w:space="1" w:color="auto"/>
        </w:pBd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  <w:r>
        <w:rPr>
          <w:sz w:val="32"/>
          <w:szCs w:val="32"/>
        </w:rPr>
        <w:t xml:space="preserve">Vodu můžeme vidět ve </w:t>
      </w:r>
      <w:r w:rsidRPr="0036532C">
        <w:rPr>
          <w:b/>
          <w:sz w:val="32"/>
          <w:szCs w:val="32"/>
        </w:rPr>
        <w:t>skupenství plynném</w:t>
      </w:r>
      <w:r>
        <w:rPr>
          <w:sz w:val="32"/>
          <w:szCs w:val="32"/>
        </w:rPr>
        <w:t xml:space="preserve"> v podobě :</w:t>
      </w:r>
    </w:p>
    <w:p w:rsidR="002D60D9" w:rsidRDefault="002D60D9" w:rsidP="0036532C">
      <w:pPr>
        <w:pBdr>
          <w:bottom w:val="single" w:sz="6" w:space="1" w:color="auto"/>
        </w:pBdr>
        <w:jc w:val="right"/>
        <w:rPr>
          <w:sz w:val="32"/>
          <w:szCs w:val="32"/>
        </w:rPr>
      </w:pPr>
    </w:p>
    <w:p w:rsidR="002D60D9" w:rsidRDefault="002D60D9" w:rsidP="0036532C">
      <w:pPr>
        <w:pBdr>
          <w:bottom w:val="single" w:sz="6" w:space="1" w:color="auto"/>
        </w:pBdr>
        <w:jc w:val="right"/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F40CC6">
      <w:pPr>
        <w:rPr>
          <w:sz w:val="32"/>
          <w:szCs w:val="32"/>
        </w:rPr>
      </w:pPr>
    </w:p>
    <w:p w:rsidR="002D60D9" w:rsidRDefault="002D60D9" w:rsidP="0036532C">
      <w:pPr>
        <w:rPr>
          <w:sz w:val="32"/>
          <w:szCs w:val="32"/>
        </w:rPr>
      </w:pPr>
    </w:p>
    <w:p w:rsidR="002D60D9" w:rsidRDefault="002D60D9" w:rsidP="0036532C">
      <w:pPr>
        <w:rPr>
          <w:noProof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t xml:space="preserve">  </w:t>
      </w:r>
    </w:p>
    <w:p w:rsidR="002D60D9" w:rsidRDefault="002D60D9" w:rsidP="0036532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4. Pod každý výrobek napiš jeho skupenství:</w:t>
      </w:r>
    </w:p>
    <w:p w:rsidR="002D60D9" w:rsidRDefault="002D60D9" w:rsidP="0036532C">
      <w:pPr>
        <w:rPr>
          <w:noProof/>
          <w:sz w:val="32"/>
          <w:szCs w:val="32"/>
        </w:rPr>
      </w:pPr>
    </w:p>
    <w:p w:rsidR="002D60D9" w:rsidRDefault="002D60D9" w:rsidP="0036532C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  </w:t>
      </w:r>
      <w:r w:rsidRPr="00F126AC">
        <w:rPr>
          <w:noProof/>
          <w:sz w:val="32"/>
          <w:szCs w:val="32"/>
        </w:rPr>
        <w:pict>
          <v:shape id="Obrázek 12" o:spid="_x0000_i1033" type="#_x0000_t75" style="width:88.5pt;height:105pt;visibility:visible">
            <v:imagedata r:id="rId14" o:title=""/>
          </v:shape>
        </w:pict>
      </w:r>
      <w:r>
        <w:rPr>
          <w:noProof/>
          <w:sz w:val="32"/>
          <w:szCs w:val="32"/>
        </w:rPr>
        <w:t xml:space="preserve">                   </w:t>
      </w:r>
      <w:r w:rsidRPr="00F126AC">
        <w:rPr>
          <w:noProof/>
          <w:sz w:val="32"/>
          <w:szCs w:val="32"/>
        </w:rPr>
        <w:pict>
          <v:shape id="Obrázek 13" o:spid="_x0000_i1034" type="#_x0000_t75" style="width:107.25pt;height:96pt;visibility:visible">
            <v:imagedata r:id="rId15" o:title=""/>
          </v:shape>
        </w:pict>
      </w:r>
      <w:r>
        <w:rPr>
          <w:noProof/>
          <w:sz w:val="32"/>
          <w:szCs w:val="32"/>
        </w:rPr>
        <w:t xml:space="preserve">    </w:t>
      </w:r>
      <w:r w:rsidRPr="00F126AC">
        <w:rPr>
          <w:noProof/>
          <w:sz w:val="32"/>
          <w:szCs w:val="32"/>
        </w:rPr>
        <w:pict>
          <v:shape id="Obrázek 15" o:spid="_x0000_i1035" type="#_x0000_t75" style="width:109.5pt;height:109.5pt;visibility:visible">
            <v:imagedata r:id="rId16" o:title=""/>
          </v:shape>
        </w:pict>
      </w:r>
    </w:p>
    <w:p w:rsidR="002D60D9" w:rsidRDefault="002D60D9" w:rsidP="0036532C">
      <w:pPr>
        <w:rPr>
          <w:sz w:val="32"/>
          <w:szCs w:val="32"/>
        </w:rPr>
      </w:pPr>
      <w:r w:rsidRPr="00F126AC">
        <w:rPr>
          <w:noProof/>
          <w:sz w:val="32"/>
          <w:szCs w:val="32"/>
        </w:rPr>
        <w:pict>
          <v:shape id="Obrázek 16" o:spid="_x0000_i1036" type="#_x0000_t75" style="width:108.75pt;height:1in;visibility:visible">
            <v:imagedata r:id="rId17" o:title=""/>
          </v:shape>
        </w:pict>
      </w:r>
      <w:r>
        <w:rPr>
          <w:sz w:val="32"/>
          <w:szCs w:val="32"/>
        </w:rPr>
        <w:t xml:space="preserve">          </w:t>
      </w:r>
      <w:r w:rsidRPr="00153B30">
        <w:rPr>
          <w:noProof/>
        </w:rPr>
        <w:pict>
          <v:shape id="Obrázek 17" o:spid="_x0000_i1037" type="#_x0000_t75" style="width:95.25pt;height:86.25pt;visibility:visible">
            <v:imagedata r:id="rId18" o:title=""/>
          </v:shape>
        </w:pict>
      </w:r>
      <w:r>
        <w:rPr>
          <w:sz w:val="32"/>
          <w:szCs w:val="32"/>
        </w:rPr>
        <w:t xml:space="preserve">        </w:t>
      </w:r>
      <w:r w:rsidRPr="00F126AC">
        <w:rPr>
          <w:noProof/>
          <w:sz w:val="32"/>
          <w:szCs w:val="32"/>
        </w:rPr>
        <w:pict>
          <v:shape id="Obrázek 18" o:spid="_x0000_i1038" type="#_x0000_t75" style="width:90pt;height:143.25pt;visibility:visible">
            <v:imagedata r:id="rId19" o:title=""/>
          </v:shape>
        </w:pict>
      </w:r>
    </w:p>
    <w:p w:rsidR="002D60D9" w:rsidRDefault="002D60D9" w:rsidP="0036532C">
      <w:pPr>
        <w:rPr>
          <w:sz w:val="32"/>
          <w:szCs w:val="32"/>
        </w:rPr>
      </w:pPr>
    </w:p>
    <w:p w:rsidR="002D60D9" w:rsidRDefault="002D60D9" w:rsidP="0036532C">
      <w:pPr>
        <w:rPr>
          <w:sz w:val="32"/>
          <w:szCs w:val="32"/>
        </w:rPr>
      </w:pPr>
    </w:p>
    <w:p w:rsidR="002D60D9" w:rsidRDefault="002D60D9" w:rsidP="0036532C">
      <w:pPr>
        <w:rPr>
          <w:sz w:val="32"/>
          <w:szCs w:val="32"/>
        </w:rPr>
      </w:pPr>
    </w:p>
    <w:p w:rsidR="002D60D9" w:rsidRDefault="002D60D9" w:rsidP="0036532C">
      <w:pPr>
        <w:rPr>
          <w:sz w:val="32"/>
          <w:szCs w:val="32"/>
        </w:rPr>
      </w:pPr>
      <w:r w:rsidRPr="00153B30">
        <w:rPr>
          <w:noProof/>
        </w:rPr>
        <w:pict>
          <v:shape id="Obrázek 19" o:spid="_x0000_i1039" type="#_x0000_t75" style="width:129.75pt;height:126pt;visibility:visible">
            <v:imagedata r:id="rId20" o:title=""/>
          </v:shape>
        </w:pict>
      </w:r>
      <w:r>
        <w:rPr>
          <w:sz w:val="32"/>
          <w:szCs w:val="32"/>
        </w:rPr>
        <w:t xml:space="preserve">                </w:t>
      </w:r>
      <w:r w:rsidRPr="00F126AC">
        <w:rPr>
          <w:noProof/>
          <w:sz w:val="32"/>
          <w:szCs w:val="32"/>
        </w:rPr>
        <w:pict>
          <v:shape id="Obrázek 20" o:spid="_x0000_i1040" type="#_x0000_t75" style="width:3in;height:127.5pt;visibility:visible">
            <v:imagedata r:id="rId21" o:title=""/>
          </v:shape>
        </w:pict>
      </w:r>
    </w:p>
    <w:p w:rsidR="002D60D9" w:rsidRDefault="002D60D9" w:rsidP="0036532C">
      <w:pPr>
        <w:rPr>
          <w:sz w:val="32"/>
          <w:szCs w:val="32"/>
        </w:rPr>
      </w:pPr>
    </w:p>
    <w:p w:rsidR="002D60D9" w:rsidRPr="00514B20" w:rsidRDefault="002D60D9" w:rsidP="00514B20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514B20">
        <w:rPr>
          <w:rFonts w:ascii="Trebuchet MS" w:hAnsi="Trebuchet MS" w:cs="+mn-cs"/>
          <w:b/>
          <w:bCs/>
          <w:color w:val="000000"/>
          <w:kern w:val="24"/>
          <w:sz w:val="36"/>
          <w:szCs w:val="36"/>
        </w:rPr>
        <w:t>Použité zdroje :</w:t>
      </w:r>
    </w:p>
    <w:p w:rsidR="002D60D9" w:rsidRPr="00514B20" w:rsidRDefault="002D60D9" w:rsidP="00514B20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514B20">
        <w:rPr>
          <w:rFonts w:ascii="Trebuchet MS" w:hAnsi="Trebuchet MS" w:cs="+mn-cs"/>
          <w:color w:val="000000"/>
          <w:kern w:val="24"/>
          <w:sz w:val="36"/>
          <w:szCs w:val="36"/>
        </w:rPr>
        <w:t>Program Microsoft Office 2010</w:t>
      </w:r>
    </w:p>
    <w:p w:rsidR="002D60D9" w:rsidRPr="00514B20" w:rsidRDefault="002D60D9" w:rsidP="0036532C">
      <w:pPr>
        <w:rPr>
          <w:sz w:val="36"/>
          <w:szCs w:val="36"/>
        </w:rPr>
      </w:pPr>
    </w:p>
    <w:sectPr w:rsidR="002D60D9" w:rsidRPr="00514B20" w:rsidSect="00B92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0D9" w:rsidRDefault="002D60D9" w:rsidP="00C62913">
      <w:r>
        <w:separator/>
      </w:r>
    </w:p>
  </w:endnote>
  <w:endnote w:type="continuationSeparator" w:id="0">
    <w:p w:rsidR="002D60D9" w:rsidRDefault="002D60D9" w:rsidP="00C62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0D9" w:rsidRDefault="002D60D9" w:rsidP="00C62913">
      <w:r>
        <w:separator/>
      </w:r>
    </w:p>
  </w:footnote>
  <w:footnote w:type="continuationSeparator" w:id="0">
    <w:p w:rsidR="002D60D9" w:rsidRDefault="002D60D9" w:rsidP="00C629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CC6"/>
    <w:rsid w:val="000742EA"/>
    <w:rsid w:val="000F124C"/>
    <w:rsid w:val="000F30E2"/>
    <w:rsid w:val="0013382B"/>
    <w:rsid w:val="00153B30"/>
    <w:rsid w:val="001E43FC"/>
    <w:rsid w:val="002D60D9"/>
    <w:rsid w:val="00337EB6"/>
    <w:rsid w:val="0036532C"/>
    <w:rsid w:val="003B6A5F"/>
    <w:rsid w:val="004153D5"/>
    <w:rsid w:val="00514B20"/>
    <w:rsid w:val="005A6690"/>
    <w:rsid w:val="005E1EEF"/>
    <w:rsid w:val="006C15EA"/>
    <w:rsid w:val="00704E4B"/>
    <w:rsid w:val="007526BC"/>
    <w:rsid w:val="007C5F64"/>
    <w:rsid w:val="00830AE4"/>
    <w:rsid w:val="00841C26"/>
    <w:rsid w:val="00AB5C29"/>
    <w:rsid w:val="00AE4047"/>
    <w:rsid w:val="00AF3492"/>
    <w:rsid w:val="00B53532"/>
    <w:rsid w:val="00B92D43"/>
    <w:rsid w:val="00C04E73"/>
    <w:rsid w:val="00C22C5D"/>
    <w:rsid w:val="00C62913"/>
    <w:rsid w:val="00F00E42"/>
    <w:rsid w:val="00F126AC"/>
    <w:rsid w:val="00F40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D4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3653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6532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0742E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C6291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6291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291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62913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152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e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293</Words>
  <Characters>1729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Simča</dc:creator>
  <cp:keywords/>
  <dc:description/>
  <cp:lastModifiedBy>DUM</cp:lastModifiedBy>
  <cp:revision>2</cp:revision>
  <dcterms:created xsi:type="dcterms:W3CDTF">2013-12-14T16:50:00Z</dcterms:created>
  <dcterms:modified xsi:type="dcterms:W3CDTF">2013-12-14T16:50:00Z</dcterms:modified>
</cp:coreProperties>
</file>