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264" w:rsidRPr="008A095D" w:rsidRDefault="00775264" w:rsidP="008A095D">
      <w:bookmarkStart w:id="0" w:name="OLE_LINK1"/>
      <w:bookmarkStart w:id="1" w:name="OLE_LINK2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74pt;height:116.25pt;visibility:visible" filled="t">
            <v:imagedata r:id="rId5" o:title=""/>
          </v:shape>
        </w:pict>
      </w:r>
      <w:bookmarkEnd w:id="0"/>
      <w:bookmarkEnd w:id="1"/>
    </w:p>
    <w:p w:rsidR="00775264" w:rsidRPr="008A095D" w:rsidRDefault="00775264" w:rsidP="008A095D">
      <w:pPr>
        <w:rPr>
          <w:sz w:val="28"/>
          <w:szCs w:val="28"/>
        </w:rPr>
      </w:pPr>
      <w:r w:rsidRPr="008A095D">
        <w:rPr>
          <w:sz w:val="28"/>
          <w:szCs w:val="28"/>
        </w:rPr>
        <w:t xml:space="preserve">Název školy: </w:t>
      </w:r>
      <w:r w:rsidRPr="008A095D">
        <w:rPr>
          <w:b/>
          <w:bCs/>
          <w:sz w:val="28"/>
          <w:szCs w:val="28"/>
        </w:rPr>
        <w:t>Základní škola a Mateřská škola Kladno, Norská 2633</w:t>
      </w:r>
      <w:r w:rsidRPr="008A095D">
        <w:rPr>
          <w:b/>
          <w:bCs/>
          <w:sz w:val="28"/>
          <w:szCs w:val="28"/>
        </w:rPr>
        <w:br/>
      </w:r>
      <w:r w:rsidRPr="008A095D"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Jitka Bradáčová</w:t>
      </w:r>
    </w:p>
    <w:p w:rsidR="00775264" w:rsidRDefault="00775264" w:rsidP="008A095D">
      <w:pPr>
        <w:rPr>
          <w:sz w:val="28"/>
          <w:szCs w:val="28"/>
        </w:rPr>
      </w:pPr>
      <w:r w:rsidRPr="008A095D">
        <w:rPr>
          <w:sz w:val="28"/>
          <w:szCs w:val="28"/>
        </w:rPr>
        <w:t xml:space="preserve">Název materiálu:  </w:t>
      </w:r>
    </w:p>
    <w:p w:rsidR="00775264" w:rsidRPr="008A095D" w:rsidRDefault="00775264" w:rsidP="008A095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VY_I.2_INOVACE_Čj_8.Bra.05_procvicovani_privlastek_shodny_a_neshodny</w:t>
      </w:r>
    </w:p>
    <w:p w:rsidR="00775264" w:rsidRPr="008A095D" w:rsidRDefault="00775264" w:rsidP="008A095D">
      <w:pPr>
        <w:rPr>
          <w:b/>
          <w:bCs/>
          <w:sz w:val="28"/>
          <w:szCs w:val="28"/>
        </w:rPr>
      </w:pPr>
      <w:r w:rsidRPr="008A095D">
        <w:rPr>
          <w:sz w:val="28"/>
          <w:szCs w:val="28"/>
        </w:rPr>
        <w:t xml:space="preserve">Datum: </w:t>
      </w:r>
      <w:r w:rsidRPr="00BB5F6E">
        <w:rPr>
          <w:b/>
          <w:bCs/>
          <w:sz w:val="28"/>
          <w:szCs w:val="28"/>
        </w:rPr>
        <w:t>23.9.2013</w:t>
      </w:r>
    </w:p>
    <w:p w:rsidR="00775264" w:rsidRPr="008A095D" w:rsidRDefault="00775264" w:rsidP="008A095D">
      <w:pPr>
        <w:rPr>
          <w:b/>
          <w:bCs/>
          <w:sz w:val="28"/>
          <w:szCs w:val="28"/>
        </w:rPr>
      </w:pPr>
      <w:r w:rsidRPr="008A095D"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os</w:t>
      </w:r>
      <w:r w:rsidRPr="008A095D">
        <w:rPr>
          <w:b/>
          <w:bCs/>
          <w:sz w:val="28"/>
          <w:szCs w:val="28"/>
        </w:rPr>
        <w:t>mý</w:t>
      </w:r>
    </w:p>
    <w:p w:rsidR="00775264" w:rsidRPr="008A095D" w:rsidRDefault="00775264" w:rsidP="008A095D">
      <w:pPr>
        <w:rPr>
          <w:sz w:val="28"/>
          <w:szCs w:val="28"/>
        </w:rPr>
      </w:pPr>
      <w:r w:rsidRPr="008A095D">
        <w:rPr>
          <w:sz w:val="28"/>
          <w:szCs w:val="28"/>
        </w:rPr>
        <w:t xml:space="preserve">Vzdělávací oblast: </w:t>
      </w:r>
      <w:r w:rsidRPr="008A095D">
        <w:rPr>
          <w:b/>
          <w:bCs/>
          <w:sz w:val="28"/>
          <w:szCs w:val="28"/>
        </w:rPr>
        <w:t>Jazyk a jazyková komunikace</w:t>
      </w:r>
    </w:p>
    <w:p w:rsidR="00775264" w:rsidRDefault="00775264" w:rsidP="008A095D">
      <w:pPr>
        <w:rPr>
          <w:b/>
          <w:bCs/>
          <w:sz w:val="28"/>
          <w:szCs w:val="28"/>
        </w:rPr>
      </w:pPr>
      <w:r w:rsidRPr="008A095D">
        <w:rPr>
          <w:sz w:val="28"/>
          <w:szCs w:val="28"/>
        </w:rPr>
        <w:t xml:space="preserve">Vzdělávací obor: </w:t>
      </w:r>
      <w:r w:rsidRPr="008A095D">
        <w:rPr>
          <w:b/>
          <w:bCs/>
          <w:sz w:val="28"/>
          <w:szCs w:val="28"/>
        </w:rPr>
        <w:t>Český jazyk</w:t>
      </w:r>
      <w:r w:rsidRPr="008A095D"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Procvičování: přívlastek shodný a neshodný</w:t>
      </w:r>
    </w:p>
    <w:p w:rsidR="00775264" w:rsidRPr="008A095D" w:rsidRDefault="00775264" w:rsidP="008A095D">
      <w:pPr>
        <w:rPr>
          <w:sz w:val="28"/>
          <w:szCs w:val="28"/>
        </w:rPr>
      </w:pPr>
      <w:r w:rsidRPr="008A095D">
        <w:rPr>
          <w:sz w:val="28"/>
          <w:szCs w:val="28"/>
        </w:rPr>
        <w:t xml:space="preserve">Číslo operačního programu: </w:t>
      </w:r>
      <w:r w:rsidRPr="008A095D">
        <w:rPr>
          <w:b/>
          <w:bCs/>
          <w:sz w:val="28"/>
          <w:szCs w:val="28"/>
        </w:rPr>
        <w:t>CZ.1.07/1.4.00/21.3489</w:t>
      </w:r>
    </w:p>
    <w:p w:rsidR="00775264" w:rsidRPr="008A095D" w:rsidRDefault="00775264" w:rsidP="008A095D">
      <w:pPr>
        <w:rPr>
          <w:sz w:val="28"/>
          <w:szCs w:val="28"/>
        </w:rPr>
      </w:pPr>
      <w:r w:rsidRPr="008A095D">
        <w:rPr>
          <w:sz w:val="28"/>
          <w:szCs w:val="28"/>
        </w:rPr>
        <w:t xml:space="preserve">Název projektu: </w:t>
      </w:r>
      <w:r w:rsidRPr="008A095D">
        <w:rPr>
          <w:b/>
          <w:bCs/>
          <w:sz w:val="28"/>
          <w:szCs w:val="28"/>
        </w:rPr>
        <w:t>UČÍME SE S RADOSTÍ</w:t>
      </w:r>
    </w:p>
    <w:p w:rsidR="00775264" w:rsidRPr="008A095D" w:rsidRDefault="00775264" w:rsidP="008A095D">
      <w:pPr>
        <w:rPr>
          <w:b/>
          <w:bCs/>
          <w:sz w:val="28"/>
          <w:szCs w:val="28"/>
        </w:rPr>
      </w:pPr>
    </w:p>
    <w:p w:rsidR="00775264" w:rsidRPr="008A095D" w:rsidRDefault="00775264" w:rsidP="008A095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Procvičování přívlastek shodný a neshodný</w:t>
      </w:r>
    </w:p>
    <w:p w:rsidR="00775264" w:rsidRPr="008A095D" w:rsidRDefault="00775264" w:rsidP="008A095D">
      <w:pPr>
        <w:rPr>
          <w:b/>
          <w:bCs/>
          <w:sz w:val="28"/>
          <w:szCs w:val="28"/>
        </w:rPr>
      </w:pPr>
    </w:p>
    <w:p w:rsidR="00775264" w:rsidRPr="008A095D" w:rsidRDefault="00775264" w:rsidP="008A095D">
      <w:pPr>
        <w:rPr>
          <w:b/>
          <w:bCs/>
          <w:sz w:val="28"/>
          <w:szCs w:val="28"/>
        </w:rPr>
      </w:pPr>
      <w:r w:rsidRPr="008A095D">
        <w:rPr>
          <w:b/>
          <w:bCs/>
          <w:sz w:val="28"/>
          <w:szCs w:val="28"/>
        </w:rPr>
        <w:t>Anotace:</w:t>
      </w:r>
    </w:p>
    <w:p w:rsidR="00775264" w:rsidRPr="008A095D" w:rsidRDefault="00775264" w:rsidP="008A095D">
      <w:pPr>
        <w:rPr>
          <w:b/>
          <w:bCs/>
          <w:sz w:val="28"/>
          <w:szCs w:val="28"/>
        </w:rPr>
      </w:pPr>
      <w:r w:rsidRPr="008A095D">
        <w:rPr>
          <w:b/>
          <w:bCs/>
          <w:sz w:val="28"/>
          <w:szCs w:val="28"/>
        </w:rPr>
        <w:t>Pracovní list  slouží na zač</w:t>
      </w:r>
      <w:r>
        <w:rPr>
          <w:b/>
          <w:bCs/>
          <w:sz w:val="28"/>
          <w:szCs w:val="28"/>
        </w:rPr>
        <w:t>átek hodiny jako krátké opakování o přívlastku shodném a neshodném</w:t>
      </w:r>
      <w:r w:rsidRPr="008A095D">
        <w:rPr>
          <w:b/>
          <w:bCs/>
          <w:sz w:val="28"/>
          <w:szCs w:val="28"/>
        </w:rPr>
        <w:t xml:space="preserve">. Žáci si v pracovním </w:t>
      </w:r>
      <w:r>
        <w:rPr>
          <w:b/>
          <w:bCs/>
          <w:sz w:val="28"/>
          <w:szCs w:val="28"/>
        </w:rPr>
        <w:t>listu ověří, na základě zopakování informací o přívlastku v první části pracovního listu,  praktické znalosti o přívlastku</w:t>
      </w:r>
      <w:r w:rsidRPr="008A095D">
        <w:rPr>
          <w:b/>
          <w:bCs/>
          <w:sz w:val="28"/>
          <w:szCs w:val="28"/>
        </w:rPr>
        <w:t xml:space="preserve"> ve větách. Vypracovano</w:t>
      </w:r>
      <w:r>
        <w:rPr>
          <w:b/>
          <w:bCs/>
          <w:sz w:val="28"/>
          <w:szCs w:val="28"/>
        </w:rPr>
        <w:t>u práci si ověří podle kontroly.</w:t>
      </w:r>
      <w:r w:rsidRPr="008A095D">
        <w:rPr>
          <w:b/>
          <w:bCs/>
          <w:sz w:val="28"/>
          <w:szCs w:val="28"/>
        </w:rPr>
        <w:t xml:space="preserve"> Učí se tak sebekontrole a práci s chybou.</w:t>
      </w:r>
    </w:p>
    <w:p w:rsidR="00775264" w:rsidRDefault="00775264" w:rsidP="00B42D75">
      <w:pPr>
        <w:pStyle w:val="NormalWeb"/>
        <w:rPr>
          <w:rFonts w:ascii="Arial" w:eastAsia="Arial Unicode MS" w:hAnsi="Arial"/>
          <w:sz w:val="36"/>
          <w:szCs w:val="36"/>
        </w:rPr>
      </w:pPr>
    </w:p>
    <w:p w:rsidR="00775264" w:rsidRPr="00B71296" w:rsidRDefault="00775264" w:rsidP="00B42D75">
      <w:pPr>
        <w:pStyle w:val="NormalWeb"/>
        <w:rPr>
          <w:rFonts w:ascii="Arial" w:eastAsia="Arial Unicode MS" w:hAnsi="Arial" w:cs="Arial"/>
          <w:sz w:val="36"/>
          <w:szCs w:val="36"/>
        </w:rPr>
      </w:pPr>
      <w:r w:rsidRPr="00B71296">
        <w:rPr>
          <w:rFonts w:ascii="Arial" w:eastAsia="Arial Unicode MS" w:hAnsi="Arial" w:cs="Arial"/>
          <w:sz w:val="36"/>
          <w:szCs w:val="36"/>
        </w:rPr>
        <w:t>Pracovní list – Přívlastek shodný a neshodný</w:t>
      </w:r>
    </w:p>
    <w:p w:rsidR="00775264" w:rsidRDefault="00775264" w:rsidP="00B42D75">
      <w:pPr>
        <w:pStyle w:val="NormalWeb"/>
      </w:pPr>
    </w:p>
    <w:p w:rsidR="00775264" w:rsidRPr="00B71296" w:rsidRDefault="00775264" w:rsidP="00B42D75">
      <w:pPr>
        <w:pStyle w:val="NormalWeb"/>
        <w:rPr>
          <w:rFonts w:ascii="Arial" w:hAnsi="Arial" w:cs="Arial"/>
          <w:sz w:val="36"/>
          <w:szCs w:val="36"/>
        </w:rPr>
      </w:pPr>
      <w:r w:rsidRPr="00B71296">
        <w:rPr>
          <w:rFonts w:ascii="Arial" w:hAnsi="Arial" w:cs="Arial"/>
          <w:sz w:val="36"/>
          <w:szCs w:val="36"/>
        </w:rPr>
        <w:t>PŘEČTI SI POUČENÍ O PŘÍVLASTKU SHODNÉM A NESHODNÉM A VYPRACUJ PROCVIČOVÁNÍ:</w:t>
      </w:r>
    </w:p>
    <w:p w:rsidR="00775264" w:rsidRPr="00B71296" w:rsidRDefault="00775264" w:rsidP="00B71296">
      <w:pPr>
        <w:pStyle w:val="NormalWeb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B71296">
        <w:rPr>
          <w:rFonts w:ascii="Arial" w:hAnsi="Arial" w:cs="Arial"/>
          <w:sz w:val="36"/>
          <w:szCs w:val="36"/>
        </w:rPr>
        <w:t>POUČENÍ</w:t>
      </w:r>
    </w:p>
    <w:p w:rsidR="00775264" w:rsidRPr="00B71296" w:rsidRDefault="00775264" w:rsidP="00B42D75">
      <w:pPr>
        <w:pStyle w:val="NormalWeb"/>
        <w:rPr>
          <w:rFonts w:ascii="Arial" w:hAnsi="Arial" w:cs="Arial"/>
          <w:b/>
          <w:bCs/>
          <w:sz w:val="32"/>
          <w:szCs w:val="32"/>
          <w:u w:val="single"/>
        </w:rPr>
      </w:pPr>
      <w:r w:rsidRPr="00B71296">
        <w:rPr>
          <w:rFonts w:ascii="Arial" w:hAnsi="Arial" w:cs="Arial"/>
          <w:b/>
          <w:bCs/>
          <w:sz w:val="32"/>
          <w:szCs w:val="32"/>
          <w:u w:val="single"/>
        </w:rPr>
        <w:t xml:space="preserve">Přívlastek shodný </w:t>
      </w:r>
    </w:p>
    <w:p w:rsidR="00775264" w:rsidRPr="00B71296" w:rsidRDefault="00775264" w:rsidP="00202192">
      <w:pPr>
        <w:pStyle w:val="NormalWeb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B71296">
        <w:rPr>
          <w:rFonts w:ascii="Arial" w:hAnsi="Arial" w:cs="Arial"/>
          <w:sz w:val="32"/>
          <w:szCs w:val="32"/>
        </w:rPr>
        <w:t>přívlastek (PK) závisí na podstatném jméně a blíže určuje jeho význam</w:t>
      </w:r>
    </w:p>
    <w:p w:rsidR="00775264" w:rsidRPr="00B71296" w:rsidRDefault="00775264" w:rsidP="00202192">
      <w:pPr>
        <w:pStyle w:val="NormalWeb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B71296">
        <w:rPr>
          <w:rFonts w:ascii="Arial" w:hAnsi="Arial" w:cs="Arial"/>
          <w:sz w:val="32"/>
          <w:szCs w:val="32"/>
        </w:rPr>
        <w:t>rozlišujeme přívlastek shodný a neshodný</w:t>
      </w:r>
    </w:p>
    <w:p w:rsidR="00775264" w:rsidRPr="00B71296" w:rsidRDefault="00775264" w:rsidP="00202192">
      <w:pPr>
        <w:pStyle w:val="NormalWeb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B71296">
        <w:rPr>
          <w:rFonts w:ascii="Arial" w:hAnsi="Arial" w:cs="Arial"/>
          <w:sz w:val="32"/>
          <w:szCs w:val="32"/>
        </w:rPr>
        <w:t>přívlastek shodný se s podstatným jménem shoduje v rodě, čísle a pádě</w:t>
      </w:r>
    </w:p>
    <w:p w:rsidR="00775264" w:rsidRPr="00B71296" w:rsidRDefault="00775264" w:rsidP="00202192">
      <w:pPr>
        <w:pStyle w:val="NormalWeb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B71296">
        <w:rPr>
          <w:rFonts w:ascii="Arial" w:hAnsi="Arial" w:cs="Arial"/>
          <w:sz w:val="32"/>
          <w:szCs w:val="32"/>
        </w:rPr>
        <w:t>stojí většinou před ním</w:t>
      </w:r>
    </w:p>
    <w:p w:rsidR="00775264" w:rsidRPr="00B71296" w:rsidRDefault="00775264" w:rsidP="00202192">
      <w:pPr>
        <w:pStyle w:val="NormalWeb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B71296">
        <w:rPr>
          <w:rFonts w:ascii="Arial" w:hAnsi="Arial" w:cs="Arial"/>
          <w:sz w:val="32"/>
          <w:szCs w:val="32"/>
        </w:rPr>
        <w:t xml:space="preserve">bývá vyjádřen přídavným jménem, zájmenem, číslovkou. </w:t>
      </w:r>
    </w:p>
    <w:p w:rsidR="00775264" w:rsidRPr="00B71296" w:rsidRDefault="00775264" w:rsidP="00B42D75">
      <w:pPr>
        <w:pStyle w:val="NormalWeb"/>
        <w:rPr>
          <w:rFonts w:ascii="Arial" w:hAnsi="Arial" w:cs="Arial"/>
          <w:b/>
          <w:bCs/>
          <w:color w:val="FF0000"/>
          <w:sz w:val="32"/>
          <w:szCs w:val="32"/>
        </w:rPr>
      </w:pPr>
      <w:r w:rsidRPr="00B71296">
        <w:rPr>
          <w:rFonts w:ascii="Arial" w:hAnsi="Arial" w:cs="Arial"/>
          <w:b/>
          <w:bCs/>
          <w:color w:val="FF0000"/>
          <w:sz w:val="32"/>
          <w:szCs w:val="32"/>
        </w:rPr>
        <w:t>Příklad:  starý pes</w:t>
      </w:r>
    </w:p>
    <w:p w:rsidR="00775264" w:rsidRPr="00B71296" w:rsidRDefault="00775264" w:rsidP="00B42D75">
      <w:pPr>
        <w:pStyle w:val="NormalWeb"/>
        <w:rPr>
          <w:rFonts w:ascii="Arial" w:hAnsi="Arial" w:cs="Arial"/>
          <w:b/>
          <w:bCs/>
          <w:color w:val="FF0000"/>
          <w:sz w:val="32"/>
          <w:szCs w:val="32"/>
        </w:rPr>
      </w:pPr>
      <w:r w:rsidRPr="00B71296">
        <w:rPr>
          <w:rFonts w:ascii="Arial" w:hAnsi="Arial" w:cs="Arial"/>
          <w:b/>
          <w:bCs/>
          <w:color w:val="FF0000"/>
          <w:sz w:val="32"/>
          <w:szCs w:val="32"/>
        </w:rPr>
        <w:tab/>
        <w:t xml:space="preserve">     fotbalový míč</w:t>
      </w:r>
    </w:p>
    <w:p w:rsidR="00775264" w:rsidRPr="00B71296" w:rsidRDefault="00775264" w:rsidP="00B42D75">
      <w:pPr>
        <w:pStyle w:val="NormalWeb"/>
        <w:rPr>
          <w:rFonts w:ascii="Arial" w:hAnsi="Arial" w:cs="Arial"/>
          <w:sz w:val="32"/>
          <w:szCs w:val="32"/>
        </w:rPr>
      </w:pPr>
      <w:r w:rsidRPr="00B71296">
        <w:rPr>
          <w:rFonts w:ascii="Arial" w:hAnsi="Arial" w:cs="Arial"/>
          <w:sz w:val="32"/>
          <w:szCs w:val="32"/>
        </w:rPr>
        <w:t xml:space="preserve"> </w:t>
      </w:r>
    </w:p>
    <w:p w:rsidR="00775264" w:rsidRPr="00B71296" w:rsidRDefault="00775264" w:rsidP="00B42D75">
      <w:pPr>
        <w:pStyle w:val="NormalWeb"/>
        <w:rPr>
          <w:rFonts w:ascii="Arial" w:hAnsi="Arial" w:cs="Arial"/>
          <w:b/>
          <w:bCs/>
          <w:sz w:val="32"/>
          <w:szCs w:val="32"/>
          <w:u w:val="single"/>
        </w:rPr>
      </w:pPr>
      <w:r w:rsidRPr="00B71296">
        <w:rPr>
          <w:rFonts w:ascii="Arial" w:hAnsi="Arial" w:cs="Arial"/>
          <w:b/>
          <w:bCs/>
          <w:sz w:val="32"/>
          <w:szCs w:val="32"/>
          <w:u w:val="single"/>
        </w:rPr>
        <w:t>Přívlastek neshodný</w:t>
      </w:r>
    </w:p>
    <w:p w:rsidR="00775264" w:rsidRPr="00B71296" w:rsidRDefault="00775264" w:rsidP="00202192">
      <w:pPr>
        <w:pStyle w:val="NormalWeb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B71296">
        <w:rPr>
          <w:rFonts w:ascii="Arial" w:hAnsi="Arial" w:cs="Arial"/>
          <w:sz w:val="32"/>
          <w:szCs w:val="32"/>
        </w:rPr>
        <w:t>se s řídícím podstatným jménem neshoduje v rodě, čísle nebo v pádě</w:t>
      </w:r>
    </w:p>
    <w:p w:rsidR="00775264" w:rsidRPr="00B71296" w:rsidRDefault="00775264" w:rsidP="00202192">
      <w:pPr>
        <w:pStyle w:val="NormalWeb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B71296">
        <w:rPr>
          <w:rFonts w:ascii="Arial" w:hAnsi="Arial" w:cs="Arial"/>
          <w:sz w:val="32"/>
          <w:szCs w:val="32"/>
        </w:rPr>
        <w:t xml:space="preserve">stojí za ním a bývá vyjádřen podstatným jménem.  </w:t>
      </w:r>
    </w:p>
    <w:p w:rsidR="00775264" w:rsidRPr="00B71296" w:rsidRDefault="00775264" w:rsidP="00B42D75">
      <w:pPr>
        <w:pStyle w:val="NormalWeb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75264" w:rsidRPr="00B71296" w:rsidRDefault="00775264" w:rsidP="00B42D75">
      <w:pPr>
        <w:pStyle w:val="NormalWeb"/>
        <w:rPr>
          <w:rFonts w:ascii="Arial" w:hAnsi="Arial" w:cs="Arial"/>
          <w:b/>
          <w:bCs/>
          <w:color w:val="FF0000"/>
          <w:sz w:val="32"/>
          <w:szCs w:val="32"/>
        </w:rPr>
      </w:pPr>
      <w:r w:rsidRPr="00B71296">
        <w:rPr>
          <w:rFonts w:ascii="Arial" w:hAnsi="Arial" w:cs="Arial"/>
          <w:b/>
          <w:bCs/>
          <w:color w:val="FF0000"/>
          <w:sz w:val="32"/>
          <w:szCs w:val="32"/>
        </w:rPr>
        <w:t>Příklad: jízda vlakem</w:t>
      </w:r>
    </w:p>
    <w:p w:rsidR="00775264" w:rsidRPr="00B71296" w:rsidRDefault="00775264" w:rsidP="00B42D75">
      <w:pPr>
        <w:pStyle w:val="NormalWeb"/>
        <w:rPr>
          <w:rFonts w:ascii="Arial" w:hAnsi="Arial" w:cs="Arial"/>
          <w:b/>
          <w:bCs/>
          <w:color w:val="FF0000"/>
          <w:sz w:val="32"/>
          <w:szCs w:val="32"/>
        </w:rPr>
      </w:pPr>
      <w:r w:rsidRPr="00B71296">
        <w:rPr>
          <w:rFonts w:ascii="Arial" w:hAnsi="Arial" w:cs="Arial"/>
          <w:b/>
          <w:bCs/>
          <w:color w:val="FF0000"/>
          <w:sz w:val="32"/>
          <w:szCs w:val="32"/>
        </w:rPr>
        <w:t xml:space="preserve">               dopis od kamarádky </w:t>
      </w:r>
    </w:p>
    <w:p w:rsidR="00775264" w:rsidRDefault="00775264" w:rsidP="00B42D75">
      <w:pPr>
        <w:pStyle w:val="NormalWeb"/>
      </w:pPr>
    </w:p>
    <w:p w:rsidR="00775264" w:rsidRDefault="00775264" w:rsidP="00B42D75">
      <w:pPr>
        <w:pStyle w:val="NormalWeb"/>
      </w:pPr>
    </w:p>
    <w:p w:rsidR="00775264" w:rsidRDefault="00775264" w:rsidP="00B42D75">
      <w:pPr>
        <w:pStyle w:val="NormalWeb"/>
      </w:pPr>
    </w:p>
    <w:p w:rsidR="00775264" w:rsidRPr="00154ECF" w:rsidRDefault="00775264" w:rsidP="00B71296">
      <w:pPr>
        <w:pStyle w:val="NormalWeb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154ECF">
        <w:rPr>
          <w:rFonts w:ascii="Arial" w:hAnsi="Arial" w:cs="Arial"/>
          <w:sz w:val="36"/>
          <w:szCs w:val="36"/>
        </w:rPr>
        <w:t xml:space="preserve"> PROCVÍČOVÁNÍ</w:t>
      </w:r>
    </w:p>
    <w:p w:rsidR="00775264" w:rsidRPr="00154ECF" w:rsidRDefault="00775264" w:rsidP="00B42D75">
      <w:pPr>
        <w:pStyle w:val="NormalWeb"/>
        <w:rPr>
          <w:rFonts w:ascii="Arial" w:hAnsi="Arial" w:cs="Arial"/>
        </w:rPr>
      </w:pPr>
      <w:r w:rsidRPr="00154ECF">
        <w:rPr>
          <w:rFonts w:ascii="Arial" w:hAnsi="Arial" w:cs="Arial"/>
        </w:rPr>
        <w:t>CVIČENÍ 1:</w:t>
      </w:r>
    </w:p>
    <w:p w:rsidR="00775264" w:rsidRDefault="00775264" w:rsidP="00B42D75">
      <w:pPr>
        <w:pStyle w:val="NormalWeb"/>
        <w:rPr>
          <w:rFonts w:ascii="Arial" w:hAnsi="Arial" w:cs="Arial"/>
        </w:rPr>
      </w:pPr>
      <w:r w:rsidRPr="00154ECF">
        <w:rPr>
          <w:rFonts w:ascii="Arial" w:hAnsi="Arial" w:cs="Arial"/>
        </w:rPr>
        <w:t>Vyhledej ve větách přívlastek a nadepiš, zda je shodný (PKs), nebo neshodný (PKn).</w:t>
      </w:r>
    </w:p>
    <w:p w:rsidR="00775264" w:rsidRPr="00154ECF" w:rsidRDefault="00775264" w:rsidP="00B42D75">
      <w:pPr>
        <w:pStyle w:val="NormalWeb"/>
        <w:rPr>
          <w:rFonts w:ascii="Arial" w:hAnsi="Arial" w:cs="Arial"/>
        </w:rPr>
      </w:pPr>
      <w:r w:rsidRPr="00154ECF">
        <w:rPr>
          <w:rFonts w:ascii="Arial" w:hAnsi="Arial" w:cs="Arial"/>
        </w:rPr>
        <w:t xml:space="preserve"> </w:t>
      </w: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>1) Práci z angličtiny jsem dělal dlouhou dobu.</w:t>
      </w:r>
      <w:r>
        <w:rPr>
          <w:rFonts w:ascii="Arial" w:hAnsi="Arial" w:cs="Arial"/>
          <w:b/>
          <w:bCs/>
        </w:rPr>
        <w:tab/>
      </w:r>
    </w:p>
    <w:p w:rsidR="00775264" w:rsidRDefault="00775264" w:rsidP="00B42D75">
      <w:pPr>
        <w:pStyle w:val="NormalWeb"/>
        <w:rPr>
          <w:rFonts w:ascii="Arial" w:hAnsi="Arial" w:cs="Arial"/>
          <w:b/>
          <w:bCs/>
        </w:rPr>
      </w:pP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2) Na kraji města postavili plavecký bazén. </w:t>
      </w:r>
    </w:p>
    <w:p w:rsidR="00775264" w:rsidRDefault="00775264" w:rsidP="00B42D75">
      <w:pPr>
        <w:pStyle w:val="NormalWeb"/>
        <w:rPr>
          <w:rFonts w:ascii="Arial" w:hAnsi="Arial" w:cs="Arial"/>
          <w:b/>
          <w:bCs/>
        </w:rPr>
      </w:pP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3) Krásné dopoledne nám umožnilo exkurzi do údolí. </w:t>
      </w:r>
    </w:p>
    <w:p w:rsidR="00775264" w:rsidRDefault="00775264" w:rsidP="00B42D75">
      <w:pPr>
        <w:pStyle w:val="NormalWeb"/>
        <w:rPr>
          <w:rFonts w:ascii="Arial" w:hAnsi="Arial" w:cs="Arial"/>
          <w:b/>
          <w:bCs/>
        </w:rPr>
      </w:pP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4) Při večerní party jsme dlouho seděli u dohasínajícího ohně.  </w:t>
      </w:r>
    </w:p>
    <w:p w:rsidR="00775264" w:rsidRDefault="00775264" w:rsidP="00B42D75">
      <w:pPr>
        <w:pStyle w:val="NormalWeb"/>
        <w:rPr>
          <w:rFonts w:ascii="Arial" w:hAnsi="Arial" w:cs="Arial"/>
          <w:b/>
          <w:bCs/>
        </w:rPr>
      </w:pP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5) Boty z lýčí nosil celý den roztrhané. </w:t>
      </w:r>
    </w:p>
    <w:p w:rsidR="00775264" w:rsidRDefault="00775264" w:rsidP="00B42D75">
      <w:pPr>
        <w:pStyle w:val="NormalWeb"/>
        <w:rPr>
          <w:rFonts w:ascii="Arial" w:hAnsi="Arial" w:cs="Arial"/>
          <w:b/>
          <w:bCs/>
        </w:rPr>
      </w:pP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6) Bratr byl zvolen vedoucím skupiny. </w:t>
      </w:r>
    </w:p>
    <w:p w:rsidR="00775264" w:rsidRDefault="00775264" w:rsidP="00B42D75">
      <w:pPr>
        <w:pStyle w:val="NormalWeb"/>
        <w:rPr>
          <w:rFonts w:ascii="Arial" w:hAnsi="Arial" w:cs="Arial"/>
          <w:b/>
          <w:bCs/>
        </w:rPr>
      </w:pP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7) Na zeleninovém  záhonu  rostly velké  ředkvičky. </w:t>
      </w:r>
    </w:p>
    <w:p w:rsidR="00775264" w:rsidRDefault="00775264" w:rsidP="00B42D75">
      <w:pPr>
        <w:pStyle w:val="NormalWeb"/>
        <w:rPr>
          <w:rFonts w:ascii="Arial" w:hAnsi="Arial" w:cs="Arial"/>
          <w:b/>
          <w:bCs/>
        </w:rPr>
      </w:pP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8) Tetiččinu chalupu najdeme  na okraji vesnice. </w:t>
      </w:r>
    </w:p>
    <w:p w:rsidR="00775264" w:rsidRDefault="00775264" w:rsidP="00B42D75">
      <w:pPr>
        <w:pStyle w:val="NormalWeb"/>
        <w:rPr>
          <w:rFonts w:ascii="Arial" w:hAnsi="Arial" w:cs="Arial"/>
          <w:b/>
          <w:bCs/>
        </w:rPr>
      </w:pP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9) Dopoledne začíná tenisový turnaj. </w:t>
      </w:r>
    </w:p>
    <w:p w:rsidR="00775264" w:rsidRDefault="00775264" w:rsidP="00B42D75">
      <w:pPr>
        <w:pStyle w:val="NormalWeb"/>
        <w:rPr>
          <w:rFonts w:ascii="Arial" w:hAnsi="Arial" w:cs="Arial"/>
          <w:b/>
          <w:bCs/>
        </w:rPr>
      </w:pP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10) Maminka odmítla  podepsat můj úkol. </w:t>
      </w:r>
    </w:p>
    <w:p w:rsidR="00775264" w:rsidRDefault="00775264" w:rsidP="00B42D75">
      <w:pPr>
        <w:pStyle w:val="NormalWeb"/>
        <w:rPr>
          <w:rFonts w:ascii="Arial" w:hAnsi="Arial" w:cs="Arial"/>
          <w:b/>
          <w:bCs/>
        </w:rPr>
      </w:pPr>
    </w:p>
    <w:p w:rsidR="00775264" w:rsidRPr="00154ECF" w:rsidRDefault="00775264" w:rsidP="00B71296">
      <w:pPr>
        <w:pStyle w:val="NormalWeb"/>
        <w:rPr>
          <w:rFonts w:ascii="Arial" w:hAnsi="Arial" w:cs="Arial"/>
          <w:b/>
          <w:bCs/>
        </w:rPr>
      </w:pPr>
    </w:p>
    <w:p w:rsidR="00775264" w:rsidRPr="00154ECF" w:rsidRDefault="00775264" w:rsidP="00B42D75">
      <w:pPr>
        <w:pStyle w:val="NormalWeb"/>
        <w:rPr>
          <w:rFonts w:ascii="Arial" w:hAnsi="Arial" w:cs="Arial"/>
        </w:rPr>
      </w:pPr>
      <w:r w:rsidRPr="00154ECF">
        <w:rPr>
          <w:rFonts w:ascii="Arial" w:hAnsi="Arial" w:cs="Arial"/>
        </w:rPr>
        <w:t>CVIČENÍ 2:</w:t>
      </w:r>
    </w:p>
    <w:p w:rsidR="00775264" w:rsidRPr="00154ECF" w:rsidRDefault="00775264" w:rsidP="00B42D75">
      <w:pPr>
        <w:pStyle w:val="NormalWeb"/>
        <w:rPr>
          <w:rFonts w:ascii="Arial" w:hAnsi="Arial" w:cs="Arial"/>
        </w:rPr>
      </w:pPr>
      <w:r w:rsidRPr="00154ECF">
        <w:rPr>
          <w:rFonts w:ascii="Arial" w:hAnsi="Arial" w:cs="Arial"/>
        </w:rPr>
        <w:t xml:space="preserve">Vyhledej ve větách přívlastek shodný a změň na přívlastek neshodný. </w:t>
      </w: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>1. Plzeňské pivo je známé po celém světě.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2) Vesnické domy lemují hlavní silnici.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3) Ztratila jsem stříbrnou náušnici.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4) Z pražských ulic znám Nerudovu ulici.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5) Pod polštářem mám schovaný maminčin šátek. </w:t>
      </w:r>
      <w:r>
        <w:rPr>
          <w:rFonts w:ascii="Arial" w:hAnsi="Arial" w:cs="Arial"/>
          <w:b/>
          <w:bCs/>
        </w:rPr>
        <w:t>…………………………………...</w:t>
      </w: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>6) Kočičí oči jsou zvyklé na tmu.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7) Některé české nížiny jsou velmi malebné. </w:t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8) Městské chodníky jsou rozbité.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9) Mořské ryby jsou velmi zdravé.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154ECF" w:rsidRDefault="00775264" w:rsidP="00B42D75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>10) Janin bratr je už dospělý.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Default="00775264" w:rsidP="00B42D75">
      <w:pPr>
        <w:pStyle w:val="NormalWeb"/>
      </w:pPr>
    </w:p>
    <w:p w:rsidR="00775264" w:rsidRPr="00564A9D" w:rsidRDefault="00775264" w:rsidP="00B42D75">
      <w:pPr>
        <w:pStyle w:val="NormalWeb"/>
        <w:rPr>
          <w:rFonts w:ascii="Arial" w:hAnsi="Arial" w:cs="Arial"/>
        </w:rPr>
      </w:pPr>
      <w:r w:rsidRPr="00564A9D">
        <w:rPr>
          <w:rFonts w:ascii="Arial" w:hAnsi="Arial" w:cs="Arial"/>
        </w:rPr>
        <w:t>CVIČENÍ 3</w:t>
      </w:r>
    </w:p>
    <w:p w:rsidR="00775264" w:rsidRPr="00564A9D" w:rsidRDefault="00775264" w:rsidP="00B42D75">
      <w:pPr>
        <w:pStyle w:val="NormalWeb"/>
        <w:rPr>
          <w:rFonts w:ascii="Arial" w:hAnsi="Arial" w:cs="Arial"/>
        </w:rPr>
      </w:pPr>
      <w:r w:rsidRPr="00564A9D">
        <w:rPr>
          <w:rFonts w:ascii="Arial" w:hAnsi="Arial" w:cs="Arial"/>
        </w:rPr>
        <w:t xml:space="preserve">Vyhledej ve větách přívlastek neshodný a změň na přívlastek shodný. </w:t>
      </w:r>
    </w:p>
    <w:p w:rsidR="00775264" w:rsidRPr="00564A9D" w:rsidRDefault="00775264" w:rsidP="00B42D75">
      <w:pPr>
        <w:pStyle w:val="NormalWeb"/>
        <w:rPr>
          <w:rFonts w:ascii="Arial" w:hAnsi="Arial" w:cs="Arial"/>
          <w:b/>
          <w:bCs/>
        </w:rPr>
      </w:pPr>
      <w:r w:rsidRPr="00564A9D">
        <w:rPr>
          <w:rFonts w:ascii="Arial" w:hAnsi="Arial" w:cs="Arial"/>
          <w:b/>
          <w:bCs/>
        </w:rPr>
        <w:t xml:space="preserve">1) Ve výloze jsem viděla prstýnek ze zlata.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564A9D" w:rsidRDefault="00775264" w:rsidP="00B42D75">
      <w:pPr>
        <w:pStyle w:val="NormalWeb"/>
        <w:rPr>
          <w:rFonts w:ascii="Arial" w:hAnsi="Arial" w:cs="Arial"/>
          <w:b/>
          <w:bCs/>
        </w:rPr>
      </w:pPr>
      <w:r w:rsidRPr="00564A9D">
        <w:rPr>
          <w:rFonts w:ascii="Arial" w:hAnsi="Arial" w:cs="Arial"/>
          <w:b/>
          <w:bCs/>
        </w:rPr>
        <w:t xml:space="preserve">2) Syrečky z Olomouce  jsou velmi oblíbené. </w:t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564A9D" w:rsidRDefault="00775264" w:rsidP="00B42D75">
      <w:pPr>
        <w:pStyle w:val="NormalWeb"/>
        <w:rPr>
          <w:rFonts w:ascii="Arial" w:hAnsi="Arial" w:cs="Arial"/>
          <w:b/>
          <w:bCs/>
        </w:rPr>
      </w:pPr>
      <w:r w:rsidRPr="00564A9D">
        <w:rPr>
          <w:rFonts w:ascii="Arial" w:hAnsi="Arial" w:cs="Arial"/>
          <w:b/>
          <w:bCs/>
        </w:rPr>
        <w:t xml:space="preserve">3) V obchodě jsem sháněl mléko od kozy.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564A9D" w:rsidRDefault="00775264" w:rsidP="00B42D75">
      <w:pPr>
        <w:pStyle w:val="NormalWeb"/>
        <w:rPr>
          <w:rFonts w:ascii="Arial" w:hAnsi="Arial" w:cs="Arial"/>
          <w:b/>
          <w:bCs/>
        </w:rPr>
      </w:pPr>
      <w:r w:rsidRPr="00564A9D">
        <w:rPr>
          <w:rFonts w:ascii="Arial" w:hAnsi="Arial" w:cs="Arial"/>
          <w:b/>
          <w:bCs/>
        </w:rPr>
        <w:t xml:space="preserve">4) Cesta polem  se vinula okolo háje.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564A9D" w:rsidRDefault="00775264" w:rsidP="00B42D75">
      <w:pPr>
        <w:pStyle w:val="NormalWeb"/>
        <w:rPr>
          <w:rFonts w:ascii="Arial" w:hAnsi="Arial" w:cs="Arial"/>
          <w:b/>
          <w:bCs/>
        </w:rPr>
      </w:pPr>
      <w:r w:rsidRPr="00564A9D">
        <w:rPr>
          <w:rFonts w:ascii="Arial" w:hAnsi="Arial" w:cs="Arial"/>
          <w:b/>
          <w:bCs/>
        </w:rPr>
        <w:t>5) Koření do  guláše jsem zapomněl koupit.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564A9D" w:rsidRDefault="00775264" w:rsidP="00B42D75">
      <w:pPr>
        <w:pStyle w:val="NormalWeb"/>
        <w:rPr>
          <w:rFonts w:ascii="Arial" w:hAnsi="Arial" w:cs="Arial"/>
          <w:b/>
          <w:bCs/>
        </w:rPr>
      </w:pPr>
      <w:r w:rsidRPr="00564A9D">
        <w:rPr>
          <w:rFonts w:ascii="Arial" w:hAnsi="Arial" w:cs="Arial"/>
          <w:b/>
          <w:bCs/>
        </w:rPr>
        <w:t xml:space="preserve">6) Rodiče Petra odjeli na dovolenou. 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564A9D" w:rsidRDefault="00775264" w:rsidP="00B42D75">
      <w:pPr>
        <w:pStyle w:val="NormalWeb"/>
        <w:rPr>
          <w:rFonts w:ascii="Arial" w:hAnsi="Arial" w:cs="Arial"/>
          <w:b/>
          <w:bCs/>
        </w:rPr>
      </w:pPr>
      <w:r w:rsidRPr="00564A9D">
        <w:rPr>
          <w:rFonts w:ascii="Arial" w:hAnsi="Arial" w:cs="Arial"/>
          <w:b/>
          <w:bCs/>
        </w:rPr>
        <w:t xml:space="preserve">7) Dřevo ze švestek se  používá k uzení..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564A9D" w:rsidRDefault="00775264" w:rsidP="00B42D75">
      <w:pPr>
        <w:pStyle w:val="NormalWeb"/>
        <w:rPr>
          <w:rFonts w:ascii="Arial" w:hAnsi="Arial" w:cs="Arial"/>
          <w:b/>
          <w:bCs/>
        </w:rPr>
      </w:pPr>
      <w:r w:rsidRPr="00564A9D">
        <w:rPr>
          <w:rFonts w:ascii="Arial" w:hAnsi="Arial" w:cs="Arial"/>
          <w:b/>
          <w:bCs/>
        </w:rPr>
        <w:t>8) Výrobky z kůže hada patří k těm luxusním.</w:t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564A9D" w:rsidRDefault="00775264" w:rsidP="00B42D75">
      <w:pPr>
        <w:pStyle w:val="NormalWeb"/>
        <w:rPr>
          <w:rFonts w:ascii="Arial" w:hAnsi="Arial" w:cs="Arial"/>
          <w:b/>
          <w:bCs/>
        </w:rPr>
      </w:pPr>
      <w:r w:rsidRPr="00564A9D">
        <w:rPr>
          <w:rFonts w:ascii="Arial" w:hAnsi="Arial" w:cs="Arial"/>
          <w:b/>
          <w:bCs/>
        </w:rPr>
        <w:t>9) Srst psa byla zacuchaná.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</w:t>
      </w:r>
    </w:p>
    <w:p w:rsidR="00775264" w:rsidRPr="006008F4" w:rsidRDefault="00775264" w:rsidP="006008F4">
      <w:pPr>
        <w:pStyle w:val="NormalWeb"/>
        <w:rPr>
          <w:rFonts w:ascii="Arial" w:hAnsi="Arial" w:cs="Arial"/>
          <w:b/>
          <w:bCs/>
        </w:rPr>
      </w:pPr>
      <w:r w:rsidRPr="00564A9D">
        <w:rPr>
          <w:rFonts w:ascii="Arial" w:hAnsi="Arial" w:cs="Arial"/>
          <w:b/>
          <w:bCs/>
        </w:rPr>
        <w:t>10)  Stráže na hradě se mění v určitých intervalech.</w:t>
      </w:r>
      <w:r>
        <w:rPr>
          <w:rFonts w:ascii="Arial" w:hAnsi="Arial" w:cs="Arial"/>
          <w:b/>
          <w:bCs/>
        </w:rPr>
        <w:t xml:space="preserve"> ………………………………...</w:t>
      </w:r>
    </w:p>
    <w:p w:rsidR="00775264" w:rsidRDefault="00775264" w:rsidP="00B42D75">
      <w:pPr>
        <w:pStyle w:val="NormalWeb"/>
        <w:numPr>
          <w:ilvl w:val="0"/>
          <w:numId w:val="2"/>
        </w:numPr>
        <w:rPr>
          <w:rFonts w:ascii="Arial" w:hAnsi="Arial" w:cs="Arial"/>
          <w:color w:val="FF0000"/>
          <w:sz w:val="36"/>
          <w:szCs w:val="36"/>
        </w:rPr>
      </w:pPr>
      <w:r>
        <w:rPr>
          <w:rFonts w:ascii="Arial" w:hAnsi="Arial" w:cs="Arial"/>
          <w:color w:val="FF0000"/>
          <w:sz w:val="36"/>
          <w:szCs w:val="36"/>
        </w:rPr>
        <w:t>KONTROLA</w:t>
      </w:r>
    </w:p>
    <w:p w:rsidR="00775264" w:rsidRPr="006008F4" w:rsidRDefault="00775264" w:rsidP="00B42D75">
      <w:pPr>
        <w:pStyle w:val="NormalWeb"/>
        <w:rPr>
          <w:rFonts w:ascii="Arial" w:hAnsi="Arial" w:cs="Arial"/>
          <w:color w:val="FF0000"/>
          <w:sz w:val="36"/>
          <w:szCs w:val="36"/>
        </w:rPr>
      </w:pPr>
      <w:r w:rsidRPr="006008F4">
        <w:rPr>
          <w:rFonts w:ascii="Arial" w:hAnsi="Arial" w:cs="Arial"/>
        </w:rPr>
        <w:t>Cvičení 1:</w:t>
      </w:r>
      <w:r>
        <w:rPr>
          <w:rFonts w:ascii="Arial" w:hAnsi="Arial" w:cs="Arial"/>
          <w:color w:val="FF0000"/>
          <w:sz w:val="36"/>
          <w:szCs w:val="36"/>
        </w:rPr>
        <w:t xml:space="preserve"> </w:t>
      </w:r>
      <w:r w:rsidRPr="006008F4">
        <w:rPr>
          <w:rFonts w:ascii="Arial" w:hAnsi="Arial" w:cs="Arial"/>
        </w:rPr>
        <w:t>Vyhledej ve větách přívlastek</w:t>
      </w:r>
      <w:r>
        <w:rPr>
          <w:rFonts w:ascii="Arial" w:hAnsi="Arial" w:cs="Arial"/>
        </w:rPr>
        <w:t xml:space="preserve"> a nadepiš, zda je shodný (PKs), nebo neshodný (PKn</w:t>
      </w:r>
      <w:r w:rsidRPr="006008F4">
        <w:rPr>
          <w:rFonts w:ascii="Arial" w:hAnsi="Arial" w:cs="Arial"/>
        </w:rPr>
        <w:t xml:space="preserve">). </w:t>
      </w:r>
    </w:p>
    <w:p w:rsidR="00775264" w:rsidRDefault="00775264" w:rsidP="006F33AF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>1) Práci z</w:t>
      </w:r>
      <w:r>
        <w:rPr>
          <w:rFonts w:ascii="Arial" w:hAnsi="Arial" w:cs="Arial"/>
          <w:b/>
          <w:bCs/>
        </w:rPr>
        <w:t> </w:t>
      </w:r>
      <w:r w:rsidRPr="00154ECF">
        <w:rPr>
          <w:rFonts w:ascii="Arial" w:hAnsi="Arial" w:cs="Arial"/>
          <w:b/>
          <w:bCs/>
        </w:rPr>
        <w:t>angličtiny</w:t>
      </w:r>
      <w:r>
        <w:rPr>
          <w:rFonts w:ascii="Arial" w:hAnsi="Arial" w:cs="Arial"/>
          <w:b/>
          <w:bCs/>
          <w:color w:val="FF0000"/>
        </w:rPr>
        <w:t xml:space="preserve"> PKn</w:t>
      </w:r>
      <w:r w:rsidRPr="00154ECF">
        <w:rPr>
          <w:rFonts w:ascii="Arial" w:hAnsi="Arial" w:cs="Arial"/>
          <w:b/>
          <w:bCs/>
        </w:rPr>
        <w:t xml:space="preserve"> jsem dělal dlouhou</w:t>
      </w:r>
      <w:r>
        <w:rPr>
          <w:rFonts w:ascii="Arial" w:hAnsi="Arial" w:cs="Arial"/>
          <w:b/>
          <w:bCs/>
        </w:rPr>
        <w:t xml:space="preserve"> </w:t>
      </w:r>
      <w:r w:rsidRPr="006F33AF">
        <w:rPr>
          <w:rFonts w:ascii="Arial" w:hAnsi="Arial" w:cs="Arial"/>
          <w:b/>
          <w:bCs/>
          <w:color w:val="FF0000"/>
        </w:rPr>
        <w:t>PKs</w:t>
      </w:r>
      <w:r w:rsidRPr="00154ECF">
        <w:rPr>
          <w:rFonts w:ascii="Arial" w:hAnsi="Arial" w:cs="Arial"/>
          <w:b/>
          <w:bCs/>
        </w:rPr>
        <w:t xml:space="preserve"> dobu.</w:t>
      </w:r>
      <w:r>
        <w:rPr>
          <w:rFonts w:ascii="Arial" w:hAnsi="Arial" w:cs="Arial"/>
          <w:b/>
          <w:bCs/>
        </w:rPr>
        <w:tab/>
      </w:r>
    </w:p>
    <w:p w:rsidR="00775264" w:rsidRDefault="00775264" w:rsidP="006F33AF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>2) Na kraji města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color w:val="FF0000"/>
        </w:rPr>
        <w:t>PKn</w:t>
      </w:r>
      <w:r w:rsidRPr="00154ECF">
        <w:rPr>
          <w:rFonts w:ascii="Arial" w:hAnsi="Arial" w:cs="Arial"/>
          <w:b/>
          <w:bCs/>
        </w:rPr>
        <w:t xml:space="preserve"> postavili plavecký </w:t>
      </w:r>
      <w:r>
        <w:rPr>
          <w:rFonts w:ascii="Arial" w:hAnsi="Arial" w:cs="Arial"/>
          <w:b/>
          <w:bCs/>
          <w:color w:val="FF0000"/>
        </w:rPr>
        <w:t xml:space="preserve">PKs </w:t>
      </w:r>
      <w:r w:rsidRPr="00154ECF">
        <w:rPr>
          <w:rFonts w:ascii="Arial" w:hAnsi="Arial" w:cs="Arial"/>
          <w:b/>
          <w:bCs/>
        </w:rPr>
        <w:t xml:space="preserve">bazén. </w:t>
      </w:r>
    </w:p>
    <w:p w:rsidR="00775264" w:rsidRDefault="00775264" w:rsidP="006F33AF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3) Krásné </w:t>
      </w:r>
      <w:r>
        <w:rPr>
          <w:rFonts w:ascii="Arial" w:hAnsi="Arial" w:cs="Arial"/>
          <w:b/>
          <w:bCs/>
          <w:color w:val="FF0000"/>
        </w:rPr>
        <w:t xml:space="preserve">PKs </w:t>
      </w:r>
      <w:r w:rsidRPr="00154ECF">
        <w:rPr>
          <w:rFonts w:ascii="Arial" w:hAnsi="Arial" w:cs="Arial"/>
          <w:b/>
          <w:bCs/>
        </w:rPr>
        <w:t>dopoledne nám umožnilo exkurzi do údolí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color w:val="FF0000"/>
        </w:rPr>
        <w:t>PKs</w:t>
      </w:r>
      <w:r w:rsidRPr="00154ECF">
        <w:rPr>
          <w:rFonts w:ascii="Arial" w:hAnsi="Arial" w:cs="Arial"/>
          <w:b/>
          <w:bCs/>
        </w:rPr>
        <w:t xml:space="preserve">. </w:t>
      </w:r>
    </w:p>
    <w:p w:rsidR="00775264" w:rsidRDefault="00775264" w:rsidP="006F33AF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>4) Při večerní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color w:val="FF0000"/>
        </w:rPr>
        <w:t>PKs</w:t>
      </w:r>
      <w:r w:rsidRPr="00154ECF">
        <w:rPr>
          <w:rFonts w:ascii="Arial" w:hAnsi="Arial" w:cs="Arial"/>
          <w:b/>
          <w:bCs/>
        </w:rPr>
        <w:t xml:space="preserve"> party jsme dlouho seděli u dohasínajícího</w:t>
      </w:r>
      <w:r>
        <w:rPr>
          <w:rFonts w:ascii="Arial" w:hAnsi="Arial" w:cs="Arial"/>
          <w:b/>
          <w:bCs/>
        </w:rPr>
        <w:t xml:space="preserve"> </w:t>
      </w:r>
      <w:r w:rsidRPr="006F33AF">
        <w:rPr>
          <w:rFonts w:ascii="Arial" w:hAnsi="Arial" w:cs="Arial"/>
          <w:b/>
          <w:bCs/>
          <w:color w:val="FF0000"/>
        </w:rPr>
        <w:t>PKs</w:t>
      </w:r>
      <w:r w:rsidRPr="00154ECF">
        <w:rPr>
          <w:rFonts w:ascii="Arial" w:hAnsi="Arial" w:cs="Arial"/>
          <w:b/>
          <w:bCs/>
        </w:rPr>
        <w:t xml:space="preserve"> ohně.  </w:t>
      </w:r>
    </w:p>
    <w:p w:rsidR="00775264" w:rsidRDefault="00775264" w:rsidP="006F33AF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5) Boty z lýčí </w:t>
      </w:r>
      <w:r>
        <w:rPr>
          <w:rFonts w:ascii="Arial" w:hAnsi="Arial" w:cs="Arial"/>
          <w:b/>
          <w:bCs/>
          <w:color w:val="FF0000"/>
        </w:rPr>
        <w:t xml:space="preserve">PKn </w:t>
      </w:r>
      <w:r w:rsidRPr="00154ECF">
        <w:rPr>
          <w:rFonts w:ascii="Arial" w:hAnsi="Arial" w:cs="Arial"/>
          <w:b/>
          <w:bCs/>
        </w:rPr>
        <w:t>nosil celý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color w:val="FF0000"/>
        </w:rPr>
        <w:t>PKs</w:t>
      </w:r>
      <w:r w:rsidRPr="00154ECF">
        <w:rPr>
          <w:rFonts w:ascii="Arial" w:hAnsi="Arial" w:cs="Arial"/>
          <w:b/>
          <w:bCs/>
        </w:rPr>
        <w:t xml:space="preserve"> den roztrhané. </w:t>
      </w:r>
    </w:p>
    <w:p w:rsidR="00775264" w:rsidRDefault="00775264" w:rsidP="006F33AF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>6) Bratr byl zvolen vedoucím skupiny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color w:val="FF0000"/>
        </w:rPr>
        <w:t>PKn</w:t>
      </w:r>
      <w:r w:rsidRPr="00154ECF">
        <w:rPr>
          <w:rFonts w:ascii="Arial" w:hAnsi="Arial" w:cs="Arial"/>
          <w:b/>
          <w:bCs/>
        </w:rPr>
        <w:t xml:space="preserve">. </w:t>
      </w:r>
    </w:p>
    <w:p w:rsidR="00775264" w:rsidRDefault="00775264" w:rsidP="006F33AF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 xml:space="preserve">7) Na zeleninovém </w:t>
      </w:r>
      <w:r>
        <w:rPr>
          <w:rFonts w:ascii="Arial" w:hAnsi="Arial" w:cs="Arial"/>
          <w:b/>
          <w:bCs/>
          <w:color w:val="FF0000"/>
        </w:rPr>
        <w:t xml:space="preserve">PKs </w:t>
      </w:r>
      <w:r w:rsidRPr="00154ECF">
        <w:rPr>
          <w:rFonts w:ascii="Arial" w:hAnsi="Arial" w:cs="Arial"/>
          <w:b/>
          <w:bCs/>
        </w:rPr>
        <w:t xml:space="preserve"> záhonu  rostly velké</w:t>
      </w:r>
      <w:r>
        <w:rPr>
          <w:rFonts w:ascii="Arial" w:hAnsi="Arial" w:cs="Arial"/>
          <w:b/>
          <w:bCs/>
          <w:color w:val="FF0000"/>
        </w:rPr>
        <w:t xml:space="preserve"> PKs</w:t>
      </w:r>
      <w:r w:rsidRPr="00154ECF">
        <w:rPr>
          <w:rFonts w:ascii="Arial" w:hAnsi="Arial" w:cs="Arial"/>
          <w:b/>
          <w:bCs/>
        </w:rPr>
        <w:t xml:space="preserve">  ředkvičky. </w:t>
      </w:r>
    </w:p>
    <w:p w:rsidR="00775264" w:rsidRDefault="00775264" w:rsidP="006F33AF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>8) Tetiččinu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color w:val="FF0000"/>
        </w:rPr>
        <w:t xml:space="preserve">PKs </w:t>
      </w:r>
      <w:r w:rsidRPr="00154ECF">
        <w:rPr>
          <w:rFonts w:ascii="Arial" w:hAnsi="Arial" w:cs="Arial"/>
          <w:b/>
          <w:bCs/>
        </w:rPr>
        <w:t xml:space="preserve"> chalupu najdeme  na okraji vesnice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color w:val="FF0000"/>
        </w:rPr>
        <w:t>PKn</w:t>
      </w:r>
      <w:r w:rsidRPr="00154ECF">
        <w:rPr>
          <w:rFonts w:ascii="Arial" w:hAnsi="Arial" w:cs="Arial"/>
          <w:b/>
          <w:bCs/>
        </w:rPr>
        <w:t xml:space="preserve">. </w:t>
      </w:r>
    </w:p>
    <w:p w:rsidR="00775264" w:rsidRDefault="00775264" w:rsidP="006F33AF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>9) Dopoledne začíná tenisový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color w:val="FF0000"/>
        </w:rPr>
        <w:t>PKs</w:t>
      </w:r>
      <w:r w:rsidRPr="00154ECF">
        <w:rPr>
          <w:rFonts w:ascii="Arial" w:hAnsi="Arial" w:cs="Arial"/>
          <w:b/>
          <w:bCs/>
        </w:rPr>
        <w:t xml:space="preserve"> turnaj. </w:t>
      </w:r>
    </w:p>
    <w:p w:rsidR="00775264" w:rsidRDefault="00775264" w:rsidP="006F33AF">
      <w:pPr>
        <w:pStyle w:val="NormalWeb"/>
        <w:rPr>
          <w:rFonts w:ascii="Arial" w:hAnsi="Arial" w:cs="Arial"/>
          <w:b/>
          <w:bCs/>
        </w:rPr>
      </w:pPr>
      <w:r w:rsidRPr="00154ECF">
        <w:rPr>
          <w:rFonts w:ascii="Arial" w:hAnsi="Arial" w:cs="Arial"/>
          <w:b/>
          <w:bCs/>
        </w:rPr>
        <w:t>10) Maminka odmítla  podepsat můj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color w:val="FF0000"/>
        </w:rPr>
        <w:t>PKs</w:t>
      </w:r>
      <w:r w:rsidRPr="00154ECF">
        <w:rPr>
          <w:rFonts w:ascii="Arial" w:hAnsi="Arial" w:cs="Arial"/>
          <w:b/>
          <w:bCs/>
        </w:rPr>
        <w:t xml:space="preserve"> úkol. </w:t>
      </w:r>
    </w:p>
    <w:p w:rsidR="00775264" w:rsidRDefault="00775264" w:rsidP="006F33AF">
      <w:pPr>
        <w:pStyle w:val="NormalWeb"/>
        <w:rPr>
          <w:rFonts w:ascii="Arial" w:hAnsi="Arial" w:cs="Arial"/>
          <w:b/>
          <w:bCs/>
        </w:rPr>
      </w:pPr>
    </w:p>
    <w:p w:rsidR="00775264" w:rsidRPr="00154ECF" w:rsidRDefault="00775264" w:rsidP="006F33AF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CVIČENÍ 2: </w:t>
      </w:r>
      <w:r w:rsidRPr="00154ECF">
        <w:rPr>
          <w:rFonts w:ascii="Arial" w:hAnsi="Arial" w:cs="Arial"/>
        </w:rPr>
        <w:t xml:space="preserve">Vyhledej ve větách přívlastek shodný a změň na přívlastek neshodný. </w:t>
      </w:r>
    </w:p>
    <w:p w:rsidR="00775264" w:rsidRPr="006F33AF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154ECF">
        <w:rPr>
          <w:rFonts w:ascii="Arial" w:hAnsi="Arial" w:cs="Arial"/>
          <w:b/>
          <w:bCs/>
        </w:rPr>
        <w:t>1. Plzeňské pivo je známé po celém světě.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pivo z Plzně</w:t>
      </w:r>
    </w:p>
    <w:p w:rsidR="00775264" w:rsidRPr="006F33AF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154ECF">
        <w:rPr>
          <w:rFonts w:ascii="Arial" w:hAnsi="Arial" w:cs="Arial"/>
          <w:b/>
          <w:bCs/>
        </w:rPr>
        <w:t xml:space="preserve">2) Vesnické domy lemují hlavní silnici.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domy z vesnice</w:t>
      </w:r>
    </w:p>
    <w:p w:rsidR="00775264" w:rsidRPr="006F33AF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154ECF">
        <w:rPr>
          <w:rFonts w:ascii="Arial" w:hAnsi="Arial" w:cs="Arial"/>
          <w:b/>
          <w:bCs/>
        </w:rPr>
        <w:t xml:space="preserve">3) Ztratila jsem stříbrnou náušnici.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náušnice ze stříbra</w:t>
      </w:r>
    </w:p>
    <w:p w:rsidR="00775264" w:rsidRPr="006F33AF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154ECF">
        <w:rPr>
          <w:rFonts w:ascii="Arial" w:hAnsi="Arial" w:cs="Arial"/>
          <w:b/>
          <w:bCs/>
        </w:rPr>
        <w:t xml:space="preserve">4) Z pražských ulic znám Nerudovu ulici.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z ulic Prahy</w:t>
      </w:r>
    </w:p>
    <w:p w:rsidR="00775264" w:rsidRPr="006F33AF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154ECF">
        <w:rPr>
          <w:rFonts w:ascii="Arial" w:hAnsi="Arial" w:cs="Arial"/>
          <w:b/>
          <w:bCs/>
        </w:rPr>
        <w:t>5) Pod polštářem mám schovaný maminčin šátek</w:t>
      </w:r>
      <w:r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  <w:color w:val="FF0000"/>
        </w:rPr>
        <w:t>šátek od maminky</w:t>
      </w:r>
    </w:p>
    <w:p w:rsidR="00775264" w:rsidRPr="006F33AF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154ECF">
        <w:rPr>
          <w:rFonts w:ascii="Arial" w:hAnsi="Arial" w:cs="Arial"/>
          <w:b/>
          <w:bCs/>
        </w:rPr>
        <w:t>6) Kočičí oči jsou zvyklé na tmu.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oči kočky</w:t>
      </w:r>
    </w:p>
    <w:p w:rsidR="00775264" w:rsidRPr="006F33AF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154ECF">
        <w:rPr>
          <w:rFonts w:ascii="Arial" w:hAnsi="Arial" w:cs="Arial"/>
          <w:b/>
          <w:bCs/>
        </w:rPr>
        <w:t xml:space="preserve">7) Některé české nížiny jsou velmi malebné.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nížiny Čech</w:t>
      </w:r>
    </w:p>
    <w:p w:rsidR="00775264" w:rsidRPr="006F33AF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154ECF">
        <w:rPr>
          <w:rFonts w:ascii="Arial" w:hAnsi="Arial" w:cs="Arial"/>
          <w:b/>
          <w:bCs/>
        </w:rPr>
        <w:t xml:space="preserve">8) Městské chodníky jsou rozbité.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chodníky města</w:t>
      </w:r>
    </w:p>
    <w:p w:rsidR="00775264" w:rsidRPr="006F33AF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154ECF">
        <w:rPr>
          <w:rFonts w:ascii="Arial" w:hAnsi="Arial" w:cs="Arial"/>
          <w:b/>
          <w:bCs/>
        </w:rPr>
        <w:t xml:space="preserve">9) Mořské ryby jsou velmi zdravé.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ryby z moře</w:t>
      </w:r>
    </w:p>
    <w:p w:rsidR="00775264" w:rsidRPr="006F33AF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154ECF">
        <w:rPr>
          <w:rFonts w:ascii="Arial" w:hAnsi="Arial" w:cs="Arial"/>
          <w:b/>
          <w:bCs/>
        </w:rPr>
        <w:t>10) Janin bratr je už dospělý.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bratr Jany</w:t>
      </w:r>
    </w:p>
    <w:p w:rsidR="00775264" w:rsidRDefault="00775264" w:rsidP="006F33AF">
      <w:pPr>
        <w:pStyle w:val="NormalWeb"/>
      </w:pPr>
    </w:p>
    <w:p w:rsidR="00775264" w:rsidRPr="00564A9D" w:rsidRDefault="00775264" w:rsidP="006F33AF">
      <w:pPr>
        <w:pStyle w:val="NormalWeb"/>
        <w:rPr>
          <w:rFonts w:ascii="Arial" w:hAnsi="Arial" w:cs="Arial"/>
        </w:rPr>
      </w:pPr>
      <w:r w:rsidRPr="00564A9D">
        <w:rPr>
          <w:rFonts w:ascii="Arial" w:hAnsi="Arial" w:cs="Arial"/>
        </w:rPr>
        <w:t>CVIČENÍ 3</w:t>
      </w:r>
    </w:p>
    <w:p w:rsidR="00775264" w:rsidRPr="00564A9D" w:rsidRDefault="00775264" w:rsidP="006F33AF">
      <w:pPr>
        <w:pStyle w:val="NormalWeb"/>
        <w:rPr>
          <w:rFonts w:ascii="Arial" w:hAnsi="Arial" w:cs="Arial"/>
        </w:rPr>
      </w:pPr>
      <w:r w:rsidRPr="00564A9D">
        <w:rPr>
          <w:rFonts w:ascii="Arial" w:hAnsi="Arial" w:cs="Arial"/>
        </w:rPr>
        <w:t xml:space="preserve">Vyhledej ve větách přívlastek neshodný a změň na přívlastek shodný. </w:t>
      </w:r>
    </w:p>
    <w:p w:rsidR="00775264" w:rsidRPr="00BB4935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564A9D">
        <w:rPr>
          <w:rFonts w:ascii="Arial" w:hAnsi="Arial" w:cs="Arial"/>
          <w:b/>
          <w:bCs/>
        </w:rPr>
        <w:t>1) Ve výloze</w:t>
      </w:r>
      <w:r>
        <w:rPr>
          <w:rFonts w:ascii="Arial" w:hAnsi="Arial" w:cs="Arial"/>
          <w:b/>
          <w:bCs/>
        </w:rPr>
        <w:t xml:space="preserve"> jsem viděla prstýnek ze zlata.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zlatý prstýnek</w:t>
      </w:r>
    </w:p>
    <w:p w:rsidR="00775264" w:rsidRPr="00BB4935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564A9D">
        <w:rPr>
          <w:rFonts w:ascii="Arial" w:hAnsi="Arial" w:cs="Arial"/>
          <w:b/>
          <w:bCs/>
        </w:rPr>
        <w:t xml:space="preserve">2) Syrečky z Olomouce  jsou velmi oblíbené.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olomoucké syrečky</w:t>
      </w:r>
    </w:p>
    <w:p w:rsidR="00775264" w:rsidRPr="00BB4935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564A9D">
        <w:rPr>
          <w:rFonts w:ascii="Arial" w:hAnsi="Arial" w:cs="Arial"/>
          <w:b/>
          <w:bCs/>
        </w:rPr>
        <w:t xml:space="preserve">3) V obchodě jsem sháněl mléko od kozy.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kozí mléko</w:t>
      </w:r>
    </w:p>
    <w:p w:rsidR="00775264" w:rsidRPr="00564A9D" w:rsidRDefault="00775264" w:rsidP="006F33AF">
      <w:pPr>
        <w:pStyle w:val="NormalWeb"/>
        <w:rPr>
          <w:rFonts w:ascii="Arial" w:hAnsi="Arial" w:cs="Arial"/>
          <w:b/>
          <w:bCs/>
        </w:rPr>
      </w:pPr>
      <w:r w:rsidRPr="00564A9D">
        <w:rPr>
          <w:rFonts w:ascii="Arial" w:hAnsi="Arial" w:cs="Arial"/>
          <w:b/>
          <w:bCs/>
        </w:rPr>
        <w:t xml:space="preserve">4) Cesta polem  se vinula okolo háje.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BB4935">
        <w:rPr>
          <w:rFonts w:ascii="Arial" w:hAnsi="Arial" w:cs="Arial"/>
          <w:b/>
          <w:bCs/>
          <w:color w:val="FF0000"/>
        </w:rPr>
        <w:t>polní cesta</w:t>
      </w:r>
    </w:p>
    <w:p w:rsidR="00775264" w:rsidRPr="00BB4935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564A9D">
        <w:rPr>
          <w:rFonts w:ascii="Arial" w:hAnsi="Arial" w:cs="Arial"/>
          <w:b/>
          <w:bCs/>
        </w:rPr>
        <w:t>5) Koření do  guláše jsem zapomněl koupit.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gulášové koření</w:t>
      </w:r>
    </w:p>
    <w:p w:rsidR="00775264" w:rsidRPr="00BB4935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564A9D">
        <w:rPr>
          <w:rFonts w:ascii="Arial" w:hAnsi="Arial" w:cs="Arial"/>
          <w:b/>
          <w:bCs/>
        </w:rPr>
        <w:t xml:space="preserve">6) Rodiče Petra odjeli na dovolenou. 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Petrovi rodiče</w:t>
      </w:r>
    </w:p>
    <w:p w:rsidR="00775264" w:rsidRPr="00BB4935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564A9D">
        <w:rPr>
          <w:rFonts w:ascii="Arial" w:hAnsi="Arial" w:cs="Arial"/>
          <w:b/>
          <w:bCs/>
        </w:rPr>
        <w:t xml:space="preserve">7) Dřevo ze švestek se  používá k uzení..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švestkové dřevo</w:t>
      </w:r>
    </w:p>
    <w:p w:rsidR="00775264" w:rsidRPr="00BB4935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564A9D">
        <w:rPr>
          <w:rFonts w:ascii="Arial" w:hAnsi="Arial" w:cs="Arial"/>
          <w:b/>
          <w:bCs/>
        </w:rPr>
        <w:t>8) Výrobky z kůže hada patří k těm luxusním.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z hadí kůže</w:t>
      </w:r>
    </w:p>
    <w:p w:rsidR="00775264" w:rsidRPr="00BB4935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564A9D">
        <w:rPr>
          <w:rFonts w:ascii="Arial" w:hAnsi="Arial" w:cs="Arial"/>
          <w:b/>
          <w:bCs/>
        </w:rPr>
        <w:t>9) Srst psa byla zacuchaná.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color w:val="FF0000"/>
        </w:rPr>
        <w:t>psí srst</w:t>
      </w:r>
    </w:p>
    <w:p w:rsidR="00775264" w:rsidRPr="00BB4935" w:rsidRDefault="00775264" w:rsidP="006F33AF">
      <w:pPr>
        <w:pStyle w:val="NormalWeb"/>
        <w:rPr>
          <w:rFonts w:ascii="Arial" w:hAnsi="Arial" w:cs="Arial"/>
          <w:b/>
          <w:bCs/>
          <w:color w:val="FF0000"/>
        </w:rPr>
      </w:pPr>
      <w:r w:rsidRPr="00564A9D">
        <w:rPr>
          <w:rFonts w:ascii="Arial" w:hAnsi="Arial" w:cs="Arial"/>
          <w:b/>
          <w:bCs/>
        </w:rPr>
        <w:t>10)  Stráže na hradě se mění v určitých intervalech.</w:t>
      </w:r>
      <w:r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  <w:color w:val="FF0000"/>
        </w:rPr>
        <w:t>hradní stráže</w:t>
      </w:r>
    </w:p>
    <w:p w:rsidR="00775264" w:rsidRDefault="00775264" w:rsidP="00B42D75">
      <w:pPr>
        <w:pStyle w:val="NormalWeb"/>
      </w:pPr>
    </w:p>
    <w:p w:rsidR="00775264" w:rsidRDefault="00775264" w:rsidP="00B42D75">
      <w:pPr>
        <w:pStyle w:val="NormalWeb"/>
      </w:pPr>
    </w:p>
    <w:p w:rsidR="00775264" w:rsidRDefault="00775264" w:rsidP="00B42D75">
      <w:pPr>
        <w:pStyle w:val="NormalWeb"/>
      </w:pPr>
    </w:p>
    <w:p w:rsidR="00775264" w:rsidRDefault="00775264" w:rsidP="00B42D75">
      <w:pPr>
        <w:pStyle w:val="NormalWeb"/>
      </w:pPr>
    </w:p>
    <w:p w:rsidR="00775264" w:rsidRDefault="00775264" w:rsidP="00B42D75">
      <w:pPr>
        <w:pStyle w:val="NormalWeb"/>
      </w:pPr>
      <w:r>
        <w:t>Použitá literatura:  - vlastní práce autorky</w:t>
      </w:r>
    </w:p>
    <w:p w:rsidR="00775264" w:rsidRDefault="00775264" w:rsidP="00B42D75">
      <w:pPr>
        <w:pStyle w:val="NormalWeb"/>
      </w:pPr>
    </w:p>
    <w:p w:rsidR="00775264" w:rsidRDefault="00775264" w:rsidP="00B42D75">
      <w:pPr>
        <w:pStyle w:val="NormalWeb"/>
      </w:pPr>
    </w:p>
    <w:p w:rsidR="00775264" w:rsidRDefault="00775264" w:rsidP="00B42D75">
      <w:pPr>
        <w:pStyle w:val="NormalWeb"/>
      </w:pPr>
    </w:p>
    <w:p w:rsidR="00775264" w:rsidRDefault="00775264" w:rsidP="00B42D75">
      <w:pPr>
        <w:pStyle w:val="NormalWeb"/>
      </w:pPr>
    </w:p>
    <w:p w:rsidR="00775264" w:rsidRDefault="00775264" w:rsidP="00B42D75">
      <w:pPr>
        <w:pStyle w:val="NormalWeb"/>
      </w:pPr>
    </w:p>
    <w:p w:rsidR="00775264" w:rsidRDefault="00775264" w:rsidP="00B42D75">
      <w:pPr>
        <w:pStyle w:val="NormalWeb"/>
      </w:pPr>
    </w:p>
    <w:p w:rsidR="00775264" w:rsidRDefault="00775264" w:rsidP="00B42D75">
      <w:pPr>
        <w:pStyle w:val="NormalWeb"/>
      </w:pPr>
      <w:bookmarkStart w:id="2" w:name="_GoBack"/>
      <w:bookmarkEnd w:id="2"/>
    </w:p>
    <w:sectPr w:rsidR="00775264" w:rsidSect="004C45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508C"/>
    <w:multiLevelType w:val="hybridMultilevel"/>
    <w:tmpl w:val="6B088C90"/>
    <w:lvl w:ilvl="0" w:tplc="E488B87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E9739D5"/>
    <w:multiLevelType w:val="hybridMultilevel"/>
    <w:tmpl w:val="8DFA37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2D75"/>
    <w:rsid w:val="00015CEA"/>
    <w:rsid w:val="000451DC"/>
    <w:rsid w:val="00154ECF"/>
    <w:rsid w:val="001C4F33"/>
    <w:rsid w:val="001D1FF3"/>
    <w:rsid w:val="00202192"/>
    <w:rsid w:val="00216327"/>
    <w:rsid w:val="00317238"/>
    <w:rsid w:val="00362D2E"/>
    <w:rsid w:val="00367B36"/>
    <w:rsid w:val="003B314C"/>
    <w:rsid w:val="004C45FF"/>
    <w:rsid w:val="00564A9D"/>
    <w:rsid w:val="006008F4"/>
    <w:rsid w:val="006F33AF"/>
    <w:rsid w:val="00775264"/>
    <w:rsid w:val="008A095D"/>
    <w:rsid w:val="00AF2EA6"/>
    <w:rsid w:val="00B30599"/>
    <w:rsid w:val="00B42D75"/>
    <w:rsid w:val="00B71296"/>
    <w:rsid w:val="00BB4935"/>
    <w:rsid w:val="00BB5F6E"/>
    <w:rsid w:val="00BF4F95"/>
    <w:rsid w:val="00D45390"/>
    <w:rsid w:val="00E24B98"/>
    <w:rsid w:val="00F13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5F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42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8A0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9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263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6</Pages>
  <Words>770</Words>
  <Characters>4549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8</cp:revision>
  <cp:lastPrinted>2013-12-02T14:28:00Z</cp:lastPrinted>
  <dcterms:created xsi:type="dcterms:W3CDTF">2013-10-07T18:37:00Z</dcterms:created>
  <dcterms:modified xsi:type="dcterms:W3CDTF">2013-12-02T14:43:00Z</dcterms:modified>
</cp:coreProperties>
</file>