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2A8" w:rsidRDefault="007252A8" w:rsidP="003310A6">
      <w:r w:rsidRPr="0093643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4pt;height:116.25pt;visibility:visible" filled="t">
            <v:imagedata r:id="rId5" o:title=""/>
          </v:shape>
        </w:pict>
      </w:r>
    </w:p>
    <w:p w:rsidR="007252A8" w:rsidRDefault="007252A8" w:rsidP="003310A6"/>
    <w:p w:rsidR="007252A8" w:rsidRDefault="007252A8" w:rsidP="003310A6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7252A8" w:rsidRPr="00503D24" w:rsidRDefault="007252A8" w:rsidP="003310A6">
      <w:pPr>
        <w:rPr>
          <w:sz w:val="24"/>
          <w:szCs w:val="24"/>
        </w:rPr>
      </w:pPr>
      <w:r>
        <w:t xml:space="preserve">Název materiálu:  </w:t>
      </w:r>
      <w:r w:rsidRPr="00503D24">
        <w:rPr>
          <w:b/>
          <w:bCs/>
          <w:sz w:val="24"/>
          <w:szCs w:val="24"/>
        </w:rPr>
        <w:t>VY_12_INOVACE_ Cj.7.Bra.18_pravopis_velkych_pismen</w:t>
      </w:r>
    </w:p>
    <w:p w:rsidR="007252A8" w:rsidRPr="00F82B11" w:rsidRDefault="007252A8" w:rsidP="003310A6">
      <w:pPr>
        <w:rPr>
          <w:b/>
          <w:bCs/>
        </w:rPr>
      </w:pPr>
      <w:r>
        <w:t xml:space="preserve">Datum:  </w:t>
      </w:r>
      <w:r>
        <w:rPr>
          <w:b/>
          <w:bCs/>
        </w:rPr>
        <w:t>14.11.</w:t>
      </w:r>
      <w:r w:rsidRPr="00F82B11">
        <w:rPr>
          <w:b/>
          <w:bCs/>
        </w:rPr>
        <w:t>2013</w:t>
      </w:r>
    </w:p>
    <w:p w:rsidR="007252A8" w:rsidRDefault="007252A8" w:rsidP="003310A6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7252A8" w:rsidRDefault="007252A8" w:rsidP="003310A6">
      <w:r>
        <w:t xml:space="preserve">Vzdělávací oblast: </w:t>
      </w:r>
      <w:r>
        <w:rPr>
          <w:b/>
          <w:bCs/>
        </w:rPr>
        <w:t>Jazyk a jazyková komunikace</w:t>
      </w:r>
    </w:p>
    <w:p w:rsidR="007252A8" w:rsidRDefault="007252A8" w:rsidP="003310A6"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>Pravopis velkých písmen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7252A8" w:rsidRDefault="007252A8" w:rsidP="003310A6">
      <w:r>
        <w:t xml:space="preserve">Název projektu: </w:t>
      </w:r>
      <w:r>
        <w:rPr>
          <w:b/>
          <w:bCs/>
        </w:rPr>
        <w:t>UČÍME SE S RADOSTÍ</w:t>
      </w:r>
    </w:p>
    <w:p w:rsidR="007252A8" w:rsidRDefault="007252A8" w:rsidP="003310A6"/>
    <w:p w:rsidR="007252A8" w:rsidRDefault="007252A8" w:rsidP="003310A6"/>
    <w:p w:rsidR="007252A8" w:rsidRDefault="007252A8" w:rsidP="003310A6"/>
    <w:p w:rsidR="007252A8" w:rsidRDefault="007252A8" w:rsidP="003310A6"/>
    <w:p w:rsidR="007252A8" w:rsidRPr="00042949" w:rsidRDefault="007252A8" w:rsidP="003310A6">
      <w:pPr>
        <w:rPr>
          <w:sz w:val="32"/>
          <w:szCs w:val="32"/>
        </w:rPr>
      </w:pPr>
      <w:r>
        <w:rPr>
          <w:b/>
          <w:bCs/>
          <w:sz w:val="32"/>
          <w:szCs w:val="32"/>
        </w:rPr>
        <w:t>Pravopis velkých písmen</w:t>
      </w:r>
      <w:r w:rsidRPr="00042949">
        <w:rPr>
          <w:b/>
          <w:bCs/>
          <w:sz w:val="32"/>
          <w:szCs w:val="32"/>
        </w:rPr>
        <w:t xml:space="preserve"> </w:t>
      </w:r>
    </w:p>
    <w:p w:rsidR="007252A8" w:rsidRDefault="007252A8" w:rsidP="003310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252A8" w:rsidRDefault="007252A8" w:rsidP="003310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 k nácviku pravopisu velkých písmen a práci s Pravidly českého pravopisu.  Dále žáci  pracují s atlasem a mapami, procvičují si psaní geografických pojmů. Při kontrole se učí  práci s chybou.</w:t>
      </w:r>
    </w:p>
    <w:p w:rsidR="007252A8" w:rsidRDefault="007252A8" w:rsidP="003310A6">
      <w:pPr>
        <w:rPr>
          <w:b/>
          <w:bCs/>
          <w:sz w:val="28"/>
          <w:szCs w:val="28"/>
        </w:rPr>
      </w:pPr>
    </w:p>
    <w:p w:rsidR="007252A8" w:rsidRDefault="007252A8" w:rsidP="003310A6">
      <w:pPr>
        <w:rPr>
          <w:b/>
          <w:bCs/>
          <w:sz w:val="28"/>
          <w:szCs w:val="28"/>
        </w:rPr>
      </w:pPr>
      <w:bookmarkStart w:id="0" w:name="_GoBack"/>
      <w:bookmarkEnd w:id="0"/>
    </w:p>
    <w:p w:rsidR="007252A8" w:rsidRDefault="007252A8" w:rsidP="003310A6">
      <w:pPr>
        <w:rPr>
          <w:b/>
          <w:bCs/>
          <w:sz w:val="28"/>
          <w:szCs w:val="28"/>
        </w:rPr>
      </w:pPr>
    </w:p>
    <w:p w:rsidR="007252A8" w:rsidRPr="003310A6" w:rsidRDefault="007252A8">
      <w:pPr>
        <w:rPr>
          <w:rFonts w:ascii="Arial Black" w:hAnsi="Arial Black" w:cs="Arial Black"/>
          <w:sz w:val="32"/>
          <w:szCs w:val="32"/>
        </w:rPr>
      </w:pPr>
      <w:r w:rsidRPr="003310A6">
        <w:rPr>
          <w:rFonts w:ascii="Arial Black" w:hAnsi="Arial Black" w:cs="Arial Black"/>
          <w:sz w:val="32"/>
          <w:szCs w:val="32"/>
        </w:rPr>
        <w:t>PRAVOPIS VELKÝCH PÍSMEN</w:t>
      </w:r>
    </w:p>
    <w:p w:rsidR="007252A8" w:rsidRDefault="007252A8" w:rsidP="00B95ED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Prostuduj si v Pravidlech českého pravopisu poučení o psaní velkých písmen.</w:t>
      </w:r>
    </w:p>
    <w:p w:rsidR="007252A8" w:rsidRDefault="007252A8" w:rsidP="00B95ED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Vždy tři příklady zapiš do pracovního listu:</w:t>
      </w:r>
    </w:p>
    <w:p w:rsidR="007252A8" w:rsidRDefault="007252A8" w:rsidP="00B95EDE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Pr="003310A6" w:rsidRDefault="007252A8" w:rsidP="00B95EDE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3310A6">
        <w:rPr>
          <w:rFonts w:ascii="Arial" w:hAnsi="Arial" w:cs="Arial"/>
          <w:b/>
          <w:bCs/>
          <w:sz w:val="24"/>
          <w:szCs w:val="24"/>
        </w:rPr>
        <w:t>JEDNOSLOVNÁ POJMENOVÁNÍ:</w:t>
      </w:r>
    </w:p>
    <w:p w:rsidR="007252A8" w:rsidRDefault="007252A8" w:rsidP="00B95EDE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Default="007252A8" w:rsidP="00B95EDE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Podstatná jména </w:t>
      </w:r>
      <w:r w:rsidRPr="00B95EDE">
        <w:rPr>
          <w:rFonts w:ascii="Arial" w:hAnsi="Arial" w:cs="Arial"/>
          <w:sz w:val="24"/>
          <w:szCs w:val="24"/>
        </w:rPr>
        <w:t>vlastní označující: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53"/>
        <w:gridCol w:w="5211"/>
      </w:tblGrid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 xml:space="preserve">jednu určitou osobu </w:t>
            </w: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osobní jméno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příjmení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jedno určité zvíře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jednu určitou věc:</w:t>
            </w: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zeměpisná jména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jména příslušníků národa, státu, jména obyvatel obce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 xml:space="preserve">názvy spolků, podniků, uměleckých děl, knih, časopisů, 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apod.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názvy svátečních dní a období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52A8" w:rsidRPr="003310A6" w:rsidRDefault="007252A8" w:rsidP="003310A6">
      <w:pPr>
        <w:rPr>
          <w:rFonts w:ascii="Arial" w:hAnsi="Arial" w:cs="Arial"/>
          <w:sz w:val="24"/>
          <w:szCs w:val="24"/>
        </w:rPr>
      </w:pPr>
    </w:p>
    <w:p w:rsidR="007252A8" w:rsidRPr="003310A6" w:rsidRDefault="007252A8" w:rsidP="00B95EDE">
      <w:pPr>
        <w:pStyle w:val="ListParagraph"/>
        <w:rPr>
          <w:rFonts w:ascii="Arial" w:hAnsi="Arial" w:cs="Arial"/>
          <w:b/>
          <w:bCs/>
          <w:sz w:val="24"/>
          <w:szCs w:val="24"/>
        </w:rPr>
      </w:pPr>
      <w:r w:rsidRPr="003310A6">
        <w:rPr>
          <w:rFonts w:ascii="Arial" w:hAnsi="Arial" w:cs="Arial"/>
          <w:b/>
          <w:bCs/>
          <w:sz w:val="24"/>
          <w:szCs w:val="24"/>
        </w:rPr>
        <w:t>VÍCESLOVNÁ POJMENOVÁNÍ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53"/>
        <w:gridCol w:w="5211"/>
      </w:tblGrid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Několikanásobný vlastní název utvořený ze jmen obecných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= velké písmeno píšeme jen u prvního slova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Součástí několikanásobného názvu  je vlastní jméno nebo vlastní název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= velké písmeno  - první slovo a vlastní název</w:t>
            </w: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Dvojslovné pojmenování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Víceslovné pojmenování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 xml:space="preserve"> V názvech obsahujících slovo náměstí, ulice, most, moře, záliv, ostrov, poloostrov, …..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= velké písmeno jen rozlišující přívlastek k těmto slovům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Jméno ulice, hotelu, domu, restaurace ……. začíná předložkou =  s velkým písmenem se píše předložka a následující slovo po předložce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 xml:space="preserve">Místně určený úřad, organizace 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= se píší na začátku slova s velkým písmenem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25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Obecné pojmy = píšeme s malým písmenem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52A8" w:rsidRDefault="007252A8" w:rsidP="00B95EDE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Default="007252A8" w:rsidP="00B95EDE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Default="007252A8" w:rsidP="00B95EDE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Default="007252A8" w:rsidP="003F2E5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Vezměte si ve skříňce atlas světa, atlas ČR a plán města Kladna. Najděte v nich vždy 5 geografických pojmů a zapište  správně  s velkými písmeny jednotlivé geografické názvy do tabulky.</w:t>
      </w:r>
    </w:p>
    <w:p w:rsidR="007252A8" w:rsidRDefault="007252A8" w:rsidP="007B4932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3"/>
        <w:gridCol w:w="4125"/>
      </w:tblGrid>
      <w:tr w:rsidR="007252A8" w:rsidRPr="000E2B4E">
        <w:tc>
          <w:tcPr>
            <w:tcW w:w="444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Jednoslovné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zeměpisné  jméno – řeka, pohoří, město, ……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5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44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Několikaslovný vlastní název utvořený ze jmen obecných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= velké písmeno píšeme jen u prvního slova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5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44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Součástí několikanásobného názvu  je vlastní jméno nebo vlastní název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= velké písmeno  má první slovo i vlastní název</w:t>
            </w: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Dvojslovné pojmenování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Víceslovné pojmenování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5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44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 xml:space="preserve"> V názvech obsahujících slovo náměstí, ulice, most, moře, záliv, ostrov, poloostrov, …..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= velké písmeno má  jen rozlišující přívlastek k těmto slovům</w:t>
            </w:r>
          </w:p>
          <w:p w:rsidR="007252A8" w:rsidRPr="000E2B4E" w:rsidRDefault="007252A8" w:rsidP="000E2B4E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5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52A8" w:rsidRPr="000E2B4E">
        <w:tc>
          <w:tcPr>
            <w:tcW w:w="4443" w:type="dxa"/>
          </w:tcPr>
          <w:p w:rsidR="007252A8" w:rsidRPr="000E2B4E" w:rsidRDefault="007252A8" w:rsidP="000E2B4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E2B4E">
              <w:rPr>
                <w:rFonts w:ascii="Arial" w:hAnsi="Arial" w:cs="Arial"/>
                <w:sz w:val="24"/>
                <w:szCs w:val="24"/>
              </w:rPr>
              <w:t>Jméno ulice, hotelu, domu, restaurace ……. začíná předložkou =  s velkým písmenem se píše předložka a následující slovo po předložce</w:t>
            </w: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7252A8" w:rsidRPr="000E2B4E" w:rsidRDefault="007252A8" w:rsidP="000E2B4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5" w:type="dxa"/>
          </w:tcPr>
          <w:p w:rsidR="007252A8" w:rsidRPr="000E2B4E" w:rsidRDefault="007252A8" w:rsidP="000E2B4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52A8" w:rsidRDefault="007252A8" w:rsidP="007B4932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Pr="00801E1F" w:rsidRDefault="007252A8" w:rsidP="00801E1F">
      <w:pPr>
        <w:rPr>
          <w:rFonts w:ascii="Arial" w:hAnsi="Arial" w:cs="Arial"/>
          <w:sz w:val="24"/>
          <w:szCs w:val="24"/>
        </w:rPr>
      </w:pPr>
    </w:p>
    <w:p w:rsidR="007252A8" w:rsidRDefault="007252A8" w:rsidP="003F2E5A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Default="007252A8" w:rsidP="003F2E5A">
      <w:pPr>
        <w:pStyle w:val="ListParagraph"/>
        <w:rPr>
          <w:rFonts w:ascii="Arial" w:hAnsi="Arial" w:cs="Arial"/>
          <w:sz w:val="24"/>
          <w:szCs w:val="24"/>
        </w:rPr>
      </w:pPr>
    </w:p>
    <w:p w:rsidR="007252A8" w:rsidRDefault="007252A8" w:rsidP="007B493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Doplňte správně velká písmena do pravopisného cvičení:</w:t>
      </w: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>M/m____alá F/f_____atra, O/o_____lympijské H/h______ry, V/v_____esmírná S/s______tanice S/s_______aljut, Č/č_____asopis N/n_____aše řeč, U/u______niverzita K/k_____arlova, D/d_____ěti z B/b______/ullerbinu, Ú/ú_____řad V/v_____lády Č/č_____eské R/r_____epubliky, V/v_____elikonoce, K/k_____utná H/h_____ora, R/r_____estaurace N/n_____a R/r_____ůžku, O/o_____derské V/v_____rchy, K/k_____niha E/e_____duarda P/p_____etišky  S/s_____taré Ř/ř_____ecké B/b_____áje A/a_____    P/p_____ověsti, V/v_____ysočina,  Š/š_____umava, S/s_____polková R/r_____epublika N/n_____ěmecko, H/h_____otel Z/z_____latá H/h_____usa, K/k_____rál P/p_____řemysl O/o_____takar, M/m_____inerální  V/v_____oda P/p_____oděbradka,  D/d_____ánské K/k_____rálovství, U/u_____lice N/n_____a S/s_____antošce, H/h_____rad Ž/ž_____ebrák, Č/č_____eský Č/č_____ervený K/k_____říž, S/s_____lapská P/p_____řehrada, V/v_____ltava, K/k_____arlovy V/v_____ary, U/u_____lice U/u_____ S/s_____lévárny, H/h_____otel U/u_____ M/m_____edvěda, Ú/ú_____stí N/n_____ad L/l_____abem, H/h_____avlíčkův B/b_____rod, R/r_____ychnov N/n_____ad K/k_____něžnou, O/o_____braz V/v_____áclava N/n_____ováka J/j_____ihočeský M/m_____otiv, K/k_____avárna N/n_____a V/v_____yhlídce, D/d_____ům U/u_____ T/t______ří S/s_____luncí, S/s_____taroměstské N/n_____áměstí, D/d_____ivoká O/o_____rlice, F/f_____rancouzská R/r_____epublika, P/p_____ovídka D/d_____ěti N/n_____a M/m_____ostě, V/v_____zducholoď I/i______talia, N/n_____árodní D/d_____en S/s______tudenstva, V/v_____ánoce, P/p_____ražské P/p_____ovstání, A/a_____utomobil Z/z_____načky L/l_____iaz, V/v_____elká F/f_____rancouzská R/r_____evoluce, L/l_____adova K/k_____niha K/k_____ocour M/m____ikeš, R/r_____ostlinné M/m_____áslo H/h_____era, O/o_____braz Č/č_____ervnový D/d_____en, O/o_____rganizace S/s_____pojených N/n_____árodů, Č/č_____apkovo D/d_____rama M/m_____atka, S/s_____ousoší O/o_____bčané Z/z_____ C/c_____alias, B/b_____ible K/k_____kralická.</w:t>
      </w: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>Použité zdroje:</w:t>
      </w:r>
    </w:p>
    <w:p w:rsidR="007252A8" w:rsidRDefault="007252A8" w:rsidP="00735B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Kolektiv autorů. Pravidla českého pravopisu. 4. vydání. FIN  PUBLISCHING, 2007. ISBN 80-86002-68-3</w:t>
      </w: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Pr="00801E1F" w:rsidRDefault="007252A8" w:rsidP="003310A6">
      <w:pPr>
        <w:jc w:val="center"/>
        <w:rPr>
          <w:rFonts w:ascii="Arial Black" w:hAnsi="Arial Black" w:cs="Arial Black"/>
          <w:color w:val="FF0000"/>
          <w:sz w:val="28"/>
          <w:szCs w:val="28"/>
        </w:rPr>
      </w:pPr>
      <w:r>
        <w:rPr>
          <w:rFonts w:ascii="Arial Black" w:hAnsi="Arial Black" w:cs="Arial Black"/>
          <w:color w:val="FF0000"/>
          <w:sz w:val="28"/>
          <w:szCs w:val="28"/>
        </w:rPr>
        <w:t>ŘEŠENÍ</w:t>
      </w:r>
    </w:p>
    <w:p w:rsidR="007252A8" w:rsidRDefault="007252A8" w:rsidP="00801E1F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6.Doplňte správně velká písmena do pravopisného cvičení:</w:t>
      </w:r>
    </w:p>
    <w:p w:rsidR="007252A8" w:rsidRPr="007B4932" w:rsidRDefault="007252A8" w:rsidP="00801E1F">
      <w:pPr>
        <w:rPr>
          <w:rFonts w:ascii="Arial Black" w:hAnsi="Arial Black" w:cs="Arial Black"/>
          <w:sz w:val="28"/>
          <w:szCs w:val="28"/>
        </w:rPr>
      </w:pPr>
      <w:r w:rsidRPr="00801E1F">
        <w:rPr>
          <w:rFonts w:ascii="Arial Black" w:hAnsi="Arial Black" w:cs="Arial Black"/>
          <w:color w:val="FF0000"/>
          <w:sz w:val="28"/>
          <w:szCs w:val="28"/>
        </w:rPr>
        <w:t>M</w:t>
      </w:r>
      <w:r>
        <w:rPr>
          <w:rFonts w:ascii="Arial Black" w:hAnsi="Arial Black" w:cs="Arial Black"/>
          <w:sz w:val="28"/>
          <w:szCs w:val="28"/>
        </w:rPr>
        <w:t xml:space="preserve">alá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F</w:t>
      </w:r>
      <w:r>
        <w:rPr>
          <w:rFonts w:ascii="Arial Black" w:hAnsi="Arial Black" w:cs="Arial Black"/>
          <w:sz w:val="28"/>
          <w:szCs w:val="28"/>
        </w:rPr>
        <w:t xml:space="preserve">atra,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O</w:t>
      </w:r>
      <w:r>
        <w:rPr>
          <w:rFonts w:ascii="Arial Black" w:hAnsi="Arial Black" w:cs="Arial Black"/>
          <w:sz w:val="28"/>
          <w:szCs w:val="28"/>
        </w:rPr>
        <w:t xml:space="preserve">lympijské hry, vesmírná stanice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S</w:t>
      </w:r>
      <w:r>
        <w:rPr>
          <w:rFonts w:ascii="Arial Black" w:hAnsi="Arial Black" w:cs="Arial Black"/>
          <w:sz w:val="28"/>
          <w:szCs w:val="28"/>
        </w:rPr>
        <w:t xml:space="preserve">aljut, časopis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N</w:t>
      </w:r>
      <w:r>
        <w:rPr>
          <w:rFonts w:ascii="Arial Black" w:hAnsi="Arial Black" w:cs="Arial Black"/>
          <w:sz w:val="28"/>
          <w:szCs w:val="28"/>
        </w:rPr>
        <w:t xml:space="preserve">aše řeč,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U</w:t>
      </w:r>
      <w:r>
        <w:rPr>
          <w:rFonts w:ascii="Arial Black" w:hAnsi="Arial Black" w:cs="Arial Black"/>
          <w:sz w:val="28"/>
          <w:szCs w:val="28"/>
        </w:rPr>
        <w:t xml:space="preserve">niverzita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K</w:t>
      </w:r>
      <w:r>
        <w:rPr>
          <w:rFonts w:ascii="Arial Black" w:hAnsi="Arial Black" w:cs="Arial Black"/>
          <w:sz w:val="28"/>
          <w:szCs w:val="28"/>
        </w:rPr>
        <w:t xml:space="preserve">arlova,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D</w:t>
      </w:r>
      <w:r>
        <w:rPr>
          <w:rFonts w:ascii="Arial Black" w:hAnsi="Arial Black" w:cs="Arial Black"/>
          <w:sz w:val="28"/>
          <w:szCs w:val="28"/>
        </w:rPr>
        <w:t>ěti z 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B</w:t>
      </w:r>
      <w:r>
        <w:rPr>
          <w:rFonts w:ascii="Arial Black" w:hAnsi="Arial Black" w:cs="Arial Black"/>
          <w:sz w:val="28"/>
          <w:szCs w:val="28"/>
        </w:rPr>
        <w:t xml:space="preserve">ullerbinu,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Ú</w:t>
      </w:r>
      <w:r>
        <w:rPr>
          <w:rFonts w:ascii="Arial Black" w:hAnsi="Arial Black" w:cs="Arial Black"/>
          <w:sz w:val="28"/>
          <w:szCs w:val="28"/>
        </w:rPr>
        <w:t xml:space="preserve">řad vlády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Č</w:t>
      </w:r>
      <w:r>
        <w:rPr>
          <w:rFonts w:ascii="Arial Black" w:hAnsi="Arial Black" w:cs="Arial Black"/>
          <w:sz w:val="28"/>
          <w:szCs w:val="28"/>
        </w:rPr>
        <w:t xml:space="preserve">eské republiky,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elikonoce,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K</w:t>
      </w:r>
      <w:r>
        <w:rPr>
          <w:rFonts w:ascii="Arial Black" w:hAnsi="Arial Black" w:cs="Arial Black"/>
          <w:sz w:val="28"/>
          <w:szCs w:val="28"/>
        </w:rPr>
        <w:t xml:space="preserve">utná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H</w:t>
      </w:r>
      <w:r>
        <w:rPr>
          <w:rFonts w:ascii="Arial Black" w:hAnsi="Arial Black" w:cs="Arial Black"/>
          <w:sz w:val="28"/>
          <w:szCs w:val="28"/>
        </w:rPr>
        <w:t xml:space="preserve">ora, restaurace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N</w:t>
      </w:r>
      <w:r>
        <w:rPr>
          <w:rFonts w:ascii="Arial Black" w:hAnsi="Arial Black" w:cs="Arial Black"/>
          <w:sz w:val="28"/>
          <w:szCs w:val="28"/>
        </w:rPr>
        <w:t xml:space="preserve">a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R</w:t>
      </w:r>
      <w:r>
        <w:rPr>
          <w:rFonts w:ascii="Arial Black" w:hAnsi="Arial Black" w:cs="Arial Black"/>
          <w:sz w:val="28"/>
          <w:szCs w:val="28"/>
        </w:rPr>
        <w:t xml:space="preserve">ůžku,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O</w:t>
      </w:r>
      <w:r>
        <w:rPr>
          <w:rFonts w:ascii="Arial Black" w:hAnsi="Arial Black" w:cs="Arial Black"/>
          <w:sz w:val="28"/>
          <w:szCs w:val="28"/>
        </w:rPr>
        <w:t xml:space="preserve">derské vrchy, kniha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E</w:t>
      </w:r>
      <w:r>
        <w:rPr>
          <w:rFonts w:ascii="Arial Black" w:hAnsi="Arial Black" w:cs="Arial Black"/>
          <w:sz w:val="28"/>
          <w:szCs w:val="28"/>
        </w:rPr>
        <w:t xml:space="preserve">duarda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P</w:t>
      </w:r>
      <w:r>
        <w:rPr>
          <w:rFonts w:ascii="Arial Black" w:hAnsi="Arial Black" w:cs="Arial Black"/>
          <w:sz w:val="28"/>
          <w:szCs w:val="28"/>
        </w:rPr>
        <w:t xml:space="preserve">etišky 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S</w:t>
      </w:r>
      <w:r>
        <w:rPr>
          <w:rFonts w:ascii="Arial Black" w:hAnsi="Arial Black" w:cs="Arial Black"/>
          <w:sz w:val="28"/>
          <w:szCs w:val="28"/>
        </w:rPr>
        <w:t xml:space="preserve">taré řecké báje a pověsti,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ysočina, 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Š</w:t>
      </w:r>
      <w:r>
        <w:rPr>
          <w:rFonts w:ascii="Arial Black" w:hAnsi="Arial Black" w:cs="Arial Black"/>
          <w:sz w:val="28"/>
          <w:szCs w:val="28"/>
        </w:rPr>
        <w:t xml:space="preserve">umava,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S</w:t>
      </w:r>
      <w:r>
        <w:rPr>
          <w:rFonts w:ascii="Arial Black" w:hAnsi="Arial Black" w:cs="Arial Black"/>
          <w:sz w:val="28"/>
          <w:szCs w:val="28"/>
        </w:rPr>
        <w:t xml:space="preserve">polková republika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N</w:t>
      </w:r>
      <w:r>
        <w:rPr>
          <w:rFonts w:ascii="Arial Black" w:hAnsi="Arial Black" w:cs="Arial Black"/>
          <w:sz w:val="28"/>
          <w:szCs w:val="28"/>
        </w:rPr>
        <w:t xml:space="preserve">ěmecko, hotel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Z</w:t>
      </w:r>
      <w:r>
        <w:rPr>
          <w:rFonts w:ascii="Arial Black" w:hAnsi="Arial Black" w:cs="Arial Black"/>
          <w:sz w:val="28"/>
          <w:szCs w:val="28"/>
        </w:rPr>
        <w:t xml:space="preserve">latá husa, král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P</w:t>
      </w:r>
      <w:r>
        <w:rPr>
          <w:rFonts w:ascii="Arial Black" w:hAnsi="Arial Black" w:cs="Arial Black"/>
          <w:sz w:val="28"/>
          <w:szCs w:val="28"/>
        </w:rPr>
        <w:t xml:space="preserve">řemysl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O</w:t>
      </w:r>
      <w:r>
        <w:rPr>
          <w:rFonts w:ascii="Arial Black" w:hAnsi="Arial Black" w:cs="Arial Black"/>
          <w:sz w:val="28"/>
          <w:szCs w:val="28"/>
        </w:rPr>
        <w:t xml:space="preserve">takar, minerální voda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P</w:t>
      </w:r>
      <w:r>
        <w:rPr>
          <w:rFonts w:ascii="Arial Black" w:hAnsi="Arial Black" w:cs="Arial Black"/>
          <w:sz w:val="28"/>
          <w:szCs w:val="28"/>
        </w:rPr>
        <w:t xml:space="preserve">oděbradka, 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D</w:t>
      </w:r>
      <w:r>
        <w:rPr>
          <w:rFonts w:ascii="Arial Black" w:hAnsi="Arial Black" w:cs="Arial Black"/>
          <w:sz w:val="28"/>
          <w:szCs w:val="28"/>
        </w:rPr>
        <w:t xml:space="preserve">ánské království, ulice </w:t>
      </w:r>
      <w:r w:rsidRPr="00801E1F">
        <w:rPr>
          <w:rFonts w:ascii="Arial Black" w:hAnsi="Arial Black" w:cs="Arial Black"/>
          <w:color w:val="FF0000"/>
          <w:sz w:val="28"/>
          <w:szCs w:val="28"/>
        </w:rPr>
        <w:t>N</w:t>
      </w:r>
      <w:r>
        <w:rPr>
          <w:rFonts w:ascii="Arial Black" w:hAnsi="Arial Black" w:cs="Arial Black"/>
          <w:sz w:val="28"/>
          <w:szCs w:val="28"/>
        </w:rPr>
        <w:t xml:space="preserve">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S</w:t>
      </w:r>
      <w:r>
        <w:rPr>
          <w:rFonts w:ascii="Arial Black" w:hAnsi="Arial Black" w:cs="Arial Black"/>
          <w:sz w:val="28"/>
          <w:szCs w:val="28"/>
        </w:rPr>
        <w:t xml:space="preserve">antošce, hrad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Ž</w:t>
      </w:r>
      <w:r>
        <w:rPr>
          <w:rFonts w:ascii="Arial Black" w:hAnsi="Arial Black" w:cs="Arial Black"/>
          <w:sz w:val="28"/>
          <w:szCs w:val="28"/>
        </w:rPr>
        <w:t xml:space="preserve">ebrák,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Č</w:t>
      </w:r>
      <w:r>
        <w:rPr>
          <w:rFonts w:ascii="Arial Black" w:hAnsi="Arial Black" w:cs="Arial Black"/>
          <w:sz w:val="28"/>
          <w:szCs w:val="28"/>
        </w:rPr>
        <w:t xml:space="preserve">eský červený kříž,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S</w:t>
      </w:r>
      <w:r>
        <w:rPr>
          <w:rFonts w:ascii="Arial Black" w:hAnsi="Arial Black" w:cs="Arial Black"/>
          <w:sz w:val="28"/>
          <w:szCs w:val="28"/>
        </w:rPr>
        <w:t xml:space="preserve">lapská přehrada,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ltava,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K</w:t>
      </w:r>
      <w:r>
        <w:rPr>
          <w:rFonts w:ascii="Arial Black" w:hAnsi="Arial Black" w:cs="Arial Black"/>
          <w:sz w:val="28"/>
          <w:szCs w:val="28"/>
        </w:rPr>
        <w:t xml:space="preserve">arlovy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ary, ulice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U</w:t>
      </w:r>
      <w:r>
        <w:rPr>
          <w:rFonts w:ascii="Arial Black" w:hAnsi="Arial Black" w:cs="Arial Black"/>
          <w:sz w:val="28"/>
          <w:szCs w:val="28"/>
        </w:rPr>
        <w:t xml:space="preserve">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S</w:t>
      </w:r>
      <w:r>
        <w:rPr>
          <w:rFonts w:ascii="Arial Black" w:hAnsi="Arial Black" w:cs="Arial Black"/>
          <w:sz w:val="28"/>
          <w:szCs w:val="28"/>
        </w:rPr>
        <w:t xml:space="preserve">lévárny, hotel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U</w:t>
      </w:r>
      <w:r>
        <w:rPr>
          <w:rFonts w:ascii="Arial Black" w:hAnsi="Arial Black" w:cs="Arial Black"/>
          <w:sz w:val="28"/>
          <w:szCs w:val="28"/>
        </w:rPr>
        <w:t xml:space="preserve">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M</w:t>
      </w:r>
      <w:r>
        <w:rPr>
          <w:rFonts w:ascii="Arial Black" w:hAnsi="Arial Black" w:cs="Arial Black"/>
          <w:sz w:val="28"/>
          <w:szCs w:val="28"/>
        </w:rPr>
        <w:t xml:space="preserve">edvěda,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Ú</w:t>
      </w:r>
      <w:r>
        <w:rPr>
          <w:rFonts w:ascii="Arial Black" w:hAnsi="Arial Black" w:cs="Arial Black"/>
          <w:sz w:val="28"/>
          <w:szCs w:val="28"/>
        </w:rPr>
        <w:t xml:space="preserve">stí nad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L</w:t>
      </w:r>
      <w:r>
        <w:rPr>
          <w:rFonts w:ascii="Arial Black" w:hAnsi="Arial Black" w:cs="Arial Black"/>
          <w:sz w:val="28"/>
          <w:szCs w:val="28"/>
        </w:rPr>
        <w:t xml:space="preserve">abem,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H</w:t>
      </w:r>
      <w:r>
        <w:rPr>
          <w:rFonts w:ascii="Arial Black" w:hAnsi="Arial Black" w:cs="Arial Black"/>
          <w:sz w:val="28"/>
          <w:szCs w:val="28"/>
        </w:rPr>
        <w:t xml:space="preserve">avlíčkův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B</w:t>
      </w:r>
      <w:r>
        <w:rPr>
          <w:rFonts w:ascii="Arial Black" w:hAnsi="Arial Black" w:cs="Arial Black"/>
          <w:sz w:val="28"/>
          <w:szCs w:val="28"/>
        </w:rPr>
        <w:t xml:space="preserve">rod,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R</w:t>
      </w:r>
      <w:r>
        <w:rPr>
          <w:rFonts w:ascii="Arial Black" w:hAnsi="Arial Black" w:cs="Arial Black"/>
          <w:sz w:val="28"/>
          <w:szCs w:val="28"/>
        </w:rPr>
        <w:t xml:space="preserve">ychnov nad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K</w:t>
      </w:r>
      <w:r>
        <w:rPr>
          <w:rFonts w:ascii="Arial Black" w:hAnsi="Arial Black" w:cs="Arial Black"/>
          <w:sz w:val="28"/>
          <w:szCs w:val="28"/>
        </w:rPr>
        <w:t xml:space="preserve">něžnou, obraz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áclava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N</w:t>
      </w:r>
      <w:r>
        <w:rPr>
          <w:rFonts w:ascii="Arial Black" w:hAnsi="Arial Black" w:cs="Arial Black"/>
          <w:sz w:val="28"/>
          <w:szCs w:val="28"/>
        </w:rPr>
        <w:t xml:space="preserve">ováka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J</w:t>
      </w:r>
      <w:r>
        <w:rPr>
          <w:rFonts w:ascii="Arial Black" w:hAnsi="Arial Black" w:cs="Arial Black"/>
          <w:sz w:val="28"/>
          <w:szCs w:val="28"/>
        </w:rPr>
        <w:t xml:space="preserve">ihočeský motiv, kavárna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N</w:t>
      </w:r>
      <w:r>
        <w:rPr>
          <w:rFonts w:ascii="Arial Black" w:hAnsi="Arial Black" w:cs="Arial Black"/>
          <w:sz w:val="28"/>
          <w:szCs w:val="28"/>
        </w:rPr>
        <w:t xml:space="preserve">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yhlídce, dům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U T</w:t>
      </w:r>
      <w:r>
        <w:rPr>
          <w:rFonts w:ascii="Arial Black" w:hAnsi="Arial Black" w:cs="Arial Black"/>
          <w:sz w:val="28"/>
          <w:szCs w:val="28"/>
        </w:rPr>
        <w:t xml:space="preserve">ří sluncí,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S</w:t>
      </w:r>
      <w:r>
        <w:rPr>
          <w:rFonts w:ascii="Arial Black" w:hAnsi="Arial Black" w:cs="Arial Black"/>
          <w:sz w:val="28"/>
          <w:szCs w:val="28"/>
        </w:rPr>
        <w:t xml:space="preserve">taroměstské náměstí,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D</w:t>
      </w:r>
      <w:r>
        <w:rPr>
          <w:rFonts w:ascii="Arial Black" w:hAnsi="Arial Black" w:cs="Arial Black"/>
          <w:sz w:val="28"/>
          <w:szCs w:val="28"/>
        </w:rPr>
        <w:t xml:space="preserve">ivoká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O</w:t>
      </w:r>
      <w:r>
        <w:rPr>
          <w:rFonts w:ascii="Arial Black" w:hAnsi="Arial Black" w:cs="Arial Black"/>
          <w:sz w:val="28"/>
          <w:szCs w:val="28"/>
        </w:rPr>
        <w:t xml:space="preserve">rlice,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F</w:t>
      </w:r>
      <w:r>
        <w:rPr>
          <w:rFonts w:ascii="Arial Black" w:hAnsi="Arial Black" w:cs="Arial Black"/>
          <w:sz w:val="28"/>
          <w:szCs w:val="28"/>
        </w:rPr>
        <w:t xml:space="preserve">rancouzská republika, povídka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D</w:t>
      </w:r>
      <w:r>
        <w:rPr>
          <w:rFonts w:ascii="Arial Black" w:hAnsi="Arial Black" w:cs="Arial Black"/>
          <w:sz w:val="28"/>
          <w:szCs w:val="28"/>
        </w:rPr>
        <w:t xml:space="preserve">ěti na mostě, vzducholoď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I</w:t>
      </w:r>
      <w:r>
        <w:rPr>
          <w:rFonts w:ascii="Arial Black" w:hAnsi="Arial Black" w:cs="Arial Black"/>
          <w:sz w:val="28"/>
          <w:szCs w:val="28"/>
        </w:rPr>
        <w:t xml:space="preserve">talia,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N</w:t>
      </w:r>
      <w:r>
        <w:rPr>
          <w:rFonts w:ascii="Arial Black" w:hAnsi="Arial Black" w:cs="Arial Black"/>
          <w:sz w:val="28"/>
          <w:szCs w:val="28"/>
        </w:rPr>
        <w:t xml:space="preserve">árodní den studenstva,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ánoce,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P</w:t>
      </w:r>
      <w:r>
        <w:rPr>
          <w:rFonts w:ascii="Arial Black" w:hAnsi="Arial Black" w:cs="Arial Black"/>
          <w:sz w:val="28"/>
          <w:szCs w:val="28"/>
        </w:rPr>
        <w:t xml:space="preserve">ražské povstání, automobil značky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L</w:t>
      </w:r>
      <w:r>
        <w:rPr>
          <w:rFonts w:ascii="Arial Black" w:hAnsi="Arial Black" w:cs="Arial Black"/>
          <w:sz w:val="28"/>
          <w:szCs w:val="28"/>
        </w:rPr>
        <w:t xml:space="preserve">iaz,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V</w:t>
      </w:r>
      <w:r>
        <w:rPr>
          <w:rFonts w:ascii="Arial Black" w:hAnsi="Arial Black" w:cs="Arial Black"/>
          <w:sz w:val="28"/>
          <w:szCs w:val="28"/>
        </w:rPr>
        <w:t xml:space="preserve">elká francouzská revoluce,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L</w:t>
      </w:r>
      <w:r>
        <w:rPr>
          <w:rFonts w:ascii="Arial Black" w:hAnsi="Arial Black" w:cs="Arial Black"/>
          <w:sz w:val="28"/>
          <w:szCs w:val="28"/>
        </w:rPr>
        <w:t xml:space="preserve">adova kniha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K</w:t>
      </w:r>
      <w:r>
        <w:rPr>
          <w:rFonts w:ascii="Arial Black" w:hAnsi="Arial Black" w:cs="Arial Black"/>
          <w:sz w:val="28"/>
          <w:szCs w:val="28"/>
        </w:rPr>
        <w:t xml:space="preserve">ocour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M</w:t>
      </w:r>
      <w:r>
        <w:rPr>
          <w:rFonts w:ascii="Arial Black" w:hAnsi="Arial Black" w:cs="Arial Black"/>
          <w:sz w:val="28"/>
          <w:szCs w:val="28"/>
        </w:rPr>
        <w:t xml:space="preserve">ikeš, rostlinné máslo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H</w:t>
      </w:r>
      <w:r>
        <w:rPr>
          <w:rFonts w:ascii="Arial Black" w:hAnsi="Arial Black" w:cs="Arial Black"/>
          <w:sz w:val="28"/>
          <w:szCs w:val="28"/>
        </w:rPr>
        <w:t xml:space="preserve">era, obraz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Č</w:t>
      </w:r>
      <w:r>
        <w:rPr>
          <w:rFonts w:ascii="Arial Black" w:hAnsi="Arial Black" w:cs="Arial Black"/>
          <w:sz w:val="28"/>
          <w:szCs w:val="28"/>
        </w:rPr>
        <w:t xml:space="preserve">ervnový den,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O</w:t>
      </w:r>
      <w:r>
        <w:rPr>
          <w:rFonts w:ascii="Arial Black" w:hAnsi="Arial Black" w:cs="Arial Black"/>
          <w:sz w:val="28"/>
          <w:szCs w:val="28"/>
        </w:rPr>
        <w:t xml:space="preserve">rganizace spojených národů,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Č</w:t>
      </w:r>
      <w:r>
        <w:rPr>
          <w:rFonts w:ascii="Arial Black" w:hAnsi="Arial Black" w:cs="Arial Black"/>
          <w:sz w:val="28"/>
          <w:szCs w:val="28"/>
        </w:rPr>
        <w:t xml:space="preserve">apkovo drama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M</w:t>
      </w:r>
      <w:r>
        <w:rPr>
          <w:rFonts w:ascii="Arial Black" w:hAnsi="Arial Black" w:cs="Arial Black"/>
          <w:sz w:val="28"/>
          <w:szCs w:val="28"/>
        </w:rPr>
        <w:t xml:space="preserve">atka, sousoší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O</w:t>
      </w:r>
      <w:r>
        <w:rPr>
          <w:rFonts w:ascii="Arial Black" w:hAnsi="Arial Black" w:cs="Arial Black"/>
          <w:sz w:val="28"/>
          <w:szCs w:val="28"/>
        </w:rPr>
        <w:t>bčané z 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C</w:t>
      </w:r>
      <w:r>
        <w:rPr>
          <w:rFonts w:ascii="Arial Black" w:hAnsi="Arial Black" w:cs="Arial Black"/>
          <w:sz w:val="28"/>
          <w:szCs w:val="28"/>
        </w:rPr>
        <w:t xml:space="preserve">alias, </w:t>
      </w:r>
      <w:r w:rsidRPr="00D208ED">
        <w:rPr>
          <w:rFonts w:ascii="Arial Black" w:hAnsi="Arial Black" w:cs="Arial Black"/>
          <w:color w:val="FF0000"/>
          <w:sz w:val="28"/>
          <w:szCs w:val="28"/>
        </w:rPr>
        <w:t>B</w:t>
      </w:r>
      <w:r>
        <w:rPr>
          <w:rFonts w:ascii="Arial Black" w:hAnsi="Arial Black" w:cs="Arial Black"/>
          <w:sz w:val="28"/>
          <w:szCs w:val="28"/>
        </w:rPr>
        <w:t>ible kralická.</w:t>
      </w: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Default="007252A8" w:rsidP="007B4932">
      <w:pPr>
        <w:rPr>
          <w:rFonts w:ascii="Arial Black" w:hAnsi="Arial Black" w:cs="Arial Black"/>
          <w:sz w:val="28"/>
          <w:szCs w:val="28"/>
        </w:rPr>
      </w:pPr>
    </w:p>
    <w:p w:rsidR="007252A8" w:rsidRPr="007B4932" w:rsidRDefault="007252A8" w:rsidP="007B4932">
      <w:pPr>
        <w:rPr>
          <w:rFonts w:ascii="Arial Black" w:hAnsi="Arial Black" w:cs="Arial Black"/>
          <w:sz w:val="28"/>
          <w:szCs w:val="28"/>
        </w:rPr>
      </w:pPr>
    </w:p>
    <w:sectPr w:rsidR="007252A8" w:rsidRPr="007B4932" w:rsidSect="00155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563C4"/>
    <w:multiLevelType w:val="hybridMultilevel"/>
    <w:tmpl w:val="1CA67450"/>
    <w:lvl w:ilvl="0" w:tplc="01E87D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9709FB"/>
    <w:multiLevelType w:val="hybridMultilevel"/>
    <w:tmpl w:val="9E5EF7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55D6E"/>
    <w:multiLevelType w:val="hybridMultilevel"/>
    <w:tmpl w:val="CBA894D6"/>
    <w:lvl w:ilvl="0" w:tplc="0F7EBB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19057E"/>
    <w:multiLevelType w:val="hybridMultilevel"/>
    <w:tmpl w:val="E626F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CB7993"/>
    <w:multiLevelType w:val="hybridMultilevel"/>
    <w:tmpl w:val="E626F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6F7177"/>
    <w:multiLevelType w:val="hybridMultilevel"/>
    <w:tmpl w:val="9E5EF7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E6702A"/>
    <w:multiLevelType w:val="hybridMultilevel"/>
    <w:tmpl w:val="172AF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055489"/>
    <w:multiLevelType w:val="hybridMultilevel"/>
    <w:tmpl w:val="13ECAE6A"/>
    <w:lvl w:ilvl="0" w:tplc="2F88FDD2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>
    <w:nsid w:val="7B815D5B"/>
    <w:multiLevelType w:val="hybridMultilevel"/>
    <w:tmpl w:val="850698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EDE"/>
    <w:rsid w:val="00042949"/>
    <w:rsid w:val="000E2B4E"/>
    <w:rsid w:val="00146563"/>
    <w:rsid w:val="00155315"/>
    <w:rsid w:val="001A6E42"/>
    <w:rsid w:val="003310A6"/>
    <w:rsid w:val="003F2E5A"/>
    <w:rsid w:val="0046356B"/>
    <w:rsid w:val="004C71A7"/>
    <w:rsid w:val="00503D24"/>
    <w:rsid w:val="006C4027"/>
    <w:rsid w:val="007252A8"/>
    <w:rsid w:val="00735B2F"/>
    <w:rsid w:val="00737EA6"/>
    <w:rsid w:val="007B4932"/>
    <w:rsid w:val="00801E1F"/>
    <w:rsid w:val="00814392"/>
    <w:rsid w:val="00922B75"/>
    <w:rsid w:val="00936431"/>
    <w:rsid w:val="009522ED"/>
    <w:rsid w:val="00B95EDE"/>
    <w:rsid w:val="00D208ED"/>
    <w:rsid w:val="00F82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31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95EDE"/>
    <w:pPr>
      <w:ind w:left="720"/>
      <w:contextualSpacing/>
    </w:pPr>
  </w:style>
  <w:style w:type="table" w:styleId="TableGrid">
    <w:name w:val="Table Grid"/>
    <w:basedOn w:val="TableNormal"/>
    <w:uiPriority w:val="99"/>
    <w:rsid w:val="00B95ED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31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0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8</Pages>
  <Words>853</Words>
  <Characters>5034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6</cp:revision>
  <cp:lastPrinted>2013-12-03T12:23:00Z</cp:lastPrinted>
  <dcterms:created xsi:type="dcterms:W3CDTF">2013-11-15T21:21:00Z</dcterms:created>
  <dcterms:modified xsi:type="dcterms:W3CDTF">2013-12-03T12:24:00Z</dcterms:modified>
</cp:coreProperties>
</file>