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419" w:rsidRDefault="00FC2419" w:rsidP="00636CD4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0;margin-top:.05pt;width:453pt;height:87.75pt;z-index:-251658240;visibility:visible;mso-position-horizontal:center">
            <v:imagedata r:id="rId5" o:title=""/>
            <w10:wrap type="square"/>
          </v:shape>
        </w:pict>
      </w:r>
    </w:p>
    <w:p w:rsidR="00FC2419" w:rsidRDefault="00FC2419" w:rsidP="00636CD4"/>
    <w:p w:rsidR="00FC2419" w:rsidRDefault="00FC2419" w:rsidP="00636CD4"/>
    <w:p w:rsidR="00FC2419" w:rsidRDefault="00FC2419" w:rsidP="00636CD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Základní škola a mateřská škola Bohdalov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 xml:space="preserve"> CZ.1.07/1.4.00/21.3806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III/2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VZDĚLÁVACÍ OBLAST: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Člověk a příroda, Přírodopis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ROČNÍK: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8.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>
              <w:rPr>
                <w:sz w:val="22"/>
                <w:szCs w:val="22"/>
              </w:rPr>
              <w:t>VY_32_INOVACE_06</w:t>
            </w:r>
            <w:r w:rsidRPr="00F07880">
              <w:rPr>
                <w:sz w:val="22"/>
                <w:szCs w:val="22"/>
              </w:rPr>
              <w:t>_12Př-Hlodavci-chobotnatci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AUTOR: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Mgr. Lenka Pazderová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Říjen 2013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31. 10. 2013</w:t>
            </w:r>
          </w:p>
        </w:tc>
      </w:tr>
      <w:tr w:rsidR="00FC2419" w:rsidRPr="00144F99" w:rsidTr="00F07880">
        <w:trPr>
          <w:trHeight w:val="860"/>
          <w:jc w:val="center"/>
        </w:trPr>
        <w:tc>
          <w:tcPr>
            <w:tcW w:w="284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ANOTACE:</w:t>
            </w:r>
          </w:p>
        </w:tc>
        <w:tc>
          <w:tcPr>
            <w:tcW w:w="5924" w:type="dxa"/>
            <w:vAlign w:val="center"/>
          </w:tcPr>
          <w:p w:rsidR="00FC2419" w:rsidRPr="00F07880" w:rsidRDefault="00FC2419" w:rsidP="00403389">
            <w:r w:rsidRPr="00F07880">
              <w:rPr>
                <w:sz w:val="22"/>
                <w:szCs w:val="22"/>
              </w:rPr>
              <w:t>Pracovní list slouží k zopakování a procvičení učiva těchto řádů savců: hlodavci, zajíci, šelmy, ploutvonožci, kytovci a chobotnatci. Pracovní list lze vytisknout a použít pro samostatnou práci žáků nebo je možné ho použít při společné práci po promítnutí na projekční tabuli.</w:t>
            </w:r>
          </w:p>
        </w:tc>
      </w:tr>
    </w:tbl>
    <w:p w:rsidR="00FC2419" w:rsidRDefault="00FC2419" w:rsidP="00636CD4"/>
    <w:p w:rsidR="00FC2419" w:rsidRPr="0010651E" w:rsidRDefault="00FC2419" w:rsidP="00636CD4"/>
    <w:p w:rsidR="00FC2419" w:rsidRDefault="00FC2419"/>
    <w:p w:rsidR="00FC2419" w:rsidRDefault="00FC2419"/>
    <w:p w:rsidR="00FC2419" w:rsidRDefault="00FC2419"/>
    <w:p w:rsidR="00FC2419" w:rsidRDefault="00FC2419"/>
    <w:p w:rsidR="00FC2419" w:rsidRDefault="00FC2419"/>
    <w:p w:rsidR="00FC2419" w:rsidRDefault="00FC2419"/>
    <w:p w:rsidR="00FC2419" w:rsidRDefault="00FC2419">
      <w:r>
        <w:t xml:space="preserve">                      </w:t>
      </w:r>
    </w:p>
    <w:p w:rsidR="00FC2419" w:rsidRDefault="00FC2419"/>
    <w:p w:rsidR="00FC2419" w:rsidRDefault="00FC2419"/>
    <w:p w:rsidR="00FC2419" w:rsidRDefault="00FC2419"/>
    <w:p w:rsidR="00FC2419" w:rsidRDefault="00FC2419">
      <w:pPr>
        <w:rPr>
          <w:b/>
          <w:u w:val="single"/>
        </w:rPr>
      </w:pPr>
      <w:r>
        <w:t xml:space="preserve">                    </w:t>
      </w:r>
      <w:r>
        <w:rPr>
          <w:b/>
          <w:u w:val="single"/>
        </w:rPr>
        <w:t>HLODAVCI – CHOBOTNATCI</w:t>
      </w:r>
      <w:r>
        <w:rPr>
          <w:b/>
          <w:u w:val="single"/>
        </w:rPr>
        <w:br/>
      </w:r>
      <w:r w:rsidRPr="00F41433">
        <w:rPr>
          <w:u w:val="single"/>
        </w:rPr>
        <w:br/>
        <w:t>ZADÁNÍ:</w:t>
      </w:r>
    </w:p>
    <w:p w:rsidR="00FC2419" w:rsidRDefault="00FC2419"/>
    <w:p w:rsidR="00FC2419" w:rsidRDefault="00FC2419" w:rsidP="00636CD4">
      <w:pPr>
        <w:pStyle w:val="ListParagraph"/>
        <w:numPr>
          <w:ilvl w:val="0"/>
          <w:numId w:val="1"/>
        </w:numPr>
      </w:pPr>
      <w:r>
        <w:t>Pro které živočichy používáme označení „kosmopolitní“?</w:t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Jak se nazývají zuby hlodavců, jak vypadají a z jakého typu zubů vznikly?</w:t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Červeně podtrhni typické znaky krysy a zeleně typické znaky potkana:</w:t>
      </w:r>
      <w:r>
        <w:br/>
        <w:t>ocas delší než tělo, ocas kratší než tělo</w:t>
      </w:r>
      <w:r>
        <w:br/>
        <w:t>větší ušní boltce, menší ušní boltce</w:t>
      </w:r>
      <w:r>
        <w:br/>
        <w:t>žije v městských kanálech, žije na suchých místech</w:t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Krysa a potkan jsou živočichové synantropní. Co to znamená?</w:t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Co je deratizace?</w:t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Do křížovky doplň názvy hlodavců, vyluštěním je název největšího hlodavce.</w:t>
      </w:r>
      <w:r>
        <w:br/>
      </w:r>
      <w:r>
        <w:br/>
      </w:r>
    </w:p>
    <w:tbl>
      <w:tblPr>
        <w:tblW w:w="0" w:type="auto"/>
        <w:tblInd w:w="720" w:type="dxa"/>
        <w:tblLook w:val="00A0"/>
      </w:tblPr>
      <w:tblGrid>
        <w:gridCol w:w="52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C2419" w:rsidTr="00F07880">
        <w:trPr>
          <w:trHeight w:val="397"/>
        </w:trPr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1.</w:t>
            </w:r>
          </w:p>
        </w:tc>
        <w:tc>
          <w:tcPr>
            <w:tcW w:w="397" w:type="dxa"/>
            <w:vAlign w:val="center"/>
          </w:tcPr>
          <w:p w:rsidR="00FC2419" w:rsidRPr="00150075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pStyle w:val="ListParagraph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  <w:tr w:rsidR="00FC2419" w:rsidTr="00F07880">
        <w:trPr>
          <w:trHeight w:val="397"/>
        </w:trPr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2.</w:t>
            </w: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pStyle w:val="ListParagraph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  <w:tr w:rsidR="00FC2419" w:rsidTr="00F07880">
        <w:trPr>
          <w:trHeight w:val="397"/>
        </w:trPr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3.</w:t>
            </w: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pStyle w:val="ListParagraph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  <w:tr w:rsidR="00FC2419" w:rsidTr="00F07880">
        <w:trPr>
          <w:trHeight w:val="397"/>
        </w:trPr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4.</w:t>
            </w: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  <w:tr w:rsidR="00FC2419" w:rsidTr="00F07880">
        <w:trPr>
          <w:trHeight w:val="397"/>
        </w:trPr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5.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  <w:tr w:rsidR="00FC2419" w:rsidTr="00F07880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6.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  <w:tr w:rsidR="00FC2419" w:rsidTr="00F07880">
        <w:trPr>
          <w:trHeight w:val="397"/>
        </w:trPr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7.</w:t>
            </w: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  <w:tr w:rsidR="00FC2419" w:rsidTr="00F07880">
        <w:trPr>
          <w:trHeight w:val="397"/>
        </w:trPr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8.</w:t>
            </w: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  <w:tc>
          <w:tcPr>
            <w:tcW w:w="397" w:type="dxa"/>
            <w:vAlign w:val="center"/>
          </w:tcPr>
          <w:p w:rsidR="00FC2419" w:rsidRPr="00F07880" w:rsidRDefault="00FC2419" w:rsidP="00F07880">
            <w:pPr>
              <w:ind w:left="360"/>
              <w:jc w:val="center"/>
            </w:pPr>
          </w:p>
        </w:tc>
      </w:tr>
    </w:tbl>
    <w:p w:rsidR="00FC2419" w:rsidRDefault="00FC2419" w:rsidP="0008346B">
      <w:pPr>
        <w:pStyle w:val="ListParagraph"/>
        <w:ind w:left="501"/>
      </w:pPr>
      <w:r>
        <w:br/>
        <w:t>1. Žije na polích, zásoby si nosí v lícních torbách.</w:t>
      </w:r>
      <w:r>
        <w:br/>
        <w:t>2. Velmi podobný myší, má kratší uši i ocas.</w:t>
      </w:r>
      <w:r>
        <w:br/>
        <w:t>3. Hlodavec rozšířený po celém světě.</w:t>
      </w:r>
      <w:r>
        <w:br/>
        <w:t>4. Žije na travnatých neoraných plochách, je zákonem chráněný.</w:t>
      </w:r>
      <w:r>
        <w:br/>
        <w:t>5. Zuby přehlodá i stromy, přizpůsobený životu ve vodě, má zploštělý ocas.</w:t>
      </w:r>
      <w:r>
        <w:br/>
        <w:t>6. Obratně šplhá po stromech.</w:t>
      </w:r>
      <w:r>
        <w:br/>
        <w:t>7. Jeho tělo chrání bodliny.</w:t>
      </w:r>
      <w:r>
        <w:br/>
        <w:t>8. Lidé si ji pletou s potkanem.</w:t>
      </w:r>
      <w:r>
        <w:br/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Jak je bobr přizpůsobený životu ve vodě?</w:t>
      </w:r>
      <w:r>
        <w:br/>
        <w:t xml:space="preserve">   - k plavání mu slouží …………………… ocas</w:t>
      </w:r>
      <w:r>
        <w:br/>
        <w:t xml:space="preserve">   - má ………………. srst</w:t>
      </w:r>
      <w:r>
        <w:br/>
        <w:t xml:space="preserve">   - mezi prsty zadních končetin má …………………………..</w:t>
      </w:r>
      <w:r>
        <w:br/>
      </w:r>
    </w:p>
    <w:p w:rsidR="00FC2419" w:rsidRDefault="00FC2419" w:rsidP="00007899">
      <w:pPr>
        <w:pStyle w:val="ListParagraph"/>
        <w:numPr>
          <w:ilvl w:val="0"/>
          <w:numId w:val="1"/>
        </w:numPr>
      </w:pPr>
      <w:r>
        <w:t>Červeně podtrhni šelmy psovité, modře šelmy kočkovité, žlutě šelmy lasicovité a zeleně šelmy medvědovité.</w:t>
      </w:r>
      <w:r>
        <w:br/>
        <w:t>tygr ussurijský, panda velká, gepard štíhlý, vlk obecný, kuna lesní, liška obecná, jezevec lesní, medvěd lední, rys ostrovid, vydra říční</w:t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Jak poznáš kunu lesní od kuny skalní?</w:t>
      </w:r>
      <w:r>
        <w:br/>
      </w: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Jak vypadá lasice hranostaj v létě a jak v zimě?</w:t>
      </w:r>
      <w:r>
        <w:br/>
      </w:r>
    </w:p>
    <w:p w:rsidR="00FC2419" w:rsidRDefault="00FC2419" w:rsidP="00007899">
      <w:pPr>
        <w:pStyle w:val="ListParagraph"/>
        <w:ind w:left="501"/>
      </w:pPr>
    </w:p>
    <w:p w:rsidR="00FC2419" w:rsidRDefault="00FC2419" w:rsidP="00636CD4">
      <w:pPr>
        <w:pStyle w:val="ListParagraph"/>
        <w:numPr>
          <w:ilvl w:val="0"/>
          <w:numId w:val="1"/>
        </w:numPr>
      </w:pPr>
      <w:r>
        <w:t>Na kterém obrázku je zajíc a na kterém králík? Napiš typické znaky zajíce a králíka.</w:t>
      </w:r>
      <w:r>
        <w:br/>
        <w:t>Jak vypadají jejich mláďata a kde žijí po narození?</w:t>
      </w:r>
      <w:r>
        <w:br/>
        <w:t xml:space="preserve">         </w:t>
      </w:r>
      <w:hyperlink r:id="rId6" w:tooltip="&quot;Králík divoký&quot; " w:history="1">
        <w:r w:rsidRPr="00F079EB">
          <w:rPr>
            <w:noProof/>
            <w:color w:val="0000FF"/>
          </w:rPr>
          <w:pict>
            <v:shape id="obrázek 1" o:spid="_x0000_i1025" type="#_x0000_t75" alt="Králík divoký" href="http://cs.wikipedia.org/wiki/Soubor:Oryctolagus_cuniculus_Tasmania_2" title="&quot;Králík divoký&quot;" style="width:87.75pt;height:109.5pt;visibility:visible" o:button="t">
              <v:fill o:detectmouseclick="t"/>
              <v:imagedata r:id="rId7" o:title=""/>
            </v:shape>
          </w:pict>
        </w:r>
      </w:hyperlink>
      <w:r>
        <w:t xml:space="preserve">      </w:t>
      </w:r>
      <w:r>
        <w:rPr>
          <w:noProof/>
          <w:color w:val="0000FF"/>
        </w:rPr>
        <w:t xml:space="preserve">                              </w:t>
      </w:r>
      <w:hyperlink r:id="rId8" w:tooltip="&quot;Popis obrázku chybí&quot; " w:history="1">
        <w:r w:rsidRPr="00F079EB">
          <w:rPr>
            <w:noProof/>
            <w:color w:val="0000FF"/>
          </w:rPr>
          <w:pict>
            <v:shape id="obrázek 10" o:spid="_x0000_i1026" type="#_x0000_t75" alt="Popis obrázku chybí" href="http://cs.wikipedia.org/wiki/Soubor:01-sfel-08-009a_-_crop" title="&quot;Popis obrázku chybí&quot;" style="width:121.5pt;height:109.5pt;visibility:visible" o:button="t">
              <v:fill o:detectmouseclick="t"/>
              <v:imagedata r:id="rId9" o:title=""/>
            </v:shape>
          </w:pict>
        </w:r>
      </w:hyperlink>
    </w:p>
    <w:p w:rsidR="00FC2419" w:rsidRDefault="00FC2419" w:rsidP="00BA3558">
      <w:pPr>
        <w:ind w:left="501"/>
      </w:pPr>
    </w:p>
    <w:p w:rsidR="00FC2419" w:rsidRDefault="00FC2419" w:rsidP="00BA3558">
      <w:pPr>
        <w:ind w:left="501"/>
      </w:pPr>
      <w:r>
        <w:t>…………………………………..               ………………………………………….</w:t>
      </w:r>
      <w:r>
        <w:br/>
        <w:t>…………………………………..               ………………………………………….</w:t>
      </w:r>
      <w:r>
        <w:br/>
        <w:t>…………………………………..               …………………………………………</w:t>
      </w:r>
    </w:p>
    <w:p w:rsidR="00FC2419" w:rsidRDefault="00FC2419" w:rsidP="00F41433">
      <w:r>
        <w:br/>
      </w:r>
    </w:p>
    <w:p w:rsidR="00FC2419" w:rsidRDefault="00FC2419" w:rsidP="00BA3558">
      <w:pPr>
        <w:pStyle w:val="ListParagraph"/>
        <w:numPr>
          <w:ilvl w:val="0"/>
          <w:numId w:val="1"/>
        </w:numPr>
      </w:pPr>
      <w:r>
        <w:t>Doplň typické znaky ploutvonožců:</w:t>
      </w:r>
      <w:r>
        <w:br/>
        <w:t>………….................  tvar těla</w:t>
      </w:r>
      <w:r>
        <w:br/>
        <w:t>končetiny ve tvaru …………………….</w:t>
      </w:r>
      <w:r>
        <w:br/>
        <w:t>…………… a …………… srst</w:t>
      </w:r>
      <w:r>
        <w:br/>
        <w:t>……………… vrstva podkožního tuku</w:t>
      </w:r>
      <w:r>
        <w:br/>
        <w:t>živí se ………………… a ………………………</w:t>
      </w:r>
      <w:r>
        <w:br/>
      </w:r>
    </w:p>
    <w:p w:rsidR="00FC2419" w:rsidRDefault="00FC2419" w:rsidP="00BA3558">
      <w:pPr>
        <w:pStyle w:val="ListParagraph"/>
        <w:numPr>
          <w:ilvl w:val="0"/>
          <w:numId w:val="1"/>
        </w:numPr>
      </w:pPr>
      <w:r>
        <w:t>Doplň typické znaky kytovců:</w:t>
      </w:r>
      <w:r>
        <w:br/>
        <w:t>přední končetiny přeměněné v ……………………, zadní končetiny ……………………</w:t>
      </w:r>
      <w:r>
        <w:br/>
        <w:t>………………………… ocasní ploutev</w:t>
      </w:r>
      <w:r>
        <w:br/>
        <w:t>kůže ……………………………………</w:t>
      </w:r>
      <w:r>
        <w:br/>
        <w:t>…………… vrstva podkožního tuku</w:t>
      </w:r>
      <w:r>
        <w:br/>
      </w:r>
    </w:p>
    <w:p w:rsidR="00FC2419" w:rsidRDefault="00FC2419" w:rsidP="00BA3558">
      <w:pPr>
        <w:pStyle w:val="ListParagraph"/>
        <w:numPr>
          <w:ilvl w:val="0"/>
          <w:numId w:val="1"/>
        </w:numPr>
      </w:pPr>
      <w:r>
        <w:t>Jak se živí kosticovci a jak ozubení kytovci?</w:t>
      </w:r>
      <w:r>
        <w:br/>
      </w:r>
    </w:p>
    <w:p w:rsidR="00FC2419" w:rsidRDefault="00FC2419" w:rsidP="00BA3558">
      <w:pPr>
        <w:pStyle w:val="ListParagraph"/>
        <w:numPr>
          <w:ilvl w:val="0"/>
          <w:numId w:val="1"/>
        </w:numPr>
      </w:pPr>
      <w:r>
        <w:t>Které znaky má slon africký a které slon indický?</w:t>
      </w:r>
      <w:r>
        <w:br/>
        <w:t xml:space="preserve">                                                            velké ušní boltce</w:t>
      </w:r>
      <w:r>
        <w:br/>
        <w:t xml:space="preserve">                                                            malé ušní boltce</w:t>
      </w:r>
      <w:r>
        <w:br/>
        <w:t>slon africký                                         chobot s jedním hmatovým prstíkem</w:t>
      </w:r>
      <w:r>
        <w:br/>
        <w:t xml:space="preserve">                                                            chobot zakončený dvěma hmatovými prstíky</w:t>
      </w:r>
      <w:r>
        <w:br/>
        <w:t>slon indický                                        kly mají i samice</w:t>
      </w:r>
      <w:r>
        <w:br/>
        <w:t xml:space="preserve">                                                            kly mají jen samci</w:t>
      </w:r>
      <w:r>
        <w:br/>
        <w:t xml:space="preserve">                                                            čelo klenuté se dvěma hrboly</w:t>
      </w:r>
      <w:r>
        <w:br/>
        <w:t xml:space="preserve">                                                            čelo ploché </w:t>
      </w:r>
      <w:r>
        <w:br/>
      </w:r>
    </w:p>
    <w:p w:rsidR="00FC2419" w:rsidRDefault="00FC2419" w:rsidP="00BA3558">
      <w:pPr>
        <w:pStyle w:val="ListParagraph"/>
        <w:numPr>
          <w:ilvl w:val="0"/>
          <w:numId w:val="1"/>
        </w:numPr>
      </w:pPr>
      <w:r>
        <w:t>Co jsou kly?</w:t>
      </w:r>
      <w:r>
        <w:br/>
      </w:r>
    </w:p>
    <w:p w:rsidR="00FC2419" w:rsidRDefault="00FC2419" w:rsidP="00BA3558">
      <w:pPr>
        <w:pStyle w:val="ListParagraph"/>
        <w:numPr>
          <w:ilvl w:val="0"/>
          <w:numId w:val="1"/>
        </w:numPr>
      </w:pPr>
      <w:r>
        <w:t>Z čeho vznikl chobot slona?</w:t>
      </w:r>
      <w:r>
        <w:br/>
      </w:r>
      <w:r>
        <w:br/>
      </w:r>
    </w:p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F41433">
      <w:pPr>
        <w:rPr>
          <w:b/>
          <w:u w:val="single"/>
        </w:rPr>
      </w:pPr>
      <w:r>
        <w:t xml:space="preserve">                    </w:t>
      </w:r>
      <w:r>
        <w:rPr>
          <w:b/>
          <w:u w:val="single"/>
        </w:rPr>
        <w:t>HLODAVCI – CHOBOTNATCI</w:t>
      </w:r>
      <w:r>
        <w:rPr>
          <w:b/>
          <w:u w:val="single"/>
        </w:rPr>
        <w:br/>
      </w:r>
      <w:r>
        <w:rPr>
          <w:u w:val="single"/>
        </w:rPr>
        <w:br/>
        <w:t>ŘEŠEN</w:t>
      </w:r>
      <w:r w:rsidRPr="00F41433">
        <w:rPr>
          <w:u w:val="single"/>
        </w:rPr>
        <w:t>Í:</w:t>
      </w:r>
    </w:p>
    <w:p w:rsidR="00FC2419" w:rsidRDefault="00FC2419" w:rsidP="00F41433"/>
    <w:p w:rsidR="00FC2419" w:rsidRDefault="00FC2419" w:rsidP="00F41433">
      <w:pPr>
        <w:pStyle w:val="ListParagraph"/>
        <w:numPr>
          <w:ilvl w:val="0"/>
          <w:numId w:val="2"/>
        </w:numPr>
      </w:pPr>
      <w:r>
        <w:t>Pro které živočichy používáme označení „kosmopolitní“?</w:t>
      </w:r>
      <w:r>
        <w:br/>
      </w:r>
      <w:r>
        <w:rPr>
          <w:color w:val="FF0000"/>
        </w:rPr>
        <w:t>Jsou rozšířeni po celém světě.</w:t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Jak se nazývají zuby hlodavců, jak vypadají a z jakého typu zubů vznikly?</w:t>
      </w:r>
      <w:r>
        <w:br/>
      </w:r>
      <w:r>
        <w:rPr>
          <w:color w:val="FF0000"/>
        </w:rPr>
        <w:t>Hlodáky-přeměněné řezáky, nemají kořeny, neustále dorůstají. Jejich přední strana krytá tvrdou sklovinou, zadní strana měkčí zubovinou, proto se na nich udržuje ostrá hrana.</w:t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Červeně podtrhni typické znaky krysy a zeleně typické znaky potkana:</w:t>
      </w:r>
      <w:r>
        <w:br/>
      </w:r>
      <w:r w:rsidRPr="00347BEC">
        <w:rPr>
          <w:color w:val="FF0000"/>
        </w:rPr>
        <w:t>ocas delší než tělo</w:t>
      </w:r>
      <w:r>
        <w:t xml:space="preserve">, </w:t>
      </w:r>
      <w:r w:rsidRPr="00347BEC">
        <w:rPr>
          <w:color w:val="00B050"/>
        </w:rPr>
        <w:t>ocas kratší než tělo</w:t>
      </w:r>
      <w:r>
        <w:br/>
      </w:r>
      <w:r w:rsidRPr="00347BEC">
        <w:rPr>
          <w:color w:val="FF0000"/>
        </w:rPr>
        <w:t>větší ušní boltce</w:t>
      </w:r>
      <w:r>
        <w:t xml:space="preserve">, </w:t>
      </w:r>
      <w:r w:rsidRPr="00347BEC">
        <w:rPr>
          <w:color w:val="00B050"/>
        </w:rPr>
        <w:t>menší ušní boltce</w:t>
      </w:r>
      <w:r>
        <w:br/>
      </w:r>
      <w:r w:rsidRPr="00347BEC">
        <w:rPr>
          <w:color w:val="00B050"/>
        </w:rPr>
        <w:t>žije v městských kanálech</w:t>
      </w:r>
      <w:r>
        <w:t xml:space="preserve">, </w:t>
      </w:r>
      <w:r w:rsidRPr="00347BEC">
        <w:rPr>
          <w:color w:val="FF0000"/>
        </w:rPr>
        <w:t>žije na suchých místech</w:t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Krysa a potkan jsou živočichové synantropní. Co to znamená?</w:t>
      </w:r>
      <w:r>
        <w:br/>
      </w:r>
      <w:r>
        <w:rPr>
          <w:color w:val="FF0000"/>
        </w:rPr>
        <w:t>Žijí v blízkosti člověka (uprostřed měst a vesnic).</w:t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Co je deratizace?</w:t>
      </w:r>
      <w:r>
        <w:br/>
      </w:r>
      <w:r>
        <w:rPr>
          <w:color w:val="FF0000"/>
        </w:rPr>
        <w:t>Hubení hlodavců otrávenými návnadami.</w:t>
      </w:r>
      <w:r>
        <w:br/>
      </w:r>
    </w:p>
    <w:p w:rsidR="00FC2419" w:rsidRDefault="00FC2419" w:rsidP="005558E5">
      <w:pPr>
        <w:pStyle w:val="ListParagraph"/>
        <w:numPr>
          <w:ilvl w:val="0"/>
          <w:numId w:val="2"/>
        </w:numPr>
      </w:pPr>
      <w:r>
        <w:t>Do křížovky doplň názvy hlodavců, vyluštěním je název největšího hlodavce.</w:t>
      </w:r>
      <w:r>
        <w:br/>
      </w:r>
      <w:r>
        <w:br/>
      </w:r>
    </w:p>
    <w:tbl>
      <w:tblPr>
        <w:tblW w:w="0" w:type="auto"/>
        <w:tblInd w:w="501" w:type="dxa"/>
        <w:tblLook w:val="00A0"/>
      </w:tblPr>
      <w:tblGrid>
        <w:gridCol w:w="523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</w:tblGrid>
      <w:tr w:rsidR="00FC2419" w:rsidTr="00F07880">
        <w:trPr>
          <w:trHeight w:val="340"/>
        </w:trPr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1.</w:t>
            </w: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Ř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Č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K</w:t>
            </w:r>
          </w:p>
        </w:tc>
      </w:tr>
      <w:tr w:rsidR="00FC2419" w:rsidTr="00F07880">
        <w:trPr>
          <w:trHeight w:val="340"/>
        </w:trPr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2.</w:t>
            </w: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H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R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B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Š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</w:tr>
      <w:tr w:rsidR="00FC2419" w:rsidTr="00F07880">
        <w:trPr>
          <w:trHeight w:val="340"/>
        </w:trPr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3.</w:t>
            </w: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P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N</w:t>
            </w:r>
          </w:p>
        </w:tc>
      </w:tr>
      <w:tr w:rsidR="00FC2419" w:rsidTr="00F07880">
        <w:trPr>
          <w:trHeight w:val="340"/>
        </w:trPr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4.</w:t>
            </w: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S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Y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S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</w:tr>
      <w:tr w:rsidR="00FC2419" w:rsidTr="00F07880">
        <w:trPr>
          <w:trHeight w:val="340"/>
        </w:trPr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5.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B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B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R</w:t>
            </w:r>
          </w:p>
        </w:tc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</w:tr>
      <w:tr w:rsidR="00FC2419" w:rsidTr="00F07880">
        <w:trPr>
          <w:trHeight w:val="340"/>
        </w:trPr>
        <w:tc>
          <w:tcPr>
            <w:tcW w:w="340" w:type="dxa"/>
            <w:tcBorders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6.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V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V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R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</w:tr>
      <w:tr w:rsidR="00FC2419" w:rsidTr="00F07880">
        <w:trPr>
          <w:trHeight w:val="340"/>
        </w:trPr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7.</w:t>
            </w:r>
          </w:p>
        </w:tc>
        <w:tc>
          <w:tcPr>
            <w:tcW w:w="3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D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I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B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R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Z</w:t>
            </w:r>
          </w:p>
        </w:tc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</w:tr>
      <w:tr w:rsidR="00FC2419" w:rsidTr="00F07880">
        <w:trPr>
          <w:trHeight w:val="340"/>
        </w:trPr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  <w:r w:rsidRPr="00F07880">
              <w:rPr>
                <w:sz w:val="22"/>
                <w:szCs w:val="22"/>
              </w:rPr>
              <w:t>8.</w:t>
            </w: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R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Y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S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FC2419" w:rsidRPr="00F07880" w:rsidRDefault="00FC2419" w:rsidP="00F07880">
            <w:pPr>
              <w:ind w:left="141"/>
              <w:jc w:val="center"/>
              <w:rPr>
                <w:color w:val="FF0000"/>
              </w:rPr>
            </w:pPr>
            <w:r w:rsidRPr="00F07880">
              <w:rPr>
                <w:color w:val="FF0000"/>
                <w:sz w:val="22"/>
                <w:szCs w:val="22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tcBorders>
              <w:top w:val="single" w:sz="4" w:space="0" w:color="auto"/>
            </w:tcBorders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  <w:tc>
          <w:tcPr>
            <w:tcW w:w="340" w:type="dxa"/>
            <w:vAlign w:val="center"/>
          </w:tcPr>
          <w:p w:rsidR="00FC2419" w:rsidRPr="00F07880" w:rsidRDefault="00FC2419" w:rsidP="00F07880">
            <w:pPr>
              <w:ind w:left="141"/>
              <w:jc w:val="center"/>
            </w:pPr>
          </w:p>
        </w:tc>
      </w:tr>
    </w:tbl>
    <w:p w:rsidR="00FC2419" w:rsidRDefault="00FC2419" w:rsidP="005558E5">
      <w:pPr>
        <w:ind w:left="141"/>
      </w:pP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Jak je bobr přizpůsobený životu ve vodě?</w:t>
      </w:r>
      <w:r>
        <w:br/>
        <w:t xml:space="preserve">   - k plavání mu slouží </w:t>
      </w:r>
      <w:r>
        <w:rPr>
          <w:color w:val="FF0000"/>
        </w:rPr>
        <w:t xml:space="preserve">zploštělý </w:t>
      </w:r>
      <w:r>
        <w:t>ocas</w:t>
      </w:r>
      <w:r>
        <w:br/>
        <w:t xml:space="preserve">   - má </w:t>
      </w:r>
      <w:r>
        <w:rPr>
          <w:color w:val="FF0000"/>
        </w:rPr>
        <w:t>hustou</w:t>
      </w:r>
      <w:r>
        <w:t xml:space="preserve"> srst</w:t>
      </w:r>
      <w:r>
        <w:br/>
        <w:t xml:space="preserve">   - mezi prsty zadních končetin má </w:t>
      </w:r>
      <w:r>
        <w:rPr>
          <w:color w:val="FF0000"/>
        </w:rPr>
        <w:t>plovací blány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Červeně podtrhni šelmy psovité, modře šelmy kočkovité, žlutě šelmy lasicovité a zeleně šelmy medvědovité.</w:t>
      </w:r>
      <w:r>
        <w:br/>
      </w:r>
      <w:r w:rsidRPr="00347BEC">
        <w:rPr>
          <w:color w:val="0070C0"/>
        </w:rPr>
        <w:t>tygr ussurijský</w:t>
      </w:r>
      <w:r>
        <w:t xml:space="preserve">, </w:t>
      </w:r>
      <w:r w:rsidRPr="00347BEC">
        <w:rPr>
          <w:color w:val="00B050"/>
        </w:rPr>
        <w:t>panda velká</w:t>
      </w:r>
      <w:r>
        <w:t xml:space="preserve">, </w:t>
      </w:r>
      <w:r w:rsidRPr="00347BEC">
        <w:rPr>
          <w:color w:val="0070C0"/>
        </w:rPr>
        <w:t>gepard štíhlý</w:t>
      </w:r>
      <w:r>
        <w:t xml:space="preserve">, </w:t>
      </w:r>
      <w:r w:rsidRPr="00347BEC">
        <w:rPr>
          <w:color w:val="FF0000"/>
        </w:rPr>
        <w:t>vlk obecný</w:t>
      </w:r>
      <w:r>
        <w:t xml:space="preserve">, </w:t>
      </w:r>
      <w:r w:rsidRPr="00347BEC">
        <w:rPr>
          <w:color w:val="FFC000"/>
        </w:rPr>
        <w:t>kuna lesní</w:t>
      </w:r>
      <w:r>
        <w:t>,</w:t>
      </w:r>
      <w:r w:rsidRPr="00347BEC">
        <w:rPr>
          <w:color w:val="FF0000"/>
        </w:rPr>
        <w:t xml:space="preserve"> liška obecná</w:t>
      </w:r>
      <w:r>
        <w:t xml:space="preserve">, </w:t>
      </w:r>
      <w:r w:rsidRPr="00347BEC">
        <w:rPr>
          <w:color w:val="FFC000"/>
        </w:rPr>
        <w:t>jezevec lesní</w:t>
      </w:r>
      <w:r>
        <w:t xml:space="preserve">, </w:t>
      </w:r>
      <w:r w:rsidRPr="00347BEC">
        <w:rPr>
          <w:color w:val="00B050"/>
        </w:rPr>
        <w:t>medvěd lední</w:t>
      </w:r>
      <w:r>
        <w:t xml:space="preserve">, </w:t>
      </w:r>
      <w:r w:rsidRPr="00347BEC">
        <w:rPr>
          <w:color w:val="0070C0"/>
        </w:rPr>
        <w:t>rys ostrovid</w:t>
      </w:r>
      <w:r>
        <w:t xml:space="preserve">, </w:t>
      </w:r>
      <w:r w:rsidRPr="00347BEC">
        <w:rPr>
          <w:color w:val="FFC000"/>
        </w:rPr>
        <w:t>vydra říční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Jak poznáš kunu lesní od kuny skalní?</w:t>
      </w:r>
      <w:r>
        <w:br/>
      </w:r>
      <w:r>
        <w:rPr>
          <w:color w:val="FF0000"/>
        </w:rPr>
        <w:t>Kuna lesní-žlutá náprsenka nedosahuje až na přední končetiny.</w:t>
      </w:r>
      <w:r>
        <w:rPr>
          <w:color w:val="FF0000"/>
        </w:rPr>
        <w:br/>
        <w:t>Kuna skalní-bílá náprsenka dosahuje až na přední končetiny.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Jak vypadá lasice hranostaj v létě a jak v zimě?</w:t>
      </w:r>
      <w:r>
        <w:br/>
      </w:r>
      <w:r>
        <w:rPr>
          <w:color w:val="FF0000"/>
        </w:rPr>
        <w:t>Letní srst hnědá, zimní srst bílá, celý rok špička ocásku černá.</w:t>
      </w:r>
      <w:r>
        <w:br/>
      </w:r>
    </w:p>
    <w:p w:rsidR="00FC2419" w:rsidRDefault="00FC2419" w:rsidP="00F41433">
      <w:pPr>
        <w:pStyle w:val="ListParagraph"/>
        <w:ind w:left="501"/>
      </w:pP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Na kterém obrázku je zajíc a na kterém králík? Napiš typické znaky zajíce a králíka.</w:t>
      </w:r>
      <w:r>
        <w:br/>
        <w:t>Jak vypadají jejich mláďata a kde žijí po narození?</w:t>
      </w:r>
      <w:r>
        <w:br/>
        <w:t xml:space="preserve">         </w:t>
      </w:r>
      <w:hyperlink r:id="rId10" w:tooltip="&quot;Králík divoký&quot; " w:history="1">
        <w:r w:rsidRPr="00F079EB">
          <w:rPr>
            <w:noProof/>
            <w:color w:val="0000FF"/>
          </w:rPr>
          <w:pict>
            <v:shape id="_x0000_i1027" type="#_x0000_t75" alt="Králík divoký" href="http://cs.wikipedia.org/wiki/Soubor:Oryctolagus_cuniculus_Tasmania_2" title="&quot;Králík divoký&quot;" style="width:87.75pt;height:109.5pt;visibility:visible" o:button="t">
              <v:fill o:detectmouseclick="t"/>
              <v:imagedata r:id="rId7" o:title=""/>
            </v:shape>
          </w:pict>
        </w:r>
      </w:hyperlink>
      <w:r>
        <w:t xml:space="preserve">      </w:t>
      </w:r>
      <w:r>
        <w:rPr>
          <w:noProof/>
          <w:color w:val="0000FF"/>
        </w:rPr>
        <w:t xml:space="preserve">                              </w:t>
      </w:r>
      <w:hyperlink r:id="rId11" w:tooltip="&quot;Popis obrázku chybí&quot; " w:history="1">
        <w:r w:rsidRPr="00F079EB">
          <w:rPr>
            <w:noProof/>
            <w:color w:val="0000FF"/>
          </w:rPr>
          <w:pict>
            <v:shape id="_x0000_i1028" type="#_x0000_t75" alt="Popis obrázku chybí" href="http://cs.wikipedia.org/wiki/Soubor:01-sfel-08-009a_-_crop" title="&quot;Popis obrázku chybí&quot;" style="width:121.5pt;height:109.5pt;visibility:visible" o:button="t">
              <v:fill o:detectmouseclick="t"/>
              <v:imagedata r:id="rId9" o:title=""/>
            </v:shape>
          </w:pict>
        </w:r>
      </w:hyperlink>
    </w:p>
    <w:p w:rsidR="00FC2419" w:rsidRPr="004F3E71" w:rsidRDefault="00FC2419" w:rsidP="00F41433">
      <w:pPr>
        <w:ind w:left="501"/>
        <w:rPr>
          <w:color w:val="FF0000"/>
        </w:rPr>
      </w:pPr>
      <w:r>
        <w:rPr>
          <w:color w:val="FF0000"/>
        </w:rPr>
        <w:t xml:space="preserve">             </w:t>
      </w:r>
      <w:r w:rsidRPr="001A5661">
        <w:rPr>
          <w:color w:val="FF0000"/>
          <w:u w:val="single"/>
        </w:rPr>
        <w:t>Králík divoký</w:t>
      </w:r>
      <w:r>
        <w:rPr>
          <w:color w:val="FF0000"/>
        </w:rPr>
        <w:t xml:space="preserve">                                                   </w:t>
      </w:r>
      <w:r w:rsidRPr="001A5661">
        <w:rPr>
          <w:color w:val="FF0000"/>
          <w:u w:val="single"/>
        </w:rPr>
        <w:t>Zajíc polní</w:t>
      </w:r>
    </w:p>
    <w:p w:rsidR="00FC2419" w:rsidRPr="001A5661" w:rsidRDefault="00FC2419" w:rsidP="00F41433">
      <w:pPr>
        <w:ind w:left="501"/>
        <w:rPr>
          <w:color w:val="FF0000"/>
        </w:rPr>
      </w:pPr>
      <w:r>
        <w:rPr>
          <w:color w:val="FF0000"/>
        </w:rPr>
        <w:t>krátké uši a nohy</w:t>
      </w:r>
      <w:r>
        <w:t xml:space="preserve">                                                </w:t>
      </w:r>
      <w:r>
        <w:rPr>
          <w:color w:val="FF0000"/>
        </w:rPr>
        <w:t>dlouhé uši a nohy</w:t>
      </w:r>
      <w:r>
        <w:br/>
      </w:r>
      <w:r>
        <w:rPr>
          <w:color w:val="FF0000"/>
        </w:rPr>
        <w:t>mláďata holá a slepá                                          mláďata osrstěná a vidí</w:t>
      </w:r>
      <w:r>
        <w:br/>
      </w:r>
      <w:r w:rsidRPr="001A5661">
        <w:rPr>
          <w:color w:val="FF0000"/>
        </w:rPr>
        <w:t>vyhrabává nory</w:t>
      </w:r>
      <w:r>
        <w:rPr>
          <w:color w:val="FF0000"/>
        </w:rPr>
        <w:t xml:space="preserve">                                                  mělký pelech</w:t>
      </w:r>
    </w:p>
    <w:p w:rsidR="00FC2419" w:rsidRDefault="00FC2419" w:rsidP="00F41433"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Doplň typické znaky ploutvonožců:</w:t>
      </w:r>
      <w:r>
        <w:br/>
      </w:r>
      <w:r>
        <w:rPr>
          <w:color w:val="FF0000"/>
        </w:rPr>
        <w:t>torpédovitý</w:t>
      </w:r>
      <w:r>
        <w:t xml:space="preserve">  tvar těla</w:t>
      </w:r>
      <w:r>
        <w:br/>
        <w:t xml:space="preserve">končetiny ve tvaru </w:t>
      </w:r>
      <w:r>
        <w:rPr>
          <w:color w:val="FF0000"/>
        </w:rPr>
        <w:t>ploutví</w:t>
      </w:r>
      <w:r>
        <w:br/>
      </w:r>
      <w:r>
        <w:rPr>
          <w:color w:val="FF0000"/>
        </w:rPr>
        <w:t xml:space="preserve">krátká </w:t>
      </w:r>
      <w:r>
        <w:t xml:space="preserve"> a </w:t>
      </w:r>
      <w:r>
        <w:rPr>
          <w:color w:val="FF0000"/>
        </w:rPr>
        <w:t>hustá</w:t>
      </w:r>
      <w:r>
        <w:t xml:space="preserve"> srst</w:t>
      </w:r>
      <w:r>
        <w:br/>
      </w:r>
      <w:r>
        <w:rPr>
          <w:color w:val="FF0000"/>
        </w:rPr>
        <w:t>vysoká</w:t>
      </w:r>
      <w:r>
        <w:t xml:space="preserve"> vrstva podkožního tuku</w:t>
      </w:r>
      <w:r>
        <w:br/>
        <w:t xml:space="preserve">živí se </w:t>
      </w:r>
      <w:r>
        <w:rPr>
          <w:color w:val="FF0000"/>
        </w:rPr>
        <w:t>rybami</w:t>
      </w:r>
      <w:r>
        <w:t xml:space="preserve"> a </w:t>
      </w:r>
      <w:r>
        <w:rPr>
          <w:color w:val="FF0000"/>
        </w:rPr>
        <w:t>hlavonožci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Doplň typické znaky kytovců:</w:t>
      </w:r>
      <w:r>
        <w:br/>
        <w:t xml:space="preserve">přední končetiny přeměněné v </w:t>
      </w:r>
      <w:r>
        <w:rPr>
          <w:color w:val="FF0000"/>
        </w:rPr>
        <w:t>ploutve</w:t>
      </w:r>
      <w:r>
        <w:t xml:space="preserve">, zadní končetiny </w:t>
      </w:r>
      <w:r>
        <w:rPr>
          <w:color w:val="FF0000"/>
        </w:rPr>
        <w:t>zakrnělé</w:t>
      </w:r>
      <w:r>
        <w:br/>
      </w:r>
      <w:r>
        <w:rPr>
          <w:color w:val="FF0000"/>
        </w:rPr>
        <w:t>vodorovná</w:t>
      </w:r>
      <w:r>
        <w:t xml:space="preserve"> ocasní ploutev</w:t>
      </w:r>
      <w:r>
        <w:br/>
        <w:t xml:space="preserve">kůže </w:t>
      </w:r>
      <w:r>
        <w:rPr>
          <w:color w:val="FF0000"/>
        </w:rPr>
        <w:t>bez srsti</w:t>
      </w:r>
      <w:r>
        <w:br/>
      </w:r>
      <w:r>
        <w:rPr>
          <w:color w:val="FF0000"/>
        </w:rPr>
        <w:t>velká</w:t>
      </w:r>
      <w:r>
        <w:t xml:space="preserve"> vrstva podkožního tuku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Jak se živí kosticovci a jak ozubení kytovci?</w:t>
      </w:r>
      <w:r>
        <w:br/>
      </w:r>
      <w:r>
        <w:rPr>
          <w:color w:val="FF0000"/>
        </w:rPr>
        <w:t>Kosticovci-z patra jim vyrůstají rohovité kostice, kterými filtrují drobné živočichy.</w:t>
      </w:r>
      <w:r>
        <w:rPr>
          <w:color w:val="FF0000"/>
        </w:rPr>
        <w:br/>
        <w:t>Ozubení-živí se dravě, mají velký počet zubů.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Které znaky má slon africký a které slon indický?</w:t>
      </w:r>
      <w:r>
        <w:br/>
      </w:r>
      <w:r w:rsidRPr="00685C01">
        <w:rPr>
          <w:color w:val="FF0000"/>
        </w:rPr>
        <w:t xml:space="preserve">                                                            velké ušní boltce</w:t>
      </w:r>
      <w:r>
        <w:br/>
        <w:t xml:space="preserve">                                                            malé ušní boltce</w:t>
      </w:r>
      <w:r>
        <w:br/>
      </w:r>
      <w:r w:rsidRPr="00685C01">
        <w:rPr>
          <w:color w:val="FF0000"/>
        </w:rPr>
        <w:t>slon africký</w:t>
      </w:r>
      <w:r>
        <w:t xml:space="preserve">                                         chobot s jedním hmatovým prstíkem</w:t>
      </w:r>
      <w:r>
        <w:br/>
        <w:t xml:space="preserve">                                                            </w:t>
      </w:r>
      <w:r w:rsidRPr="00685C01">
        <w:rPr>
          <w:color w:val="FF0000"/>
        </w:rPr>
        <w:t>chobot zakončený dvěma hmatovými prstíky</w:t>
      </w:r>
      <w:r w:rsidRPr="00685C01">
        <w:rPr>
          <w:color w:val="FF0000"/>
        </w:rPr>
        <w:br/>
      </w:r>
      <w:r>
        <w:t xml:space="preserve">slon indický                                        </w:t>
      </w:r>
      <w:r w:rsidRPr="00685C01">
        <w:rPr>
          <w:color w:val="FF0000"/>
        </w:rPr>
        <w:t>kly mají i samice</w:t>
      </w:r>
      <w:r>
        <w:br/>
        <w:t xml:space="preserve">                                                            kly mají jen samci</w:t>
      </w:r>
      <w:r>
        <w:br/>
        <w:t xml:space="preserve">                                                            čelo klenuté se dvěma hrboly</w:t>
      </w:r>
      <w:r>
        <w:br/>
        <w:t xml:space="preserve">                                                            </w:t>
      </w:r>
      <w:r w:rsidRPr="00685C01">
        <w:rPr>
          <w:color w:val="FF0000"/>
        </w:rPr>
        <w:t>čelo ploché</w:t>
      </w:r>
      <w:r>
        <w:t xml:space="preserve"> 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Co jsou kly?</w:t>
      </w:r>
      <w:r>
        <w:br/>
      </w:r>
      <w:r>
        <w:rPr>
          <w:color w:val="FF0000"/>
        </w:rPr>
        <w:t>Prodloužené řezáky v horní čelisti.</w:t>
      </w:r>
      <w:r>
        <w:br/>
      </w:r>
    </w:p>
    <w:p w:rsidR="00FC2419" w:rsidRDefault="00FC2419" w:rsidP="00F41433">
      <w:pPr>
        <w:pStyle w:val="ListParagraph"/>
        <w:numPr>
          <w:ilvl w:val="0"/>
          <w:numId w:val="2"/>
        </w:numPr>
      </w:pPr>
      <w:r>
        <w:t>Z čeho vznikl chobot slona?</w:t>
      </w:r>
      <w:r>
        <w:br/>
      </w:r>
      <w:r>
        <w:rPr>
          <w:color w:val="FF0000"/>
        </w:rPr>
        <w:t>Prodloužením a srůstem nosu a horního pysku.</w:t>
      </w:r>
      <w:r>
        <w:br/>
      </w:r>
      <w:r>
        <w:br/>
      </w:r>
    </w:p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>
      <w:pPr>
        <w:rPr>
          <w:b/>
        </w:rPr>
      </w:pPr>
      <w:r>
        <w:rPr>
          <w:b/>
        </w:rPr>
        <w:t>Citace a zdroje:</w:t>
      </w:r>
    </w:p>
    <w:p w:rsidR="00FC2419" w:rsidRDefault="00FC2419" w:rsidP="0008346B">
      <w:r>
        <w:t xml:space="preserve">HARRISON, Jj. </w:t>
      </w:r>
      <w:r>
        <w:rPr>
          <w:i/>
          <w:iCs/>
        </w:rPr>
        <w:t>Wikimedia</w:t>
      </w:r>
      <w:r>
        <w:t xml:space="preserve"> [online]. [cit. 24.10.2013]. Dostupný na WWW: </w:t>
      </w:r>
      <w:hyperlink r:id="rId12" w:history="1">
        <w:r w:rsidRPr="007B4F06">
          <w:rPr>
            <w:rStyle w:val="Hyperlink"/>
          </w:rPr>
          <w:t>http://upload.wikimedia.org/wikipedia/commons/thumb/3/37/Oryctolagus_cuniculus_Tasmania_2.jpg/479px-Oryctolagus_cuniculus_Tasmania_2.jpg</w:t>
        </w:r>
      </w:hyperlink>
    </w:p>
    <w:p w:rsidR="00FC2419" w:rsidRDefault="00FC2419" w:rsidP="0008346B">
      <w:r>
        <w:t xml:space="preserve">HELLWIG, Hans-Jörg. </w:t>
      </w:r>
      <w:r>
        <w:rPr>
          <w:i/>
          <w:iCs/>
        </w:rPr>
        <w:t>Wikimedia</w:t>
      </w:r>
      <w:r>
        <w:t xml:space="preserve"> [online]. [cit. 24.10.2013]. Dostupný na WWW: </w:t>
      </w:r>
      <w:hyperlink r:id="rId13" w:history="1">
        <w:r w:rsidRPr="007B4F06">
          <w:rPr>
            <w:rStyle w:val="Hyperlink"/>
          </w:rPr>
          <w:t>http://upload.wikimedia.org/wikipedia/commons/3/33/01-sfel-08-009a_-_crop.jpg</w:t>
        </w:r>
      </w:hyperlink>
    </w:p>
    <w:p w:rsidR="00FC2419" w:rsidRPr="00BA3558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Default="00FC2419" w:rsidP="0008346B"/>
    <w:p w:rsidR="00FC2419" w:rsidRPr="00636CD4" w:rsidRDefault="00FC2419" w:rsidP="0008346B"/>
    <w:sectPr w:rsidR="00FC2419" w:rsidRPr="00636CD4" w:rsidSect="00BA355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E778D"/>
    <w:multiLevelType w:val="hybridMultilevel"/>
    <w:tmpl w:val="D4CC56FE"/>
    <w:lvl w:ilvl="0" w:tplc="0405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D3268D"/>
    <w:multiLevelType w:val="hybridMultilevel"/>
    <w:tmpl w:val="D4CC56FE"/>
    <w:lvl w:ilvl="0" w:tplc="0405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CD4"/>
    <w:rsid w:val="0000221A"/>
    <w:rsid w:val="00007899"/>
    <w:rsid w:val="00011911"/>
    <w:rsid w:val="00016E70"/>
    <w:rsid w:val="00021686"/>
    <w:rsid w:val="00024532"/>
    <w:rsid w:val="0002579F"/>
    <w:rsid w:val="00033712"/>
    <w:rsid w:val="00033949"/>
    <w:rsid w:val="00036A25"/>
    <w:rsid w:val="000504CF"/>
    <w:rsid w:val="000520D5"/>
    <w:rsid w:val="0005578E"/>
    <w:rsid w:val="00060E4A"/>
    <w:rsid w:val="00065BDC"/>
    <w:rsid w:val="000664FD"/>
    <w:rsid w:val="000754DF"/>
    <w:rsid w:val="00076191"/>
    <w:rsid w:val="0008346B"/>
    <w:rsid w:val="00083D39"/>
    <w:rsid w:val="000842E5"/>
    <w:rsid w:val="0008523D"/>
    <w:rsid w:val="00091D7D"/>
    <w:rsid w:val="000A5B0C"/>
    <w:rsid w:val="000B02B4"/>
    <w:rsid w:val="000C11C3"/>
    <w:rsid w:val="000C3A30"/>
    <w:rsid w:val="000E2E9F"/>
    <w:rsid w:val="000E48A3"/>
    <w:rsid w:val="000E6876"/>
    <w:rsid w:val="000F438D"/>
    <w:rsid w:val="000F4440"/>
    <w:rsid w:val="00103BEC"/>
    <w:rsid w:val="00105FA0"/>
    <w:rsid w:val="0010651E"/>
    <w:rsid w:val="00107AC5"/>
    <w:rsid w:val="00112840"/>
    <w:rsid w:val="00112881"/>
    <w:rsid w:val="001152CF"/>
    <w:rsid w:val="00115738"/>
    <w:rsid w:val="001244A5"/>
    <w:rsid w:val="001349A3"/>
    <w:rsid w:val="00144F99"/>
    <w:rsid w:val="00146818"/>
    <w:rsid w:val="00150075"/>
    <w:rsid w:val="001658E2"/>
    <w:rsid w:val="00165D89"/>
    <w:rsid w:val="00171A76"/>
    <w:rsid w:val="00180C2B"/>
    <w:rsid w:val="00183B1C"/>
    <w:rsid w:val="00186C3E"/>
    <w:rsid w:val="00194972"/>
    <w:rsid w:val="00197222"/>
    <w:rsid w:val="001A325C"/>
    <w:rsid w:val="001A5661"/>
    <w:rsid w:val="001A7665"/>
    <w:rsid w:val="001B1845"/>
    <w:rsid w:val="001B5DDF"/>
    <w:rsid w:val="001B5E13"/>
    <w:rsid w:val="001C0B89"/>
    <w:rsid w:val="001C2080"/>
    <w:rsid w:val="001C3BB0"/>
    <w:rsid w:val="001C6443"/>
    <w:rsid w:val="001D3CFB"/>
    <w:rsid w:val="001E093F"/>
    <w:rsid w:val="001E37C7"/>
    <w:rsid w:val="001E44F7"/>
    <w:rsid w:val="001F0905"/>
    <w:rsid w:val="001F6302"/>
    <w:rsid w:val="0021016C"/>
    <w:rsid w:val="00212AB2"/>
    <w:rsid w:val="00214F54"/>
    <w:rsid w:val="002153E9"/>
    <w:rsid w:val="002214BC"/>
    <w:rsid w:val="00221BAF"/>
    <w:rsid w:val="002246F4"/>
    <w:rsid w:val="0022478D"/>
    <w:rsid w:val="00233B50"/>
    <w:rsid w:val="00244718"/>
    <w:rsid w:val="00250412"/>
    <w:rsid w:val="00252027"/>
    <w:rsid w:val="00252226"/>
    <w:rsid w:val="002523EA"/>
    <w:rsid w:val="00254088"/>
    <w:rsid w:val="00265479"/>
    <w:rsid w:val="0027585A"/>
    <w:rsid w:val="00276FEA"/>
    <w:rsid w:val="00284AFE"/>
    <w:rsid w:val="002933EA"/>
    <w:rsid w:val="002950C3"/>
    <w:rsid w:val="002950CF"/>
    <w:rsid w:val="00296382"/>
    <w:rsid w:val="002B015F"/>
    <w:rsid w:val="002C0E8B"/>
    <w:rsid w:val="002C6479"/>
    <w:rsid w:val="002D18D1"/>
    <w:rsid w:val="002D1C98"/>
    <w:rsid w:val="002D2DB0"/>
    <w:rsid w:val="002D357D"/>
    <w:rsid w:val="002E512B"/>
    <w:rsid w:val="0030195F"/>
    <w:rsid w:val="003034D3"/>
    <w:rsid w:val="00305A14"/>
    <w:rsid w:val="00307892"/>
    <w:rsid w:val="00312CCA"/>
    <w:rsid w:val="00313CF4"/>
    <w:rsid w:val="003169BD"/>
    <w:rsid w:val="00317B16"/>
    <w:rsid w:val="00321441"/>
    <w:rsid w:val="003254EF"/>
    <w:rsid w:val="003323F4"/>
    <w:rsid w:val="003329C2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47BEC"/>
    <w:rsid w:val="0035046E"/>
    <w:rsid w:val="0035227F"/>
    <w:rsid w:val="003522FC"/>
    <w:rsid w:val="003562A3"/>
    <w:rsid w:val="00360E9C"/>
    <w:rsid w:val="00361E55"/>
    <w:rsid w:val="003736F3"/>
    <w:rsid w:val="00385AE3"/>
    <w:rsid w:val="00386C7A"/>
    <w:rsid w:val="00394B11"/>
    <w:rsid w:val="003A0EA3"/>
    <w:rsid w:val="003A1A80"/>
    <w:rsid w:val="003A2ACA"/>
    <w:rsid w:val="003A349A"/>
    <w:rsid w:val="003B1026"/>
    <w:rsid w:val="003B7BFD"/>
    <w:rsid w:val="003C6888"/>
    <w:rsid w:val="003D2B44"/>
    <w:rsid w:val="003D68DD"/>
    <w:rsid w:val="003D76F9"/>
    <w:rsid w:val="003E08C0"/>
    <w:rsid w:val="003F039F"/>
    <w:rsid w:val="003F1140"/>
    <w:rsid w:val="003F2AD1"/>
    <w:rsid w:val="003F3CCA"/>
    <w:rsid w:val="003F64B4"/>
    <w:rsid w:val="003F6584"/>
    <w:rsid w:val="00403389"/>
    <w:rsid w:val="004042C8"/>
    <w:rsid w:val="00405C29"/>
    <w:rsid w:val="004070D1"/>
    <w:rsid w:val="004118A9"/>
    <w:rsid w:val="00416D45"/>
    <w:rsid w:val="004200ED"/>
    <w:rsid w:val="00422AEA"/>
    <w:rsid w:val="004236B0"/>
    <w:rsid w:val="00424405"/>
    <w:rsid w:val="00427381"/>
    <w:rsid w:val="00435C1D"/>
    <w:rsid w:val="004443C5"/>
    <w:rsid w:val="004575E7"/>
    <w:rsid w:val="00476168"/>
    <w:rsid w:val="0047684E"/>
    <w:rsid w:val="004A2118"/>
    <w:rsid w:val="004D7668"/>
    <w:rsid w:val="004F07EB"/>
    <w:rsid w:val="004F0AA7"/>
    <w:rsid w:val="004F386D"/>
    <w:rsid w:val="004F3E71"/>
    <w:rsid w:val="004F6749"/>
    <w:rsid w:val="005212D6"/>
    <w:rsid w:val="00521654"/>
    <w:rsid w:val="00534B8E"/>
    <w:rsid w:val="00540BA9"/>
    <w:rsid w:val="00542F4B"/>
    <w:rsid w:val="00547233"/>
    <w:rsid w:val="00547A36"/>
    <w:rsid w:val="00551F4F"/>
    <w:rsid w:val="005558E5"/>
    <w:rsid w:val="005608C7"/>
    <w:rsid w:val="00564437"/>
    <w:rsid w:val="00571C32"/>
    <w:rsid w:val="00573020"/>
    <w:rsid w:val="0057497B"/>
    <w:rsid w:val="0057538A"/>
    <w:rsid w:val="005759ED"/>
    <w:rsid w:val="0058109C"/>
    <w:rsid w:val="00587035"/>
    <w:rsid w:val="00595711"/>
    <w:rsid w:val="005964FF"/>
    <w:rsid w:val="005A290B"/>
    <w:rsid w:val="005B76C9"/>
    <w:rsid w:val="005C009D"/>
    <w:rsid w:val="005C20A1"/>
    <w:rsid w:val="005C2CDB"/>
    <w:rsid w:val="005C50D5"/>
    <w:rsid w:val="005C7DE3"/>
    <w:rsid w:val="005D3618"/>
    <w:rsid w:val="005D48FA"/>
    <w:rsid w:val="005D5264"/>
    <w:rsid w:val="005E1BF8"/>
    <w:rsid w:val="005E742B"/>
    <w:rsid w:val="00600195"/>
    <w:rsid w:val="00607785"/>
    <w:rsid w:val="00607918"/>
    <w:rsid w:val="0061551E"/>
    <w:rsid w:val="00625ECB"/>
    <w:rsid w:val="00632C73"/>
    <w:rsid w:val="00636CD4"/>
    <w:rsid w:val="00640846"/>
    <w:rsid w:val="006424A6"/>
    <w:rsid w:val="00644E47"/>
    <w:rsid w:val="00646AEB"/>
    <w:rsid w:val="00647D7B"/>
    <w:rsid w:val="00650475"/>
    <w:rsid w:val="00652245"/>
    <w:rsid w:val="006633BC"/>
    <w:rsid w:val="006636AB"/>
    <w:rsid w:val="00667A93"/>
    <w:rsid w:val="00667C88"/>
    <w:rsid w:val="00680AE6"/>
    <w:rsid w:val="00685C01"/>
    <w:rsid w:val="00696646"/>
    <w:rsid w:val="006A197C"/>
    <w:rsid w:val="006A398E"/>
    <w:rsid w:val="006C774A"/>
    <w:rsid w:val="006E0BB6"/>
    <w:rsid w:val="006F1278"/>
    <w:rsid w:val="006F35D9"/>
    <w:rsid w:val="006F4F35"/>
    <w:rsid w:val="006F5005"/>
    <w:rsid w:val="006F76AA"/>
    <w:rsid w:val="006F7C12"/>
    <w:rsid w:val="007066A3"/>
    <w:rsid w:val="007171A8"/>
    <w:rsid w:val="007219A9"/>
    <w:rsid w:val="00730F0E"/>
    <w:rsid w:val="00736736"/>
    <w:rsid w:val="007547EA"/>
    <w:rsid w:val="00755323"/>
    <w:rsid w:val="007674AB"/>
    <w:rsid w:val="007722D5"/>
    <w:rsid w:val="007806B9"/>
    <w:rsid w:val="00780E92"/>
    <w:rsid w:val="00780FED"/>
    <w:rsid w:val="00783B4E"/>
    <w:rsid w:val="00787C57"/>
    <w:rsid w:val="00787D23"/>
    <w:rsid w:val="00793E4D"/>
    <w:rsid w:val="0079503D"/>
    <w:rsid w:val="007B1148"/>
    <w:rsid w:val="007B4F06"/>
    <w:rsid w:val="007B5FE1"/>
    <w:rsid w:val="007C3784"/>
    <w:rsid w:val="007C6E03"/>
    <w:rsid w:val="007D346B"/>
    <w:rsid w:val="007E260B"/>
    <w:rsid w:val="007E4BE2"/>
    <w:rsid w:val="007F09E0"/>
    <w:rsid w:val="007F268F"/>
    <w:rsid w:val="007F6601"/>
    <w:rsid w:val="00812B7F"/>
    <w:rsid w:val="00813023"/>
    <w:rsid w:val="00813BAD"/>
    <w:rsid w:val="0081717A"/>
    <w:rsid w:val="00823A1F"/>
    <w:rsid w:val="0082585C"/>
    <w:rsid w:val="008434BC"/>
    <w:rsid w:val="00854E4E"/>
    <w:rsid w:val="00866068"/>
    <w:rsid w:val="008708AF"/>
    <w:rsid w:val="00876B87"/>
    <w:rsid w:val="008869B6"/>
    <w:rsid w:val="00895042"/>
    <w:rsid w:val="008A1CF8"/>
    <w:rsid w:val="008C245D"/>
    <w:rsid w:val="008D0CC5"/>
    <w:rsid w:val="008E3AF9"/>
    <w:rsid w:val="008E667B"/>
    <w:rsid w:val="008E71D4"/>
    <w:rsid w:val="008E746A"/>
    <w:rsid w:val="008F2DDE"/>
    <w:rsid w:val="008F57C7"/>
    <w:rsid w:val="008F61F3"/>
    <w:rsid w:val="008F7834"/>
    <w:rsid w:val="00913836"/>
    <w:rsid w:val="00915D7C"/>
    <w:rsid w:val="009175B5"/>
    <w:rsid w:val="00924345"/>
    <w:rsid w:val="00925A67"/>
    <w:rsid w:val="00932109"/>
    <w:rsid w:val="00937C8B"/>
    <w:rsid w:val="00946249"/>
    <w:rsid w:val="00951885"/>
    <w:rsid w:val="00954E94"/>
    <w:rsid w:val="00971879"/>
    <w:rsid w:val="009754EB"/>
    <w:rsid w:val="009809FE"/>
    <w:rsid w:val="0099390D"/>
    <w:rsid w:val="009A5E22"/>
    <w:rsid w:val="009A6EBB"/>
    <w:rsid w:val="009A71B6"/>
    <w:rsid w:val="009B5E5A"/>
    <w:rsid w:val="009C4A42"/>
    <w:rsid w:val="009D0181"/>
    <w:rsid w:val="009E07C9"/>
    <w:rsid w:val="009E7078"/>
    <w:rsid w:val="009F0F99"/>
    <w:rsid w:val="009F7CF7"/>
    <w:rsid w:val="00A01069"/>
    <w:rsid w:val="00A11D21"/>
    <w:rsid w:val="00A11F4C"/>
    <w:rsid w:val="00A226F7"/>
    <w:rsid w:val="00A55B78"/>
    <w:rsid w:val="00A71FBA"/>
    <w:rsid w:val="00A77448"/>
    <w:rsid w:val="00A80278"/>
    <w:rsid w:val="00A838CB"/>
    <w:rsid w:val="00A93472"/>
    <w:rsid w:val="00A94584"/>
    <w:rsid w:val="00A96F87"/>
    <w:rsid w:val="00AC0C15"/>
    <w:rsid w:val="00AC6EEF"/>
    <w:rsid w:val="00AD0876"/>
    <w:rsid w:val="00AE17C2"/>
    <w:rsid w:val="00AE4611"/>
    <w:rsid w:val="00AE4716"/>
    <w:rsid w:val="00AE6F2F"/>
    <w:rsid w:val="00AF2DC9"/>
    <w:rsid w:val="00B03359"/>
    <w:rsid w:val="00B04513"/>
    <w:rsid w:val="00B0487B"/>
    <w:rsid w:val="00B10E6A"/>
    <w:rsid w:val="00B14410"/>
    <w:rsid w:val="00B25BE7"/>
    <w:rsid w:val="00B273C7"/>
    <w:rsid w:val="00B37461"/>
    <w:rsid w:val="00B4316E"/>
    <w:rsid w:val="00B43446"/>
    <w:rsid w:val="00B43DAE"/>
    <w:rsid w:val="00B45222"/>
    <w:rsid w:val="00B6623B"/>
    <w:rsid w:val="00B66A4E"/>
    <w:rsid w:val="00B84A9E"/>
    <w:rsid w:val="00B85C5C"/>
    <w:rsid w:val="00B93F59"/>
    <w:rsid w:val="00BA3558"/>
    <w:rsid w:val="00BA71BC"/>
    <w:rsid w:val="00BB63D0"/>
    <w:rsid w:val="00BC4141"/>
    <w:rsid w:val="00BC4237"/>
    <w:rsid w:val="00BC5EFA"/>
    <w:rsid w:val="00BC7AF8"/>
    <w:rsid w:val="00BD0A3D"/>
    <w:rsid w:val="00BD0E0B"/>
    <w:rsid w:val="00BD2696"/>
    <w:rsid w:val="00BD3679"/>
    <w:rsid w:val="00BD4F69"/>
    <w:rsid w:val="00BD67AF"/>
    <w:rsid w:val="00BD69C6"/>
    <w:rsid w:val="00BE1CD6"/>
    <w:rsid w:val="00BE2153"/>
    <w:rsid w:val="00BE3CB6"/>
    <w:rsid w:val="00BE4F2A"/>
    <w:rsid w:val="00BE6914"/>
    <w:rsid w:val="00C0075C"/>
    <w:rsid w:val="00C04603"/>
    <w:rsid w:val="00C05B76"/>
    <w:rsid w:val="00C05D3D"/>
    <w:rsid w:val="00C06845"/>
    <w:rsid w:val="00C14251"/>
    <w:rsid w:val="00C2313B"/>
    <w:rsid w:val="00C31845"/>
    <w:rsid w:val="00C34141"/>
    <w:rsid w:val="00C35206"/>
    <w:rsid w:val="00C37794"/>
    <w:rsid w:val="00C44D19"/>
    <w:rsid w:val="00C45E4A"/>
    <w:rsid w:val="00C534A1"/>
    <w:rsid w:val="00C72029"/>
    <w:rsid w:val="00C74D1C"/>
    <w:rsid w:val="00C8007B"/>
    <w:rsid w:val="00C92304"/>
    <w:rsid w:val="00C938B8"/>
    <w:rsid w:val="00C976F7"/>
    <w:rsid w:val="00C97C3B"/>
    <w:rsid w:val="00CC136D"/>
    <w:rsid w:val="00CC75FE"/>
    <w:rsid w:val="00CD421C"/>
    <w:rsid w:val="00CD7D8D"/>
    <w:rsid w:val="00CE27E2"/>
    <w:rsid w:val="00CE510E"/>
    <w:rsid w:val="00CF5822"/>
    <w:rsid w:val="00D10B3B"/>
    <w:rsid w:val="00D24907"/>
    <w:rsid w:val="00D267E5"/>
    <w:rsid w:val="00D30599"/>
    <w:rsid w:val="00D31889"/>
    <w:rsid w:val="00D3506B"/>
    <w:rsid w:val="00D4115A"/>
    <w:rsid w:val="00D4169B"/>
    <w:rsid w:val="00D450F4"/>
    <w:rsid w:val="00D52D45"/>
    <w:rsid w:val="00D702CA"/>
    <w:rsid w:val="00D71E17"/>
    <w:rsid w:val="00D74117"/>
    <w:rsid w:val="00D751C7"/>
    <w:rsid w:val="00D8677F"/>
    <w:rsid w:val="00D96E14"/>
    <w:rsid w:val="00DA1F3A"/>
    <w:rsid w:val="00DA2E58"/>
    <w:rsid w:val="00DB5ABD"/>
    <w:rsid w:val="00DD3C9E"/>
    <w:rsid w:val="00DD5CF2"/>
    <w:rsid w:val="00DE337A"/>
    <w:rsid w:val="00DE433A"/>
    <w:rsid w:val="00DE43ED"/>
    <w:rsid w:val="00DE4400"/>
    <w:rsid w:val="00DF5183"/>
    <w:rsid w:val="00DF5DEC"/>
    <w:rsid w:val="00DF6141"/>
    <w:rsid w:val="00E04CF0"/>
    <w:rsid w:val="00E054AA"/>
    <w:rsid w:val="00E229A5"/>
    <w:rsid w:val="00E53CB5"/>
    <w:rsid w:val="00E56B13"/>
    <w:rsid w:val="00E57314"/>
    <w:rsid w:val="00E625C2"/>
    <w:rsid w:val="00E76B95"/>
    <w:rsid w:val="00E779D0"/>
    <w:rsid w:val="00E81F7B"/>
    <w:rsid w:val="00E95D3B"/>
    <w:rsid w:val="00E97C70"/>
    <w:rsid w:val="00EA1625"/>
    <w:rsid w:val="00EA1961"/>
    <w:rsid w:val="00EA7921"/>
    <w:rsid w:val="00EB07F4"/>
    <w:rsid w:val="00EB088B"/>
    <w:rsid w:val="00EC466E"/>
    <w:rsid w:val="00ED094D"/>
    <w:rsid w:val="00ED4BFE"/>
    <w:rsid w:val="00EE48E2"/>
    <w:rsid w:val="00EF01AB"/>
    <w:rsid w:val="00EF6DB3"/>
    <w:rsid w:val="00F07880"/>
    <w:rsid w:val="00F079EB"/>
    <w:rsid w:val="00F17F28"/>
    <w:rsid w:val="00F2074A"/>
    <w:rsid w:val="00F22B6E"/>
    <w:rsid w:val="00F23D9D"/>
    <w:rsid w:val="00F277D3"/>
    <w:rsid w:val="00F334F7"/>
    <w:rsid w:val="00F37B98"/>
    <w:rsid w:val="00F41433"/>
    <w:rsid w:val="00F56A28"/>
    <w:rsid w:val="00F70447"/>
    <w:rsid w:val="00F748BE"/>
    <w:rsid w:val="00F80266"/>
    <w:rsid w:val="00F81BFD"/>
    <w:rsid w:val="00F83D96"/>
    <w:rsid w:val="00F874A2"/>
    <w:rsid w:val="00F944E8"/>
    <w:rsid w:val="00F95442"/>
    <w:rsid w:val="00F95A51"/>
    <w:rsid w:val="00F95D1F"/>
    <w:rsid w:val="00F9622D"/>
    <w:rsid w:val="00F967AD"/>
    <w:rsid w:val="00FA1FF2"/>
    <w:rsid w:val="00FA66EC"/>
    <w:rsid w:val="00FA758C"/>
    <w:rsid w:val="00FB2A3B"/>
    <w:rsid w:val="00FB4A3A"/>
    <w:rsid w:val="00FC2419"/>
    <w:rsid w:val="00FD0DE9"/>
    <w:rsid w:val="00FD1200"/>
    <w:rsid w:val="00FD4451"/>
    <w:rsid w:val="00FE2AD0"/>
    <w:rsid w:val="00FE4461"/>
    <w:rsid w:val="00FF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CD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36C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36C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D1C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1C98"/>
    <w:rPr>
      <w:rFonts w:ascii="Tahoma" w:hAnsi="Tahoma" w:cs="Tahoma"/>
      <w:sz w:val="16"/>
      <w:szCs w:val="16"/>
      <w:lang w:eastAsia="cs-CZ"/>
    </w:rPr>
  </w:style>
  <w:style w:type="character" w:styleId="Hyperlink">
    <w:name w:val="Hyperlink"/>
    <w:basedOn w:val="DefaultParagraphFont"/>
    <w:uiPriority w:val="99"/>
    <w:rsid w:val="00BA355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75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01-sfel-08-009a_-_crop.jpg" TargetMode="External"/><Relationship Id="rId13" Type="http://schemas.openxmlformats.org/officeDocument/2006/relationships/hyperlink" Target="http://upload.wikimedia.org/wikipedia/commons/3/33/01-sfel-08-009a_-_crop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thumb/3/37/Oryctolagus_cuniculus_Tasmania_2.jpg/479px-Oryctolagus_cuniculus_Tasmania_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Oryctolagus_cuniculus_Tasmania_2.jpg" TargetMode="External"/><Relationship Id="rId11" Type="http://schemas.openxmlformats.org/officeDocument/2006/relationships/hyperlink" Target="http://cs.wikipedia.org/wiki/Soubor:01-sfel-08-009a_-_crop.jpg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oubor:Oryctolagus_cuniculus_Tasmania_2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1197</Words>
  <Characters>7069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Zástupce školy</cp:lastModifiedBy>
  <cp:revision>3</cp:revision>
  <dcterms:created xsi:type="dcterms:W3CDTF">2013-11-29T13:01:00Z</dcterms:created>
  <dcterms:modified xsi:type="dcterms:W3CDTF">2013-11-29T13:06:00Z</dcterms:modified>
</cp:coreProperties>
</file>