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D5F" w:rsidRP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48"/>
        </w:rPr>
      </w:pPr>
    </w:p>
    <w:p w:rsidR="00C00DD6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BE2135">
        <w:rPr>
          <w:rFonts w:ascii="Times New Roman" w:hAnsi="Times New Roman"/>
        </w:rPr>
        <w:tab/>
      </w:r>
      <w:r w:rsidR="00E12930">
        <w:rPr>
          <w:rFonts w:ascii="Times New Roman" w:hAnsi="Times New Roman"/>
        </w:rPr>
        <w:t>Pečovatelské</w:t>
      </w:r>
      <w:r w:rsidR="00BE2135">
        <w:rPr>
          <w:rFonts w:ascii="Times New Roman" w:hAnsi="Times New Roman"/>
        </w:rPr>
        <w:t xml:space="preserve"> </w:t>
      </w:r>
      <w:r w:rsidR="00E12930">
        <w:rPr>
          <w:rFonts w:ascii="Times New Roman" w:hAnsi="Times New Roman"/>
        </w:rPr>
        <w:t>služby</w:t>
      </w:r>
    </w:p>
    <w:p w:rsidR="00C00DD6" w:rsidRPr="00C00DD6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  <w:szCs w:val="32"/>
        </w:rPr>
      </w:pPr>
    </w:p>
    <w:p w:rsidR="00E87EB5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Matematika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E204DD">
        <w:rPr>
          <w:rFonts w:ascii="Times New Roman" w:hAnsi="Times New Roman"/>
        </w:rPr>
        <w:t>Hodnota výrazu</w:t>
      </w:r>
      <w:r w:rsidR="007377D6">
        <w:rPr>
          <w:rFonts w:ascii="Times New Roman" w:hAnsi="Times New Roman"/>
        </w:rPr>
        <w:t xml:space="preserve"> </w:t>
      </w:r>
    </w:p>
    <w:p w:rsidR="00ED6A09" w:rsidRDefault="00705503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sz w:val="32"/>
        </w:rPr>
        <w:tab/>
      </w:r>
      <w:r>
        <w:rPr>
          <w:rFonts w:ascii="Times New Roman" w:hAnsi="Times New Roman"/>
          <w:sz w:val="32"/>
        </w:rPr>
        <w:tab/>
      </w:r>
      <w:r w:rsidR="00E204DD">
        <w:rPr>
          <w:rFonts w:ascii="Times New Roman" w:hAnsi="Times New Roman"/>
        </w:rPr>
        <w:t>VY_32_INOVACE_A3_27</w:t>
      </w:r>
    </w:p>
    <w:p w:rsidR="00705503" w:rsidRPr="00ED6A09" w:rsidRDefault="00705503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C8366F">
        <w:rPr>
          <w:rFonts w:ascii="Times New Roman" w:hAnsi="Times New Roman"/>
        </w:rPr>
        <w:t>V</w:t>
      </w:r>
      <w:r w:rsidR="00BE2135">
        <w:rPr>
          <w:rFonts w:ascii="Times New Roman" w:hAnsi="Times New Roman"/>
        </w:rPr>
        <w:t>ýraz</w:t>
      </w:r>
      <w:r w:rsidR="00C8366F">
        <w:rPr>
          <w:rFonts w:ascii="Times New Roman" w:hAnsi="Times New Roman"/>
        </w:rPr>
        <w:t>y</w:t>
      </w:r>
      <w:r w:rsidR="00E204DD">
        <w:rPr>
          <w:rFonts w:ascii="Times New Roman" w:hAnsi="Times New Roman"/>
        </w:rPr>
        <w:t xml:space="preserve">, </w:t>
      </w:r>
      <w:r w:rsidR="00395551">
        <w:rPr>
          <w:rFonts w:ascii="Times New Roman" w:hAnsi="Times New Roman"/>
        </w:rPr>
        <w:t>dosazování</w:t>
      </w:r>
      <w:r w:rsidR="00E204DD">
        <w:rPr>
          <w:rFonts w:ascii="Times New Roman" w:hAnsi="Times New Roman"/>
        </w:rPr>
        <w:t>, hodnota, početní úkony</w:t>
      </w:r>
      <w:r w:rsidR="003B4D34">
        <w:rPr>
          <w:rFonts w:ascii="Times New Roman" w:hAnsi="Times New Roman"/>
        </w:rPr>
        <w:t xml:space="preserve"> 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3P</w:t>
      </w:r>
      <w:r w:rsidR="00E12930">
        <w:rPr>
          <w:rFonts w:ascii="Times New Roman" w:hAnsi="Times New Roman"/>
        </w:rPr>
        <w:t>Č</w:t>
      </w:r>
      <w:r w:rsidR="00995FFE">
        <w:rPr>
          <w:rFonts w:ascii="Times New Roman" w:hAnsi="Times New Roman"/>
        </w:rPr>
        <w:t xml:space="preserve">, </w:t>
      </w:r>
      <w:r w:rsidR="00E204DD">
        <w:rPr>
          <w:rFonts w:ascii="Times New Roman" w:hAnsi="Times New Roman"/>
        </w:rPr>
        <w:t>7. 10</w:t>
      </w:r>
      <w:r w:rsidR="00BE2135">
        <w:rPr>
          <w:rFonts w:ascii="Times New Roman" w:hAnsi="Times New Roman"/>
        </w:rPr>
        <w:t>. 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Mgr. Marie Benedová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ED6A09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-166370</wp:posOffset>
            </wp:positionH>
            <wp:positionV relativeFrom="margin">
              <wp:posOffset>6872605</wp:posOffset>
            </wp:positionV>
            <wp:extent cx="6086475" cy="1485900"/>
            <wp:effectExtent l="19050" t="0" r="9525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77D6" w:rsidRDefault="00AA7171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AA7171"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47.65pt;width:436.5pt;height:30pt;z-index:251660288;mso-position-horizontal-relative:margin;mso-position-vertical-relative:margin" filled="f" stroked="f">
            <v:textbox style="mso-next-textbox:#_x0000_s1026">
              <w:txbxContent>
                <w:p w:rsidR="007377D6" w:rsidRPr="00094D5F" w:rsidRDefault="007377D6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</w:txbxContent>
            </v:textbox>
            <w10:wrap type="square" anchorx="margin" anchory="margin"/>
          </v:shape>
        </w:pict>
      </w:r>
    </w:p>
    <w:p w:rsidR="007377D6" w:rsidRDefault="007377D6">
      <w:pPr>
        <w:spacing w:after="200" w:line="276" w:lineRule="auto"/>
        <w:rPr>
          <w:rFonts w:ascii="Times New Roman" w:hAnsi="Times New Roman"/>
        </w:rPr>
        <w:sectPr w:rsidR="007377D6" w:rsidSect="00B676A2"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371BF8" w:rsidRPr="008E0175" w:rsidRDefault="00371BF8" w:rsidP="00371BF8">
      <w:pPr>
        <w:pStyle w:val="Odstavecseseznamem"/>
        <w:numPr>
          <w:ilvl w:val="0"/>
          <w:numId w:val="6"/>
        </w:numPr>
        <w:spacing w:line="276" w:lineRule="auto"/>
        <w:ind w:left="284" w:right="142" w:hanging="284"/>
        <w:rPr>
          <w:sz w:val="36"/>
          <w:szCs w:val="28"/>
        </w:rPr>
      </w:pPr>
      <w:r>
        <w:rPr>
          <w:sz w:val="28"/>
          <w:szCs w:val="28"/>
        </w:rPr>
        <w:lastRenderedPageBreak/>
        <w:t>Určete hodnotu výrazu</w:t>
      </w:r>
      <w:r w:rsidRPr="008E0175">
        <w:rPr>
          <w:sz w:val="28"/>
        </w:rPr>
        <w:t xml:space="preserve"> </w:t>
      </w:r>
      <w:r>
        <w:rPr>
          <w:sz w:val="28"/>
        </w:rPr>
        <w:t>(nezapomeňte na pořadí početních úkonů).</w:t>
      </w:r>
    </w:p>
    <w:tbl>
      <w:tblPr>
        <w:tblW w:w="9072" w:type="dxa"/>
        <w:tblInd w:w="392" w:type="dxa"/>
        <w:shd w:val="clear" w:color="auto" w:fill="DAEEF3"/>
        <w:tblLook w:val="04A0"/>
      </w:tblPr>
      <w:tblGrid>
        <w:gridCol w:w="2551"/>
        <w:gridCol w:w="6521"/>
      </w:tblGrid>
      <w:tr w:rsidR="00371BF8" w:rsidRPr="008E0175" w:rsidTr="00DE4B10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371BF8" w:rsidRPr="008E0175" w:rsidRDefault="00371BF8" w:rsidP="00DE4B10">
            <w:pPr>
              <w:spacing w:before="8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14 + 7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5 - 2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1" w:type="dxa"/>
            <w:tcBorders>
              <w:bottom w:val="single" w:sz="4" w:space="0" w:color="000000"/>
            </w:tcBorders>
            <w:shd w:val="clear" w:color="auto" w:fill="DAEEF3"/>
          </w:tcPr>
          <w:p w:rsidR="00371BF8" w:rsidRPr="008E0175" w:rsidRDefault="00371BF8" w:rsidP="00DE4B10">
            <w:pPr>
              <w:spacing w:before="120"/>
              <w:jc w:val="center"/>
              <w:rPr>
                <w:b/>
                <w:bCs/>
                <w:sz w:val="28"/>
              </w:rPr>
            </w:pPr>
          </w:p>
        </w:tc>
      </w:tr>
      <w:tr w:rsidR="00371BF8" w:rsidRPr="008E0175" w:rsidTr="00DE4B10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371BF8" w:rsidRPr="008E0175" w:rsidRDefault="00371BF8" w:rsidP="00DE4B10">
            <w:pPr>
              <w:spacing w:before="12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(14 + 7)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(5 - 2)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371BF8" w:rsidRPr="008E0175" w:rsidRDefault="00371BF8" w:rsidP="00DE4B10">
            <w:pPr>
              <w:spacing w:before="120"/>
              <w:jc w:val="center"/>
              <w:rPr>
                <w:sz w:val="28"/>
              </w:rPr>
            </w:pPr>
          </w:p>
        </w:tc>
      </w:tr>
      <w:tr w:rsidR="00371BF8" w:rsidRPr="008E0175" w:rsidTr="00DE4B10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371BF8" w:rsidRPr="008E0175" w:rsidRDefault="00371BF8" w:rsidP="00DE4B10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(14 + 7)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5 - 2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371BF8" w:rsidRPr="008E0175" w:rsidRDefault="00371BF8" w:rsidP="00DE4B10">
            <w:pPr>
              <w:spacing w:before="120"/>
              <w:jc w:val="center"/>
              <w:rPr>
                <w:sz w:val="28"/>
              </w:rPr>
            </w:pPr>
          </w:p>
        </w:tc>
      </w:tr>
      <w:tr w:rsidR="00371BF8" w:rsidRPr="008E0175" w:rsidTr="00DE4B10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371BF8" w:rsidRPr="008E0175" w:rsidRDefault="00371BF8" w:rsidP="00DE4B10">
            <w:pPr>
              <w:spacing w:before="120"/>
              <w:jc w:val="right"/>
              <w:rPr>
                <w:b/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14 + 7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(5 - 2) </w:t>
            </w:r>
            <w:r w:rsidRPr="008E0175">
              <w:rPr>
                <w:sz w:val="28"/>
                <w:szCs w:val="28"/>
              </w:rPr>
              <w:t xml:space="preserve">= </w:t>
            </w:r>
          </w:p>
        </w:tc>
        <w:tc>
          <w:tcPr>
            <w:tcW w:w="652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371BF8" w:rsidRPr="008E0175" w:rsidRDefault="00371BF8" w:rsidP="00DE4B10">
            <w:pPr>
              <w:spacing w:before="120"/>
              <w:jc w:val="center"/>
              <w:rPr>
                <w:sz w:val="28"/>
              </w:rPr>
            </w:pPr>
          </w:p>
        </w:tc>
      </w:tr>
      <w:tr w:rsidR="00371BF8" w:rsidRPr="008E0175" w:rsidTr="00DE4B10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371BF8" w:rsidRPr="008E0175" w:rsidRDefault="00371BF8" w:rsidP="00DE4B10">
            <w:pPr>
              <w:spacing w:before="120"/>
              <w:jc w:val="right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14 + (7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5 - 2) </w:t>
            </w:r>
            <w:r w:rsidRPr="008E0175">
              <w:rPr>
                <w:sz w:val="28"/>
                <w:szCs w:val="28"/>
              </w:rPr>
              <w:t xml:space="preserve">= </w:t>
            </w:r>
          </w:p>
        </w:tc>
        <w:tc>
          <w:tcPr>
            <w:tcW w:w="652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371BF8" w:rsidRPr="008E0175" w:rsidRDefault="00371BF8" w:rsidP="00DE4B10">
            <w:pPr>
              <w:spacing w:before="120"/>
              <w:jc w:val="center"/>
              <w:rPr>
                <w:sz w:val="28"/>
              </w:rPr>
            </w:pPr>
          </w:p>
        </w:tc>
      </w:tr>
      <w:tr w:rsidR="00371BF8" w:rsidRPr="008E0175" w:rsidTr="00DE4B10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371BF8" w:rsidRPr="008E0175" w:rsidRDefault="00371BF8" w:rsidP="00DE4B10">
            <w:pPr>
              <w:spacing w:before="120"/>
              <w:jc w:val="right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 (14 + 7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5) - 2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371BF8" w:rsidRPr="008E0175" w:rsidRDefault="00371BF8" w:rsidP="00DE4B10">
            <w:pPr>
              <w:spacing w:before="120"/>
              <w:jc w:val="center"/>
              <w:rPr>
                <w:sz w:val="28"/>
              </w:rPr>
            </w:pPr>
          </w:p>
        </w:tc>
      </w:tr>
    </w:tbl>
    <w:p w:rsidR="00371BF8" w:rsidRPr="008E0175" w:rsidRDefault="00371BF8" w:rsidP="00371BF8">
      <w:pPr>
        <w:pStyle w:val="Odstavecseseznamem"/>
        <w:ind w:left="284" w:right="-425"/>
        <w:rPr>
          <w:sz w:val="6"/>
          <w:szCs w:val="28"/>
        </w:rPr>
      </w:pPr>
    </w:p>
    <w:p w:rsidR="00371BF8" w:rsidRPr="001167B5" w:rsidRDefault="00371BF8" w:rsidP="00371BF8">
      <w:pPr>
        <w:pStyle w:val="Odstavecseseznamem"/>
        <w:ind w:left="284" w:right="-425"/>
        <w:rPr>
          <w:sz w:val="6"/>
          <w:szCs w:val="28"/>
        </w:rPr>
      </w:pPr>
    </w:p>
    <w:p w:rsidR="00371BF8" w:rsidRPr="00FE33A4" w:rsidRDefault="00371BF8" w:rsidP="00371BF8">
      <w:pPr>
        <w:pStyle w:val="Odstavecseseznamem"/>
        <w:numPr>
          <w:ilvl w:val="0"/>
          <w:numId w:val="6"/>
        </w:numPr>
        <w:spacing w:before="360" w:line="276" w:lineRule="auto"/>
        <w:ind w:left="284" w:right="-425" w:hanging="284"/>
        <w:rPr>
          <w:sz w:val="28"/>
          <w:szCs w:val="28"/>
        </w:rPr>
      </w:pPr>
      <w:r>
        <w:rPr>
          <w:sz w:val="28"/>
          <w:szCs w:val="28"/>
        </w:rPr>
        <w:t xml:space="preserve">Vypočítejte hodnoty výrazů, porovnejte hodnoty </w:t>
      </w:r>
      <w:proofErr w:type="gramStart"/>
      <w:r>
        <w:rPr>
          <w:sz w:val="28"/>
          <w:szCs w:val="28"/>
        </w:rPr>
        <w:t>výrazů</w:t>
      </w:r>
      <w:r w:rsidRPr="008E0175">
        <w:rPr>
          <w:sz w:val="28"/>
        </w:rPr>
        <w:t xml:space="preserve"> </w:t>
      </w:r>
      <w:r>
        <w:rPr>
          <w:sz w:val="28"/>
          <w:szCs w:val="28"/>
        </w:rPr>
        <w:t>&gt;, &lt;, = .</w:t>
      </w:r>
      <w:proofErr w:type="gramEnd"/>
    </w:p>
    <w:tbl>
      <w:tblPr>
        <w:tblW w:w="9183" w:type="dxa"/>
        <w:tblInd w:w="392" w:type="dxa"/>
        <w:shd w:val="clear" w:color="auto" w:fill="DAEEF3"/>
        <w:tblLook w:val="04A0"/>
      </w:tblPr>
      <w:tblGrid>
        <w:gridCol w:w="1191"/>
        <w:gridCol w:w="737"/>
        <w:gridCol w:w="510"/>
        <w:gridCol w:w="737"/>
        <w:gridCol w:w="1191"/>
        <w:gridCol w:w="282"/>
        <w:gridCol w:w="1304"/>
        <w:gridCol w:w="737"/>
        <w:gridCol w:w="510"/>
        <w:gridCol w:w="737"/>
        <w:gridCol w:w="1247"/>
      </w:tblGrid>
      <w:tr w:rsidR="00371BF8" w:rsidRPr="008E0175" w:rsidTr="00DE4B10">
        <w:trPr>
          <w:trHeight w:val="454"/>
        </w:trPr>
        <w:tc>
          <w:tcPr>
            <w:tcW w:w="1191" w:type="dxa"/>
            <w:shd w:val="clear" w:color="auto" w:fill="auto"/>
            <w:vAlign w:val="bottom"/>
          </w:tcPr>
          <w:p w:rsidR="00371BF8" w:rsidRPr="008E0175" w:rsidRDefault="00371BF8" w:rsidP="00DE4B10">
            <w:pPr>
              <w:spacing w:before="80"/>
              <w:ind w:hanging="108"/>
              <w:jc w:val="right"/>
              <w:rPr>
                <w:b/>
                <w:bCs/>
                <w:sz w:val="28"/>
              </w:rPr>
            </w:pPr>
            <w:proofErr w:type="gramStart"/>
            <w:r>
              <w:rPr>
                <w:sz w:val="28"/>
                <w:szCs w:val="28"/>
              </w:rPr>
              <w:t>13 + 5</w:t>
            </w:r>
            <w:r w:rsidRPr="008E0175">
              <w:rPr>
                <w:sz w:val="28"/>
                <w:szCs w:val="28"/>
                <w:vertAlign w:val="superscript"/>
              </w:rPr>
              <w:t xml:space="preserve">  </w:t>
            </w:r>
            <w:r w:rsidRPr="008E0175">
              <w:rPr>
                <w:sz w:val="28"/>
                <w:szCs w:val="28"/>
              </w:rPr>
              <w:t>=</w:t>
            </w:r>
            <w:proofErr w:type="gramEnd"/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371BF8" w:rsidRPr="008E0175" w:rsidRDefault="00371BF8" w:rsidP="00DE4B10">
            <w:pPr>
              <w:spacing w:before="120"/>
              <w:jc w:val="center"/>
              <w:rPr>
                <w:b/>
                <w:bCs/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1BF8" w:rsidRPr="008E0175" w:rsidRDefault="00371BF8" w:rsidP="00DE4B10">
            <w:pPr>
              <w:spacing w:before="120"/>
              <w:jc w:val="center"/>
              <w:rPr>
                <w:b/>
                <w:bCs/>
                <w:sz w:val="28"/>
              </w:rPr>
            </w:pPr>
          </w:p>
        </w:tc>
        <w:tc>
          <w:tcPr>
            <w:tcW w:w="737" w:type="dxa"/>
            <w:tcBorders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Pr="008E0175" w:rsidRDefault="00371BF8" w:rsidP="00DE4B10">
            <w:pPr>
              <w:spacing w:before="120"/>
              <w:ind w:hanging="193"/>
              <w:jc w:val="right"/>
              <w:rPr>
                <w:b/>
                <w:bCs/>
                <w:sz w:val="28"/>
              </w:rPr>
            </w:pPr>
          </w:p>
        </w:tc>
        <w:tc>
          <w:tcPr>
            <w:tcW w:w="1191" w:type="dxa"/>
            <w:vAlign w:val="bottom"/>
          </w:tcPr>
          <w:p w:rsidR="00371BF8" w:rsidRPr="008E0175" w:rsidRDefault="00371BF8" w:rsidP="00DE4B10">
            <w:pPr>
              <w:spacing w:before="120"/>
              <w:ind w:hanging="193"/>
              <w:rPr>
                <w:b/>
                <w:bCs/>
                <w:sz w:val="28"/>
              </w:rPr>
            </w:pPr>
            <w:r w:rsidRPr="008E0175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</w:t>
            </w: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/>
                <w:sz w:val="28"/>
                <w:szCs w:val="28"/>
              </w:rPr>
              <w:t>27 - 9</w:t>
            </w:r>
            <w:r w:rsidRPr="008E0175">
              <w:rPr>
                <w:sz w:val="28"/>
                <w:szCs w:val="28"/>
                <w:vertAlign w:val="superscript"/>
              </w:rPr>
              <w:t xml:space="preserve"> </w:t>
            </w:r>
          </w:p>
        </w:tc>
        <w:tc>
          <w:tcPr>
            <w:tcW w:w="282" w:type="dxa"/>
            <w:shd w:val="clear" w:color="auto" w:fill="auto"/>
          </w:tcPr>
          <w:p w:rsidR="00371BF8" w:rsidRPr="008E0175" w:rsidRDefault="00371BF8" w:rsidP="00DE4B10">
            <w:pPr>
              <w:spacing w:before="120"/>
              <w:jc w:val="center"/>
              <w:rPr>
                <w:b/>
                <w:bCs/>
                <w:sz w:val="28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371BF8" w:rsidRPr="008E0175" w:rsidRDefault="00371BF8" w:rsidP="00DE4B10">
            <w:pPr>
              <w:spacing w:before="120"/>
              <w:jc w:val="right"/>
              <w:rPr>
                <w:b/>
                <w:bCs/>
                <w:sz w:val="28"/>
              </w:rPr>
            </w:pPr>
            <w:r w:rsidRPr="008E0175">
              <w:rPr>
                <w:sz w:val="28"/>
                <w:szCs w:val="28"/>
              </w:rPr>
              <w:t xml:space="preserve"> </w:t>
            </w:r>
            <w:r>
              <w:rPr>
                <w:rFonts w:eastAsiaTheme="minorEastAsia"/>
                <w:sz w:val="28"/>
                <w:szCs w:val="28"/>
              </w:rPr>
              <w:t>35 : 7</w:t>
            </w:r>
            <w:r>
              <w:rPr>
                <w:sz w:val="28"/>
                <w:szCs w:val="28"/>
              </w:rPr>
              <w:t xml:space="preserve">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371BF8" w:rsidRPr="008E0175" w:rsidRDefault="00371BF8" w:rsidP="00DE4B10">
            <w:pPr>
              <w:spacing w:before="120"/>
              <w:jc w:val="center"/>
              <w:rPr>
                <w:b/>
                <w:bCs/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1BF8" w:rsidRPr="008E0175" w:rsidRDefault="00371BF8" w:rsidP="00DE4B10">
            <w:pPr>
              <w:spacing w:before="120"/>
              <w:jc w:val="center"/>
              <w:rPr>
                <w:b/>
                <w:bCs/>
                <w:sz w:val="28"/>
              </w:rPr>
            </w:pPr>
          </w:p>
        </w:tc>
        <w:tc>
          <w:tcPr>
            <w:tcW w:w="737" w:type="dxa"/>
            <w:tcBorders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:rsidR="00371BF8" w:rsidRPr="008E0175" w:rsidRDefault="00371BF8" w:rsidP="00DE4B10">
            <w:pPr>
              <w:spacing w:before="120"/>
              <w:jc w:val="center"/>
              <w:rPr>
                <w:b/>
                <w:bCs/>
                <w:sz w:val="28"/>
              </w:rPr>
            </w:pPr>
          </w:p>
        </w:tc>
        <w:tc>
          <w:tcPr>
            <w:tcW w:w="1247" w:type="dxa"/>
            <w:tcBorders>
              <w:left w:val="nil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spacing w:before="120"/>
              <w:rPr>
                <w:b/>
                <w:bCs/>
                <w:sz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/>
                <w:sz w:val="28"/>
                <w:szCs w:val="28"/>
              </w:rPr>
              <w:t>48 : 6</w:t>
            </w:r>
          </w:p>
        </w:tc>
      </w:tr>
      <w:tr w:rsidR="00371BF8" w:rsidRPr="008E0175" w:rsidTr="00DE4B10">
        <w:trPr>
          <w:trHeight w:val="454"/>
        </w:trPr>
        <w:tc>
          <w:tcPr>
            <w:tcW w:w="1191" w:type="dxa"/>
            <w:shd w:val="clear" w:color="auto" w:fill="auto"/>
            <w:vAlign w:val="bottom"/>
          </w:tcPr>
          <w:p w:rsidR="00371BF8" w:rsidRPr="008E0175" w:rsidRDefault="00371BF8" w:rsidP="00DE4B10">
            <w:pPr>
              <w:spacing w:before="120"/>
              <w:ind w:hanging="108"/>
              <w:jc w:val="right"/>
              <w:rPr>
                <w:b/>
                <w:bCs/>
                <w:sz w:val="28"/>
              </w:rPr>
            </w:pPr>
            <w:proofErr w:type="gramStart"/>
            <w:r>
              <w:rPr>
                <w:rFonts w:eastAsiaTheme="minorEastAsia"/>
                <w:sz w:val="28"/>
                <w:szCs w:val="28"/>
              </w:rPr>
              <w:t xml:space="preserve">3 </w:t>
            </w:r>
            <w:r>
              <w:rPr>
                <w:rFonts w:eastAsiaTheme="minorEastAsia" w:cstheme="minorHAnsi"/>
                <w:sz w:val="28"/>
                <w:szCs w:val="28"/>
              </w:rPr>
              <w:t>∙</w:t>
            </w:r>
            <w:r>
              <w:rPr>
                <w:rFonts w:eastAsiaTheme="minorEastAsia"/>
                <w:sz w:val="28"/>
                <w:szCs w:val="28"/>
              </w:rPr>
              <w:t xml:space="preserve"> 4 </w:t>
            </w:r>
            <w:r w:rsidRPr="008E0175">
              <w:rPr>
                <w:sz w:val="28"/>
                <w:szCs w:val="28"/>
                <w:vertAlign w:val="superscript"/>
              </w:rPr>
              <w:t xml:space="preserve"> </w:t>
            </w:r>
            <w:r w:rsidRPr="008E0175">
              <w:rPr>
                <w:sz w:val="28"/>
                <w:szCs w:val="28"/>
              </w:rPr>
              <w:t>=</w:t>
            </w:r>
            <w:proofErr w:type="gramEnd"/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371BF8" w:rsidRPr="008E0175" w:rsidRDefault="00371BF8" w:rsidP="00DE4B10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1BF8" w:rsidRPr="008E0175" w:rsidRDefault="00371BF8" w:rsidP="00DE4B10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Pr="008E0175" w:rsidRDefault="00371BF8" w:rsidP="00DE4B10">
            <w:pPr>
              <w:spacing w:before="120"/>
              <w:ind w:hanging="193"/>
              <w:jc w:val="right"/>
              <w:rPr>
                <w:sz w:val="28"/>
              </w:rPr>
            </w:pPr>
          </w:p>
        </w:tc>
        <w:tc>
          <w:tcPr>
            <w:tcW w:w="1191" w:type="dxa"/>
            <w:vAlign w:val="bottom"/>
          </w:tcPr>
          <w:p w:rsidR="00371BF8" w:rsidRPr="008E0175" w:rsidRDefault="00371BF8" w:rsidP="00DE4B10">
            <w:pPr>
              <w:spacing w:before="120"/>
              <w:ind w:hanging="193"/>
              <w:rPr>
                <w:sz w:val="28"/>
              </w:rPr>
            </w:pPr>
            <w:r w:rsidRPr="008E0175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</w:t>
            </w: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/>
                <w:sz w:val="28"/>
                <w:szCs w:val="28"/>
              </w:rPr>
              <w:t>26 - 8</w:t>
            </w:r>
          </w:p>
        </w:tc>
        <w:tc>
          <w:tcPr>
            <w:tcW w:w="282" w:type="dxa"/>
            <w:shd w:val="clear" w:color="auto" w:fill="auto"/>
          </w:tcPr>
          <w:p w:rsidR="00371BF8" w:rsidRPr="008E0175" w:rsidRDefault="00371BF8" w:rsidP="00DE4B10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371BF8" w:rsidRPr="008E0175" w:rsidRDefault="00371BF8" w:rsidP="00DE4B10">
            <w:pPr>
              <w:spacing w:before="120"/>
              <w:jc w:val="right"/>
              <w:rPr>
                <w:sz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7 </w:t>
            </w:r>
            <w:r>
              <w:rPr>
                <w:rFonts w:eastAsiaTheme="minorEastAsia" w:cstheme="minorHAnsi"/>
                <w:sz w:val="28"/>
                <w:szCs w:val="28"/>
              </w:rPr>
              <w:t>∙</w:t>
            </w:r>
            <w:r>
              <w:rPr>
                <w:rFonts w:eastAsiaTheme="minorEastAsia"/>
                <w:sz w:val="28"/>
                <w:szCs w:val="28"/>
              </w:rPr>
              <w:t xml:space="preserve"> 9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371BF8" w:rsidRPr="008E0175" w:rsidRDefault="00371BF8" w:rsidP="00DE4B10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1BF8" w:rsidRPr="008E0175" w:rsidRDefault="00371BF8" w:rsidP="00DE4B10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:rsidR="00371BF8" w:rsidRPr="008E0175" w:rsidRDefault="00371BF8" w:rsidP="00DE4B10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247" w:type="dxa"/>
            <w:tcBorders>
              <w:left w:val="nil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spacing w:before="120"/>
              <w:rPr>
                <w:sz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/>
                <w:sz w:val="28"/>
                <w:szCs w:val="28"/>
              </w:rPr>
              <w:t>84 - 27</w:t>
            </w:r>
          </w:p>
        </w:tc>
      </w:tr>
      <w:tr w:rsidR="00371BF8" w:rsidRPr="008E0175" w:rsidTr="00DE4B10">
        <w:trPr>
          <w:trHeight w:val="454"/>
        </w:trPr>
        <w:tc>
          <w:tcPr>
            <w:tcW w:w="1191" w:type="dxa"/>
            <w:shd w:val="clear" w:color="auto" w:fill="auto"/>
            <w:vAlign w:val="bottom"/>
          </w:tcPr>
          <w:p w:rsidR="00371BF8" w:rsidRPr="008E0175" w:rsidRDefault="00371BF8" w:rsidP="00DE4B10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5</w:t>
            </w:r>
            <w:r w:rsidRPr="008E0175">
              <w:rPr>
                <w:sz w:val="28"/>
                <w:szCs w:val="28"/>
                <w:vertAlign w:val="superscript"/>
              </w:rPr>
              <w:t xml:space="preserve">2  </w:t>
            </w:r>
            <w:r w:rsidRPr="008E0175">
              <w:rPr>
                <w:sz w:val="28"/>
                <w:szCs w:val="28"/>
              </w:rPr>
              <w:t>=</w:t>
            </w:r>
            <w:proofErr w:type="gramEnd"/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371BF8" w:rsidRPr="008E0175" w:rsidRDefault="00371BF8" w:rsidP="00DE4B10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1BF8" w:rsidRPr="008E0175" w:rsidRDefault="00371BF8" w:rsidP="00DE4B10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Pr="008E0175" w:rsidRDefault="00371BF8" w:rsidP="00DE4B10">
            <w:pPr>
              <w:spacing w:before="120"/>
              <w:ind w:hanging="193"/>
              <w:jc w:val="right"/>
              <w:rPr>
                <w:sz w:val="28"/>
                <w:szCs w:val="28"/>
              </w:rPr>
            </w:pPr>
          </w:p>
        </w:tc>
        <w:tc>
          <w:tcPr>
            <w:tcW w:w="1191" w:type="dxa"/>
            <w:vAlign w:val="bottom"/>
          </w:tcPr>
          <w:p w:rsidR="00371BF8" w:rsidRPr="008E0175" w:rsidRDefault="00371BF8" w:rsidP="00DE4B10">
            <w:pPr>
              <w:spacing w:before="120"/>
              <w:ind w:hanging="193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</w:t>
            </w: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sz w:val="28"/>
                <w:szCs w:val="28"/>
              </w:rPr>
              <w:t xml:space="preserve">5 </w:t>
            </w:r>
            <w:r>
              <w:rPr>
                <w:rFonts w:eastAsiaTheme="minorEastAsia" w:cstheme="minorHAnsi"/>
                <w:sz w:val="28"/>
                <w:szCs w:val="28"/>
              </w:rPr>
              <w:t>∙ 6</w:t>
            </w:r>
            <w:r>
              <w:rPr>
                <w:sz w:val="28"/>
                <w:szCs w:val="28"/>
              </w:rPr>
              <w:t xml:space="preserve"> </w:t>
            </w:r>
            <w:r w:rsidRPr="008E0175">
              <w:rPr>
                <w:sz w:val="28"/>
                <w:szCs w:val="28"/>
                <w:vertAlign w:val="superscript"/>
              </w:rPr>
              <w:t xml:space="preserve">  </w:t>
            </w:r>
          </w:p>
        </w:tc>
        <w:tc>
          <w:tcPr>
            <w:tcW w:w="282" w:type="dxa"/>
            <w:shd w:val="clear" w:color="auto" w:fill="auto"/>
          </w:tcPr>
          <w:p w:rsidR="00371BF8" w:rsidRPr="008E0175" w:rsidRDefault="00371BF8" w:rsidP="00DE4B10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371BF8" w:rsidRPr="008E0175" w:rsidRDefault="00371BF8" w:rsidP="00DE4B10">
            <w:pPr>
              <w:spacing w:before="12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73 – 48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371BF8" w:rsidRPr="008E0175" w:rsidRDefault="00371BF8" w:rsidP="00DE4B10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1BF8" w:rsidRPr="008E0175" w:rsidRDefault="00371BF8" w:rsidP="00DE4B10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:rsidR="00371BF8" w:rsidRPr="008E0175" w:rsidRDefault="00371BF8" w:rsidP="00DE4B10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247" w:type="dxa"/>
            <w:tcBorders>
              <w:left w:val="nil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spacing w:before="120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/>
                      <w:sz w:val="28"/>
                      <w:szCs w:val="28"/>
                    </w:rPr>
                    <m:t>81</m:t>
                  </m:r>
                </m:e>
              </m:rad>
              <m:r>
                <w:rPr>
                  <w:rFonts w:ascii="Cambria Math"/>
                  <w:sz w:val="28"/>
                  <w:szCs w:val="28"/>
                </w:rPr>
                <m:t xml:space="preserve">  </m:t>
              </m:r>
            </m:oMath>
          </w:p>
        </w:tc>
      </w:tr>
      <w:tr w:rsidR="00371BF8" w:rsidRPr="008E0175" w:rsidTr="00DE4B10">
        <w:trPr>
          <w:trHeight w:val="454"/>
        </w:trPr>
        <w:tc>
          <w:tcPr>
            <w:tcW w:w="1191" w:type="dxa"/>
            <w:shd w:val="clear" w:color="auto" w:fill="auto"/>
            <w:vAlign w:val="bottom"/>
          </w:tcPr>
          <w:p w:rsidR="00371BF8" w:rsidRPr="008E0175" w:rsidRDefault="00371BF8" w:rsidP="00DE4B10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4 </w:t>
            </w:r>
            <w:r>
              <w:rPr>
                <w:rFonts w:eastAsiaTheme="minorEastAsia" w:cstheme="minorHAnsi"/>
                <w:sz w:val="28"/>
                <w:szCs w:val="28"/>
              </w:rPr>
              <w:t>∙ 2</w:t>
            </w:r>
            <w:r w:rsidRPr="008E0175">
              <w:rPr>
                <w:sz w:val="28"/>
                <w:szCs w:val="28"/>
                <w:vertAlign w:val="superscript"/>
              </w:rPr>
              <w:t xml:space="preserve">  </w:t>
            </w:r>
            <w:r w:rsidRPr="008E0175">
              <w:rPr>
                <w:sz w:val="28"/>
                <w:szCs w:val="28"/>
              </w:rPr>
              <w:t>=</w:t>
            </w:r>
            <w:proofErr w:type="gramEnd"/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371BF8" w:rsidRPr="008E0175" w:rsidRDefault="00371BF8" w:rsidP="00DE4B10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1BF8" w:rsidRPr="008E0175" w:rsidRDefault="00371BF8" w:rsidP="00DE4B10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Pr="008E0175" w:rsidRDefault="00371BF8" w:rsidP="00DE4B10">
            <w:pPr>
              <w:spacing w:before="120"/>
              <w:ind w:hanging="193"/>
              <w:jc w:val="right"/>
              <w:rPr>
                <w:sz w:val="28"/>
                <w:szCs w:val="28"/>
              </w:rPr>
            </w:pPr>
          </w:p>
        </w:tc>
        <w:tc>
          <w:tcPr>
            <w:tcW w:w="1191" w:type="dxa"/>
            <w:vAlign w:val="bottom"/>
          </w:tcPr>
          <w:p w:rsidR="00371BF8" w:rsidRPr="008E0175" w:rsidRDefault="00371BF8" w:rsidP="00DE4B10">
            <w:pPr>
              <w:spacing w:before="120"/>
              <w:ind w:hanging="193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</w:t>
            </w:r>
            <w:r w:rsidRPr="008E0175">
              <w:rPr>
                <w:sz w:val="28"/>
                <w:szCs w:val="28"/>
              </w:rPr>
              <w:t xml:space="preserve">= 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/>
                      <w:sz w:val="28"/>
                      <w:szCs w:val="28"/>
                    </w:rPr>
                    <m:t>64</m:t>
                  </m:r>
                </m:e>
              </m:rad>
            </m:oMath>
          </w:p>
        </w:tc>
        <w:tc>
          <w:tcPr>
            <w:tcW w:w="282" w:type="dxa"/>
            <w:shd w:val="clear" w:color="auto" w:fill="auto"/>
          </w:tcPr>
          <w:p w:rsidR="00371BF8" w:rsidRPr="008E0175" w:rsidRDefault="00371BF8" w:rsidP="00DE4B10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371BF8" w:rsidRPr="008E0175" w:rsidRDefault="00371BF8" w:rsidP="00DE4B10">
            <w:pPr>
              <w:spacing w:before="12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64 : 8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371BF8" w:rsidRPr="008E0175" w:rsidRDefault="00371BF8" w:rsidP="00DE4B10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1BF8" w:rsidRPr="008E0175" w:rsidRDefault="00371BF8" w:rsidP="00DE4B10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:rsidR="00371BF8" w:rsidRPr="008E0175" w:rsidRDefault="00371BF8" w:rsidP="00DE4B10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247" w:type="dxa"/>
            <w:tcBorders>
              <w:left w:val="nil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spacing w:before="120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sz w:val="28"/>
                <w:szCs w:val="28"/>
              </w:rPr>
              <w:t>6</w:t>
            </w:r>
            <w:r w:rsidRPr="008E0175">
              <w:rPr>
                <w:sz w:val="28"/>
                <w:szCs w:val="28"/>
                <w:vertAlign w:val="superscript"/>
              </w:rPr>
              <w:t xml:space="preserve">2  </w:t>
            </w:r>
          </w:p>
        </w:tc>
      </w:tr>
    </w:tbl>
    <w:p w:rsidR="00371BF8" w:rsidRDefault="00371BF8" w:rsidP="00371BF8">
      <w:pPr>
        <w:spacing w:before="240"/>
        <w:ind w:left="284" w:hanging="284"/>
        <w:jc w:val="both"/>
        <w:rPr>
          <w:sz w:val="28"/>
          <w:szCs w:val="28"/>
        </w:rPr>
      </w:pPr>
      <w:r>
        <w:rPr>
          <w:noProof/>
          <w:sz w:val="28"/>
          <w:lang w:eastAsia="cs-CZ"/>
        </w:rPr>
        <w:t xml:space="preserve">3) </w:t>
      </w:r>
      <w:r w:rsidRPr="00DC2405">
        <w:rPr>
          <w:sz w:val="28"/>
          <w:szCs w:val="28"/>
        </w:rPr>
        <w:t xml:space="preserve">Určete hodnotu výrazu a seřaďte je od nejmenší po </w:t>
      </w:r>
      <w:r w:rsidRPr="000E4BD2">
        <w:rPr>
          <w:sz w:val="28"/>
          <w:szCs w:val="28"/>
        </w:rPr>
        <w:t>největší</w:t>
      </w:r>
      <w:r w:rsidRPr="000E4BD2">
        <w:rPr>
          <w:sz w:val="28"/>
        </w:rPr>
        <w:t>.</w:t>
      </w:r>
    </w:p>
    <w:tbl>
      <w:tblPr>
        <w:tblW w:w="9071" w:type="dxa"/>
        <w:tblInd w:w="392" w:type="dxa"/>
        <w:shd w:val="clear" w:color="auto" w:fill="DAEEF3"/>
        <w:tblLook w:val="04A0"/>
      </w:tblPr>
      <w:tblGrid>
        <w:gridCol w:w="2551"/>
        <w:gridCol w:w="6520"/>
      </w:tblGrid>
      <w:tr w:rsidR="00371BF8" w:rsidRPr="008E0175" w:rsidTr="00DE4B10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371BF8" w:rsidRPr="008E0175" w:rsidRDefault="00371BF8" w:rsidP="00DE4B10">
            <w:pPr>
              <w:spacing w:before="8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(78 + 43) : 11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0" w:type="dxa"/>
            <w:tcBorders>
              <w:bottom w:val="single" w:sz="4" w:space="0" w:color="000000"/>
            </w:tcBorders>
            <w:shd w:val="clear" w:color="auto" w:fill="DAEEF3"/>
          </w:tcPr>
          <w:p w:rsidR="00371BF8" w:rsidRPr="008E0175" w:rsidRDefault="00371BF8" w:rsidP="00DE4B10">
            <w:pPr>
              <w:spacing w:before="120"/>
              <w:jc w:val="center"/>
              <w:rPr>
                <w:b/>
                <w:bCs/>
                <w:sz w:val="28"/>
              </w:rPr>
            </w:pPr>
          </w:p>
        </w:tc>
      </w:tr>
      <w:tr w:rsidR="00371BF8" w:rsidRPr="008E0175" w:rsidTr="00DE4B10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371BF8" w:rsidRPr="008E0175" w:rsidRDefault="00371BF8" w:rsidP="00DE4B10">
            <w:pPr>
              <w:spacing w:before="12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94 - (5 ∙ 9)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371BF8" w:rsidRPr="008E0175" w:rsidRDefault="00371BF8" w:rsidP="00DE4B10">
            <w:pPr>
              <w:spacing w:before="120"/>
              <w:jc w:val="center"/>
              <w:rPr>
                <w:sz w:val="28"/>
              </w:rPr>
            </w:pPr>
          </w:p>
        </w:tc>
      </w:tr>
      <w:tr w:rsidR="00371BF8" w:rsidRPr="008E0175" w:rsidTr="00DE4B10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371BF8" w:rsidRPr="008E0175" w:rsidRDefault="00371BF8" w:rsidP="00DE4B10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2 ∙ 6 ∙ 3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371BF8" w:rsidRPr="008E0175" w:rsidRDefault="00371BF8" w:rsidP="00DE4B10">
            <w:pPr>
              <w:spacing w:before="120"/>
              <w:jc w:val="center"/>
              <w:rPr>
                <w:sz w:val="28"/>
              </w:rPr>
            </w:pPr>
          </w:p>
        </w:tc>
      </w:tr>
      <w:tr w:rsidR="00371BF8" w:rsidRPr="008E0175" w:rsidTr="00DE4B10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371BF8" w:rsidRPr="008E0175" w:rsidRDefault="00371BF8" w:rsidP="00DE4B10">
            <w:pPr>
              <w:spacing w:before="120"/>
              <w:jc w:val="right"/>
              <w:rPr>
                <w:b/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28 - 4 ∙ 7 </w:t>
            </w:r>
            <w:r w:rsidRPr="008E0175">
              <w:rPr>
                <w:sz w:val="28"/>
                <w:szCs w:val="28"/>
              </w:rPr>
              <w:t xml:space="preserve">= </w:t>
            </w:r>
          </w:p>
        </w:tc>
        <w:tc>
          <w:tcPr>
            <w:tcW w:w="65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371BF8" w:rsidRPr="008E0175" w:rsidRDefault="00371BF8" w:rsidP="00DE4B10">
            <w:pPr>
              <w:spacing w:before="120"/>
              <w:jc w:val="center"/>
              <w:rPr>
                <w:sz w:val="28"/>
              </w:rPr>
            </w:pPr>
          </w:p>
        </w:tc>
      </w:tr>
      <w:tr w:rsidR="00371BF8" w:rsidRPr="008E0175" w:rsidTr="00DE4B10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371BF8" w:rsidRPr="008E0175" w:rsidRDefault="00371BF8" w:rsidP="00DE4B10">
            <w:pPr>
              <w:spacing w:before="120"/>
              <w:jc w:val="right"/>
              <w:rPr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(250 : 5) : 2 </w:t>
            </w:r>
            <w:r w:rsidRPr="008E0175">
              <w:rPr>
                <w:sz w:val="28"/>
                <w:szCs w:val="28"/>
              </w:rPr>
              <w:t xml:space="preserve">= </w:t>
            </w:r>
          </w:p>
        </w:tc>
        <w:tc>
          <w:tcPr>
            <w:tcW w:w="65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371BF8" w:rsidRPr="008E0175" w:rsidRDefault="00371BF8" w:rsidP="00DE4B10">
            <w:pPr>
              <w:spacing w:before="120"/>
              <w:jc w:val="center"/>
              <w:rPr>
                <w:sz w:val="28"/>
              </w:rPr>
            </w:pPr>
          </w:p>
        </w:tc>
      </w:tr>
      <w:tr w:rsidR="00371BF8" w:rsidRPr="008E0175" w:rsidTr="00DE4B10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371BF8" w:rsidRPr="008E0175" w:rsidRDefault="00371BF8" w:rsidP="00DE4B10">
            <w:pPr>
              <w:spacing w:before="120"/>
              <w:jc w:val="right"/>
              <w:rPr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84 : (7 ∙ 3)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371BF8" w:rsidRPr="008E0175" w:rsidRDefault="00371BF8" w:rsidP="00DE4B10">
            <w:pPr>
              <w:spacing w:before="120"/>
              <w:jc w:val="center"/>
              <w:rPr>
                <w:sz w:val="28"/>
              </w:rPr>
            </w:pPr>
          </w:p>
        </w:tc>
      </w:tr>
    </w:tbl>
    <w:p w:rsidR="00371BF8" w:rsidRDefault="00371BF8" w:rsidP="00371BF8">
      <w:pPr>
        <w:pStyle w:val="Odstavecseseznamem"/>
        <w:spacing w:before="240" w:line="276" w:lineRule="auto"/>
        <w:ind w:left="284" w:right="-425"/>
        <w:rPr>
          <w:sz w:val="28"/>
          <w:szCs w:val="28"/>
        </w:rPr>
      </w:pPr>
    </w:p>
    <w:tbl>
      <w:tblPr>
        <w:tblW w:w="8097" w:type="dxa"/>
        <w:tblInd w:w="392" w:type="dxa"/>
        <w:shd w:val="clear" w:color="auto" w:fill="DAEEF3"/>
        <w:tblLook w:val="04A0"/>
      </w:tblPr>
      <w:tblGrid>
        <w:gridCol w:w="907"/>
        <w:gridCol w:w="394"/>
        <w:gridCol w:w="964"/>
        <w:gridCol w:w="394"/>
        <w:gridCol w:w="964"/>
        <w:gridCol w:w="395"/>
        <w:gridCol w:w="964"/>
        <w:gridCol w:w="395"/>
        <w:gridCol w:w="964"/>
        <w:gridCol w:w="395"/>
        <w:gridCol w:w="964"/>
        <w:gridCol w:w="397"/>
      </w:tblGrid>
      <w:tr w:rsidR="00371BF8" w:rsidRPr="008E0175" w:rsidTr="00DE4B10">
        <w:trPr>
          <w:trHeight w:val="454"/>
        </w:trPr>
        <w:tc>
          <w:tcPr>
            <w:tcW w:w="907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Pr="008E0175" w:rsidRDefault="00371BF8" w:rsidP="00DE4B10">
            <w:pPr>
              <w:jc w:val="center"/>
              <w:rPr>
                <w:bCs/>
                <w:sz w:val="28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371BF8" w:rsidRPr="008E0175" w:rsidRDefault="00371BF8" w:rsidP="00DE4B10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sym w:font="Symbol" w:char="F03C"/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Pr="008E0175" w:rsidRDefault="00371BF8" w:rsidP="00DE4B10">
            <w:pPr>
              <w:jc w:val="center"/>
              <w:rPr>
                <w:bCs/>
                <w:sz w:val="28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371BF8" w:rsidRPr="008E0175" w:rsidRDefault="00371BF8" w:rsidP="00DE4B10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sym w:font="Symbol" w:char="F03C"/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Pr="008E0175" w:rsidRDefault="00371BF8" w:rsidP="00DE4B10">
            <w:pPr>
              <w:jc w:val="center"/>
              <w:rPr>
                <w:bCs/>
                <w:sz w:val="28"/>
              </w:rPr>
            </w:pPr>
          </w:p>
        </w:tc>
        <w:tc>
          <w:tcPr>
            <w:tcW w:w="395" w:type="dxa"/>
            <w:shd w:val="clear" w:color="auto" w:fill="auto"/>
            <w:vAlign w:val="bottom"/>
          </w:tcPr>
          <w:p w:rsidR="00371BF8" w:rsidRPr="008E0175" w:rsidRDefault="00371BF8" w:rsidP="00DE4B10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sym w:font="Symbol" w:char="F03C"/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Default="00371BF8" w:rsidP="00DE4B10">
            <w:pPr>
              <w:jc w:val="center"/>
              <w:rPr>
                <w:bCs/>
                <w:sz w:val="28"/>
              </w:rPr>
            </w:pPr>
          </w:p>
        </w:tc>
        <w:tc>
          <w:tcPr>
            <w:tcW w:w="395" w:type="dxa"/>
            <w:vAlign w:val="bottom"/>
          </w:tcPr>
          <w:p w:rsidR="00371BF8" w:rsidRDefault="00371BF8" w:rsidP="00DE4B10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sym w:font="Symbol" w:char="F03C"/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Default="00371BF8" w:rsidP="00DE4B10">
            <w:pPr>
              <w:jc w:val="center"/>
              <w:rPr>
                <w:bCs/>
                <w:sz w:val="28"/>
              </w:rPr>
            </w:pPr>
          </w:p>
        </w:tc>
        <w:tc>
          <w:tcPr>
            <w:tcW w:w="395" w:type="dxa"/>
            <w:vAlign w:val="bottom"/>
          </w:tcPr>
          <w:p w:rsidR="00371BF8" w:rsidRDefault="00371BF8" w:rsidP="00DE4B10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sym w:font="Symbol" w:char="F03C"/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Default="00371BF8" w:rsidP="00DE4B10">
            <w:pPr>
              <w:jc w:val="center"/>
              <w:rPr>
                <w:bCs/>
                <w:sz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371BF8" w:rsidRDefault="00371BF8" w:rsidP="00DE4B10">
            <w:pPr>
              <w:rPr>
                <w:bCs/>
                <w:sz w:val="28"/>
              </w:rPr>
            </w:pPr>
          </w:p>
        </w:tc>
      </w:tr>
    </w:tbl>
    <w:p w:rsidR="00371BF8" w:rsidRDefault="00371BF8" w:rsidP="00371BF8">
      <w:pPr>
        <w:pStyle w:val="Odstavecseseznamem"/>
        <w:numPr>
          <w:ilvl w:val="0"/>
          <w:numId w:val="7"/>
        </w:numPr>
        <w:spacing w:before="240" w:line="276" w:lineRule="auto"/>
        <w:ind w:left="284" w:right="-425" w:hanging="284"/>
        <w:rPr>
          <w:sz w:val="28"/>
          <w:szCs w:val="28"/>
        </w:rPr>
      </w:pPr>
      <w:r w:rsidRPr="00DC2405">
        <w:rPr>
          <w:noProof/>
          <w:sz w:val="28"/>
          <w:lang w:eastAsia="cs-CZ"/>
        </w:rPr>
        <w:t>Napište pomocí číselného zápisu výraz, vypočtěte hodnotu</w:t>
      </w:r>
      <w:r w:rsidRPr="00DC2405">
        <w:rPr>
          <w:sz w:val="28"/>
        </w:rPr>
        <w:t xml:space="preserve"> a pojmenujte ho</w:t>
      </w:r>
      <w:r>
        <w:rPr>
          <w:sz w:val="28"/>
        </w:rPr>
        <w:t>.</w:t>
      </w:r>
      <w:r w:rsidRPr="00DC2405">
        <w:rPr>
          <w:sz w:val="28"/>
          <w:szCs w:val="28"/>
        </w:rPr>
        <w:t xml:space="preserve"> </w:t>
      </w:r>
      <w:r>
        <w:rPr>
          <w:sz w:val="28"/>
        </w:rPr>
        <w:br/>
      </w:r>
    </w:p>
    <w:tbl>
      <w:tblPr>
        <w:tblW w:w="8957" w:type="dxa"/>
        <w:tblInd w:w="53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5102"/>
        <w:gridCol w:w="3855"/>
      </w:tblGrid>
      <w:tr w:rsidR="00371BF8" w:rsidRPr="008E0175" w:rsidTr="00DE4B10">
        <w:trPr>
          <w:trHeight w:val="567"/>
        </w:trPr>
        <w:tc>
          <w:tcPr>
            <w:tcW w:w="5102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156 zmenšené o 23 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371BF8" w:rsidRPr="005535A3" w:rsidRDefault="00371BF8" w:rsidP="00DE4B10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 xml:space="preserve">156 – </w:t>
            </w:r>
            <w:proofErr w:type="gramStart"/>
            <w:r>
              <w:rPr>
                <w:bCs/>
                <w:i/>
                <w:color w:val="215868" w:themeColor="accent5" w:themeShade="80"/>
                <w:sz w:val="28"/>
              </w:rPr>
              <w:t>23  =                            rozdíl</w:t>
            </w:r>
            <w:proofErr w:type="gramEnd"/>
          </w:p>
        </w:tc>
      </w:tr>
      <w:tr w:rsidR="00371BF8" w:rsidRPr="008E0175" w:rsidTr="00DE4B10">
        <w:trPr>
          <w:trHeight w:val="567"/>
        </w:trPr>
        <w:tc>
          <w:tcPr>
            <w:tcW w:w="510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>rozdíl čísel 62 a 38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371BF8" w:rsidRPr="008E0175" w:rsidRDefault="00371BF8" w:rsidP="00DE4B10">
            <w:pPr>
              <w:jc w:val="right"/>
              <w:rPr>
                <w:bCs/>
                <w:sz w:val="28"/>
              </w:rPr>
            </w:pPr>
          </w:p>
        </w:tc>
      </w:tr>
      <w:tr w:rsidR="00371BF8" w:rsidRPr="008E0175" w:rsidTr="00DE4B10">
        <w:trPr>
          <w:trHeight w:val="567"/>
        </w:trPr>
        <w:tc>
          <w:tcPr>
            <w:tcW w:w="5102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>číslo 29 zvětšené 5 krát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371BF8" w:rsidRPr="005535A3" w:rsidRDefault="00371BF8" w:rsidP="00DE4B10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371BF8" w:rsidRPr="008E0175" w:rsidTr="00DE4B10">
        <w:trPr>
          <w:trHeight w:val="567"/>
        </w:trPr>
        <w:tc>
          <w:tcPr>
            <w:tcW w:w="510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>číslo 4 vynásobené číslem 57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371BF8" w:rsidRPr="008E0175" w:rsidRDefault="00371BF8" w:rsidP="00DE4B10">
            <w:pPr>
              <w:jc w:val="right"/>
              <w:rPr>
                <w:bCs/>
                <w:sz w:val="28"/>
              </w:rPr>
            </w:pPr>
          </w:p>
        </w:tc>
      </w:tr>
    </w:tbl>
    <w:p w:rsidR="00371BF8" w:rsidRPr="001167B5" w:rsidRDefault="00371BF8" w:rsidP="00371BF8">
      <w:pPr>
        <w:pStyle w:val="Odstavecseseznamem"/>
        <w:ind w:left="284" w:right="-425"/>
        <w:rPr>
          <w:sz w:val="10"/>
          <w:szCs w:val="28"/>
        </w:rPr>
      </w:pPr>
    </w:p>
    <w:p w:rsidR="00371BF8" w:rsidRDefault="00371BF8" w:rsidP="00371BF8">
      <w:pPr>
        <w:ind w:right="-425"/>
        <w:rPr>
          <w:sz w:val="8"/>
        </w:rPr>
      </w:pPr>
    </w:p>
    <w:p w:rsidR="00371BF8" w:rsidRPr="008E0175" w:rsidRDefault="00371BF8" w:rsidP="00371BF8">
      <w:pPr>
        <w:pStyle w:val="Odstavecseseznamem"/>
        <w:numPr>
          <w:ilvl w:val="0"/>
          <w:numId w:val="8"/>
        </w:numPr>
        <w:spacing w:before="80" w:line="276" w:lineRule="auto"/>
        <w:ind w:left="284" w:hanging="284"/>
        <w:jc w:val="both"/>
      </w:pPr>
      <w:r>
        <w:rPr>
          <w:rFonts w:cstheme="minorHAnsi"/>
          <w:sz w:val="28"/>
          <w:szCs w:val="28"/>
        </w:rPr>
        <w:t>Vypočítejte, kolik Kč zaplatíte za pečivo do kuchyně domova pro seniory, koupíte-li každý den 52 rohlíků a každý druhý den 24 a ½ chleba. Počítejte s aktuálními cenami</w:t>
      </w:r>
      <w:r>
        <w:rPr>
          <w:sz w:val="28"/>
          <w:szCs w:val="28"/>
        </w:rPr>
        <w:t>.</w:t>
      </w:r>
      <w:r w:rsidRPr="008E0175">
        <w:rPr>
          <w:sz w:val="28"/>
        </w:rPr>
        <w:t xml:space="preserve">     </w:t>
      </w:r>
    </w:p>
    <w:tbl>
      <w:tblPr>
        <w:tblStyle w:val="Stednmka1zvraznn5"/>
        <w:tblW w:w="901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862"/>
        <w:gridCol w:w="1301"/>
        <w:gridCol w:w="283"/>
        <w:gridCol w:w="720"/>
        <w:gridCol w:w="4138"/>
      </w:tblGrid>
      <w:tr w:rsidR="00371BF8" w:rsidRPr="008E0175" w:rsidTr="00DE4B10">
        <w:trPr>
          <w:cnfStyle w:val="1000000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371BF8" w:rsidRPr="008E0175" w:rsidRDefault="00371BF8" w:rsidP="00DE4B10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186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ind w:left="33" w:right="-250" w:hanging="33"/>
              <w:cnfStyle w:val="1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Za týden:</w:t>
            </w:r>
          </w:p>
        </w:tc>
        <w:tc>
          <w:tcPr>
            <w:tcW w:w="1301" w:type="dxa"/>
            <w:tcBorders>
              <w:bottom w:val="dotted" w:sz="4" w:space="0" w:color="auto"/>
            </w:tcBorders>
            <w:shd w:val="clear" w:color="auto" w:fill="auto"/>
          </w:tcPr>
          <w:p w:rsidR="00371BF8" w:rsidRPr="008E0175" w:rsidRDefault="00371BF8" w:rsidP="00DE4B10">
            <w:pPr>
              <w:jc w:val="center"/>
              <w:cnfStyle w:val="1000000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283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jc w:val="center"/>
              <w:cnfStyle w:val="100000000000"/>
              <w:rPr>
                <w:rFonts w:asciiTheme="minorHAnsi" w:hAnsiTheme="minorHAnsi"/>
              </w:rPr>
            </w:pPr>
          </w:p>
        </w:tc>
        <w:tc>
          <w:tcPr>
            <w:tcW w:w="720" w:type="dxa"/>
            <w:tcBorders>
              <w:bottom w:val="dotted" w:sz="4" w:space="0" w:color="auto"/>
            </w:tcBorders>
            <w:shd w:val="clear" w:color="auto" w:fill="auto"/>
          </w:tcPr>
          <w:p w:rsidR="00371BF8" w:rsidRPr="008E0175" w:rsidRDefault="00371BF8" w:rsidP="00DE4B10">
            <w:pPr>
              <w:ind w:hanging="100"/>
              <w:jc w:val="center"/>
              <w:cnfStyle w:val="100000000000"/>
              <w:rPr>
                <w:rFonts w:asciiTheme="minorHAnsi" w:hAnsiTheme="minorHAnsi"/>
              </w:rPr>
            </w:pPr>
          </w:p>
        </w:tc>
        <w:tc>
          <w:tcPr>
            <w:tcW w:w="4138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cnfStyle w:val="100000000000"/>
              <w:rPr>
                <w:rFonts w:asciiTheme="minorHAnsi" w:hAnsiTheme="minorHAnsi"/>
                <w:b w:val="0"/>
                <w:sz w:val="28"/>
                <w:u w:val="single"/>
              </w:rPr>
            </w:pPr>
          </w:p>
        </w:tc>
      </w:tr>
      <w:tr w:rsidR="00371BF8" w:rsidRPr="008E0175" w:rsidTr="00DE4B10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371BF8" w:rsidRPr="008E0175" w:rsidRDefault="00371BF8" w:rsidP="00DE4B10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186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ind w:left="33" w:right="-250" w:hanging="33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13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71BF8" w:rsidRPr="008E0175" w:rsidRDefault="00371BF8" w:rsidP="00DE4B10">
            <w:pPr>
              <w:jc w:val="center"/>
              <w:cnfStyle w:val="0000001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28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71BF8" w:rsidRPr="008E0175" w:rsidRDefault="00371BF8" w:rsidP="00DE4B10">
            <w:pPr>
              <w:ind w:hanging="100"/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cnfStyle w:val="000000100000"/>
              <w:rPr>
                <w:rFonts w:asciiTheme="minorHAnsi" w:hAnsiTheme="minorHAnsi"/>
                <w:b/>
                <w:sz w:val="28"/>
                <w:u w:val="single"/>
              </w:rPr>
            </w:pPr>
          </w:p>
        </w:tc>
      </w:tr>
      <w:tr w:rsidR="00371BF8" w:rsidRPr="008E0175" w:rsidTr="00DE4B10">
        <w:trPr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371BF8" w:rsidRPr="008E0175" w:rsidRDefault="00371BF8" w:rsidP="00DE4B10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04" w:type="dxa"/>
            <w:gridSpan w:val="5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Pr="008E0175" w:rsidRDefault="00371BF8" w:rsidP="00DE4B10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Za týden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zaplatíme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                                        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Kč</w:t>
            </w:r>
            <w:proofErr w:type="gramEnd"/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371BF8" w:rsidRPr="00035E27" w:rsidRDefault="00371BF8" w:rsidP="00371BF8">
      <w:pPr>
        <w:pStyle w:val="Odstavecseseznamem"/>
        <w:ind w:left="284"/>
        <w:rPr>
          <w:sz w:val="16"/>
        </w:rPr>
      </w:pPr>
    </w:p>
    <w:tbl>
      <w:tblPr>
        <w:tblStyle w:val="Stednmka1zvraznn5"/>
        <w:tblW w:w="901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2409"/>
        <w:gridCol w:w="754"/>
        <w:gridCol w:w="283"/>
        <w:gridCol w:w="720"/>
        <w:gridCol w:w="4138"/>
      </w:tblGrid>
      <w:tr w:rsidR="00371BF8" w:rsidRPr="008E0175" w:rsidTr="00DE4B10">
        <w:trPr>
          <w:cnfStyle w:val="1000000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371BF8" w:rsidRPr="008E0175" w:rsidRDefault="00371BF8" w:rsidP="00DE4B10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2409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ind w:left="33" w:right="-250" w:hanging="33"/>
              <w:cnfStyle w:val="1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Za měsíc (4 týdny):</w:t>
            </w:r>
          </w:p>
        </w:tc>
        <w:tc>
          <w:tcPr>
            <w:tcW w:w="754" w:type="dxa"/>
            <w:tcBorders>
              <w:bottom w:val="dotted" w:sz="4" w:space="0" w:color="auto"/>
            </w:tcBorders>
            <w:shd w:val="clear" w:color="auto" w:fill="auto"/>
          </w:tcPr>
          <w:p w:rsidR="00371BF8" w:rsidRPr="008E0175" w:rsidRDefault="00371BF8" w:rsidP="00DE4B10">
            <w:pPr>
              <w:jc w:val="center"/>
              <w:cnfStyle w:val="1000000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283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jc w:val="center"/>
              <w:cnfStyle w:val="100000000000"/>
              <w:rPr>
                <w:rFonts w:asciiTheme="minorHAnsi" w:hAnsiTheme="minorHAnsi"/>
              </w:rPr>
            </w:pPr>
          </w:p>
        </w:tc>
        <w:tc>
          <w:tcPr>
            <w:tcW w:w="720" w:type="dxa"/>
            <w:tcBorders>
              <w:bottom w:val="dotted" w:sz="4" w:space="0" w:color="auto"/>
            </w:tcBorders>
            <w:shd w:val="clear" w:color="auto" w:fill="auto"/>
          </w:tcPr>
          <w:p w:rsidR="00371BF8" w:rsidRPr="008E0175" w:rsidRDefault="00371BF8" w:rsidP="00DE4B10">
            <w:pPr>
              <w:ind w:hanging="100"/>
              <w:jc w:val="center"/>
              <w:cnfStyle w:val="100000000000"/>
              <w:rPr>
                <w:rFonts w:asciiTheme="minorHAnsi" w:hAnsiTheme="minorHAnsi"/>
              </w:rPr>
            </w:pPr>
          </w:p>
        </w:tc>
        <w:tc>
          <w:tcPr>
            <w:tcW w:w="4138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cnfStyle w:val="100000000000"/>
              <w:rPr>
                <w:rFonts w:asciiTheme="minorHAnsi" w:hAnsiTheme="minorHAnsi"/>
                <w:b w:val="0"/>
                <w:sz w:val="28"/>
                <w:u w:val="single"/>
              </w:rPr>
            </w:pPr>
          </w:p>
        </w:tc>
      </w:tr>
      <w:tr w:rsidR="00371BF8" w:rsidRPr="008E0175" w:rsidTr="00DE4B10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371BF8" w:rsidRPr="008E0175" w:rsidRDefault="00371BF8" w:rsidP="00DE4B10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ind w:left="33" w:right="-250" w:hanging="33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7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71BF8" w:rsidRPr="008E0175" w:rsidRDefault="00371BF8" w:rsidP="00DE4B10">
            <w:pPr>
              <w:jc w:val="center"/>
              <w:cnfStyle w:val="0000001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28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71BF8" w:rsidRPr="008E0175" w:rsidRDefault="00371BF8" w:rsidP="00DE4B10">
            <w:pPr>
              <w:ind w:hanging="100"/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cnfStyle w:val="000000100000"/>
              <w:rPr>
                <w:rFonts w:asciiTheme="minorHAnsi" w:hAnsiTheme="minorHAnsi"/>
                <w:b/>
                <w:sz w:val="28"/>
                <w:u w:val="single"/>
              </w:rPr>
            </w:pPr>
          </w:p>
        </w:tc>
      </w:tr>
      <w:tr w:rsidR="00371BF8" w:rsidRPr="008E0175" w:rsidTr="00DE4B10">
        <w:trPr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371BF8" w:rsidRPr="008E0175" w:rsidRDefault="00371BF8" w:rsidP="00DE4B10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04" w:type="dxa"/>
            <w:gridSpan w:val="5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Pr="008E0175" w:rsidRDefault="00371BF8" w:rsidP="00DE4B10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Za měsíc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zaplatíme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                                       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Kč</w:t>
            </w:r>
            <w:proofErr w:type="gramEnd"/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371BF8" w:rsidRPr="00035E27" w:rsidRDefault="00371BF8" w:rsidP="00371BF8">
      <w:pPr>
        <w:pStyle w:val="Odstavecseseznamem"/>
        <w:ind w:left="284"/>
        <w:rPr>
          <w:sz w:val="16"/>
        </w:rPr>
      </w:pPr>
    </w:p>
    <w:tbl>
      <w:tblPr>
        <w:tblStyle w:val="Stednmka1zvraznn5"/>
        <w:tblW w:w="901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862"/>
        <w:gridCol w:w="1301"/>
        <w:gridCol w:w="283"/>
        <w:gridCol w:w="720"/>
        <w:gridCol w:w="4138"/>
      </w:tblGrid>
      <w:tr w:rsidR="00371BF8" w:rsidRPr="008E0175" w:rsidTr="00DE4B10">
        <w:trPr>
          <w:cnfStyle w:val="1000000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371BF8" w:rsidRPr="008E0175" w:rsidRDefault="00371BF8" w:rsidP="00DE4B10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186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ind w:left="33" w:right="-250" w:hanging="33"/>
              <w:cnfStyle w:val="1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Za rok:</w:t>
            </w:r>
          </w:p>
        </w:tc>
        <w:tc>
          <w:tcPr>
            <w:tcW w:w="1301" w:type="dxa"/>
            <w:tcBorders>
              <w:bottom w:val="dotted" w:sz="4" w:space="0" w:color="auto"/>
            </w:tcBorders>
            <w:shd w:val="clear" w:color="auto" w:fill="auto"/>
          </w:tcPr>
          <w:p w:rsidR="00371BF8" w:rsidRPr="008E0175" w:rsidRDefault="00371BF8" w:rsidP="00DE4B10">
            <w:pPr>
              <w:jc w:val="center"/>
              <w:cnfStyle w:val="1000000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283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jc w:val="center"/>
              <w:cnfStyle w:val="100000000000"/>
              <w:rPr>
                <w:rFonts w:asciiTheme="minorHAnsi" w:hAnsiTheme="minorHAnsi"/>
              </w:rPr>
            </w:pPr>
          </w:p>
        </w:tc>
        <w:tc>
          <w:tcPr>
            <w:tcW w:w="720" w:type="dxa"/>
            <w:tcBorders>
              <w:bottom w:val="dotted" w:sz="4" w:space="0" w:color="auto"/>
            </w:tcBorders>
            <w:shd w:val="clear" w:color="auto" w:fill="auto"/>
          </w:tcPr>
          <w:p w:rsidR="00371BF8" w:rsidRPr="008E0175" w:rsidRDefault="00371BF8" w:rsidP="00DE4B10">
            <w:pPr>
              <w:ind w:hanging="100"/>
              <w:jc w:val="center"/>
              <w:cnfStyle w:val="100000000000"/>
              <w:rPr>
                <w:rFonts w:asciiTheme="minorHAnsi" w:hAnsiTheme="minorHAnsi"/>
              </w:rPr>
            </w:pPr>
          </w:p>
        </w:tc>
        <w:tc>
          <w:tcPr>
            <w:tcW w:w="4138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cnfStyle w:val="100000000000"/>
              <w:rPr>
                <w:rFonts w:asciiTheme="minorHAnsi" w:hAnsiTheme="minorHAnsi"/>
                <w:b w:val="0"/>
                <w:sz w:val="28"/>
                <w:u w:val="single"/>
              </w:rPr>
            </w:pPr>
          </w:p>
        </w:tc>
      </w:tr>
      <w:tr w:rsidR="00371BF8" w:rsidRPr="008E0175" w:rsidTr="00DE4B10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371BF8" w:rsidRPr="008E0175" w:rsidRDefault="00371BF8" w:rsidP="00DE4B10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186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ind w:left="33" w:right="-250" w:hanging="33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13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71BF8" w:rsidRPr="008E0175" w:rsidRDefault="00371BF8" w:rsidP="00DE4B10">
            <w:pPr>
              <w:jc w:val="center"/>
              <w:cnfStyle w:val="0000001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28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71BF8" w:rsidRPr="008E0175" w:rsidRDefault="00371BF8" w:rsidP="00DE4B10">
            <w:pPr>
              <w:ind w:hanging="100"/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cnfStyle w:val="000000100000"/>
              <w:rPr>
                <w:rFonts w:asciiTheme="minorHAnsi" w:hAnsiTheme="minorHAnsi"/>
                <w:b/>
                <w:sz w:val="28"/>
                <w:u w:val="single"/>
              </w:rPr>
            </w:pPr>
          </w:p>
        </w:tc>
      </w:tr>
      <w:tr w:rsidR="00371BF8" w:rsidRPr="008E0175" w:rsidTr="00DE4B10">
        <w:trPr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371BF8" w:rsidRPr="008E0175" w:rsidRDefault="00371BF8" w:rsidP="00DE4B10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04" w:type="dxa"/>
            <w:gridSpan w:val="5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Pr="008E0175" w:rsidRDefault="00371BF8" w:rsidP="00DE4B10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Za rok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zaplatíme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                                        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Kč</w:t>
            </w:r>
            <w:proofErr w:type="gramEnd"/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371BF8" w:rsidRPr="008E0175" w:rsidRDefault="00371BF8" w:rsidP="00371BF8">
      <w:pPr>
        <w:pStyle w:val="Odstavecseseznamem"/>
        <w:numPr>
          <w:ilvl w:val="0"/>
          <w:numId w:val="8"/>
        </w:numPr>
        <w:spacing w:before="120" w:line="276" w:lineRule="auto"/>
        <w:ind w:left="284" w:hanging="284"/>
        <w:rPr>
          <w:sz w:val="36"/>
        </w:rPr>
      </w:pPr>
      <w:r>
        <w:rPr>
          <w:rFonts w:cstheme="minorHAnsi"/>
          <w:sz w:val="28"/>
          <w:szCs w:val="28"/>
        </w:rPr>
        <w:t>V domově pro seniory je 15 pokojů. V každém pokoji mohou být 4 lidé. Kolik je v domově míst? Zapište jako výraz. Určete hodnotu výrazu.</w:t>
      </w:r>
      <w:r w:rsidRPr="008E0175">
        <w:rPr>
          <w:sz w:val="28"/>
          <w:szCs w:val="28"/>
        </w:rPr>
        <w:t xml:space="preserve"> </w:t>
      </w:r>
    </w:p>
    <w:tbl>
      <w:tblPr>
        <w:tblStyle w:val="Stednmka1zvraznn5"/>
        <w:tblW w:w="901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862"/>
        <w:gridCol w:w="1301"/>
        <w:gridCol w:w="283"/>
        <w:gridCol w:w="720"/>
        <w:gridCol w:w="4138"/>
      </w:tblGrid>
      <w:tr w:rsidR="00371BF8" w:rsidRPr="008E0175" w:rsidTr="00DE4B10">
        <w:trPr>
          <w:cnfStyle w:val="100000000000"/>
          <w:trHeight w:val="567"/>
        </w:trPr>
        <w:tc>
          <w:tcPr>
            <w:cnfStyle w:val="001000000000"/>
            <w:tcW w:w="709" w:type="dxa"/>
            <w:shd w:val="clear" w:color="auto" w:fill="auto"/>
          </w:tcPr>
          <w:p w:rsidR="00371BF8" w:rsidRPr="008E0175" w:rsidRDefault="00371BF8" w:rsidP="00DE4B10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186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ind w:left="33" w:right="-136" w:hanging="141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  <w:t>pokojů</w:t>
            </w:r>
          </w:p>
        </w:tc>
        <w:tc>
          <w:tcPr>
            <w:tcW w:w="130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Pr="008E0175" w:rsidRDefault="00371BF8" w:rsidP="00DE4B10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283" w:type="dxa"/>
            <w:shd w:val="clear" w:color="auto" w:fill="auto"/>
          </w:tcPr>
          <w:p w:rsidR="00371BF8" w:rsidRPr="008E0175" w:rsidRDefault="00371BF8" w:rsidP="00DE4B10">
            <w:pPr>
              <w:cnfStyle w:val="100000000000"/>
              <w:rPr>
                <w:rFonts w:asciiTheme="minorHAnsi" w:hAnsiTheme="minorHAnsi"/>
                <w:b w:val="0"/>
              </w:rPr>
            </w:pPr>
          </w:p>
        </w:tc>
        <w:tc>
          <w:tcPr>
            <w:tcW w:w="720" w:type="dxa"/>
            <w:shd w:val="clear" w:color="auto" w:fill="auto"/>
          </w:tcPr>
          <w:p w:rsidR="00371BF8" w:rsidRPr="008E0175" w:rsidRDefault="00371BF8" w:rsidP="00DE4B10">
            <w:pPr>
              <w:ind w:hanging="100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4138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jc w:val="center"/>
              <w:cnfStyle w:val="100000000000"/>
              <w:rPr>
                <w:rFonts w:asciiTheme="minorHAnsi" w:hAnsiTheme="minorHAnsi"/>
                <w:b w:val="0"/>
              </w:rPr>
            </w:pPr>
          </w:p>
        </w:tc>
      </w:tr>
      <w:tr w:rsidR="00371BF8" w:rsidRPr="008E0175" w:rsidTr="00DE4B10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</w:tcPr>
          <w:p w:rsidR="00371BF8" w:rsidRPr="008E0175" w:rsidRDefault="00371BF8" w:rsidP="00DE4B10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186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ind w:left="33" w:right="-136" w:hanging="141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vertAlign w:val="superscript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míst v pokoji</w:t>
            </w:r>
          </w:p>
        </w:tc>
        <w:tc>
          <w:tcPr>
            <w:tcW w:w="130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Pr="008E0175" w:rsidRDefault="00371BF8" w:rsidP="00DE4B10">
            <w:pPr>
              <w:jc w:val="right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283" w:type="dxa"/>
            <w:shd w:val="clear" w:color="auto" w:fill="auto"/>
          </w:tcPr>
          <w:p w:rsidR="00371BF8" w:rsidRPr="008E0175" w:rsidRDefault="00371BF8" w:rsidP="00DE4B10">
            <w:pPr>
              <w:cnfStyle w:val="000000100000"/>
              <w:rPr>
                <w:rFonts w:asciiTheme="minorHAnsi" w:hAnsiTheme="minorHAnsi"/>
                <w:b/>
              </w:rPr>
            </w:pPr>
          </w:p>
        </w:tc>
        <w:tc>
          <w:tcPr>
            <w:tcW w:w="720" w:type="dxa"/>
            <w:shd w:val="clear" w:color="auto" w:fill="auto"/>
          </w:tcPr>
          <w:p w:rsidR="00371BF8" w:rsidRPr="008E0175" w:rsidRDefault="00371BF8" w:rsidP="00DE4B10">
            <w:pPr>
              <w:ind w:hanging="100"/>
              <w:cnfStyle w:val="0000001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jc w:val="center"/>
              <w:cnfStyle w:val="000000100000"/>
              <w:rPr>
                <w:rFonts w:asciiTheme="minorHAnsi" w:hAnsiTheme="minorHAnsi"/>
                <w:b/>
              </w:rPr>
            </w:pPr>
          </w:p>
        </w:tc>
      </w:tr>
      <w:tr w:rsidR="00371BF8" w:rsidRPr="008E0175" w:rsidTr="00DE4B10">
        <w:trPr>
          <w:trHeight w:val="567"/>
        </w:trPr>
        <w:tc>
          <w:tcPr>
            <w:cnfStyle w:val="001000000000"/>
            <w:tcW w:w="709" w:type="dxa"/>
            <w:shd w:val="clear" w:color="auto" w:fill="auto"/>
          </w:tcPr>
          <w:p w:rsidR="00371BF8" w:rsidRPr="008E0175" w:rsidRDefault="00371BF8" w:rsidP="00DE4B10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1862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ind w:left="33" w:right="-136" w:hanging="141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celkem míst</w:t>
            </w:r>
          </w:p>
        </w:tc>
        <w:tc>
          <w:tcPr>
            <w:tcW w:w="130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Pr="008E0175" w:rsidRDefault="00371BF8" w:rsidP="00DE4B10">
            <w:pPr>
              <w:jc w:val="right"/>
              <w:cnfStyle w:val="000000000000"/>
              <w:rPr>
                <w:rFonts w:asciiTheme="minorHAnsi" w:hAnsiTheme="minorHAnsi"/>
                <w:b/>
                <w:i/>
                <w:color w:val="244061" w:themeColor="accent1" w:themeShade="80"/>
                <w:sz w:val="28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auto"/>
          </w:tcPr>
          <w:p w:rsidR="00371BF8" w:rsidRPr="008E0175" w:rsidRDefault="00371BF8" w:rsidP="00DE4B10">
            <w:pPr>
              <w:cnfStyle w:val="000000000000"/>
              <w:rPr>
                <w:rFonts w:asciiTheme="minorHAnsi" w:hAnsiTheme="minorHAnsi"/>
                <w:b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:rsidR="00371BF8" w:rsidRPr="008E0175" w:rsidRDefault="00371BF8" w:rsidP="00DE4B10">
            <w:pPr>
              <w:ind w:hanging="100"/>
              <w:cnfStyle w:val="0000000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jc w:val="center"/>
              <w:cnfStyle w:val="000000000000"/>
              <w:rPr>
                <w:rFonts w:asciiTheme="minorHAnsi" w:hAnsiTheme="minorHAnsi"/>
                <w:b/>
              </w:rPr>
            </w:pPr>
          </w:p>
        </w:tc>
      </w:tr>
      <w:tr w:rsidR="00371BF8" w:rsidRPr="008E0175" w:rsidTr="00DE4B10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371BF8" w:rsidRPr="008E0175" w:rsidRDefault="00371BF8" w:rsidP="00DE4B10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04" w:type="dxa"/>
            <w:gridSpan w:val="5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Pr="008E0175" w:rsidRDefault="00371BF8" w:rsidP="00DE4B10">
            <w:pPr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V domově je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celkem                                míst</w:t>
            </w:r>
            <w:proofErr w:type="gramEnd"/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371BF8" w:rsidRPr="008B2475" w:rsidRDefault="00371BF8" w:rsidP="00371BF8">
      <w:pPr>
        <w:pStyle w:val="Odstavecseseznamem"/>
        <w:numPr>
          <w:ilvl w:val="0"/>
          <w:numId w:val="8"/>
        </w:numPr>
        <w:spacing w:before="120" w:line="276" w:lineRule="auto"/>
        <w:ind w:left="284" w:hanging="284"/>
        <w:jc w:val="both"/>
      </w:pPr>
      <w:r>
        <w:rPr>
          <w:rFonts w:cstheme="minorHAnsi"/>
          <w:sz w:val="28"/>
          <w:szCs w:val="28"/>
        </w:rPr>
        <w:t>V jídelně domova pro seniory mají 2 typy stolů. Menších je 8 a vejdou se k nim 4 židle, větších je 6 a vejde se k nim 8 židlí. Kolik míst k sezení je v jídelně? Zapište jako výraz a určete jeho hodnotu</w:t>
      </w:r>
      <w:r>
        <w:rPr>
          <w:sz w:val="28"/>
        </w:rPr>
        <w:t>.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2126"/>
        <w:gridCol w:w="1134"/>
        <w:gridCol w:w="283"/>
        <w:gridCol w:w="720"/>
        <w:gridCol w:w="4100"/>
      </w:tblGrid>
      <w:tr w:rsidR="00371BF8" w:rsidRPr="008E0175" w:rsidTr="00DE4B10">
        <w:trPr>
          <w:cnfStyle w:val="100000000000"/>
          <w:trHeight w:val="567"/>
        </w:trPr>
        <w:tc>
          <w:tcPr>
            <w:cnfStyle w:val="001000000000"/>
            <w:tcW w:w="709" w:type="dxa"/>
            <w:shd w:val="clear" w:color="auto" w:fill="auto"/>
          </w:tcPr>
          <w:p w:rsidR="00371BF8" w:rsidRPr="008E0175" w:rsidRDefault="00371BF8" w:rsidP="00DE4B10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212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ind w:left="33" w:right="-136" w:hanging="141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  <w:t>stolů se 4 židlemi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Pr="008E0175" w:rsidRDefault="00371BF8" w:rsidP="00DE4B10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283" w:type="dxa"/>
            <w:shd w:val="clear" w:color="auto" w:fill="auto"/>
          </w:tcPr>
          <w:p w:rsidR="00371BF8" w:rsidRPr="008E0175" w:rsidRDefault="00371BF8" w:rsidP="00DE4B10">
            <w:pPr>
              <w:cnfStyle w:val="100000000000"/>
              <w:rPr>
                <w:rFonts w:asciiTheme="minorHAnsi" w:hAnsiTheme="minorHAnsi"/>
                <w:b w:val="0"/>
              </w:rPr>
            </w:pPr>
          </w:p>
        </w:tc>
        <w:tc>
          <w:tcPr>
            <w:tcW w:w="720" w:type="dxa"/>
            <w:shd w:val="clear" w:color="auto" w:fill="auto"/>
          </w:tcPr>
          <w:p w:rsidR="00371BF8" w:rsidRPr="008E0175" w:rsidRDefault="00371BF8" w:rsidP="00DE4B10">
            <w:pPr>
              <w:ind w:hanging="100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4100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jc w:val="center"/>
              <w:cnfStyle w:val="100000000000"/>
              <w:rPr>
                <w:rFonts w:asciiTheme="minorHAnsi" w:hAnsiTheme="minorHAnsi"/>
                <w:b w:val="0"/>
              </w:rPr>
            </w:pPr>
          </w:p>
        </w:tc>
      </w:tr>
      <w:tr w:rsidR="00371BF8" w:rsidRPr="008E0175" w:rsidTr="00DE4B10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</w:tcPr>
          <w:p w:rsidR="00371BF8" w:rsidRPr="008E0175" w:rsidRDefault="00371BF8" w:rsidP="00DE4B10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212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ind w:left="33" w:right="-136" w:hanging="141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vertAlign w:val="superscript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stolů s 8 židlemi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Pr="008E0175" w:rsidRDefault="00371BF8" w:rsidP="00DE4B10">
            <w:pPr>
              <w:ind w:right="79"/>
              <w:jc w:val="right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283" w:type="dxa"/>
            <w:shd w:val="clear" w:color="auto" w:fill="auto"/>
          </w:tcPr>
          <w:p w:rsidR="00371BF8" w:rsidRPr="008E0175" w:rsidRDefault="00371BF8" w:rsidP="00DE4B10">
            <w:pPr>
              <w:cnfStyle w:val="000000100000"/>
              <w:rPr>
                <w:rFonts w:asciiTheme="minorHAnsi" w:hAnsiTheme="minorHAnsi"/>
                <w:b/>
              </w:rPr>
            </w:pPr>
          </w:p>
        </w:tc>
        <w:tc>
          <w:tcPr>
            <w:tcW w:w="720" w:type="dxa"/>
            <w:shd w:val="clear" w:color="auto" w:fill="auto"/>
          </w:tcPr>
          <w:p w:rsidR="00371BF8" w:rsidRPr="008E0175" w:rsidRDefault="00371BF8" w:rsidP="00DE4B10">
            <w:pPr>
              <w:ind w:hanging="100"/>
              <w:cnfStyle w:val="0000001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ind w:right="72"/>
              <w:jc w:val="center"/>
              <w:cnfStyle w:val="000000100000"/>
              <w:rPr>
                <w:rFonts w:asciiTheme="minorHAnsi" w:hAnsiTheme="minorHAnsi"/>
                <w:b/>
              </w:rPr>
            </w:pPr>
          </w:p>
        </w:tc>
      </w:tr>
      <w:tr w:rsidR="00371BF8" w:rsidRPr="008E0175" w:rsidTr="00DE4B10">
        <w:trPr>
          <w:trHeight w:val="567"/>
        </w:trPr>
        <w:tc>
          <w:tcPr>
            <w:cnfStyle w:val="001000000000"/>
            <w:tcW w:w="709" w:type="dxa"/>
            <w:shd w:val="clear" w:color="auto" w:fill="auto"/>
          </w:tcPr>
          <w:p w:rsidR="00371BF8" w:rsidRPr="008E0175" w:rsidRDefault="00371BF8" w:rsidP="00DE4B10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ind w:left="33" w:right="-136" w:hanging="141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židlí celkem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Pr="008E0175" w:rsidRDefault="00371BF8" w:rsidP="00DE4B10">
            <w:pPr>
              <w:jc w:val="right"/>
              <w:cnfStyle w:val="000000000000"/>
              <w:rPr>
                <w:rFonts w:asciiTheme="minorHAnsi" w:hAnsiTheme="minorHAnsi"/>
                <w:b/>
                <w:i/>
                <w:color w:val="244061" w:themeColor="accent1" w:themeShade="80"/>
                <w:sz w:val="28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auto"/>
          </w:tcPr>
          <w:p w:rsidR="00371BF8" w:rsidRPr="008E0175" w:rsidRDefault="00371BF8" w:rsidP="00DE4B10">
            <w:pPr>
              <w:cnfStyle w:val="000000000000"/>
              <w:rPr>
                <w:rFonts w:asciiTheme="minorHAnsi" w:hAnsiTheme="minorHAnsi"/>
                <w:b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:rsidR="00371BF8" w:rsidRPr="008E0175" w:rsidRDefault="00371BF8" w:rsidP="00DE4B10">
            <w:pPr>
              <w:ind w:hanging="100"/>
              <w:cnfStyle w:val="0000000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0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jc w:val="center"/>
              <w:cnfStyle w:val="000000000000"/>
              <w:rPr>
                <w:rFonts w:asciiTheme="minorHAnsi" w:hAnsiTheme="minorHAnsi"/>
                <w:b/>
              </w:rPr>
            </w:pPr>
          </w:p>
        </w:tc>
      </w:tr>
      <w:tr w:rsidR="00371BF8" w:rsidRPr="008E0175" w:rsidTr="00DE4B10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371BF8" w:rsidRPr="008E0175" w:rsidRDefault="00371BF8" w:rsidP="00DE4B10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63" w:type="dxa"/>
            <w:gridSpan w:val="5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Pr="008E0175" w:rsidRDefault="00371BF8" w:rsidP="00DE4B10">
            <w:pPr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V jídelně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je                                míst</w:t>
            </w:r>
            <w:proofErr w:type="gramEnd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k sezení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371BF8" w:rsidRDefault="00371BF8" w:rsidP="00371BF8">
      <w:pPr>
        <w:pStyle w:val="Odstavecseseznamem"/>
        <w:spacing w:before="120" w:line="276" w:lineRule="auto"/>
        <w:ind w:left="284"/>
        <w:rPr>
          <w:sz w:val="16"/>
          <w:szCs w:val="16"/>
        </w:rPr>
        <w:sectPr w:rsidR="00371BF8" w:rsidSect="00260C95">
          <w:headerReference w:type="default" r:id="rId10"/>
          <w:pgSz w:w="11906" w:h="16838"/>
          <w:pgMar w:top="1417" w:right="1417" w:bottom="1417" w:left="1417" w:header="397" w:footer="0" w:gutter="0"/>
          <w:cols w:space="708"/>
          <w:docGrid w:linePitch="360"/>
        </w:sectPr>
      </w:pPr>
    </w:p>
    <w:p w:rsidR="00371BF8" w:rsidRPr="008E0175" w:rsidRDefault="00371BF8" w:rsidP="00371BF8">
      <w:pPr>
        <w:pStyle w:val="Odstavecseseznamem"/>
        <w:numPr>
          <w:ilvl w:val="0"/>
          <w:numId w:val="9"/>
        </w:numPr>
        <w:spacing w:line="276" w:lineRule="auto"/>
        <w:ind w:left="284" w:right="142" w:hanging="284"/>
        <w:rPr>
          <w:sz w:val="36"/>
          <w:szCs w:val="28"/>
        </w:rPr>
      </w:pPr>
      <w:r>
        <w:rPr>
          <w:sz w:val="28"/>
          <w:szCs w:val="28"/>
        </w:rPr>
        <w:t>Určete hodnotu výrazu</w:t>
      </w:r>
      <w:r w:rsidRPr="008E0175">
        <w:rPr>
          <w:sz w:val="28"/>
        </w:rPr>
        <w:t xml:space="preserve"> </w:t>
      </w:r>
      <w:r>
        <w:rPr>
          <w:sz w:val="28"/>
        </w:rPr>
        <w:t>(nezapomeňte na pořadí početních úkonů).</w:t>
      </w:r>
    </w:p>
    <w:tbl>
      <w:tblPr>
        <w:tblW w:w="9072" w:type="dxa"/>
        <w:tblInd w:w="392" w:type="dxa"/>
        <w:shd w:val="clear" w:color="auto" w:fill="DAEEF3"/>
        <w:tblLook w:val="04A0"/>
      </w:tblPr>
      <w:tblGrid>
        <w:gridCol w:w="2551"/>
        <w:gridCol w:w="6521"/>
      </w:tblGrid>
      <w:tr w:rsidR="00371BF8" w:rsidRPr="008E0175" w:rsidTr="00DE4B10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371BF8" w:rsidRPr="008E0175" w:rsidRDefault="00371BF8" w:rsidP="00DE4B10">
            <w:pPr>
              <w:spacing w:before="8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14 + 7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5 - 2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1" w:type="dxa"/>
            <w:tcBorders>
              <w:bottom w:val="single" w:sz="4" w:space="0" w:color="000000"/>
            </w:tcBorders>
            <w:shd w:val="clear" w:color="auto" w:fill="DAEEF3"/>
            <w:vAlign w:val="center"/>
          </w:tcPr>
          <w:p w:rsidR="00371BF8" w:rsidRPr="00D72E69" w:rsidRDefault="00371BF8" w:rsidP="00DE4B10">
            <w:pPr>
              <w:spacing w:before="120"/>
              <w:rPr>
                <w:bCs/>
                <w:sz w:val="28"/>
              </w:rPr>
            </w:pPr>
            <w:r>
              <w:rPr>
                <w:bCs/>
                <w:sz w:val="28"/>
              </w:rPr>
              <w:t>14 + 35 - 2 = 47</w:t>
            </w:r>
          </w:p>
        </w:tc>
      </w:tr>
      <w:tr w:rsidR="00371BF8" w:rsidRPr="008E0175" w:rsidTr="00DE4B10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371BF8" w:rsidRPr="008E0175" w:rsidRDefault="00371BF8" w:rsidP="00DE4B10">
            <w:pPr>
              <w:spacing w:before="12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(14 + 7)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(5 - 2)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center"/>
          </w:tcPr>
          <w:p w:rsidR="00371BF8" w:rsidRPr="00D72E69" w:rsidRDefault="00371BF8" w:rsidP="00DE4B10">
            <w:pPr>
              <w:spacing w:before="120"/>
              <w:rPr>
                <w:sz w:val="28"/>
              </w:rPr>
            </w:pPr>
            <w:r>
              <w:rPr>
                <w:sz w:val="28"/>
              </w:rPr>
              <w:t xml:space="preserve">21 </w:t>
            </w:r>
            <w:r>
              <w:rPr>
                <w:rFonts w:cstheme="minorHAnsi"/>
                <w:sz w:val="28"/>
                <w:szCs w:val="28"/>
              </w:rPr>
              <w:t xml:space="preserve">∙ </w:t>
            </w:r>
            <w:r w:rsidR="00EB5D91">
              <w:rPr>
                <w:sz w:val="28"/>
              </w:rPr>
              <w:t>3 = 63</w:t>
            </w:r>
          </w:p>
        </w:tc>
      </w:tr>
      <w:tr w:rsidR="00371BF8" w:rsidRPr="008E0175" w:rsidTr="00DE4B10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371BF8" w:rsidRPr="008E0175" w:rsidRDefault="00371BF8" w:rsidP="00DE4B10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(14 + 7)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5 - 2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center"/>
          </w:tcPr>
          <w:p w:rsidR="00371BF8" w:rsidRPr="00D72E69" w:rsidRDefault="00371BF8" w:rsidP="00DE4B10">
            <w:pPr>
              <w:spacing w:before="120"/>
              <w:rPr>
                <w:sz w:val="28"/>
              </w:rPr>
            </w:pPr>
            <w:r>
              <w:rPr>
                <w:sz w:val="28"/>
              </w:rPr>
              <w:t xml:space="preserve">21 </w:t>
            </w:r>
            <w:r>
              <w:rPr>
                <w:rFonts w:cstheme="minorHAnsi"/>
                <w:sz w:val="28"/>
                <w:szCs w:val="28"/>
              </w:rPr>
              <w:t>∙ 5 - 2 = 105 - 2 = 103</w:t>
            </w:r>
          </w:p>
        </w:tc>
      </w:tr>
      <w:tr w:rsidR="00371BF8" w:rsidRPr="008E0175" w:rsidTr="00DE4B10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371BF8" w:rsidRPr="008E0175" w:rsidRDefault="00371BF8" w:rsidP="00DE4B10">
            <w:pPr>
              <w:spacing w:before="120"/>
              <w:jc w:val="right"/>
              <w:rPr>
                <w:b/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14 + 7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(5 - 2) </w:t>
            </w:r>
            <w:r w:rsidRPr="008E0175">
              <w:rPr>
                <w:sz w:val="28"/>
                <w:szCs w:val="28"/>
              </w:rPr>
              <w:t xml:space="preserve">= </w:t>
            </w:r>
          </w:p>
        </w:tc>
        <w:tc>
          <w:tcPr>
            <w:tcW w:w="652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center"/>
          </w:tcPr>
          <w:p w:rsidR="00371BF8" w:rsidRPr="00D72E69" w:rsidRDefault="00371BF8" w:rsidP="00DE4B10">
            <w:pPr>
              <w:spacing w:before="120"/>
              <w:rPr>
                <w:sz w:val="28"/>
              </w:rPr>
            </w:pPr>
            <w:r>
              <w:rPr>
                <w:sz w:val="28"/>
              </w:rPr>
              <w:t xml:space="preserve">14 + 7 </w:t>
            </w:r>
            <w:r>
              <w:rPr>
                <w:rFonts w:cstheme="minorHAnsi"/>
                <w:sz w:val="28"/>
                <w:szCs w:val="28"/>
              </w:rPr>
              <w:t>∙ 3 = 14 + 21 = 35</w:t>
            </w:r>
          </w:p>
        </w:tc>
      </w:tr>
      <w:tr w:rsidR="00371BF8" w:rsidRPr="008E0175" w:rsidTr="00DE4B10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371BF8" w:rsidRPr="008E0175" w:rsidRDefault="00371BF8" w:rsidP="00DE4B10">
            <w:pPr>
              <w:spacing w:before="120"/>
              <w:jc w:val="right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14 + (7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5 - 2) </w:t>
            </w:r>
            <w:r w:rsidRPr="008E0175">
              <w:rPr>
                <w:sz w:val="28"/>
                <w:szCs w:val="28"/>
              </w:rPr>
              <w:t xml:space="preserve">= </w:t>
            </w:r>
          </w:p>
        </w:tc>
        <w:tc>
          <w:tcPr>
            <w:tcW w:w="652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center"/>
          </w:tcPr>
          <w:p w:rsidR="00371BF8" w:rsidRPr="00D72E69" w:rsidRDefault="00371BF8" w:rsidP="00DE4B10">
            <w:pPr>
              <w:spacing w:before="120"/>
              <w:rPr>
                <w:sz w:val="28"/>
              </w:rPr>
            </w:pPr>
            <w:r>
              <w:rPr>
                <w:sz w:val="28"/>
              </w:rPr>
              <w:t>14 + (35 - 2) = 14 + 33 = 47</w:t>
            </w:r>
          </w:p>
        </w:tc>
      </w:tr>
      <w:tr w:rsidR="00371BF8" w:rsidRPr="008E0175" w:rsidTr="00DE4B10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371BF8" w:rsidRPr="008E0175" w:rsidRDefault="00371BF8" w:rsidP="00DE4B10">
            <w:pPr>
              <w:spacing w:before="120"/>
              <w:jc w:val="right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 (14 + 7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5) - 2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center"/>
          </w:tcPr>
          <w:p w:rsidR="00371BF8" w:rsidRPr="00D72E69" w:rsidRDefault="00371BF8" w:rsidP="00DE4B10">
            <w:pPr>
              <w:spacing w:before="120"/>
              <w:rPr>
                <w:sz w:val="28"/>
              </w:rPr>
            </w:pPr>
            <w:r>
              <w:rPr>
                <w:sz w:val="28"/>
              </w:rPr>
              <w:t>(14 + 35) - 2 = 49 - 2 = 47</w:t>
            </w:r>
          </w:p>
        </w:tc>
      </w:tr>
    </w:tbl>
    <w:p w:rsidR="00371BF8" w:rsidRPr="008E0175" w:rsidRDefault="00371BF8" w:rsidP="00371BF8">
      <w:pPr>
        <w:pStyle w:val="Odstavecseseznamem"/>
        <w:tabs>
          <w:tab w:val="left" w:pos="2093"/>
        </w:tabs>
        <w:ind w:left="284" w:right="-425"/>
        <w:rPr>
          <w:sz w:val="6"/>
          <w:szCs w:val="28"/>
        </w:rPr>
      </w:pPr>
      <w:r>
        <w:rPr>
          <w:sz w:val="6"/>
          <w:szCs w:val="28"/>
        </w:rPr>
        <w:tab/>
      </w:r>
    </w:p>
    <w:p w:rsidR="00371BF8" w:rsidRPr="001167B5" w:rsidRDefault="00371BF8" w:rsidP="00371BF8">
      <w:pPr>
        <w:pStyle w:val="Odstavecseseznamem"/>
        <w:ind w:left="284" w:right="-425"/>
        <w:rPr>
          <w:sz w:val="6"/>
          <w:szCs w:val="28"/>
        </w:rPr>
      </w:pPr>
    </w:p>
    <w:p w:rsidR="00371BF8" w:rsidRPr="00FE33A4" w:rsidRDefault="00371BF8" w:rsidP="00371BF8">
      <w:pPr>
        <w:pStyle w:val="Odstavecseseznamem"/>
        <w:numPr>
          <w:ilvl w:val="0"/>
          <w:numId w:val="9"/>
        </w:numPr>
        <w:spacing w:before="360" w:line="276" w:lineRule="auto"/>
        <w:ind w:left="284" w:right="-425" w:hanging="284"/>
        <w:rPr>
          <w:sz w:val="28"/>
          <w:szCs w:val="28"/>
        </w:rPr>
      </w:pPr>
      <w:r>
        <w:rPr>
          <w:sz w:val="28"/>
          <w:szCs w:val="28"/>
        </w:rPr>
        <w:t xml:space="preserve">Vypočítejte hodnoty výrazů, porovnejte hodnoty </w:t>
      </w:r>
      <w:proofErr w:type="gramStart"/>
      <w:r>
        <w:rPr>
          <w:sz w:val="28"/>
          <w:szCs w:val="28"/>
        </w:rPr>
        <w:t>výrazů</w:t>
      </w:r>
      <w:r w:rsidRPr="008E0175">
        <w:rPr>
          <w:sz w:val="28"/>
        </w:rPr>
        <w:t xml:space="preserve"> </w:t>
      </w:r>
      <w:r>
        <w:rPr>
          <w:sz w:val="28"/>
          <w:szCs w:val="28"/>
        </w:rPr>
        <w:t>&gt;, &lt;, = .</w:t>
      </w:r>
      <w:proofErr w:type="gramEnd"/>
    </w:p>
    <w:tbl>
      <w:tblPr>
        <w:tblW w:w="9183" w:type="dxa"/>
        <w:tblInd w:w="392" w:type="dxa"/>
        <w:shd w:val="clear" w:color="auto" w:fill="DAEEF3"/>
        <w:tblLook w:val="04A0"/>
      </w:tblPr>
      <w:tblGrid>
        <w:gridCol w:w="1191"/>
        <w:gridCol w:w="737"/>
        <w:gridCol w:w="510"/>
        <w:gridCol w:w="737"/>
        <w:gridCol w:w="1191"/>
        <w:gridCol w:w="282"/>
        <w:gridCol w:w="1304"/>
        <w:gridCol w:w="737"/>
        <w:gridCol w:w="510"/>
        <w:gridCol w:w="737"/>
        <w:gridCol w:w="1247"/>
      </w:tblGrid>
      <w:tr w:rsidR="00371BF8" w:rsidRPr="008E0175" w:rsidTr="00DE4B10">
        <w:trPr>
          <w:trHeight w:val="454"/>
        </w:trPr>
        <w:tc>
          <w:tcPr>
            <w:tcW w:w="1191" w:type="dxa"/>
            <w:shd w:val="clear" w:color="auto" w:fill="auto"/>
            <w:vAlign w:val="bottom"/>
          </w:tcPr>
          <w:p w:rsidR="00371BF8" w:rsidRPr="008E0175" w:rsidRDefault="00371BF8" w:rsidP="00DE4B10">
            <w:pPr>
              <w:spacing w:before="8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sz w:val="28"/>
                <w:szCs w:val="28"/>
              </w:rPr>
              <w:t>13 + 5</w:t>
            </w:r>
            <w:r w:rsidRPr="008E0175">
              <w:rPr>
                <w:sz w:val="28"/>
                <w:szCs w:val="28"/>
                <w:vertAlign w:val="superscript"/>
              </w:rPr>
              <w:t xml:space="preserve">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371BF8" w:rsidRPr="00D12883" w:rsidRDefault="00371BF8" w:rsidP="00DE4B10">
            <w:pPr>
              <w:spacing w:before="120"/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18</w:t>
            </w:r>
          </w:p>
        </w:tc>
        <w:tc>
          <w:tcPr>
            <w:tcW w:w="51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1BF8" w:rsidRPr="00D12883" w:rsidRDefault="00371BF8" w:rsidP="00DE4B10">
            <w:pPr>
              <w:spacing w:before="120"/>
              <w:jc w:val="center"/>
              <w:rPr>
                <w:b/>
                <w:bCs/>
                <w:sz w:val="28"/>
              </w:rPr>
            </w:pPr>
            <w:r w:rsidRPr="00D12883">
              <w:rPr>
                <w:b/>
                <w:bCs/>
                <w:sz w:val="28"/>
              </w:rPr>
              <w:t>=</w:t>
            </w:r>
          </w:p>
        </w:tc>
        <w:tc>
          <w:tcPr>
            <w:tcW w:w="737" w:type="dxa"/>
            <w:tcBorders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Pr="00D12883" w:rsidRDefault="00371BF8" w:rsidP="00DE4B10">
            <w:pPr>
              <w:spacing w:before="120"/>
              <w:ind w:hanging="193"/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18</w:t>
            </w:r>
          </w:p>
        </w:tc>
        <w:tc>
          <w:tcPr>
            <w:tcW w:w="1191" w:type="dxa"/>
            <w:vAlign w:val="bottom"/>
          </w:tcPr>
          <w:p w:rsidR="00371BF8" w:rsidRPr="008E0175" w:rsidRDefault="00371BF8" w:rsidP="00DE4B10">
            <w:pPr>
              <w:spacing w:before="120"/>
              <w:ind w:hanging="193"/>
              <w:rPr>
                <w:b/>
                <w:bCs/>
                <w:sz w:val="28"/>
              </w:rPr>
            </w:pPr>
            <w:r w:rsidRPr="008E0175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</w:t>
            </w: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/>
                <w:sz w:val="28"/>
                <w:szCs w:val="28"/>
              </w:rPr>
              <w:t>27 - 9</w:t>
            </w:r>
            <w:r w:rsidRPr="008E0175">
              <w:rPr>
                <w:sz w:val="28"/>
                <w:szCs w:val="28"/>
                <w:vertAlign w:val="superscript"/>
              </w:rPr>
              <w:t xml:space="preserve"> </w:t>
            </w:r>
          </w:p>
        </w:tc>
        <w:tc>
          <w:tcPr>
            <w:tcW w:w="282" w:type="dxa"/>
            <w:shd w:val="clear" w:color="auto" w:fill="auto"/>
          </w:tcPr>
          <w:p w:rsidR="00371BF8" w:rsidRPr="008E0175" w:rsidRDefault="00371BF8" w:rsidP="00DE4B10">
            <w:pPr>
              <w:spacing w:before="120"/>
              <w:jc w:val="center"/>
              <w:rPr>
                <w:b/>
                <w:bCs/>
                <w:sz w:val="28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371BF8" w:rsidRPr="008E0175" w:rsidRDefault="00371BF8" w:rsidP="00DE4B10">
            <w:pPr>
              <w:spacing w:before="120"/>
              <w:jc w:val="right"/>
              <w:rPr>
                <w:b/>
                <w:bCs/>
                <w:sz w:val="28"/>
              </w:rPr>
            </w:pPr>
            <w:r w:rsidRPr="008E0175">
              <w:rPr>
                <w:sz w:val="28"/>
                <w:szCs w:val="28"/>
              </w:rPr>
              <w:t xml:space="preserve"> </w:t>
            </w:r>
            <w:r>
              <w:rPr>
                <w:rFonts w:eastAsiaTheme="minorEastAsia"/>
                <w:sz w:val="28"/>
                <w:szCs w:val="28"/>
              </w:rPr>
              <w:t>35 : 7</w:t>
            </w:r>
            <w:r>
              <w:rPr>
                <w:sz w:val="28"/>
                <w:szCs w:val="28"/>
              </w:rPr>
              <w:t xml:space="preserve">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371BF8" w:rsidRPr="00D12883" w:rsidRDefault="00371BF8" w:rsidP="00DE4B10">
            <w:pPr>
              <w:spacing w:before="120"/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5</w:t>
            </w:r>
          </w:p>
        </w:tc>
        <w:tc>
          <w:tcPr>
            <w:tcW w:w="51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1BF8" w:rsidRPr="00D12883" w:rsidRDefault="00371BF8" w:rsidP="00DE4B10">
            <w:pPr>
              <w:spacing w:before="120"/>
              <w:jc w:val="center"/>
              <w:rPr>
                <w:b/>
                <w:bCs/>
                <w:sz w:val="28"/>
              </w:rPr>
            </w:pPr>
            <w:r w:rsidRPr="00D12883">
              <w:rPr>
                <w:b/>
                <w:sz w:val="28"/>
                <w:szCs w:val="28"/>
              </w:rPr>
              <w:t>&lt;</w:t>
            </w:r>
          </w:p>
        </w:tc>
        <w:tc>
          <w:tcPr>
            <w:tcW w:w="737" w:type="dxa"/>
            <w:tcBorders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:rsidR="00371BF8" w:rsidRPr="00D12883" w:rsidRDefault="00371BF8" w:rsidP="00DE4B10">
            <w:pPr>
              <w:spacing w:before="120"/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8</w:t>
            </w:r>
          </w:p>
        </w:tc>
        <w:tc>
          <w:tcPr>
            <w:tcW w:w="1247" w:type="dxa"/>
            <w:tcBorders>
              <w:left w:val="nil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spacing w:before="120"/>
              <w:rPr>
                <w:b/>
                <w:bCs/>
                <w:sz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/>
                <w:sz w:val="28"/>
                <w:szCs w:val="28"/>
              </w:rPr>
              <w:t>48 : 6</w:t>
            </w:r>
          </w:p>
        </w:tc>
      </w:tr>
      <w:tr w:rsidR="00371BF8" w:rsidRPr="008E0175" w:rsidTr="00DE4B10">
        <w:trPr>
          <w:trHeight w:val="454"/>
        </w:trPr>
        <w:tc>
          <w:tcPr>
            <w:tcW w:w="1191" w:type="dxa"/>
            <w:shd w:val="clear" w:color="auto" w:fill="auto"/>
            <w:vAlign w:val="bottom"/>
          </w:tcPr>
          <w:p w:rsidR="00371BF8" w:rsidRPr="008E0175" w:rsidRDefault="00371BF8" w:rsidP="00DE4B10">
            <w:pPr>
              <w:spacing w:before="12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3 </w:t>
            </w:r>
            <w:r>
              <w:rPr>
                <w:rFonts w:eastAsiaTheme="minorEastAsia" w:cstheme="minorHAnsi"/>
                <w:sz w:val="28"/>
                <w:szCs w:val="28"/>
              </w:rPr>
              <w:t>∙</w:t>
            </w:r>
            <w:r>
              <w:rPr>
                <w:rFonts w:eastAsiaTheme="minorEastAsia"/>
                <w:sz w:val="28"/>
                <w:szCs w:val="28"/>
              </w:rPr>
              <w:t xml:space="preserve"> 4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371BF8" w:rsidRPr="00D12883" w:rsidRDefault="00371BF8" w:rsidP="00DE4B10">
            <w:pPr>
              <w:spacing w:before="120"/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1BF8" w:rsidRPr="00D12883" w:rsidRDefault="00371BF8" w:rsidP="00DE4B10">
            <w:pPr>
              <w:spacing w:before="120"/>
              <w:jc w:val="center"/>
              <w:rPr>
                <w:b/>
                <w:sz w:val="28"/>
              </w:rPr>
            </w:pPr>
            <w:r w:rsidRPr="00D12883">
              <w:rPr>
                <w:b/>
                <w:sz w:val="28"/>
                <w:szCs w:val="28"/>
              </w:rPr>
              <w:t>&lt;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Pr="00D12883" w:rsidRDefault="00371BF8" w:rsidP="00DE4B10">
            <w:pPr>
              <w:spacing w:before="120"/>
              <w:ind w:hanging="193"/>
              <w:jc w:val="right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1191" w:type="dxa"/>
            <w:vAlign w:val="bottom"/>
          </w:tcPr>
          <w:p w:rsidR="00371BF8" w:rsidRPr="008E0175" w:rsidRDefault="00371BF8" w:rsidP="00DE4B10">
            <w:pPr>
              <w:spacing w:before="120"/>
              <w:ind w:hanging="193"/>
              <w:rPr>
                <w:sz w:val="28"/>
              </w:rPr>
            </w:pPr>
            <w:r w:rsidRPr="008E0175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</w:t>
            </w: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/>
                <w:sz w:val="28"/>
                <w:szCs w:val="28"/>
              </w:rPr>
              <w:t>26 - 8</w:t>
            </w:r>
          </w:p>
        </w:tc>
        <w:tc>
          <w:tcPr>
            <w:tcW w:w="282" w:type="dxa"/>
            <w:shd w:val="clear" w:color="auto" w:fill="auto"/>
          </w:tcPr>
          <w:p w:rsidR="00371BF8" w:rsidRPr="008E0175" w:rsidRDefault="00371BF8" w:rsidP="00DE4B10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371BF8" w:rsidRPr="008E0175" w:rsidRDefault="00371BF8" w:rsidP="00DE4B10">
            <w:pPr>
              <w:spacing w:before="120"/>
              <w:jc w:val="right"/>
              <w:rPr>
                <w:sz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7 </w:t>
            </w:r>
            <w:r>
              <w:rPr>
                <w:rFonts w:eastAsiaTheme="minorEastAsia" w:cstheme="minorHAnsi"/>
                <w:sz w:val="28"/>
                <w:szCs w:val="28"/>
              </w:rPr>
              <w:t>∙</w:t>
            </w:r>
            <w:r>
              <w:rPr>
                <w:rFonts w:eastAsiaTheme="minorEastAsia"/>
                <w:sz w:val="28"/>
                <w:szCs w:val="28"/>
              </w:rPr>
              <w:t xml:space="preserve"> 9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371BF8" w:rsidRPr="00D12883" w:rsidRDefault="00371BF8" w:rsidP="00DE4B10">
            <w:pPr>
              <w:spacing w:before="120"/>
              <w:jc w:val="center"/>
              <w:rPr>
                <w:sz w:val="28"/>
              </w:rPr>
            </w:pPr>
            <w:r>
              <w:rPr>
                <w:sz w:val="28"/>
              </w:rPr>
              <w:t>63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1BF8" w:rsidRPr="00D12883" w:rsidRDefault="00371BF8" w:rsidP="00DE4B10">
            <w:pPr>
              <w:spacing w:before="120"/>
              <w:jc w:val="center"/>
              <w:rPr>
                <w:b/>
                <w:sz w:val="28"/>
              </w:rPr>
            </w:pPr>
            <w:r w:rsidRPr="00D12883">
              <w:rPr>
                <w:b/>
                <w:sz w:val="28"/>
                <w:szCs w:val="28"/>
              </w:rPr>
              <w:t>&gt;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:rsidR="00371BF8" w:rsidRPr="00D12883" w:rsidRDefault="00371BF8" w:rsidP="00DE4B10">
            <w:pPr>
              <w:spacing w:before="120"/>
              <w:jc w:val="center"/>
              <w:rPr>
                <w:sz w:val="28"/>
              </w:rPr>
            </w:pPr>
            <w:r>
              <w:rPr>
                <w:sz w:val="28"/>
              </w:rPr>
              <w:t>57</w:t>
            </w:r>
          </w:p>
        </w:tc>
        <w:tc>
          <w:tcPr>
            <w:tcW w:w="1247" w:type="dxa"/>
            <w:tcBorders>
              <w:left w:val="nil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spacing w:before="120"/>
              <w:rPr>
                <w:sz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/>
                <w:sz w:val="28"/>
                <w:szCs w:val="28"/>
              </w:rPr>
              <w:t>84 - 27</w:t>
            </w:r>
          </w:p>
        </w:tc>
      </w:tr>
      <w:tr w:rsidR="00371BF8" w:rsidRPr="008E0175" w:rsidTr="00DE4B10">
        <w:trPr>
          <w:trHeight w:val="454"/>
        </w:trPr>
        <w:tc>
          <w:tcPr>
            <w:tcW w:w="1191" w:type="dxa"/>
            <w:shd w:val="clear" w:color="auto" w:fill="auto"/>
            <w:vAlign w:val="bottom"/>
          </w:tcPr>
          <w:p w:rsidR="00371BF8" w:rsidRPr="008E0175" w:rsidRDefault="00371BF8" w:rsidP="00DE4B10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8E0175">
              <w:rPr>
                <w:sz w:val="28"/>
                <w:szCs w:val="28"/>
                <w:vertAlign w:val="superscript"/>
              </w:rPr>
              <w:t xml:space="preserve">2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371BF8" w:rsidRPr="00D12883" w:rsidRDefault="00371BF8" w:rsidP="00DE4B10">
            <w:pPr>
              <w:spacing w:before="120"/>
              <w:jc w:val="center"/>
              <w:rPr>
                <w:sz w:val="28"/>
              </w:rPr>
            </w:pPr>
            <w:r>
              <w:rPr>
                <w:sz w:val="28"/>
              </w:rPr>
              <w:t>25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1BF8" w:rsidRPr="00D12883" w:rsidRDefault="00371BF8" w:rsidP="00DE4B10">
            <w:pPr>
              <w:spacing w:before="120"/>
              <w:jc w:val="center"/>
              <w:rPr>
                <w:b/>
                <w:sz w:val="28"/>
              </w:rPr>
            </w:pPr>
            <w:r w:rsidRPr="00D12883">
              <w:rPr>
                <w:b/>
                <w:sz w:val="28"/>
                <w:szCs w:val="28"/>
              </w:rPr>
              <w:t>&lt;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Pr="00D12883" w:rsidRDefault="00371BF8" w:rsidP="00DE4B10">
            <w:pPr>
              <w:spacing w:before="120"/>
              <w:ind w:hanging="19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91" w:type="dxa"/>
            <w:vAlign w:val="bottom"/>
          </w:tcPr>
          <w:p w:rsidR="00371BF8" w:rsidRPr="008E0175" w:rsidRDefault="00371BF8" w:rsidP="00DE4B10">
            <w:pPr>
              <w:spacing w:before="120"/>
              <w:ind w:hanging="193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</w:t>
            </w: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sz w:val="28"/>
                <w:szCs w:val="28"/>
              </w:rPr>
              <w:t xml:space="preserve">5 </w:t>
            </w:r>
            <w:r>
              <w:rPr>
                <w:rFonts w:eastAsiaTheme="minorEastAsia" w:cstheme="minorHAnsi"/>
                <w:sz w:val="28"/>
                <w:szCs w:val="28"/>
              </w:rPr>
              <w:t>∙ 6</w:t>
            </w:r>
            <w:r>
              <w:rPr>
                <w:sz w:val="28"/>
                <w:szCs w:val="28"/>
              </w:rPr>
              <w:t xml:space="preserve"> </w:t>
            </w:r>
            <w:r w:rsidRPr="008E0175">
              <w:rPr>
                <w:sz w:val="28"/>
                <w:szCs w:val="28"/>
                <w:vertAlign w:val="superscript"/>
              </w:rPr>
              <w:t xml:space="preserve">  </w:t>
            </w:r>
          </w:p>
        </w:tc>
        <w:tc>
          <w:tcPr>
            <w:tcW w:w="282" w:type="dxa"/>
            <w:shd w:val="clear" w:color="auto" w:fill="auto"/>
          </w:tcPr>
          <w:p w:rsidR="00371BF8" w:rsidRPr="008E0175" w:rsidRDefault="00371BF8" w:rsidP="00DE4B10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371BF8" w:rsidRPr="008E0175" w:rsidRDefault="00371BF8" w:rsidP="00DE4B10">
            <w:pPr>
              <w:spacing w:before="12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73 – 48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371BF8" w:rsidRPr="00D12883" w:rsidRDefault="00371BF8" w:rsidP="00DE4B10">
            <w:pPr>
              <w:spacing w:before="120"/>
              <w:jc w:val="center"/>
              <w:rPr>
                <w:sz w:val="28"/>
              </w:rPr>
            </w:pPr>
            <w:r>
              <w:rPr>
                <w:sz w:val="28"/>
              </w:rPr>
              <w:t>25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1BF8" w:rsidRPr="00D12883" w:rsidRDefault="00371BF8" w:rsidP="00DE4B10">
            <w:pPr>
              <w:spacing w:before="120"/>
              <w:jc w:val="center"/>
              <w:rPr>
                <w:b/>
                <w:sz w:val="28"/>
              </w:rPr>
            </w:pPr>
            <w:r w:rsidRPr="00D12883">
              <w:rPr>
                <w:b/>
                <w:sz w:val="28"/>
                <w:szCs w:val="28"/>
              </w:rPr>
              <w:t>&gt;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:rsidR="00371BF8" w:rsidRPr="00D12883" w:rsidRDefault="00371BF8" w:rsidP="00DE4B10">
            <w:pPr>
              <w:spacing w:before="120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1247" w:type="dxa"/>
            <w:tcBorders>
              <w:left w:val="nil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spacing w:before="120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/>
                      <w:sz w:val="28"/>
                      <w:szCs w:val="28"/>
                    </w:rPr>
                    <m:t>81</m:t>
                  </m:r>
                </m:e>
              </m:rad>
              <m:r>
                <w:rPr>
                  <w:rFonts w:ascii="Cambria Math"/>
                  <w:sz w:val="28"/>
                  <w:szCs w:val="28"/>
                </w:rPr>
                <m:t xml:space="preserve">  </m:t>
              </m:r>
            </m:oMath>
          </w:p>
        </w:tc>
      </w:tr>
      <w:tr w:rsidR="00371BF8" w:rsidRPr="008E0175" w:rsidTr="00DE4B10">
        <w:trPr>
          <w:trHeight w:val="454"/>
        </w:trPr>
        <w:tc>
          <w:tcPr>
            <w:tcW w:w="1191" w:type="dxa"/>
            <w:shd w:val="clear" w:color="auto" w:fill="auto"/>
            <w:vAlign w:val="bottom"/>
          </w:tcPr>
          <w:p w:rsidR="00371BF8" w:rsidRPr="008E0175" w:rsidRDefault="00371BF8" w:rsidP="00DE4B10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 </w:t>
            </w:r>
            <w:r>
              <w:rPr>
                <w:rFonts w:eastAsiaTheme="minorEastAsia" w:cstheme="minorHAnsi"/>
                <w:sz w:val="28"/>
                <w:szCs w:val="28"/>
              </w:rPr>
              <w:t>∙ 2</w:t>
            </w:r>
            <w:r w:rsidRPr="008E0175">
              <w:rPr>
                <w:sz w:val="28"/>
                <w:szCs w:val="28"/>
                <w:vertAlign w:val="superscript"/>
              </w:rPr>
              <w:t xml:space="preserve">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371BF8" w:rsidRPr="00D12883" w:rsidRDefault="00371BF8" w:rsidP="00DE4B10">
            <w:pPr>
              <w:spacing w:before="120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1BF8" w:rsidRPr="00D12883" w:rsidRDefault="00371BF8" w:rsidP="00DE4B10">
            <w:pPr>
              <w:spacing w:before="120"/>
              <w:jc w:val="center"/>
              <w:rPr>
                <w:b/>
                <w:sz w:val="28"/>
              </w:rPr>
            </w:pPr>
            <w:r w:rsidRPr="00D12883">
              <w:rPr>
                <w:b/>
                <w:sz w:val="28"/>
              </w:rPr>
              <w:t>=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Pr="00D12883" w:rsidRDefault="00371BF8" w:rsidP="00DE4B10">
            <w:pPr>
              <w:spacing w:before="120"/>
              <w:ind w:hanging="19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191" w:type="dxa"/>
            <w:vAlign w:val="bottom"/>
          </w:tcPr>
          <w:p w:rsidR="00371BF8" w:rsidRPr="008E0175" w:rsidRDefault="00371BF8" w:rsidP="00DE4B10">
            <w:pPr>
              <w:spacing w:before="120"/>
              <w:ind w:hanging="193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</w:t>
            </w:r>
            <w:r w:rsidRPr="008E0175">
              <w:rPr>
                <w:sz w:val="28"/>
                <w:szCs w:val="28"/>
              </w:rPr>
              <w:t xml:space="preserve">= 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/>
                      <w:sz w:val="28"/>
                      <w:szCs w:val="28"/>
                    </w:rPr>
                    <m:t>64</m:t>
                  </m:r>
                </m:e>
              </m:rad>
            </m:oMath>
          </w:p>
        </w:tc>
        <w:tc>
          <w:tcPr>
            <w:tcW w:w="282" w:type="dxa"/>
            <w:shd w:val="clear" w:color="auto" w:fill="auto"/>
          </w:tcPr>
          <w:p w:rsidR="00371BF8" w:rsidRPr="008E0175" w:rsidRDefault="00371BF8" w:rsidP="00DE4B10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371BF8" w:rsidRPr="008E0175" w:rsidRDefault="00371BF8" w:rsidP="00DE4B10">
            <w:pPr>
              <w:spacing w:before="12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64 : 8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371BF8" w:rsidRPr="00D12883" w:rsidRDefault="00371BF8" w:rsidP="00DE4B10">
            <w:pPr>
              <w:spacing w:before="120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1BF8" w:rsidRPr="00D12883" w:rsidRDefault="00371BF8" w:rsidP="00DE4B10">
            <w:pPr>
              <w:spacing w:before="120"/>
              <w:jc w:val="center"/>
              <w:rPr>
                <w:b/>
                <w:sz w:val="28"/>
              </w:rPr>
            </w:pPr>
            <w:r w:rsidRPr="00D12883">
              <w:rPr>
                <w:b/>
                <w:sz w:val="28"/>
                <w:szCs w:val="28"/>
              </w:rPr>
              <w:t>&lt;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:rsidR="00371BF8" w:rsidRPr="00D12883" w:rsidRDefault="00371BF8" w:rsidP="00DE4B10">
            <w:pPr>
              <w:spacing w:before="120"/>
              <w:jc w:val="center"/>
              <w:rPr>
                <w:sz w:val="28"/>
              </w:rPr>
            </w:pPr>
            <w:r>
              <w:rPr>
                <w:sz w:val="28"/>
              </w:rPr>
              <w:t>36</w:t>
            </w:r>
          </w:p>
        </w:tc>
        <w:tc>
          <w:tcPr>
            <w:tcW w:w="1247" w:type="dxa"/>
            <w:tcBorders>
              <w:left w:val="nil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spacing w:before="120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sz w:val="28"/>
                <w:szCs w:val="28"/>
              </w:rPr>
              <w:t>6</w:t>
            </w:r>
            <w:r w:rsidRPr="008E0175">
              <w:rPr>
                <w:sz w:val="28"/>
                <w:szCs w:val="28"/>
                <w:vertAlign w:val="superscript"/>
              </w:rPr>
              <w:t xml:space="preserve">2  </w:t>
            </w:r>
          </w:p>
        </w:tc>
      </w:tr>
    </w:tbl>
    <w:p w:rsidR="00371BF8" w:rsidRDefault="00371BF8" w:rsidP="00371BF8">
      <w:pPr>
        <w:spacing w:before="240"/>
        <w:ind w:left="284" w:hanging="284"/>
        <w:jc w:val="both"/>
        <w:rPr>
          <w:sz w:val="28"/>
          <w:szCs w:val="28"/>
        </w:rPr>
      </w:pPr>
      <w:r>
        <w:rPr>
          <w:noProof/>
          <w:sz w:val="28"/>
          <w:lang w:eastAsia="cs-CZ"/>
        </w:rPr>
        <w:t xml:space="preserve">3) </w:t>
      </w:r>
      <w:r w:rsidRPr="00DC2405">
        <w:rPr>
          <w:sz w:val="28"/>
          <w:szCs w:val="28"/>
        </w:rPr>
        <w:t xml:space="preserve">Určete hodnotu výrazu a seřaďte je od nejmenší po </w:t>
      </w:r>
      <w:r w:rsidRPr="000E4BD2">
        <w:rPr>
          <w:sz w:val="28"/>
          <w:szCs w:val="28"/>
        </w:rPr>
        <w:t>největší</w:t>
      </w:r>
      <w:r w:rsidRPr="000E4BD2">
        <w:rPr>
          <w:sz w:val="28"/>
        </w:rPr>
        <w:t>.</w:t>
      </w:r>
    </w:p>
    <w:tbl>
      <w:tblPr>
        <w:tblW w:w="9071" w:type="dxa"/>
        <w:tblInd w:w="392" w:type="dxa"/>
        <w:shd w:val="clear" w:color="auto" w:fill="DAEEF3"/>
        <w:tblLook w:val="04A0"/>
      </w:tblPr>
      <w:tblGrid>
        <w:gridCol w:w="2551"/>
        <w:gridCol w:w="6520"/>
      </w:tblGrid>
      <w:tr w:rsidR="00371BF8" w:rsidRPr="008E0175" w:rsidTr="00DE4B10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371BF8" w:rsidRPr="008E0175" w:rsidRDefault="00371BF8" w:rsidP="00DE4B10">
            <w:pPr>
              <w:spacing w:before="8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(78 + 43) : 11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0" w:type="dxa"/>
            <w:tcBorders>
              <w:bottom w:val="single" w:sz="4" w:space="0" w:color="000000"/>
            </w:tcBorders>
            <w:shd w:val="clear" w:color="auto" w:fill="DAEEF3"/>
            <w:vAlign w:val="center"/>
          </w:tcPr>
          <w:p w:rsidR="00371BF8" w:rsidRPr="00D12883" w:rsidRDefault="00371BF8" w:rsidP="00DE4B10">
            <w:pPr>
              <w:spacing w:before="120"/>
              <w:rPr>
                <w:bCs/>
                <w:sz w:val="28"/>
              </w:rPr>
            </w:pPr>
            <w:r w:rsidRPr="00D12883">
              <w:rPr>
                <w:bCs/>
                <w:sz w:val="28"/>
              </w:rPr>
              <w:t>121 : 11 = 11</w:t>
            </w:r>
          </w:p>
        </w:tc>
      </w:tr>
      <w:tr w:rsidR="00371BF8" w:rsidRPr="008E0175" w:rsidTr="00DE4B10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371BF8" w:rsidRPr="008E0175" w:rsidRDefault="00371BF8" w:rsidP="00DE4B10">
            <w:pPr>
              <w:spacing w:before="12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94 - (5 ∙ 9)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center"/>
          </w:tcPr>
          <w:p w:rsidR="00371BF8" w:rsidRPr="00D12883" w:rsidRDefault="00371BF8" w:rsidP="00DE4B10">
            <w:pPr>
              <w:spacing w:before="120"/>
              <w:rPr>
                <w:sz w:val="28"/>
              </w:rPr>
            </w:pPr>
            <w:r>
              <w:rPr>
                <w:sz w:val="28"/>
              </w:rPr>
              <w:t>94 - 45 = 49</w:t>
            </w:r>
          </w:p>
        </w:tc>
      </w:tr>
      <w:tr w:rsidR="00371BF8" w:rsidRPr="008E0175" w:rsidTr="00DE4B10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371BF8" w:rsidRPr="008E0175" w:rsidRDefault="00371BF8" w:rsidP="00DE4B10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2 ∙ 6 ∙ 3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center"/>
          </w:tcPr>
          <w:p w:rsidR="00371BF8" w:rsidRPr="00D12883" w:rsidRDefault="00371BF8" w:rsidP="00DE4B10">
            <w:pPr>
              <w:spacing w:before="120"/>
              <w:rPr>
                <w:sz w:val="28"/>
              </w:rPr>
            </w:pPr>
            <w:r>
              <w:rPr>
                <w:sz w:val="28"/>
              </w:rPr>
              <w:t>36</w:t>
            </w:r>
          </w:p>
        </w:tc>
      </w:tr>
      <w:tr w:rsidR="00371BF8" w:rsidRPr="008E0175" w:rsidTr="00DE4B10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371BF8" w:rsidRPr="008E0175" w:rsidRDefault="00371BF8" w:rsidP="00DE4B10">
            <w:pPr>
              <w:spacing w:before="120"/>
              <w:jc w:val="right"/>
              <w:rPr>
                <w:b/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28 - 4 ∙ 7 </w:t>
            </w:r>
            <w:r w:rsidRPr="008E0175">
              <w:rPr>
                <w:sz w:val="28"/>
                <w:szCs w:val="28"/>
              </w:rPr>
              <w:t xml:space="preserve">= </w:t>
            </w:r>
          </w:p>
        </w:tc>
        <w:tc>
          <w:tcPr>
            <w:tcW w:w="65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center"/>
          </w:tcPr>
          <w:p w:rsidR="00371BF8" w:rsidRPr="00D12883" w:rsidRDefault="00371BF8" w:rsidP="00DE4B10">
            <w:pPr>
              <w:spacing w:before="120"/>
              <w:rPr>
                <w:sz w:val="28"/>
              </w:rPr>
            </w:pPr>
            <w:r>
              <w:rPr>
                <w:sz w:val="28"/>
              </w:rPr>
              <w:t>28 - 28 = 0</w:t>
            </w:r>
          </w:p>
        </w:tc>
      </w:tr>
      <w:tr w:rsidR="00371BF8" w:rsidRPr="008E0175" w:rsidTr="00DE4B10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371BF8" w:rsidRPr="008E0175" w:rsidRDefault="00371BF8" w:rsidP="00DE4B10">
            <w:pPr>
              <w:spacing w:before="120"/>
              <w:jc w:val="right"/>
              <w:rPr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(250 : 5) : 2 </w:t>
            </w:r>
            <w:r w:rsidRPr="008E0175">
              <w:rPr>
                <w:sz w:val="28"/>
                <w:szCs w:val="28"/>
              </w:rPr>
              <w:t xml:space="preserve">= </w:t>
            </w:r>
          </w:p>
        </w:tc>
        <w:tc>
          <w:tcPr>
            <w:tcW w:w="65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center"/>
          </w:tcPr>
          <w:p w:rsidR="00371BF8" w:rsidRPr="00D12883" w:rsidRDefault="00371BF8" w:rsidP="00DE4B10">
            <w:pPr>
              <w:spacing w:before="120"/>
              <w:rPr>
                <w:sz w:val="28"/>
              </w:rPr>
            </w:pPr>
            <w:r>
              <w:rPr>
                <w:sz w:val="28"/>
              </w:rPr>
              <w:t>50 : 2 = 25</w:t>
            </w:r>
          </w:p>
        </w:tc>
      </w:tr>
      <w:tr w:rsidR="00371BF8" w:rsidRPr="008E0175" w:rsidTr="00DE4B10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371BF8" w:rsidRPr="008E0175" w:rsidRDefault="00371BF8" w:rsidP="00DE4B10">
            <w:pPr>
              <w:spacing w:before="120"/>
              <w:jc w:val="right"/>
              <w:rPr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84 : (7 ∙ 3)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  <w:vAlign w:val="center"/>
          </w:tcPr>
          <w:p w:rsidR="00371BF8" w:rsidRPr="00D12883" w:rsidRDefault="00371BF8" w:rsidP="00DE4B10">
            <w:pPr>
              <w:spacing w:before="120"/>
              <w:rPr>
                <w:sz w:val="28"/>
              </w:rPr>
            </w:pPr>
            <w:r>
              <w:rPr>
                <w:sz w:val="28"/>
              </w:rPr>
              <w:t>84 : 21 = 4</w:t>
            </w:r>
          </w:p>
        </w:tc>
      </w:tr>
    </w:tbl>
    <w:p w:rsidR="00371BF8" w:rsidRDefault="00371BF8" w:rsidP="00371BF8">
      <w:pPr>
        <w:pStyle w:val="Odstavecseseznamem"/>
        <w:spacing w:before="240" w:line="276" w:lineRule="auto"/>
        <w:ind w:left="284" w:right="-425"/>
        <w:rPr>
          <w:sz w:val="28"/>
          <w:szCs w:val="28"/>
        </w:rPr>
      </w:pPr>
    </w:p>
    <w:tbl>
      <w:tblPr>
        <w:tblW w:w="8097" w:type="dxa"/>
        <w:tblInd w:w="392" w:type="dxa"/>
        <w:shd w:val="clear" w:color="auto" w:fill="DAEEF3"/>
        <w:tblLook w:val="04A0"/>
      </w:tblPr>
      <w:tblGrid>
        <w:gridCol w:w="907"/>
        <w:gridCol w:w="394"/>
        <w:gridCol w:w="964"/>
        <w:gridCol w:w="394"/>
        <w:gridCol w:w="964"/>
        <w:gridCol w:w="395"/>
        <w:gridCol w:w="964"/>
        <w:gridCol w:w="395"/>
        <w:gridCol w:w="964"/>
        <w:gridCol w:w="395"/>
        <w:gridCol w:w="964"/>
        <w:gridCol w:w="397"/>
      </w:tblGrid>
      <w:tr w:rsidR="00371BF8" w:rsidRPr="008E0175" w:rsidTr="00DE4B10">
        <w:trPr>
          <w:trHeight w:val="454"/>
        </w:trPr>
        <w:tc>
          <w:tcPr>
            <w:tcW w:w="907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Pr="008E0175" w:rsidRDefault="00371BF8" w:rsidP="00DE4B10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0</w:t>
            </w:r>
          </w:p>
        </w:tc>
        <w:tc>
          <w:tcPr>
            <w:tcW w:w="394" w:type="dxa"/>
            <w:shd w:val="clear" w:color="auto" w:fill="auto"/>
            <w:vAlign w:val="bottom"/>
          </w:tcPr>
          <w:p w:rsidR="00371BF8" w:rsidRPr="008E0175" w:rsidRDefault="00371BF8" w:rsidP="00DE4B10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sym w:font="Symbol" w:char="F03C"/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Pr="008E0175" w:rsidRDefault="00371BF8" w:rsidP="00DE4B10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4</w:t>
            </w:r>
          </w:p>
        </w:tc>
        <w:tc>
          <w:tcPr>
            <w:tcW w:w="394" w:type="dxa"/>
            <w:shd w:val="clear" w:color="auto" w:fill="auto"/>
            <w:vAlign w:val="bottom"/>
          </w:tcPr>
          <w:p w:rsidR="00371BF8" w:rsidRPr="008E0175" w:rsidRDefault="00371BF8" w:rsidP="00DE4B10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sym w:font="Symbol" w:char="F03C"/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Pr="008E0175" w:rsidRDefault="00371BF8" w:rsidP="00DE4B10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11</w:t>
            </w:r>
          </w:p>
        </w:tc>
        <w:tc>
          <w:tcPr>
            <w:tcW w:w="395" w:type="dxa"/>
            <w:shd w:val="clear" w:color="auto" w:fill="auto"/>
            <w:vAlign w:val="bottom"/>
          </w:tcPr>
          <w:p w:rsidR="00371BF8" w:rsidRPr="008E0175" w:rsidRDefault="00371BF8" w:rsidP="00DE4B10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sym w:font="Symbol" w:char="F03C"/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Default="00371BF8" w:rsidP="00DE4B10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25</w:t>
            </w:r>
          </w:p>
        </w:tc>
        <w:tc>
          <w:tcPr>
            <w:tcW w:w="395" w:type="dxa"/>
            <w:vAlign w:val="bottom"/>
          </w:tcPr>
          <w:p w:rsidR="00371BF8" w:rsidRDefault="00371BF8" w:rsidP="00DE4B10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sym w:font="Symbol" w:char="F03C"/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Default="00371BF8" w:rsidP="00DE4B10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36</w:t>
            </w:r>
          </w:p>
        </w:tc>
        <w:tc>
          <w:tcPr>
            <w:tcW w:w="395" w:type="dxa"/>
            <w:vAlign w:val="bottom"/>
          </w:tcPr>
          <w:p w:rsidR="00371BF8" w:rsidRDefault="00371BF8" w:rsidP="00DE4B10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sym w:font="Symbol" w:char="F03C"/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Default="00371BF8" w:rsidP="00DE4B10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49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371BF8" w:rsidRDefault="00371BF8" w:rsidP="00DE4B10">
            <w:pPr>
              <w:rPr>
                <w:bCs/>
                <w:sz w:val="28"/>
              </w:rPr>
            </w:pPr>
          </w:p>
        </w:tc>
      </w:tr>
    </w:tbl>
    <w:p w:rsidR="00371BF8" w:rsidRDefault="00371BF8" w:rsidP="00371BF8">
      <w:pPr>
        <w:pStyle w:val="Odstavecseseznamem"/>
        <w:numPr>
          <w:ilvl w:val="0"/>
          <w:numId w:val="10"/>
        </w:numPr>
        <w:spacing w:before="240" w:line="276" w:lineRule="auto"/>
        <w:ind w:left="284" w:right="-425" w:hanging="284"/>
        <w:rPr>
          <w:sz w:val="28"/>
          <w:szCs w:val="28"/>
        </w:rPr>
      </w:pPr>
      <w:r w:rsidRPr="00DC2405">
        <w:rPr>
          <w:noProof/>
          <w:sz w:val="28"/>
          <w:lang w:eastAsia="cs-CZ"/>
        </w:rPr>
        <w:t>Napište pomocí číselného zápisu výraz, vypočtěte hodnotu</w:t>
      </w:r>
      <w:r w:rsidRPr="00DC2405">
        <w:rPr>
          <w:sz w:val="28"/>
        </w:rPr>
        <w:t xml:space="preserve"> a pojmenujte ho</w:t>
      </w:r>
      <w:r>
        <w:rPr>
          <w:sz w:val="28"/>
        </w:rPr>
        <w:t>.</w:t>
      </w:r>
      <w:r w:rsidRPr="00DC2405">
        <w:rPr>
          <w:sz w:val="28"/>
          <w:szCs w:val="28"/>
        </w:rPr>
        <w:t xml:space="preserve"> </w:t>
      </w:r>
      <w:r>
        <w:rPr>
          <w:sz w:val="28"/>
        </w:rPr>
        <w:br/>
      </w:r>
    </w:p>
    <w:tbl>
      <w:tblPr>
        <w:tblW w:w="8957" w:type="dxa"/>
        <w:tblInd w:w="53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5102"/>
        <w:gridCol w:w="3855"/>
      </w:tblGrid>
      <w:tr w:rsidR="00371BF8" w:rsidRPr="008E0175" w:rsidTr="00DE4B10">
        <w:trPr>
          <w:trHeight w:val="567"/>
        </w:trPr>
        <w:tc>
          <w:tcPr>
            <w:tcW w:w="5102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156 zmenšené o 23 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371BF8" w:rsidRPr="005535A3" w:rsidRDefault="00371BF8" w:rsidP="00DE4B10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 xml:space="preserve">156 – </w:t>
            </w:r>
            <w:proofErr w:type="gramStart"/>
            <w:r>
              <w:rPr>
                <w:bCs/>
                <w:i/>
                <w:color w:val="215868" w:themeColor="accent5" w:themeShade="80"/>
                <w:sz w:val="28"/>
              </w:rPr>
              <w:t xml:space="preserve">23  =  </w:t>
            </w:r>
            <w:r w:rsidRPr="00947BEB">
              <w:rPr>
                <w:bCs/>
                <w:sz w:val="28"/>
              </w:rPr>
              <w:t>133</w:t>
            </w:r>
            <w:proofErr w:type="gramEnd"/>
            <w:r>
              <w:rPr>
                <w:bCs/>
                <w:i/>
                <w:color w:val="215868" w:themeColor="accent5" w:themeShade="80"/>
                <w:sz w:val="28"/>
              </w:rPr>
              <w:t xml:space="preserve">                   rozdíl</w:t>
            </w:r>
          </w:p>
        </w:tc>
      </w:tr>
      <w:tr w:rsidR="00371BF8" w:rsidRPr="008E0175" w:rsidTr="00DE4B10">
        <w:trPr>
          <w:trHeight w:val="567"/>
        </w:trPr>
        <w:tc>
          <w:tcPr>
            <w:tcW w:w="510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>rozdíl čísel 62 a 38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371BF8" w:rsidRPr="00F16EFE" w:rsidRDefault="00371BF8" w:rsidP="00DE4B10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 xml:space="preserve">62 - 38 = </w:t>
            </w:r>
            <w:proofErr w:type="gramStart"/>
            <w:r>
              <w:rPr>
                <w:bCs/>
                <w:sz w:val="28"/>
              </w:rPr>
              <w:t>24                          rozdíl</w:t>
            </w:r>
            <w:proofErr w:type="gramEnd"/>
          </w:p>
        </w:tc>
      </w:tr>
      <w:tr w:rsidR="00371BF8" w:rsidRPr="008E0175" w:rsidTr="00DE4B10">
        <w:trPr>
          <w:trHeight w:val="567"/>
        </w:trPr>
        <w:tc>
          <w:tcPr>
            <w:tcW w:w="5102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>číslo 29 zvětšené 5 krát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371BF8" w:rsidRPr="00F16EFE" w:rsidRDefault="00371BF8" w:rsidP="00DE4B10">
            <w:pPr>
              <w:rPr>
                <w:bCs/>
                <w:i/>
                <w:sz w:val="28"/>
              </w:rPr>
            </w:pPr>
            <w:r>
              <w:rPr>
                <w:bCs/>
                <w:i/>
                <w:sz w:val="28"/>
              </w:rPr>
              <w:t xml:space="preserve">29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bCs/>
                <w:i/>
                <w:sz w:val="28"/>
              </w:rPr>
              <w:t xml:space="preserve"> 5 = </w:t>
            </w:r>
            <w:proofErr w:type="gramStart"/>
            <w:r>
              <w:rPr>
                <w:bCs/>
                <w:i/>
                <w:sz w:val="28"/>
              </w:rPr>
              <w:t>145                         součin</w:t>
            </w:r>
            <w:proofErr w:type="gramEnd"/>
          </w:p>
        </w:tc>
      </w:tr>
      <w:tr w:rsidR="00371BF8" w:rsidRPr="008E0175" w:rsidTr="00DE4B10">
        <w:trPr>
          <w:trHeight w:val="567"/>
        </w:trPr>
        <w:tc>
          <w:tcPr>
            <w:tcW w:w="510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>číslo 4 vynásobené číslem 57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371BF8" w:rsidRPr="00F16EFE" w:rsidRDefault="00371BF8" w:rsidP="00DE4B10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 xml:space="preserve">4 </w:t>
            </w:r>
            <w:r>
              <w:rPr>
                <w:rFonts w:cstheme="minorHAnsi"/>
                <w:sz w:val="28"/>
                <w:szCs w:val="28"/>
              </w:rPr>
              <w:t xml:space="preserve">∙ 57 = </w:t>
            </w:r>
            <w:proofErr w:type="gramStart"/>
            <w:r>
              <w:rPr>
                <w:rFonts w:cstheme="minorHAnsi"/>
                <w:sz w:val="28"/>
                <w:szCs w:val="28"/>
              </w:rPr>
              <w:t>228                         součin</w:t>
            </w:r>
            <w:proofErr w:type="gramEnd"/>
          </w:p>
        </w:tc>
      </w:tr>
    </w:tbl>
    <w:p w:rsidR="00371BF8" w:rsidRPr="001167B5" w:rsidRDefault="00371BF8" w:rsidP="00371BF8">
      <w:pPr>
        <w:pStyle w:val="Odstavecseseznamem"/>
        <w:ind w:left="284" w:right="-425"/>
        <w:rPr>
          <w:sz w:val="10"/>
          <w:szCs w:val="28"/>
        </w:rPr>
      </w:pPr>
    </w:p>
    <w:p w:rsidR="00371BF8" w:rsidRDefault="00371BF8" w:rsidP="00371BF8">
      <w:pPr>
        <w:ind w:right="-425"/>
        <w:rPr>
          <w:sz w:val="8"/>
        </w:rPr>
      </w:pPr>
    </w:p>
    <w:p w:rsidR="00371BF8" w:rsidRPr="008E0175" w:rsidRDefault="00371BF8" w:rsidP="00371BF8">
      <w:pPr>
        <w:pStyle w:val="Odstavecseseznamem"/>
        <w:numPr>
          <w:ilvl w:val="0"/>
          <w:numId w:val="11"/>
        </w:numPr>
        <w:spacing w:line="276" w:lineRule="auto"/>
        <w:ind w:left="284" w:hanging="284"/>
        <w:jc w:val="both"/>
      </w:pPr>
      <w:r>
        <w:rPr>
          <w:rFonts w:cstheme="minorHAnsi"/>
          <w:sz w:val="28"/>
          <w:szCs w:val="28"/>
        </w:rPr>
        <w:t>Vypočítejte, kolik Kč zaplatíte za pečivo do kuchyně domova pro seniory, koupíte-li každý den 52 rohlíků a každý druhý den 24 a ½ chleba. Počítejte s aktuálními cenami</w:t>
      </w:r>
      <w:r>
        <w:rPr>
          <w:sz w:val="28"/>
          <w:szCs w:val="28"/>
        </w:rPr>
        <w:t>.</w:t>
      </w:r>
      <w:r w:rsidRPr="008E0175">
        <w:rPr>
          <w:sz w:val="28"/>
        </w:rPr>
        <w:t xml:space="preserve">     </w:t>
      </w:r>
    </w:p>
    <w:tbl>
      <w:tblPr>
        <w:tblStyle w:val="Stednmka1zvraznn5"/>
        <w:tblW w:w="901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862"/>
        <w:gridCol w:w="6442"/>
      </w:tblGrid>
      <w:tr w:rsidR="00371BF8" w:rsidRPr="008E0175" w:rsidTr="00DE4B10">
        <w:trPr>
          <w:cnfStyle w:val="1000000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371BF8" w:rsidRPr="008E0175" w:rsidRDefault="00371BF8" w:rsidP="00DE4B10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04" w:type="dxa"/>
            <w:gridSpan w:val="2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EB5D91">
            <w:pPr>
              <w:cnfStyle w:val="100000000000"/>
              <w:rPr>
                <w:rFonts w:asciiTheme="minorHAnsi" w:hAnsiTheme="minorHAnsi"/>
                <w:b w:val="0"/>
                <w:sz w:val="28"/>
                <w:u w:val="single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Za týden: </w:t>
            </w:r>
            <w:r w:rsidRPr="00A9259E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7 ∙ </w:t>
            </w:r>
            <w:r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52 ∙ 2 + 3</w:t>
            </w:r>
            <w:r w:rsidR="00EB5D91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,5</w:t>
            </w:r>
            <w:r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 ∙ 24,5 ∙ 2</w:t>
            </w:r>
            <w:r w:rsidR="00EB5D91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6</w:t>
            </w:r>
            <w:r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 = 728 + 2</w:t>
            </w:r>
            <w:r w:rsidR="00EB5D91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 229,5</w:t>
            </w:r>
            <w:r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 = </w:t>
            </w:r>
            <w:r>
              <w:rPr>
                <w:rFonts w:asciiTheme="minorHAnsi" w:eastAsiaTheme="minorHAnsi" w:hAnsiTheme="minorHAnsi" w:cstheme="minorHAnsi"/>
                <w:bCs w:val="0"/>
                <w:sz w:val="28"/>
                <w:szCs w:val="28"/>
                <w:lang w:eastAsia="en-US" w:bidi="en-US"/>
              </w:rPr>
              <w:t>2</w:t>
            </w:r>
            <w:r w:rsidR="00EB5D91">
              <w:rPr>
                <w:rFonts w:asciiTheme="minorHAnsi" w:eastAsiaTheme="minorHAnsi" w:hAnsiTheme="minorHAnsi" w:cstheme="minorHAnsi"/>
                <w:bCs w:val="0"/>
                <w:sz w:val="28"/>
                <w:szCs w:val="28"/>
                <w:lang w:eastAsia="en-US" w:bidi="en-US"/>
              </w:rPr>
              <w:t> 95</w:t>
            </w:r>
            <w:r>
              <w:rPr>
                <w:rFonts w:asciiTheme="minorHAnsi" w:eastAsiaTheme="minorHAnsi" w:hAnsiTheme="minorHAnsi" w:cstheme="minorHAnsi"/>
                <w:bCs w:val="0"/>
                <w:sz w:val="28"/>
                <w:szCs w:val="28"/>
                <w:lang w:eastAsia="en-US" w:bidi="en-US"/>
              </w:rPr>
              <w:t>7</w:t>
            </w:r>
            <w:r w:rsidR="00EB5D91">
              <w:rPr>
                <w:rFonts w:asciiTheme="minorHAnsi" w:eastAsiaTheme="minorHAnsi" w:hAnsiTheme="minorHAnsi" w:cstheme="minorHAnsi"/>
                <w:bCs w:val="0"/>
                <w:sz w:val="28"/>
                <w:szCs w:val="28"/>
                <w:lang w:eastAsia="en-US" w:bidi="en-US"/>
              </w:rPr>
              <w:t>,5</w:t>
            </w:r>
          </w:p>
        </w:tc>
      </w:tr>
      <w:tr w:rsidR="00371BF8" w:rsidRPr="008E0175" w:rsidTr="00DE4B10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371BF8" w:rsidRPr="008E0175" w:rsidRDefault="00371BF8" w:rsidP="00DE4B10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186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ind w:left="33" w:right="-250" w:hanging="33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644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71BF8" w:rsidRPr="008E0175" w:rsidRDefault="00371BF8" w:rsidP="00DE4B10">
            <w:pPr>
              <w:cnfStyle w:val="000000100000"/>
              <w:rPr>
                <w:rFonts w:asciiTheme="minorHAnsi" w:hAnsiTheme="minorHAnsi"/>
                <w:b/>
                <w:sz w:val="28"/>
                <w:u w:val="single"/>
              </w:rPr>
            </w:pPr>
          </w:p>
        </w:tc>
      </w:tr>
      <w:tr w:rsidR="00371BF8" w:rsidRPr="008E0175" w:rsidTr="00DE4B10">
        <w:trPr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371BF8" w:rsidRPr="008E0175" w:rsidRDefault="00371BF8" w:rsidP="00DE4B10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04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Pr="008E0175" w:rsidRDefault="00371BF8" w:rsidP="00DE4B10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Za týden </w:t>
            </w:r>
            <w:proofErr w:type="gramStart"/>
            <w:r w:rsidRPr="00ED3D36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zaplatíme            </w:t>
            </w:r>
            <w:r w:rsidR="00EB5D91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2</w:t>
            </w:r>
            <w:r w:rsidR="00EB5D91">
              <w:rPr>
                <w:rFonts w:asciiTheme="minorHAnsi" w:eastAsiaTheme="minorHAnsi" w:hAnsiTheme="minorHAnsi" w:cstheme="minorHAnsi"/>
                <w:bCs/>
                <w:sz w:val="28"/>
                <w:szCs w:val="28"/>
                <w:lang w:eastAsia="en-US" w:bidi="en-US"/>
              </w:rPr>
              <w:t> 95</w:t>
            </w:r>
            <w:r w:rsidR="00EB5D91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7</w:t>
            </w:r>
            <w:r w:rsidR="00EB5D91">
              <w:rPr>
                <w:rFonts w:asciiTheme="minorHAnsi" w:eastAsiaTheme="minorHAnsi" w:hAnsiTheme="minorHAnsi" w:cstheme="minorHAnsi"/>
                <w:bCs/>
                <w:sz w:val="28"/>
                <w:szCs w:val="28"/>
                <w:lang w:eastAsia="en-US" w:bidi="en-US"/>
              </w:rPr>
              <w:t>,5</w:t>
            </w:r>
            <w:proofErr w:type="gramEnd"/>
            <w:r>
              <w:rPr>
                <w:rFonts w:asciiTheme="minorHAnsi" w:eastAsiaTheme="minorHAnsi" w:hAnsiTheme="minorHAnsi" w:cstheme="minorHAnsi"/>
                <w:b/>
                <w:bCs/>
                <w:sz w:val="28"/>
                <w:szCs w:val="28"/>
                <w:lang w:eastAsia="en-US" w:bidi="en-US"/>
              </w:rPr>
              <w:t xml:space="preserve">  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             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Kč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371BF8" w:rsidRPr="00035E27" w:rsidRDefault="00371BF8" w:rsidP="00371BF8">
      <w:pPr>
        <w:pStyle w:val="Odstavecseseznamem"/>
        <w:ind w:left="284"/>
        <w:rPr>
          <w:sz w:val="16"/>
        </w:rPr>
      </w:pPr>
    </w:p>
    <w:tbl>
      <w:tblPr>
        <w:tblStyle w:val="Stednmka1zvraznn5"/>
        <w:tblW w:w="901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2409"/>
        <w:gridCol w:w="754"/>
        <w:gridCol w:w="283"/>
        <w:gridCol w:w="720"/>
        <w:gridCol w:w="4138"/>
      </w:tblGrid>
      <w:tr w:rsidR="00371BF8" w:rsidRPr="008E0175" w:rsidTr="00DE4B10">
        <w:trPr>
          <w:cnfStyle w:val="1000000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371BF8" w:rsidRPr="008E0175" w:rsidRDefault="00371BF8" w:rsidP="00DE4B10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04" w:type="dxa"/>
            <w:gridSpan w:val="5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EB5D91">
            <w:pPr>
              <w:cnfStyle w:val="100000000000"/>
              <w:rPr>
                <w:rFonts w:asciiTheme="minorHAnsi" w:hAnsiTheme="minorHAnsi"/>
                <w:b w:val="0"/>
                <w:sz w:val="28"/>
                <w:u w:val="single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Za měsíc (4 týdny): </w:t>
            </w:r>
            <w:r w:rsidRPr="007F729A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4 </w:t>
            </w:r>
            <w:r w:rsidRPr="00A9259E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∙</w:t>
            </w:r>
            <w:r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 </w:t>
            </w:r>
            <w:proofErr w:type="gramStart"/>
            <w:r w:rsidR="00EB5D91" w:rsidRPr="00EB5D91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2 957,5</w:t>
            </w:r>
            <w:r w:rsidR="00EB5D91">
              <w:rPr>
                <w:rFonts w:asciiTheme="minorHAnsi" w:eastAsiaTheme="minorHAnsi" w:hAnsiTheme="minorHAnsi" w:cstheme="minorHAnsi"/>
                <w:bCs w:val="0"/>
                <w:sz w:val="28"/>
                <w:szCs w:val="28"/>
                <w:lang w:eastAsia="en-US" w:bidi="en-US"/>
              </w:rPr>
              <w:t xml:space="preserve"> </w:t>
            </w:r>
            <w:r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=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</w:t>
            </w:r>
            <w:r w:rsidRPr="007F729A">
              <w:rPr>
                <w:rFonts w:asciiTheme="minorHAnsi" w:eastAsiaTheme="minorHAnsi" w:hAnsiTheme="minorHAnsi" w:cstheme="minorHAnsi"/>
                <w:bCs w:val="0"/>
                <w:sz w:val="28"/>
                <w:szCs w:val="28"/>
                <w:lang w:eastAsia="en-US" w:bidi="en-US"/>
              </w:rPr>
              <w:t>1</w:t>
            </w:r>
            <w:r w:rsidR="00EB5D91">
              <w:rPr>
                <w:rFonts w:asciiTheme="minorHAnsi" w:eastAsiaTheme="minorHAnsi" w:hAnsiTheme="minorHAnsi" w:cstheme="minorHAnsi"/>
                <w:bCs w:val="0"/>
                <w:sz w:val="28"/>
                <w:szCs w:val="28"/>
                <w:lang w:eastAsia="en-US" w:bidi="en-US"/>
              </w:rPr>
              <w:t>1</w:t>
            </w:r>
            <w:r w:rsidRPr="007F729A">
              <w:rPr>
                <w:rFonts w:asciiTheme="minorHAnsi" w:eastAsiaTheme="minorHAnsi" w:hAnsiTheme="minorHAnsi" w:cstheme="minorHAnsi"/>
                <w:bCs w:val="0"/>
                <w:sz w:val="28"/>
                <w:szCs w:val="28"/>
                <w:lang w:eastAsia="en-US" w:bidi="en-US"/>
              </w:rPr>
              <w:t xml:space="preserve"> </w:t>
            </w:r>
            <w:r w:rsidR="00EB5D91">
              <w:rPr>
                <w:rFonts w:asciiTheme="minorHAnsi" w:eastAsiaTheme="minorHAnsi" w:hAnsiTheme="minorHAnsi" w:cstheme="minorHAnsi"/>
                <w:bCs w:val="0"/>
                <w:sz w:val="28"/>
                <w:szCs w:val="28"/>
                <w:lang w:eastAsia="en-US" w:bidi="en-US"/>
              </w:rPr>
              <w:t>830</w:t>
            </w:r>
            <w:proofErr w:type="gramEnd"/>
          </w:p>
        </w:tc>
      </w:tr>
      <w:tr w:rsidR="00371BF8" w:rsidRPr="008E0175" w:rsidTr="00DE4B10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371BF8" w:rsidRPr="008E0175" w:rsidRDefault="00371BF8" w:rsidP="00DE4B10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ind w:left="33" w:right="-250" w:hanging="33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7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71BF8" w:rsidRPr="008E0175" w:rsidRDefault="00371BF8" w:rsidP="00DE4B10">
            <w:pPr>
              <w:jc w:val="center"/>
              <w:cnfStyle w:val="0000001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28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71BF8" w:rsidRPr="008E0175" w:rsidRDefault="00371BF8" w:rsidP="00DE4B10">
            <w:pPr>
              <w:ind w:hanging="100"/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cnfStyle w:val="000000100000"/>
              <w:rPr>
                <w:rFonts w:asciiTheme="minorHAnsi" w:hAnsiTheme="minorHAnsi"/>
                <w:b/>
                <w:sz w:val="28"/>
                <w:u w:val="single"/>
              </w:rPr>
            </w:pPr>
          </w:p>
        </w:tc>
      </w:tr>
      <w:tr w:rsidR="00371BF8" w:rsidRPr="008E0175" w:rsidTr="00DE4B10">
        <w:trPr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371BF8" w:rsidRPr="008E0175" w:rsidRDefault="00371BF8" w:rsidP="00DE4B10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04" w:type="dxa"/>
            <w:gridSpan w:val="5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Pr="008E0175" w:rsidRDefault="00371BF8" w:rsidP="00EB5D91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Za měsíc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zaplatíme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          </w:t>
            </w:r>
            <w:r w:rsidRPr="007F729A">
              <w:rPr>
                <w:rFonts w:asciiTheme="minorHAnsi" w:eastAsiaTheme="minorHAnsi" w:hAnsiTheme="minorHAnsi" w:cstheme="minorHAnsi"/>
                <w:bCs/>
                <w:sz w:val="28"/>
                <w:szCs w:val="28"/>
                <w:lang w:eastAsia="en-US" w:bidi="en-US"/>
              </w:rPr>
              <w:t>1</w:t>
            </w:r>
            <w:r>
              <w:rPr>
                <w:rFonts w:asciiTheme="minorHAnsi" w:eastAsiaTheme="minorHAnsi" w:hAnsiTheme="minorHAnsi" w:cstheme="minorHAnsi"/>
                <w:bCs/>
                <w:sz w:val="28"/>
                <w:szCs w:val="28"/>
                <w:lang w:eastAsia="en-US" w:bidi="en-US"/>
              </w:rPr>
              <w:t>1</w:t>
            </w:r>
            <w:r w:rsidRPr="007F729A">
              <w:rPr>
                <w:rFonts w:asciiTheme="minorHAnsi" w:eastAsiaTheme="minorHAnsi" w:hAnsiTheme="minorHAnsi" w:cstheme="minorHAnsi"/>
                <w:bCs/>
                <w:sz w:val="28"/>
                <w:szCs w:val="28"/>
                <w:lang w:eastAsia="en-US" w:bidi="en-US"/>
              </w:rPr>
              <w:t xml:space="preserve"> </w:t>
            </w:r>
            <w:r w:rsidR="00EB5D91">
              <w:rPr>
                <w:rFonts w:asciiTheme="minorHAnsi" w:eastAsiaTheme="minorHAnsi" w:hAnsiTheme="minorHAnsi" w:cstheme="minorHAnsi"/>
                <w:bCs/>
                <w:sz w:val="28"/>
                <w:szCs w:val="28"/>
                <w:lang w:eastAsia="en-US" w:bidi="en-US"/>
              </w:rPr>
              <w:t>830</w:t>
            </w:r>
            <w:proofErr w:type="gramEnd"/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            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Kč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371BF8" w:rsidRPr="00035E27" w:rsidRDefault="00371BF8" w:rsidP="00371BF8">
      <w:pPr>
        <w:pStyle w:val="Odstavecseseznamem"/>
        <w:ind w:left="284"/>
        <w:rPr>
          <w:sz w:val="16"/>
        </w:rPr>
      </w:pPr>
    </w:p>
    <w:tbl>
      <w:tblPr>
        <w:tblStyle w:val="Stednmka1zvraznn5"/>
        <w:tblW w:w="901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862"/>
        <w:gridCol w:w="1301"/>
        <w:gridCol w:w="283"/>
        <w:gridCol w:w="720"/>
        <w:gridCol w:w="4138"/>
      </w:tblGrid>
      <w:tr w:rsidR="00371BF8" w:rsidRPr="008E0175" w:rsidTr="00DE4B10">
        <w:trPr>
          <w:cnfStyle w:val="1000000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371BF8" w:rsidRPr="008E0175" w:rsidRDefault="00371BF8" w:rsidP="00DE4B10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04" w:type="dxa"/>
            <w:gridSpan w:val="5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EB5D91">
            <w:pPr>
              <w:cnfStyle w:val="100000000000"/>
              <w:rPr>
                <w:rFonts w:asciiTheme="minorHAnsi" w:hAnsiTheme="minorHAnsi"/>
                <w:b w:val="0"/>
                <w:sz w:val="28"/>
                <w:u w:val="single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Za rok: </w:t>
            </w:r>
            <w:r w:rsidRPr="007F729A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12 </w:t>
            </w:r>
            <w:r w:rsidRPr="00A9259E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∙</w:t>
            </w:r>
            <w:r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 </w:t>
            </w:r>
            <w:r w:rsidRPr="007F729A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1</w:t>
            </w:r>
            <w:r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1</w:t>
            </w:r>
            <w:r w:rsidRPr="007F729A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 </w:t>
            </w:r>
            <w:r w:rsidR="00EB5D91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830</w:t>
            </w:r>
            <w:r w:rsidRPr="007F729A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 =</w:t>
            </w:r>
            <w:r>
              <w:rPr>
                <w:rFonts w:asciiTheme="minorHAnsi" w:eastAsiaTheme="minorHAnsi" w:hAnsiTheme="minorHAnsi" w:cstheme="minorHAnsi"/>
                <w:bCs w:val="0"/>
                <w:sz w:val="28"/>
                <w:szCs w:val="28"/>
                <w:lang w:eastAsia="en-US" w:bidi="en-US"/>
              </w:rPr>
              <w:t xml:space="preserve"> 1</w:t>
            </w:r>
            <w:r w:rsidR="00EB5D91">
              <w:rPr>
                <w:rFonts w:asciiTheme="minorHAnsi" w:eastAsiaTheme="minorHAnsi" w:hAnsiTheme="minorHAnsi" w:cstheme="minorHAnsi"/>
                <w:bCs w:val="0"/>
                <w:sz w:val="28"/>
                <w:szCs w:val="28"/>
                <w:lang w:eastAsia="en-US" w:bidi="en-US"/>
              </w:rPr>
              <w:t>41 960</w:t>
            </w:r>
          </w:p>
        </w:tc>
      </w:tr>
      <w:tr w:rsidR="00371BF8" w:rsidRPr="008E0175" w:rsidTr="00DE4B10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371BF8" w:rsidRPr="008E0175" w:rsidRDefault="00371BF8" w:rsidP="00DE4B10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186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ind w:left="33" w:right="-250" w:hanging="33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13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71BF8" w:rsidRPr="008E0175" w:rsidRDefault="00371BF8" w:rsidP="00DE4B10">
            <w:pPr>
              <w:jc w:val="center"/>
              <w:cnfStyle w:val="0000001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28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71BF8" w:rsidRPr="008E0175" w:rsidRDefault="00371BF8" w:rsidP="00DE4B10">
            <w:pPr>
              <w:ind w:hanging="100"/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cnfStyle w:val="000000100000"/>
              <w:rPr>
                <w:rFonts w:asciiTheme="minorHAnsi" w:hAnsiTheme="minorHAnsi"/>
                <w:b/>
                <w:sz w:val="28"/>
                <w:u w:val="single"/>
              </w:rPr>
            </w:pPr>
          </w:p>
        </w:tc>
      </w:tr>
      <w:tr w:rsidR="00371BF8" w:rsidRPr="008E0175" w:rsidTr="00DE4B10">
        <w:trPr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371BF8" w:rsidRPr="008E0175" w:rsidRDefault="00371BF8" w:rsidP="00DE4B10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04" w:type="dxa"/>
            <w:gridSpan w:val="5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Pr="008E0175" w:rsidRDefault="00371BF8" w:rsidP="00EB5D91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Za rok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zaplatíme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        </w:t>
            </w:r>
            <w:r>
              <w:rPr>
                <w:rFonts w:asciiTheme="minorHAnsi" w:eastAsiaTheme="minorHAnsi" w:hAnsiTheme="minorHAnsi" w:cstheme="minorHAnsi"/>
                <w:bCs/>
                <w:sz w:val="28"/>
                <w:szCs w:val="28"/>
                <w:lang w:eastAsia="en-US" w:bidi="en-US"/>
              </w:rPr>
              <w:t>1</w:t>
            </w:r>
            <w:r w:rsidR="00EB5D91">
              <w:rPr>
                <w:rFonts w:asciiTheme="minorHAnsi" w:eastAsiaTheme="minorHAnsi" w:hAnsiTheme="minorHAnsi" w:cstheme="minorHAnsi"/>
                <w:bCs/>
                <w:sz w:val="28"/>
                <w:szCs w:val="28"/>
                <w:lang w:eastAsia="en-US" w:bidi="en-US"/>
              </w:rPr>
              <w:t>41</w:t>
            </w:r>
            <w:r>
              <w:rPr>
                <w:rFonts w:asciiTheme="minorHAnsi" w:eastAsiaTheme="minorHAnsi" w:hAnsiTheme="minorHAnsi" w:cstheme="minorHAnsi"/>
                <w:bCs/>
                <w:sz w:val="28"/>
                <w:szCs w:val="28"/>
                <w:lang w:eastAsia="en-US" w:bidi="en-US"/>
              </w:rPr>
              <w:t xml:space="preserve"> </w:t>
            </w:r>
            <w:r w:rsidR="00EB5D91">
              <w:rPr>
                <w:rFonts w:asciiTheme="minorHAnsi" w:eastAsiaTheme="minorHAnsi" w:hAnsiTheme="minorHAnsi" w:cstheme="minorHAnsi"/>
                <w:bCs/>
                <w:sz w:val="28"/>
                <w:szCs w:val="28"/>
                <w:lang w:eastAsia="en-US" w:bidi="en-US"/>
              </w:rPr>
              <w:t>960</w:t>
            </w:r>
            <w:proofErr w:type="gramEnd"/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              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Kč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371BF8" w:rsidRPr="008E0175" w:rsidRDefault="00371BF8" w:rsidP="00371BF8">
      <w:pPr>
        <w:pStyle w:val="Odstavecseseznamem"/>
        <w:numPr>
          <w:ilvl w:val="0"/>
          <w:numId w:val="11"/>
        </w:numPr>
        <w:spacing w:before="120" w:line="276" w:lineRule="auto"/>
        <w:ind w:left="284" w:hanging="284"/>
        <w:rPr>
          <w:sz w:val="36"/>
        </w:rPr>
      </w:pPr>
      <w:r>
        <w:rPr>
          <w:rFonts w:cstheme="minorHAnsi"/>
          <w:sz w:val="28"/>
          <w:szCs w:val="28"/>
        </w:rPr>
        <w:t>V domově pro seniory je 15 pokojů. V každém pokoji mohou být 4 lidé. Kolik je v domově míst? Zapište jako výraz. Určete hodnotu výrazu.</w:t>
      </w:r>
      <w:r w:rsidRPr="008E0175">
        <w:rPr>
          <w:sz w:val="28"/>
          <w:szCs w:val="28"/>
        </w:rPr>
        <w:t xml:space="preserve"> </w:t>
      </w:r>
    </w:p>
    <w:tbl>
      <w:tblPr>
        <w:tblStyle w:val="Stednmka1zvraznn5"/>
        <w:tblW w:w="901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862"/>
        <w:gridCol w:w="1584"/>
        <w:gridCol w:w="720"/>
        <w:gridCol w:w="4138"/>
      </w:tblGrid>
      <w:tr w:rsidR="00371BF8" w:rsidRPr="008E0175" w:rsidTr="00DE4B10">
        <w:trPr>
          <w:cnfStyle w:val="100000000000"/>
          <w:trHeight w:val="567"/>
        </w:trPr>
        <w:tc>
          <w:tcPr>
            <w:cnfStyle w:val="001000000000"/>
            <w:tcW w:w="709" w:type="dxa"/>
            <w:shd w:val="clear" w:color="auto" w:fill="auto"/>
          </w:tcPr>
          <w:p w:rsidR="00371BF8" w:rsidRPr="008E0175" w:rsidRDefault="00371BF8" w:rsidP="00DE4B10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186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ind w:left="33" w:right="-136" w:hanging="141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  <w:t>pokojů</w:t>
            </w:r>
          </w:p>
        </w:tc>
        <w:tc>
          <w:tcPr>
            <w:tcW w:w="158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Pr="00E2210E" w:rsidRDefault="00371BF8" w:rsidP="00DE4B10">
            <w:pPr>
              <w:cnfStyle w:val="100000000000"/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</w:pPr>
            <w:r w:rsidRPr="00E2210E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15</w:t>
            </w:r>
          </w:p>
        </w:tc>
        <w:tc>
          <w:tcPr>
            <w:tcW w:w="720" w:type="dxa"/>
            <w:shd w:val="clear" w:color="auto" w:fill="auto"/>
          </w:tcPr>
          <w:p w:rsidR="00371BF8" w:rsidRPr="008E0175" w:rsidRDefault="00371BF8" w:rsidP="00DE4B10">
            <w:pPr>
              <w:ind w:hanging="100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4138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jc w:val="center"/>
              <w:cnfStyle w:val="100000000000"/>
              <w:rPr>
                <w:rFonts w:asciiTheme="minorHAnsi" w:hAnsiTheme="minorHAnsi"/>
                <w:b w:val="0"/>
              </w:rPr>
            </w:pPr>
          </w:p>
        </w:tc>
      </w:tr>
      <w:tr w:rsidR="00371BF8" w:rsidRPr="008E0175" w:rsidTr="00DE4B10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</w:tcPr>
          <w:p w:rsidR="00371BF8" w:rsidRPr="008E0175" w:rsidRDefault="00371BF8" w:rsidP="00DE4B10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186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ind w:left="33" w:right="-136" w:hanging="141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vertAlign w:val="superscript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míst v pokoji</w:t>
            </w:r>
          </w:p>
        </w:tc>
        <w:tc>
          <w:tcPr>
            <w:tcW w:w="158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Pr="00E2210E" w:rsidRDefault="00371BF8" w:rsidP="00DE4B10">
            <w:pPr>
              <w:cnfStyle w:val="000000100000"/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</w:pPr>
            <w:r w:rsidRPr="00E2210E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4</w:t>
            </w:r>
          </w:p>
        </w:tc>
        <w:tc>
          <w:tcPr>
            <w:tcW w:w="720" w:type="dxa"/>
            <w:shd w:val="clear" w:color="auto" w:fill="auto"/>
          </w:tcPr>
          <w:p w:rsidR="00371BF8" w:rsidRPr="008E0175" w:rsidRDefault="00371BF8" w:rsidP="00DE4B10">
            <w:pPr>
              <w:ind w:hanging="100"/>
              <w:cnfStyle w:val="0000001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jc w:val="center"/>
              <w:cnfStyle w:val="000000100000"/>
              <w:rPr>
                <w:rFonts w:asciiTheme="minorHAnsi" w:hAnsiTheme="minorHAnsi"/>
                <w:b/>
              </w:rPr>
            </w:pPr>
          </w:p>
        </w:tc>
      </w:tr>
      <w:tr w:rsidR="00371BF8" w:rsidRPr="008E0175" w:rsidTr="00DE4B10">
        <w:trPr>
          <w:trHeight w:val="567"/>
        </w:trPr>
        <w:tc>
          <w:tcPr>
            <w:cnfStyle w:val="001000000000"/>
            <w:tcW w:w="709" w:type="dxa"/>
            <w:shd w:val="clear" w:color="auto" w:fill="auto"/>
          </w:tcPr>
          <w:p w:rsidR="00371BF8" w:rsidRPr="008E0175" w:rsidRDefault="00371BF8" w:rsidP="00DE4B10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1862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ind w:left="33" w:right="-136" w:hanging="141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celkem míst</w:t>
            </w:r>
          </w:p>
        </w:tc>
        <w:tc>
          <w:tcPr>
            <w:tcW w:w="158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Pr="00E2210E" w:rsidRDefault="00371BF8" w:rsidP="00DE4B10">
            <w:pPr>
              <w:cnfStyle w:val="000000000000"/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</w:pPr>
            <w:r w:rsidRPr="00E2210E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 xml:space="preserve">4 </w:t>
            </w:r>
            <w:r w:rsidRPr="00A9259E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∙</w:t>
            </w:r>
            <w:r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 xml:space="preserve"> 15 = 60</w:t>
            </w:r>
            <w:r w:rsidRPr="00E2210E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 xml:space="preserve"> 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:rsidR="00371BF8" w:rsidRPr="008E0175" w:rsidRDefault="00371BF8" w:rsidP="00DE4B10">
            <w:pPr>
              <w:ind w:hanging="100"/>
              <w:cnfStyle w:val="0000000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jc w:val="center"/>
              <w:cnfStyle w:val="000000000000"/>
              <w:rPr>
                <w:rFonts w:asciiTheme="minorHAnsi" w:hAnsiTheme="minorHAnsi"/>
                <w:b/>
              </w:rPr>
            </w:pPr>
          </w:p>
        </w:tc>
      </w:tr>
      <w:tr w:rsidR="00371BF8" w:rsidRPr="008E0175" w:rsidTr="00DE4B10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371BF8" w:rsidRPr="008E0175" w:rsidRDefault="00371BF8" w:rsidP="00DE4B10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04" w:type="dxa"/>
            <w:gridSpan w:val="4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Pr="008E0175" w:rsidRDefault="00371BF8" w:rsidP="00DE4B10">
            <w:pPr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V domově je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celkem      </w:t>
            </w:r>
            <w:r w:rsidRPr="00E2210E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60</w:t>
            </w:r>
            <w:proofErr w:type="gramEnd"/>
            <w:r w:rsidRPr="00E2210E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 xml:space="preserve">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             míst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371BF8" w:rsidRPr="008B2475" w:rsidRDefault="00371BF8" w:rsidP="00371BF8">
      <w:pPr>
        <w:pStyle w:val="Odstavecseseznamem"/>
        <w:numPr>
          <w:ilvl w:val="0"/>
          <w:numId w:val="11"/>
        </w:numPr>
        <w:spacing w:before="120" w:line="276" w:lineRule="auto"/>
        <w:ind w:left="284" w:hanging="284"/>
      </w:pPr>
      <w:r>
        <w:rPr>
          <w:rFonts w:cstheme="minorHAnsi"/>
          <w:sz w:val="28"/>
          <w:szCs w:val="28"/>
        </w:rPr>
        <w:t>V jídelně domova pro seniory mají 2 typy stolů. Menších je 8 a vejdou se k nim 4 židle, větších stolů je 6 a vejde se k nim 8 židlí. Kolik míst k sezení je v jídelně? Zapište jako výraz a určete jeho hodnotu</w:t>
      </w:r>
      <w:r>
        <w:rPr>
          <w:sz w:val="28"/>
        </w:rPr>
        <w:t>.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2126"/>
        <w:gridCol w:w="1417"/>
        <w:gridCol w:w="720"/>
        <w:gridCol w:w="4100"/>
      </w:tblGrid>
      <w:tr w:rsidR="00371BF8" w:rsidRPr="008E0175" w:rsidTr="00DE4B10">
        <w:trPr>
          <w:cnfStyle w:val="100000000000"/>
          <w:trHeight w:val="567"/>
        </w:trPr>
        <w:tc>
          <w:tcPr>
            <w:cnfStyle w:val="001000000000"/>
            <w:tcW w:w="709" w:type="dxa"/>
            <w:shd w:val="clear" w:color="auto" w:fill="auto"/>
          </w:tcPr>
          <w:p w:rsidR="00371BF8" w:rsidRPr="008E0175" w:rsidRDefault="00371BF8" w:rsidP="00DE4B10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212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ind w:left="33" w:right="-136" w:hanging="141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  <w:t>stolů se 4 židlemi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Pr="00E2210E" w:rsidRDefault="00371BF8" w:rsidP="00DE4B10">
            <w:pPr>
              <w:cnfStyle w:val="100000000000"/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</w:pPr>
            <w:r w:rsidRPr="00E2210E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8</w:t>
            </w:r>
          </w:p>
        </w:tc>
        <w:tc>
          <w:tcPr>
            <w:tcW w:w="720" w:type="dxa"/>
            <w:shd w:val="clear" w:color="auto" w:fill="auto"/>
          </w:tcPr>
          <w:p w:rsidR="00371BF8" w:rsidRPr="008E0175" w:rsidRDefault="00371BF8" w:rsidP="00DE4B10">
            <w:pPr>
              <w:ind w:hanging="100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4100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:rsidR="00371BF8" w:rsidRPr="00E2210E" w:rsidRDefault="00371BF8" w:rsidP="00DE4B10">
            <w:pPr>
              <w:jc w:val="center"/>
              <w:cnfStyle w:val="100000000000"/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</w:pPr>
            <w:r w:rsidRPr="00E2210E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8 </w:t>
            </w:r>
            <w:r w:rsidRPr="00A9259E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∙</w:t>
            </w:r>
            <w:r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 4 + 6 </w:t>
            </w:r>
            <w:r w:rsidRPr="00A9259E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∙</w:t>
            </w:r>
            <w:r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 8 = 32 + 48 = 80 </w:t>
            </w:r>
          </w:p>
        </w:tc>
      </w:tr>
      <w:tr w:rsidR="00371BF8" w:rsidRPr="008E0175" w:rsidTr="00DE4B10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</w:tcPr>
          <w:p w:rsidR="00371BF8" w:rsidRPr="008E0175" w:rsidRDefault="00371BF8" w:rsidP="00DE4B10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212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ind w:left="33" w:right="-136" w:hanging="141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vertAlign w:val="superscript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stolů s 8 židlemi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Pr="00E2210E" w:rsidRDefault="00371BF8" w:rsidP="00DE4B10">
            <w:pPr>
              <w:cnfStyle w:val="000000100000"/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</w:pPr>
            <w:r w:rsidRPr="00E2210E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6</w:t>
            </w:r>
          </w:p>
        </w:tc>
        <w:tc>
          <w:tcPr>
            <w:tcW w:w="720" w:type="dxa"/>
            <w:shd w:val="clear" w:color="auto" w:fill="auto"/>
          </w:tcPr>
          <w:p w:rsidR="00371BF8" w:rsidRPr="008E0175" w:rsidRDefault="00371BF8" w:rsidP="00DE4B10">
            <w:pPr>
              <w:ind w:hanging="100"/>
              <w:cnfStyle w:val="0000001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ind w:right="72"/>
              <w:jc w:val="center"/>
              <w:cnfStyle w:val="000000100000"/>
              <w:rPr>
                <w:rFonts w:asciiTheme="minorHAnsi" w:hAnsiTheme="minorHAnsi"/>
                <w:b/>
              </w:rPr>
            </w:pPr>
          </w:p>
        </w:tc>
      </w:tr>
      <w:tr w:rsidR="00371BF8" w:rsidRPr="008E0175" w:rsidTr="00DE4B10">
        <w:trPr>
          <w:trHeight w:val="567"/>
        </w:trPr>
        <w:tc>
          <w:tcPr>
            <w:cnfStyle w:val="001000000000"/>
            <w:tcW w:w="709" w:type="dxa"/>
            <w:shd w:val="clear" w:color="auto" w:fill="auto"/>
          </w:tcPr>
          <w:p w:rsidR="00371BF8" w:rsidRPr="008E0175" w:rsidRDefault="00371BF8" w:rsidP="00DE4B10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ind w:left="33" w:right="-136" w:hanging="141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židlí celkem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Pr="00E2210E" w:rsidRDefault="00371BF8" w:rsidP="00DE4B10">
            <w:pPr>
              <w:cnfStyle w:val="000000000000"/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</w:pPr>
            <w:r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80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:rsidR="00371BF8" w:rsidRPr="008E0175" w:rsidRDefault="00371BF8" w:rsidP="00DE4B10">
            <w:pPr>
              <w:ind w:hanging="100"/>
              <w:cnfStyle w:val="0000000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0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71BF8" w:rsidRPr="008E0175" w:rsidRDefault="00371BF8" w:rsidP="00DE4B10">
            <w:pPr>
              <w:jc w:val="center"/>
              <w:cnfStyle w:val="000000000000"/>
              <w:rPr>
                <w:rFonts w:asciiTheme="minorHAnsi" w:hAnsiTheme="minorHAnsi"/>
                <w:b/>
              </w:rPr>
            </w:pPr>
          </w:p>
        </w:tc>
      </w:tr>
      <w:tr w:rsidR="00371BF8" w:rsidRPr="008E0175" w:rsidTr="00DE4B10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371BF8" w:rsidRPr="008E0175" w:rsidRDefault="00371BF8" w:rsidP="00DE4B10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63" w:type="dxa"/>
            <w:gridSpan w:val="4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371BF8" w:rsidRPr="008E0175" w:rsidRDefault="00371BF8" w:rsidP="00DE4B10">
            <w:pPr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V jídelně </w:t>
            </w:r>
            <w:proofErr w:type="gramStart"/>
            <w:r w:rsidRPr="00E2210E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je</w:t>
            </w:r>
            <w:r w:rsidRPr="00E2210E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 xml:space="preserve">            80</w:t>
            </w:r>
            <w:proofErr w:type="gramEnd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           míst k sezení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371BF8" w:rsidRDefault="00371BF8" w:rsidP="00371BF8">
      <w:pPr>
        <w:pStyle w:val="Odstavecseseznamem"/>
        <w:spacing w:before="120" w:line="276" w:lineRule="auto"/>
        <w:ind w:left="284"/>
        <w:rPr>
          <w:sz w:val="16"/>
          <w:szCs w:val="16"/>
        </w:rPr>
        <w:sectPr w:rsidR="00371BF8" w:rsidSect="00260C95">
          <w:headerReference w:type="default" r:id="rId11"/>
          <w:pgSz w:w="11906" w:h="16838"/>
          <w:pgMar w:top="1417" w:right="1417" w:bottom="1417" w:left="1417" w:header="397" w:footer="0" w:gutter="0"/>
          <w:cols w:space="708"/>
          <w:docGrid w:linePitch="360"/>
        </w:sectPr>
      </w:pPr>
    </w:p>
    <w:p w:rsidR="003B4D34" w:rsidRPr="00EC67F9" w:rsidRDefault="00EC67F9" w:rsidP="00EC67F9">
      <w:pPr>
        <w:spacing w:after="200" w:line="276" w:lineRule="auto"/>
      </w:pPr>
      <w:r>
        <w:t>Žádné externí zdroje nebyly použity.</w:t>
      </w:r>
    </w:p>
    <w:p w:rsidR="003B4D34" w:rsidRDefault="003B4D34" w:rsidP="003B4D34">
      <w:pPr>
        <w:spacing w:after="200" w:line="276" w:lineRule="auto"/>
        <w:rPr>
          <w:sz w:val="16"/>
          <w:szCs w:val="16"/>
        </w:rPr>
      </w:pPr>
    </w:p>
    <w:p w:rsidR="003B4D34" w:rsidRPr="002B306B" w:rsidRDefault="003B4D34" w:rsidP="003B4D34">
      <w:pPr>
        <w:spacing w:after="200" w:line="276" w:lineRule="auto"/>
        <w:rPr>
          <w:sz w:val="16"/>
          <w:szCs w:val="16"/>
        </w:rPr>
      </w:pPr>
    </w:p>
    <w:p w:rsidR="003B4D34" w:rsidRDefault="003B4D34" w:rsidP="003B4D34">
      <w:pPr>
        <w:spacing w:after="200" w:line="276" w:lineRule="auto"/>
      </w:pPr>
    </w:p>
    <w:p w:rsidR="00ED6A09" w:rsidRPr="003B4D34" w:rsidRDefault="00ED6A09" w:rsidP="003B4D34">
      <w:pPr>
        <w:spacing w:after="120" w:line="276" w:lineRule="auto"/>
        <w:jc w:val="both"/>
        <w:rPr>
          <w:rFonts w:ascii="Times New Roman" w:hAnsi="Times New Roman"/>
        </w:rPr>
      </w:pPr>
    </w:p>
    <w:sectPr w:rsidR="00ED6A09" w:rsidRPr="003B4D34" w:rsidSect="00260C95">
      <w:headerReference w:type="default" r:id="rId12"/>
      <w:pgSz w:w="11906" w:h="16838"/>
      <w:pgMar w:top="1417" w:right="1417" w:bottom="1417" w:left="1417" w:header="39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7D6" w:rsidRDefault="007377D6" w:rsidP="00BE2135">
      <w:r>
        <w:separator/>
      </w:r>
    </w:p>
  </w:endnote>
  <w:endnote w:type="continuationSeparator" w:id="0">
    <w:p w:rsidR="007377D6" w:rsidRDefault="007377D6" w:rsidP="00BE21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7D6" w:rsidRDefault="007377D6" w:rsidP="00BE2135">
      <w:r>
        <w:separator/>
      </w:r>
    </w:p>
  </w:footnote>
  <w:footnote w:type="continuationSeparator" w:id="0">
    <w:p w:rsidR="007377D6" w:rsidRDefault="007377D6" w:rsidP="00BE21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BF8" w:rsidRDefault="00AA7171" w:rsidP="009D053A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15915830"/>
        <w:placeholder>
          <w:docPart w:val="C79C6FE12E1C47D59F62161D7DAF6381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371BF8">
          <w:rPr>
            <w:rFonts w:asciiTheme="majorHAnsi" w:eastAsiaTheme="majorEastAsia" w:hAnsiTheme="majorHAnsi" w:cstheme="majorBidi"/>
            <w:sz w:val="32"/>
            <w:szCs w:val="32"/>
          </w:rPr>
          <w:t>Hodnota výrazu - pracovní list</w:t>
        </w:r>
      </w:sdtContent>
    </w:sdt>
    <w:r w:rsidR="00371BF8">
      <w:rPr>
        <w:rFonts w:asciiTheme="majorHAnsi" w:eastAsiaTheme="majorEastAsia" w:hAnsiTheme="majorHAnsi" w:cstheme="majorBidi"/>
        <w:sz w:val="32"/>
        <w:szCs w:val="32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5B4A" w:rsidRDefault="00AA7171" w:rsidP="009D053A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3914942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371BF8">
          <w:rPr>
            <w:rFonts w:asciiTheme="majorHAnsi" w:eastAsiaTheme="majorEastAsia" w:hAnsiTheme="majorHAnsi" w:cstheme="majorBidi"/>
            <w:sz w:val="32"/>
            <w:szCs w:val="32"/>
          </w:rPr>
          <w:t>Hodnota výrazu - pracovní list</w:t>
        </w:r>
      </w:sdtContent>
    </w:sdt>
    <w:r w:rsidR="003B4D34">
      <w:rPr>
        <w:rFonts w:asciiTheme="majorHAnsi" w:eastAsiaTheme="majorEastAsia" w:hAnsiTheme="majorHAnsi" w:cstheme="majorBidi"/>
        <w:sz w:val="32"/>
        <w:szCs w:val="32"/>
      </w:rPr>
      <w:t xml:space="preserve"> - </w:t>
    </w:r>
    <w:r w:rsidR="00371BF8">
      <w:rPr>
        <w:rFonts w:asciiTheme="majorHAnsi" w:eastAsiaTheme="majorEastAsia" w:hAnsiTheme="majorHAnsi" w:cstheme="majorBidi"/>
        <w:sz w:val="32"/>
        <w:szCs w:val="32"/>
      </w:rPr>
      <w:t>řešení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BF8" w:rsidRDefault="00AA7171" w:rsidP="009D053A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10485155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371BF8">
          <w:rPr>
            <w:rFonts w:asciiTheme="majorHAnsi" w:eastAsiaTheme="majorEastAsia" w:hAnsiTheme="majorHAnsi" w:cstheme="majorBidi"/>
            <w:sz w:val="32"/>
            <w:szCs w:val="32"/>
          </w:rPr>
          <w:t>Hodnota výrazu - pracovní list</w:t>
        </w:r>
      </w:sdtContent>
    </w:sdt>
    <w:r w:rsidR="00371BF8">
      <w:rPr>
        <w:rFonts w:asciiTheme="majorHAnsi" w:eastAsiaTheme="majorEastAsia" w:hAnsiTheme="majorHAnsi" w:cstheme="majorBidi"/>
        <w:sz w:val="32"/>
        <w:szCs w:val="32"/>
      </w:rPr>
      <w:t xml:space="preserve"> - zdroje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4312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185C3CCD"/>
    <w:multiLevelType w:val="hybridMultilevel"/>
    <w:tmpl w:val="87A65C46"/>
    <w:lvl w:ilvl="0" w:tplc="BECE703C">
      <w:start w:val="4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3F3DF0"/>
    <w:multiLevelType w:val="hybridMultilevel"/>
    <w:tmpl w:val="E4286682"/>
    <w:lvl w:ilvl="0" w:tplc="FB92B222">
      <w:start w:val="4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894C4D"/>
    <w:multiLevelType w:val="hybridMultilevel"/>
    <w:tmpl w:val="6E80BA48"/>
    <w:lvl w:ilvl="0" w:tplc="47781364">
      <w:start w:val="5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F71FCE"/>
    <w:multiLevelType w:val="hybridMultilevel"/>
    <w:tmpl w:val="B20E7A2A"/>
    <w:lvl w:ilvl="0" w:tplc="F79A50BA">
      <w:start w:val="5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9D502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43C3570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5B093917"/>
    <w:multiLevelType w:val="hybridMultilevel"/>
    <w:tmpl w:val="6FC0894A"/>
    <w:lvl w:ilvl="0" w:tplc="1DC8CA66">
      <w:start w:val="1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753DD4"/>
    <w:multiLevelType w:val="multilevel"/>
    <w:tmpl w:val="2D7E9B0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70803159"/>
    <w:multiLevelType w:val="multilevel"/>
    <w:tmpl w:val="C6843C7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71441C0D"/>
    <w:multiLevelType w:val="hybridMultilevel"/>
    <w:tmpl w:val="BE9614C8"/>
    <w:lvl w:ilvl="0" w:tplc="924A9F68">
      <w:start w:val="1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5"/>
  </w:num>
  <w:num w:numId="5">
    <w:abstractNumId w:val="9"/>
  </w:num>
  <w:num w:numId="6">
    <w:abstractNumId w:val="7"/>
  </w:num>
  <w:num w:numId="7">
    <w:abstractNumId w:val="1"/>
  </w:num>
  <w:num w:numId="8">
    <w:abstractNumId w:val="4"/>
  </w:num>
  <w:num w:numId="9">
    <w:abstractNumId w:val="10"/>
  </w:num>
  <w:num w:numId="10">
    <w:abstractNumId w:val="2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A63276"/>
    <w:rsid w:val="00033D96"/>
    <w:rsid w:val="000702AB"/>
    <w:rsid w:val="00094D5F"/>
    <w:rsid w:val="000B6C1D"/>
    <w:rsid w:val="000F447C"/>
    <w:rsid w:val="001605C2"/>
    <w:rsid w:val="00164A54"/>
    <w:rsid w:val="00182FB9"/>
    <w:rsid w:val="001F2464"/>
    <w:rsid w:val="001F407D"/>
    <w:rsid w:val="002029C2"/>
    <w:rsid w:val="00233418"/>
    <w:rsid w:val="00264BB8"/>
    <w:rsid w:val="0026555B"/>
    <w:rsid w:val="002D55B3"/>
    <w:rsid w:val="00371BF8"/>
    <w:rsid w:val="00395551"/>
    <w:rsid w:val="003B4D34"/>
    <w:rsid w:val="004763C9"/>
    <w:rsid w:val="004F0584"/>
    <w:rsid w:val="00505DB0"/>
    <w:rsid w:val="00525E51"/>
    <w:rsid w:val="00590DEA"/>
    <w:rsid w:val="005D634B"/>
    <w:rsid w:val="005E3BEE"/>
    <w:rsid w:val="006767E0"/>
    <w:rsid w:val="006E5592"/>
    <w:rsid w:val="00705503"/>
    <w:rsid w:val="007057E2"/>
    <w:rsid w:val="007377D6"/>
    <w:rsid w:val="0077301E"/>
    <w:rsid w:val="007A1DFB"/>
    <w:rsid w:val="00834945"/>
    <w:rsid w:val="0086116F"/>
    <w:rsid w:val="00897DB2"/>
    <w:rsid w:val="00922F4A"/>
    <w:rsid w:val="009669D2"/>
    <w:rsid w:val="00995FFE"/>
    <w:rsid w:val="009A0EB6"/>
    <w:rsid w:val="00A279ED"/>
    <w:rsid w:val="00A63276"/>
    <w:rsid w:val="00A67EFE"/>
    <w:rsid w:val="00AA2B3A"/>
    <w:rsid w:val="00AA7171"/>
    <w:rsid w:val="00AE6D68"/>
    <w:rsid w:val="00B05C34"/>
    <w:rsid w:val="00B66BF6"/>
    <w:rsid w:val="00B676A2"/>
    <w:rsid w:val="00BB203B"/>
    <w:rsid w:val="00BC2D6E"/>
    <w:rsid w:val="00BE2135"/>
    <w:rsid w:val="00C00DD6"/>
    <w:rsid w:val="00C65DEF"/>
    <w:rsid w:val="00C8366F"/>
    <w:rsid w:val="00D70AD2"/>
    <w:rsid w:val="00D837A1"/>
    <w:rsid w:val="00DF4C43"/>
    <w:rsid w:val="00E12930"/>
    <w:rsid w:val="00E204DD"/>
    <w:rsid w:val="00E31ED3"/>
    <w:rsid w:val="00E5754C"/>
    <w:rsid w:val="00E87EB5"/>
    <w:rsid w:val="00EA73A8"/>
    <w:rsid w:val="00EB5D91"/>
    <w:rsid w:val="00EC0DE4"/>
    <w:rsid w:val="00EC67F9"/>
    <w:rsid w:val="00ED6A09"/>
    <w:rsid w:val="00F21299"/>
    <w:rsid w:val="00FA74E7"/>
    <w:rsid w:val="00FA7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505DB0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505DB0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hlav">
    <w:name w:val="header"/>
    <w:basedOn w:val="Normln"/>
    <w:link w:val="ZhlavChar"/>
    <w:uiPriority w:val="99"/>
    <w:unhideWhenUsed/>
    <w:rsid w:val="00BE213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E2135"/>
    <w:rPr>
      <w:sz w:val="24"/>
      <w:szCs w:val="24"/>
      <w:lang w:val="cs-CZ"/>
    </w:rPr>
  </w:style>
  <w:style w:type="paragraph" w:styleId="Zpat">
    <w:name w:val="footer"/>
    <w:basedOn w:val="Normln"/>
    <w:link w:val="ZpatChar"/>
    <w:uiPriority w:val="99"/>
    <w:semiHidden/>
    <w:unhideWhenUsed/>
    <w:rsid w:val="00BE213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E2135"/>
    <w:rPr>
      <w:sz w:val="24"/>
      <w:szCs w:val="24"/>
      <w:lang w:val="cs-CZ"/>
    </w:rPr>
  </w:style>
  <w:style w:type="table" w:styleId="Mkatabulky">
    <w:name w:val="Table Grid"/>
    <w:basedOn w:val="Normlntabulka"/>
    <w:uiPriority w:val="59"/>
    <w:rsid w:val="007377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377D6"/>
    <w:rPr>
      <w:color w:val="0000FF" w:themeColor="hyperlink"/>
      <w:u w:val="single"/>
    </w:rPr>
  </w:style>
  <w:style w:type="table" w:styleId="Stednmka1zvraznn5">
    <w:name w:val="Medium Grid 1 Accent 5"/>
    <w:basedOn w:val="Normlntabulka"/>
    <w:uiPriority w:val="67"/>
    <w:rsid w:val="00371BF8"/>
    <w:pPr>
      <w:spacing w:after="0" w:line="240" w:lineRule="auto"/>
    </w:pPr>
    <w:rPr>
      <w:rFonts w:ascii="Calibri" w:eastAsia="Calibri" w:hAnsi="Calibri"/>
      <w:sz w:val="20"/>
      <w:szCs w:val="20"/>
      <w:lang w:val="cs-CZ" w:eastAsia="cs-CZ" w:bidi="ar-SA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&#352;ABLONY\prvn&#237;%20strany\word_prvn&#237;_strama_DUM_Li&#353;ov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79C6FE12E1C47D59F62161D7DAF638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FE6B9F4-858F-433A-825A-73197F4F1F3E}"/>
      </w:docPartPr>
      <w:docPartBody>
        <w:p w:rsidR="00F81B41" w:rsidRDefault="00CB78FB" w:rsidP="00CB78FB">
          <w:pPr>
            <w:pStyle w:val="C79C6FE12E1C47D59F62161D7DAF638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[Zadejte název dokumentu.]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1256AD"/>
    <w:rsid w:val="001256AD"/>
    <w:rsid w:val="00CB78FB"/>
    <w:rsid w:val="00E920DD"/>
    <w:rsid w:val="00F81B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20D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A0485E872F64F06B61424AEC0E96002">
    <w:name w:val="CA0485E872F64F06B61424AEC0E96002"/>
    <w:rsid w:val="001256AD"/>
  </w:style>
  <w:style w:type="paragraph" w:customStyle="1" w:styleId="B6558192A31F4469BDFC8EF477A42924">
    <w:name w:val="B6558192A31F4469BDFC8EF477A42924"/>
    <w:rsid w:val="001256AD"/>
  </w:style>
  <w:style w:type="paragraph" w:customStyle="1" w:styleId="F4AB0694F37F4FF8AA04B87F7327BB9C">
    <w:name w:val="F4AB0694F37F4FF8AA04B87F7327BB9C"/>
    <w:rsid w:val="001256AD"/>
  </w:style>
  <w:style w:type="paragraph" w:customStyle="1" w:styleId="C79C6FE12E1C47D59F62161D7DAF6381">
    <w:name w:val="C79C6FE12E1C47D59F62161D7DAF6381"/>
    <w:rsid w:val="00CB78FB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54392-ACB5-4E88-8035-D1BD2E617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word_první_strama_DUM_Lišov.dotx</Template>
  <TotalTime>21</TotalTime>
  <Pages>6</Pages>
  <Words>707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Dosazování do výrazů s proměnnou - pracovní list</vt:lpstr>
    </vt:vector>
  </TitlesOfParts>
  <Company/>
  <LinksUpToDate>false</LinksUpToDate>
  <CharactersWithSpaces>4876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Hodnota výrazu - pracovní list</dc:title>
  <dc:creator>mbenedova</dc:creator>
  <cp:lastModifiedBy>Maruška</cp:lastModifiedBy>
  <cp:revision>8</cp:revision>
  <dcterms:created xsi:type="dcterms:W3CDTF">2013-12-02T18:10:00Z</dcterms:created>
  <dcterms:modified xsi:type="dcterms:W3CDTF">2013-12-02T18:44:00Z</dcterms:modified>
</cp:coreProperties>
</file>