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551E47">
        <w:rPr>
          <w:rFonts w:ascii="Times New Roman" w:hAnsi="Times New Roman"/>
        </w:rPr>
        <w:t>H</w:t>
      </w:r>
      <w:r w:rsidR="00705503">
        <w:rPr>
          <w:rFonts w:ascii="Times New Roman" w:hAnsi="Times New Roman"/>
        </w:rPr>
        <w:t>o</w:t>
      </w:r>
      <w:r w:rsidR="00551E47">
        <w:rPr>
          <w:rFonts w:ascii="Times New Roman" w:hAnsi="Times New Roman"/>
        </w:rPr>
        <w:t>dnota</w:t>
      </w:r>
      <w:r w:rsidR="00705503">
        <w:rPr>
          <w:rFonts w:ascii="Times New Roman" w:hAnsi="Times New Roman"/>
        </w:rPr>
        <w:t xml:space="preserve"> v</w:t>
      </w:r>
      <w:r w:rsidR="00C8366F">
        <w:rPr>
          <w:rFonts w:ascii="Times New Roman" w:hAnsi="Times New Roman"/>
        </w:rPr>
        <w:t>ýraz</w:t>
      </w:r>
      <w:r w:rsidR="00551E47">
        <w:rPr>
          <w:rFonts w:ascii="Times New Roman" w:hAnsi="Times New Roman"/>
        </w:rPr>
        <w:t>u</w:t>
      </w:r>
      <w:r w:rsidR="00C8366F">
        <w:rPr>
          <w:rFonts w:ascii="Times New Roman" w:hAnsi="Times New Roman"/>
        </w:rPr>
        <w:t xml:space="preserve"> s proměnnou</w:t>
      </w:r>
      <w:r w:rsidR="007377D6">
        <w:rPr>
          <w:rFonts w:ascii="Times New Roman" w:hAnsi="Times New Roman"/>
        </w:rPr>
        <w:t xml:space="preserve">,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551E47">
        <w:rPr>
          <w:rFonts w:ascii="Times New Roman" w:hAnsi="Times New Roman"/>
        </w:rPr>
        <w:t>VY_32_INOVACE_A3_29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 s</w:t>
      </w:r>
      <w:r w:rsidR="00551E47">
        <w:rPr>
          <w:rFonts w:ascii="Times New Roman" w:hAnsi="Times New Roman"/>
        </w:rPr>
        <w:t> </w:t>
      </w:r>
      <w:r w:rsidR="00C8366F">
        <w:rPr>
          <w:rFonts w:ascii="Times New Roman" w:hAnsi="Times New Roman"/>
        </w:rPr>
        <w:t>proměnnou</w:t>
      </w:r>
      <w:r w:rsidR="00551E47">
        <w:rPr>
          <w:rFonts w:ascii="Times New Roman" w:hAnsi="Times New Roman"/>
        </w:rPr>
        <w:t>, hodnota výrazu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551E47">
        <w:rPr>
          <w:rFonts w:ascii="Times New Roman" w:hAnsi="Times New Roman"/>
        </w:rPr>
        <w:t>14</w:t>
      </w:r>
      <w:r w:rsidR="00BE2135">
        <w:rPr>
          <w:rFonts w:ascii="Times New Roman" w:hAnsi="Times New Roman"/>
        </w:rPr>
        <w:t xml:space="preserve">. </w:t>
      </w:r>
      <w:r w:rsidR="00551E47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37399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373999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rPr>
          <w:sz w:val="36"/>
        </w:rPr>
      </w:pPr>
      <w:r>
        <w:rPr>
          <w:sz w:val="28"/>
        </w:rPr>
        <w:lastRenderedPageBreak/>
        <w:t>Určete hodnotu výrazu dosazením daných čísel místo proměnné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644"/>
        <w:gridCol w:w="2892"/>
        <w:gridCol w:w="1644"/>
        <w:gridCol w:w="2892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6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805FC8" w:rsidRDefault="00551E47" w:rsidP="003853D8">
            <w:pPr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b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15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12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b w:val="0"/>
                <w:i/>
                <w:sz w:val="28"/>
              </w:rPr>
              <w:t>a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</w:rPr>
              <w:t>(</w:t>
            </w:r>
            <w:r>
              <w:rPr>
                <w:i/>
                <w:sz w:val="28"/>
              </w:rPr>
              <w:t>b</w:t>
            </w:r>
            <w:r>
              <w:rPr>
                <w:sz w:val="28"/>
              </w:rPr>
              <w:t xml:space="preserve"> + 21) : 6 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6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 xml:space="preserve">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>
              <w:rPr>
                <w:rFonts w:cstheme="minorHAnsi"/>
                <w:b w:val="0"/>
                <w:sz w:val="28"/>
              </w:rPr>
              <w:t xml:space="preserve"> - 19</w:t>
            </w:r>
            <w:r w:rsidRPr="00805FC8">
              <w:rPr>
                <w:rFonts w:cstheme="minorHAnsi"/>
                <w:b w:val="0"/>
                <w:sz w:val="28"/>
              </w:rPr>
              <w:t xml:space="preserve"> 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 xml:space="preserve">45 : </w:t>
            </w:r>
            <w:r>
              <w:rPr>
                <w:rFonts w:cstheme="minorHAnsi"/>
                <w:i/>
                <w:sz w:val="28"/>
              </w:rPr>
              <w:t>b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b w:val="0"/>
                <w:sz w:val="28"/>
              </w:rPr>
            </w:pPr>
            <w:r w:rsidRPr="00805FC8">
              <w:rPr>
                <w:rFonts w:cstheme="minorHAnsi"/>
                <w:b w:val="0"/>
                <w:sz w:val="28"/>
              </w:rPr>
              <w:t>(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805FC8">
              <w:rPr>
                <w:rFonts w:cstheme="minorHAnsi"/>
                <w:b w:val="0"/>
                <w:sz w:val="28"/>
              </w:rPr>
              <w:t xml:space="preserve"> 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 w:rsidRPr="00805FC8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sz w:val="28"/>
              </w:rPr>
              <w:t>8</w:t>
            </w:r>
            <w:r w:rsidRPr="00805FC8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</w:rPr>
              <w:t>b</w:t>
            </w:r>
            <w:r>
              <w:rPr>
                <w:rFonts w:cstheme="minorHAnsi"/>
                <w:sz w:val="28"/>
              </w:rPr>
              <w:t xml:space="preserve"> - (3 ∙ 4)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1E47" w:rsidRPr="00B33490" w:rsidTr="003853D8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B33490" w:rsidRDefault="00551E47" w:rsidP="003853D8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x 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B33490" w:rsidRDefault="00551E47" w:rsidP="003853D8">
            <w:pPr>
              <w:cnfStyle w:val="000000000000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y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9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>∙</w:t>
            </w:r>
            <w:r w:rsidRPr="00B33490">
              <w:rPr>
                <w:b w:val="0"/>
                <w:sz w:val="28"/>
              </w:rPr>
              <w:t xml:space="preserve"> </w:t>
            </w:r>
            <w:r>
              <w:rPr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+ </w:t>
            </w:r>
            <w:r>
              <w:rPr>
                <w:rFonts w:cstheme="minorHAnsi"/>
                <w:b w:val="0"/>
                <w:sz w:val="28"/>
              </w:rPr>
              <w:t>7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D029B8" w:rsidRDefault="00551E47" w:rsidP="003853D8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3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>∙  y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y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(3</w:t>
            </w:r>
            <w:r w:rsidRPr="00B33490">
              <w:rPr>
                <w:rFonts w:cstheme="minorHAnsi"/>
                <w:b w:val="0"/>
                <w:sz w:val="28"/>
              </w:rPr>
              <w:t xml:space="preserve">5 - 5) : </w:t>
            </w: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D029B8" w:rsidRDefault="00551E47" w:rsidP="003853D8">
            <w:pPr>
              <w:jc w:val="right"/>
              <w:cnfStyle w:val="000000000000"/>
              <w:rPr>
                <w:rFonts w:cstheme="minorHAnsi"/>
                <w:sz w:val="28"/>
              </w:rPr>
            </w:pPr>
            <w:r w:rsidRPr="00D029B8">
              <w:rPr>
                <w:rFonts w:cstheme="minorHAnsi"/>
                <w:sz w:val="28"/>
              </w:rPr>
              <w:t>y</w:t>
            </w:r>
            <w:r w:rsidRPr="00D029B8"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2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b w:val="0"/>
                <w:sz w:val="28"/>
              </w:rPr>
            </w:pP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 xml:space="preserve">∙ </w:t>
            </w:r>
            <w:r>
              <w:rPr>
                <w:rFonts w:cstheme="minorHAnsi"/>
                <w:b w:val="0"/>
                <w:sz w:val="28"/>
              </w:rPr>
              <w:t>12</w:t>
            </w:r>
            <w:r w:rsidRPr="00B33490">
              <w:rPr>
                <w:rFonts w:cstheme="minorHAnsi"/>
                <w:b w:val="0"/>
                <w:sz w:val="28"/>
              </w:rPr>
              <w:t xml:space="preserve"> : </w:t>
            </w:r>
            <w:r>
              <w:rPr>
                <w:rFonts w:cstheme="minorHAnsi"/>
                <w:b w:val="0"/>
                <w:sz w:val="28"/>
              </w:rPr>
              <w:t>6</w:t>
            </w:r>
            <w:r w:rsidRPr="00B33490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D029B8" w:rsidRDefault="00551E47" w:rsidP="003853D8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4 ∙  </w:t>
            </w:r>
            <w:r w:rsidRPr="00D029B8">
              <w:rPr>
                <w:rFonts w:cstheme="minorHAnsi"/>
                <w:sz w:val="28"/>
              </w:rPr>
              <w:t>y</w:t>
            </w:r>
            <w:r>
              <w:rPr>
                <w:rFonts w:cstheme="minorHAnsi"/>
                <w:sz w:val="28"/>
              </w:rPr>
              <w:t xml:space="preserve"> - 16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551E47" w:rsidRDefault="00551E47" w:rsidP="00551E47">
      <w:pPr>
        <w:pStyle w:val="Odstavecseseznamem"/>
        <w:numPr>
          <w:ilvl w:val="0"/>
          <w:numId w:val="6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</w:rPr>
        <w:t xml:space="preserve">Určete hodnotu výrazů pro </w:t>
      </w:r>
      <w:r>
        <w:rPr>
          <w:rFonts w:cstheme="minorHAnsi"/>
          <w:b/>
          <w:i/>
          <w:sz w:val="28"/>
        </w:rPr>
        <w:t xml:space="preserve">x = 4 </w:t>
      </w:r>
      <w:r>
        <w:rPr>
          <w:rFonts w:cstheme="minorHAnsi"/>
          <w:sz w:val="28"/>
        </w:rPr>
        <w:t>a porovnejte</w:t>
      </w:r>
      <w:r w:rsidRPr="008E0175">
        <w:rPr>
          <w:sz w:val="28"/>
          <w:szCs w:val="28"/>
        </w:rPr>
        <w:t xml:space="preserve"> </w:t>
      </w:r>
      <w:r w:rsidRPr="008E0175">
        <w:rPr>
          <w:sz w:val="28"/>
        </w:rPr>
        <w:t xml:space="preserve"> </w:t>
      </w:r>
      <w:r w:rsidRPr="008E0175">
        <w:rPr>
          <w:sz w:val="36"/>
        </w:rPr>
        <w:t xml:space="preserve"> </w:t>
      </w:r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6 ∙ x - 2 ∙ 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1E47" w:rsidRPr="008E0175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4 </w:t>
            </w:r>
            <w:r>
              <w:rPr>
                <w:rFonts w:cstheme="minorHAnsi"/>
                <w:sz w:val="28"/>
              </w:rPr>
              <w:t>∙ 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(18x + 1x) :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3 </w:t>
            </w:r>
            <w:r>
              <w:rPr>
                <w:rFonts w:cstheme="minorHAnsi"/>
                <w:sz w:val="28"/>
              </w:rPr>
              <w:t>∙ 2x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</w:rPr>
              <w:t>5 ∙ 8x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38x - (4 ∙ 2x)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>6 ∙ x - 5x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5x + 3x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Default="00551E47" w:rsidP="003853D8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8x -  2 ∙ 3x =  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11x - 3 ∙ 3x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Default="00551E47" w:rsidP="003853D8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>73x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7 ∙ 8 ∙ x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 xml:space="preserve">Zapište jako výraz a vypočítejte jeho hodnotu pro </w:t>
      </w:r>
      <w:r w:rsidRPr="00E468DA">
        <w:rPr>
          <w:rFonts w:eastAsiaTheme="minorEastAsia" w:cstheme="minorHAnsi"/>
          <w:b/>
          <w:i/>
          <w:sz w:val="28"/>
        </w:rPr>
        <w:t xml:space="preserve">a = </w:t>
      </w:r>
      <w:r>
        <w:rPr>
          <w:rFonts w:eastAsiaTheme="minorEastAsia" w:cstheme="minorHAnsi"/>
          <w:b/>
          <w:i/>
          <w:sz w:val="28"/>
        </w:rPr>
        <w:t>6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551E47" w:rsidRPr="008E0175" w:rsidTr="003853D8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25 větší než dvě třetiny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5535A3" w:rsidRDefault="00551E47" w:rsidP="003853D8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25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den>
              </m:f>
            </m:oMath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a = 25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bCs/>
                <w:i/>
                <w:color w:val="215868" w:themeColor="accent5" w:themeShade="80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/>
                <w:bCs/>
                <w:i/>
                <w:color w:val="215868" w:themeColor="accent5" w:themeShade="80"/>
                <w:sz w:val="28"/>
              </w:rPr>
              <w:t>6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25 + 4 = 29</w:t>
            </w: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dvakrát větší než polovina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rPr>
                <w:bCs/>
                <w:sz w:val="28"/>
              </w:rPr>
            </w:pP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3 menší než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5535A3" w:rsidRDefault="00551E47" w:rsidP="003853D8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37 krát větší než tři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rPr>
                <w:bCs/>
                <w:sz w:val="28"/>
              </w:rPr>
            </w:pP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Default="00551E47" w:rsidP="003853D8">
            <w:pPr>
              <w:ind w:hanging="108"/>
              <w:jc w:val="right"/>
              <w:rPr>
                <w:rFonts w:eastAsiaTheme="minorEastAsia"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14 větší než dvě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rPr>
                <w:bCs/>
                <w:sz w:val="28"/>
              </w:rPr>
            </w:pP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>Dosaďte čísla do vzorce obsahu čtverce, obdélníku a vypočtěte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6 mm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 mm, b = 8 mm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9B3483" w:rsidRDefault="00551E47" w:rsidP="003853D8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9B3483" w:rsidRDefault="00551E47" w:rsidP="003853D8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jídelně je </w:t>
      </w:r>
      <w:r>
        <w:rPr>
          <w:rFonts w:cstheme="minorHAnsi"/>
          <w:b/>
          <w:i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stolů. U každého stolu je 8 židlí. Kolik je v jídelně míst k sezení? Zapište jako výraz. Určete hodnotu výrazu pro a = 15.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u stolu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551E47" w:rsidRPr="0018427F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18427F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51E47" w:rsidRPr="0018427F" w:rsidRDefault="00551E47" w:rsidP="003853D8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 w:rsidRPr="0018427F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k sezení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18427F" w:rsidRDefault="00551E47" w:rsidP="003853D8">
            <w:pPr>
              <w:jc w:val="right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1E47" w:rsidRPr="0018427F" w:rsidRDefault="00551E47" w:rsidP="003853D8">
            <w:pPr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18427F" w:rsidRDefault="00551E47" w:rsidP="003853D8">
            <w:pPr>
              <w:ind w:hanging="100"/>
              <w:cnfStyle w:val="000000000000"/>
              <w:rPr>
                <w:rFonts w:asciiTheme="minorHAnsi" w:hAnsiTheme="minorHAnsi"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18427F" w:rsidRDefault="00551E47" w:rsidP="003853D8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</w:tr>
      <w:tr w:rsidR="00551E47" w:rsidRPr="008E0175" w:rsidTr="003853D8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je u                 stolů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                  míst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 xml:space="preserve">U osmi stolů je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židlí a u čtrnácti stolů je </w:t>
      </w:r>
      <w:r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židlí. Kolik je na terase míst k sezení? Zapište jako výraz a určete jeho hodnotu pro </w:t>
      </w:r>
      <w:r w:rsidRPr="00D741F3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8 a </w:t>
      </w:r>
      <w:r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= 5.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8 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C06034" w:rsidRDefault="00551E47" w:rsidP="003853D8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14 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551E47" w:rsidRPr="008E0175" w:rsidTr="003853D8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1E47" w:rsidRPr="008E0175" w:rsidTr="003853D8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250" w:hanging="33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jc w:val="center"/>
              <w:cnfStyle w:val="0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center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Na terase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je                                míst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košíku je 10 meruněk a celý košík stojí </w:t>
      </w:r>
      <w:r>
        <w:rPr>
          <w:rFonts w:cstheme="minorHAnsi"/>
          <w:b/>
          <w:i/>
          <w:sz w:val="28"/>
          <w:szCs w:val="28"/>
        </w:rPr>
        <w:t xml:space="preserve">x </w:t>
      </w:r>
      <w:r>
        <w:rPr>
          <w:rFonts w:cstheme="minorHAnsi"/>
          <w:sz w:val="28"/>
          <w:szCs w:val="28"/>
        </w:rPr>
        <w:t>korun. Zapište výrazem, kolik stojí 24 meruněk. Svůj výraz ověřte dosazením aktuální ceny a výpočtem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meruněk v košíku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košík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Default="00551E47" w:rsidP="003853D8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24 kusů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 24 meruněk 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      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6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Pečovatelka koupila 4,5 kg masa. Cena za kilogram je </w:t>
      </w:r>
      <w:r>
        <w:rPr>
          <w:rFonts w:cstheme="minorHAnsi"/>
          <w:b/>
          <w:i/>
          <w:sz w:val="28"/>
          <w:szCs w:val="28"/>
        </w:rPr>
        <w:t xml:space="preserve">x </w:t>
      </w:r>
      <w:r w:rsidRPr="00F74AFA">
        <w:rPr>
          <w:rFonts w:cstheme="minorHAnsi"/>
          <w:sz w:val="28"/>
          <w:szCs w:val="28"/>
        </w:rPr>
        <w:t>korun</w:t>
      </w:r>
      <w:r>
        <w:rPr>
          <w:rFonts w:cstheme="minorHAnsi"/>
          <w:sz w:val="28"/>
          <w:szCs w:val="28"/>
        </w:rPr>
        <w:t xml:space="preserve">. Jaká byla cena koupeného masa? Zapište jako výraz a určete jeho hodnotu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124,- Kč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masa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masa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sz w:val="32"/>
              </w:rPr>
            </w:pPr>
          </w:p>
        </w:tc>
      </w:tr>
      <w:tr w:rsidR="00551E47" w:rsidRPr="008E0175" w:rsidTr="00551E47">
        <w:trPr>
          <w:cnfStyle w:val="000000100000"/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551E47" w:rsidRPr="008E0175" w:rsidTr="00D04A53">
        <w:trPr>
          <w:trHeight w:val="541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Maso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stálo 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D04A53" w:rsidRDefault="00D04A53" w:rsidP="003853D8">
      <w:pPr>
        <w:ind w:right="-76" w:hanging="108"/>
        <w:jc w:val="center"/>
        <w:cnfStyle w:val="001000100000"/>
        <w:rPr>
          <w:b/>
          <w:bCs/>
          <w:vertAlign w:val="superscript"/>
        </w:rPr>
        <w:sectPr w:rsidR="00D04A53" w:rsidSect="00551E47">
          <w:headerReference w:type="default" r:id="rId10"/>
          <w:pgSz w:w="11906" w:h="16838"/>
          <w:pgMar w:top="1417" w:right="1417" w:bottom="1417" w:left="1417" w:header="283" w:footer="227" w:gutter="0"/>
          <w:cols w:space="708"/>
          <w:docGrid w:linePitch="360"/>
        </w:sectPr>
      </w:pPr>
    </w:p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120" w:line="276" w:lineRule="auto"/>
        <w:ind w:left="284" w:hanging="284"/>
        <w:rPr>
          <w:sz w:val="36"/>
        </w:rPr>
      </w:pPr>
      <w:r>
        <w:rPr>
          <w:sz w:val="28"/>
        </w:rPr>
        <w:t>Určete hodnotu výrazu dosazením daných čísel místo proměnné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644"/>
        <w:gridCol w:w="2892"/>
        <w:gridCol w:w="1644"/>
        <w:gridCol w:w="2892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6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805FC8" w:rsidRDefault="00551E47" w:rsidP="003853D8">
            <w:pPr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b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15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12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b w:val="0"/>
                <w:i/>
                <w:sz w:val="28"/>
              </w:rPr>
              <w:t>a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  <w:r w:rsidRPr="00EC0EEA">
              <w:rPr>
                <w:rFonts w:cstheme="minorHAnsi"/>
                <w:sz w:val="28"/>
              </w:rPr>
              <w:t xml:space="preserve">12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6 = 72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</w:rPr>
              <w:t>(</w:t>
            </w:r>
            <w:r>
              <w:rPr>
                <w:i/>
                <w:sz w:val="28"/>
              </w:rPr>
              <w:t>b</w:t>
            </w:r>
            <w:r>
              <w:rPr>
                <w:sz w:val="28"/>
              </w:rPr>
              <w:t xml:space="preserve"> + 21) : 6 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100000"/>
              <w:rPr>
                <w:rFonts w:cstheme="minorHAnsi"/>
                <w:sz w:val="28"/>
              </w:rPr>
            </w:pPr>
            <w:r w:rsidRPr="00EC0EEA">
              <w:rPr>
                <w:rFonts w:cstheme="minorHAnsi"/>
                <w:sz w:val="28"/>
              </w:rPr>
              <w:t xml:space="preserve">(15 + 21) : 6 = 36 : 6 = 6 </w:t>
            </w: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6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 xml:space="preserve">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>
              <w:rPr>
                <w:rFonts w:cstheme="minorHAnsi"/>
                <w:b w:val="0"/>
                <w:sz w:val="28"/>
              </w:rPr>
              <w:t xml:space="preserve"> - 19</w:t>
            </w:r>
            <w:r w:rsidRPr="00805FC8">
              <w:rPr>
                <w:rFonts w:cstheme="minorHAnsi"/>
                <w:b w:val="0"/>
                <w:sz w:val="28"/>
              </w:rPr>
              <w:t xml:space="preserve"> 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6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6 - 19 = 36 - 19 = 17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 xml:space="preserve">45 : </w:t>
            </w:r>
            <w:r>
              <w:rPr>
                <w:rFonts w:cstheme="minorHAnsi"/>
                <w:i/>
                <w:sz w:val="28"/>
              </w:rPr>
              <w:t>b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0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45 : 15 = 3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right"/>
              <w:rPr>
                <w:b w:val="0"/>
                <w:sz w:val="28"/>
              </w:rPr>
            </w:pPr>
            <w:r w:rsidRPr="00805FC8">
              <w:rPr>
                <w:rFonts w:cstheme="minorHAnsi"/>
                <w:b w:val="0"/>
                <w:sz w:val="28"/>
              </w:rPr>
              <w:t>(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805FC8">
              <w:rPr>
                <w:rFonts w:cstheme="minorHAnsi"/>
                <w:b w:val="0"/>
                <w:sz w:val="28"/>
              </w:rPr>
              <w:t xml:space="preserve"> 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 w:rsidRPr="00805FC8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sz w:val="28"/>
              </w:rPr>
              <w:t>8</w:t>
            </w:r>
            <w:r w:rsidRPr="00805FC8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(4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6) : 8 = 24 : 8 = 3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B6EDD" w:rsidRDefault="00551E47" w:rsidP="003853D8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</w:rPr>
              <w:t>b</w:t>
            </w:r>
            <w:r>
              <w:rPr>
                <w:rFonts w:cstheme="minorHAnsi"/>
                <w:sz w:val="28"/>
              </w:rPr>
              <w:t xml:space="preserve"> - (3 ∙ 4)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100000"/>
              <w:rPr>
                <w:rFonts w:cstheme="minorHAnsi"/>
                <w:sz w:val="28"/>
              </w:rPr>
            </w:pPr>
            <w:proofErr w:type="gramStart"/>
            <w:r>
              <w:rPr>
                <w:rFonts w:cstheme="minorHAnsi"/>
                <w:sz w:val="28"/>
              </w:rPr>
              <w:t xml:space="preserve">15 - (3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4 ) = 15</w:t>
            </w:r>
            <w:proofErr w:type="gramEnd"/>
            <w:r>
              <w:rPr>
                <w:rFonts w:cstheme="minorHAnsi"/>
                <w:sz w:val="28"/>
              </w:rPr>
              <w:t xml:space="preserve"> - 12 = 3</w:t>
            </w:r>
          </w:p>
        </w:tc>
      </w:tr>
      <w:tr w:rsidR="00551E47" w:rsidRPr="00B33490" w:rsidTr="003853D8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B33490" w:rsidRDefault="00551E47" w:rsidP="003853D8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x 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1E47" w:rsidRPr="00B33490" w:rsidRDefault="00551E47" w:rsidP="003853D8">
            <w:pPr>
              <w:cnfStyle w:val="000000000000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y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9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>∙</w:t>
            </w:r>
            <w:r w:rsidRPr="00B33490">
              <w:rPr>
                <w:b w:val="0"/>
                <w:sz w:val="28"/>
              </w:rPr>
              <w:t xml:space="preserve"> </w:t>
            </w:r>
            <w:r>
              <w:rPr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+ </w:t>
            </w:r>
            <w:r>
              <w:rPr>
                <w:rFonts w:cstheme="minorHAnsi"/>
                <w:b w:val="0"/>
                <w:sz w:val="28"/>
              </w:rPr>
              <w:t>7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100000"/>
              <w:rPr>
                <w:rFonts w:cstheme="minorHAnsi"/>
                <w:sz w:val="28"/>
              </w:rPr>
            </w:pPr>
            <w:r w:rsidRPr="00EC0EEA">
              <w:rPr>
                <w:rFonts w:cstheme="minorHAnsi"/>
                <w:sz w:val="28"/>
              </w:rPr>
              <w:t xml:space="preserve">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+ 7 = 9 + 7 = 16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D029B8" w:rsidRDefault="00551E47" w:rsidP="003853D8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3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>∙  y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y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100000"/>
              <w:rPr>
                <w:rFonts w:cstheme="minorHAnsi"/>
                <w:sz w:val="28"/>
              </w:rPr>
            </w:pPr>
            <w:r w:rsidRPr="00EC0EEA">
              <w:rPr>
                <w:rFonts w:cstheme="minorHAnsi"/>
                <w:sz w:val="28"/>
              </w:rPr>
              <w:t xml:space="preserve">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9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9 = 243</w:t>
            </w: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(3</w:t>
            </w:r>
            <w:r w:rsidRPr="00B33490">
              <w:rPr>
                <w:rFonts w:cstheme="minorHAnsi"/>
                <w:b w:val="0"/>
                <w:sz w:val="28"/>
              </w:rPr>
              <w:t xml:space="preserve">5 - 5) : </w:t>
            </w: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000000"/>
              <w:rPr>
                <w:rFonts w:cstheme="minorHAnsi"/>
                <w:sz w:val="28"/>
              </w:rPr>
            </w:pPr>
            <w:r w:rsidRPr="00EC0EEA">
              <w:rPr>
                <w:rFonts w:cstheme="minorHAnsi"/>
                <w:sz w:val="28"/>
              </w:rPr>
              <w:t>(35 - 5) : 3 = 30 : 3 = 10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D029B8" w:rsidRDefault="00551E47" w:rsidP="003853D8">
            <w:pPr>
              <w:jc w:val="right"/>
              <w:cnfStyle w:val="000000000000"/>
              <w:rPr>
                <w:rFonts w:cstheme="minorHAnsi"/>
                <w:sz w:val="28"/>
              </w:rPr>
            </w:pPr>
            <w:r w:rsidRPr="00D029B8">
              <w:rPr>
                <w:rFonts w:cstheme="minorHAnsi"/>
                <w:sz w:val="28"/>
              </w:rPr>
              <w:t>y</w:t>
            </w:r>
            <w:r w:rsidRPr="00D029B8"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2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0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9</w:t>
            </w:r>
            <w:r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 = 81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 = 162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1E47" w:rsidRPr="00B33490" w:rsidRDefault="00551E47" w:rsidP="003853D8">
            <w:pPr>
              <w:jc w:val="right"/>
              <w:rPr>
                <w:b w:val="0"/>
                <w:sz w:val="28"/>
              </w:rPr>
            </w:pP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 xml:space="preserve">∙ </w:t>
            </w:r>
            <w:r>
              <w:rPr>
                <w:rFonts w:cstheme="minorHAnsi"/>
                <w:b w:val="0"/>
                <w:sz w:val="28"/>
              </w:rPr>
              <w:t>12</w:t>
            </w:r>
            <w:r w:rsidRPr="00B33490">
              <w:rPr>
                <w:rFonts w:cstheme="minorHAnsi"/>
                <w:b w:val="0"/>
                <w:sz w:val="28"/>
              </w:rPr>
              <w:t xml:space="preserve"> : </w:t>
            </w:r>
            <w:r>
              <w:rPr>
                <w:rFonts w:cstheme="minorHAnsi"/>
                <w:b w:val="0"/>
                <w:sz w:val="28"/>
              </w:rPr>
              <w:t>6</w:t>
            </w:r>
            <w:r w:rsidRPr="00B33490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100000"/>
              <w:rPr>
                <w:rFonts w:cstheme="minorHAnsi"/>
                <w:sz w:val="28"/>
              </w:rPr>
            </w:pPr>
            <w:r w:rsidRPr="00EC0EEA">
              <w:rPr>
                <w:rFonts w:cstheme="minorHAnsi"/>
                <w:sz w:val="28"/>
              </w:rPr>
              <w:t xml:space="preserve">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12 : 6 = 6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1E47" w:rsidRPr="00D029B8" w:rsidRDefault="00551E47" w:rsidP="003853D8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4 ∙ </w:t>
            </w:r>
            <w:r w:rsidRPr="00D029B8">
              <w:rPr>
                <w:rFonts w:cstheme="minorHAnsi"/>
                <w:sz w:val="28"/>
              </w:rPr>
              <w:t>y</w:t>
            </w:r>
            <w:r>
              <w:rPr>
                <w:rFonts w:cstheme="minorHAnsi"/>
                <w:sz w:val="28"/>
              </w:rPr>
              <w:t xml:space="preserve"> - 16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1E47" w:rsidRPr="00EC0EEA" w:rsidRDefault="00551E47" w:rsidP="003853D8">
            <w:pPr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9 - 16 = 36 - 16 = 20</w:t>
            </w:r>
          </w:p>
        </w:tc>
      </w:tr>
    </w:tbl>
    <w:p w:rsidR="00551E47" w:rsidRDefault="00551E47" w:rsidP="00551E47">
      <w:pPr>
        <w:pStyle w:val="Odstavecseseznamem"/>
        <w:numPr>
          <w:ilvl w:val="0"/>
          <w:numId w:val="7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</w:rPr>
        <w:t xml:space="preserve">Určete hodnotu výrazů pro </w:t>
      </w:r>
      <w:r>
        <w:rPr>
          <w:rFonts w:cstheme="minorHAnsi"/>
          <w:b/>
          <w:i/>
          <w:sz w:val="28"/>
        </w:rPr>
        <w:t xml:space="preserve">x = 4 </w:t>
      </w:r>
      <w:r>
        <w:rPr>
          <w:rFonts w:cstheme="minorHAnsi"/>
          <w:sz w:val="28"/>
        </w:rPr>
        <w:t>a porovnejte</w:t>
      </w:r>
      <w:r w:rsidRPr="008E0175">
        <w:rPr>
          <w:sz w:val="28"/>
          <w:szCs w:val="28"/>
        </w:rPr>
        <w:t xml:space="preserve"> </w:t>
      </w:r>
      <w:r w:rsidRPr="008E0175">
        <w:rPr>
          <w:sz w:val="28"/>
        </w:rPr>
        <w:t xml:space="preserve"> </w:t>
      </w:r>
      <w:r w:rsidRPr="008E0175">
        <w:rPr>
          <w:sz w:val="36"/>
        </w:rPr>
        <w:t xml:space="preserve"> </w:t>
      </w:r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6 ∙ x - 2 ∙ 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551E47" w:rsidRPr="00C40EF3" w:rsidRDefault="00551E47" w:rsidP="003853D8">
            <w:pPr>
              <w:spacing w:before="120"/>
              <w:jc w:val="center"/>
              <w:rPr>
                <w:bCs/>
                <w:sz w:val="28"/>
              </w:rPr>
            </w:pPr>
            <w:r w:rsidRPr="00C40EF3">
              <w:rPr>
                <w:bCs/>
                <w:sz w:val="28"/>
              </w:rPr>
              <w:t>16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47" w:rsidRPr="008E0175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=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51E47" w:rsidRPr="00C40EF3" w:rsidRDefault="00551E47" w:rsidP="003853D8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C40EF3">
              <w:rPr>
                <w:bCs/>
                <w:sz w:val="28"/>
              </w:rPr>
              <w:t>16</w:t>
            </w: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4 </w:t>
            </w:r>
            <w:r>
              <w:rPr>
                <w:rFonts w:cstheme="minorHAnsi"/>
                <w:sz w:val="28"/>
              </w:rPr>
              <w:t>∙ 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(18x + 1x) :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47" w:rsidRPr="00C40EF3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C40EF3">
              <w:rPr>
                <w:b/>
                <w:bCs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51E47" w:rsidRPr="008E0175" w:rsidRDefault="00551E47" w:rsidP="003853D8">
            <w:pPr>
              <w:spacing w:before="120"/>
              <w:ind w:hanging="193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3 </w:t>
            </w:r>
            <w:r>
              <w:rPr>
                <w:rFonts w:cstheme="minorHAnsi"/>
                <w:sz w:val="28"/>
              </w:rPr>
              <w:t>∙ 2x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</w:rPr>
              <w:t>5 ∙ 8x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160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47" w:rsidRPr="00C40EF3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51E47" w:rsidRPr="008E0175" w:rsidRDefault="00551E47" w:rsidP="003853D8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38x - (4 ∙ 2x)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>6 ∙ x - 5x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47" w:rsidRPr="00C40EF3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51E47" w:rsidRPr="008E0175" w:rsidRDefault="00551E47" w:rsidP="003853D8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5x + 3x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Default="00551E47" w:rsidP="003853D8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8x -  2 ∙ 3x =  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47" w:rsidRPr="00C40EF3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51E47" w:rsidRPr="008E0175" w:rsidRDefault="00551E47" w:rsidP="003853D8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11x - 3 ∙ 3x</w:t>
            </w:r>
          </w:p>
        </w:tc>
      </w:tr>
      <w:tr w:rsidR="00551E47" w:rsidRPr="008E0175" w:rsidTr="003853D8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1E47" w:rsidRDefault="00551E47" w:rsidP="003853D8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>73x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center"/>
          </w:tcPr>
          <w:p w:rsidR="00551E47" w:rsidRPr="008E0175" w:rsidRDefault="00551E47" w:rsidP="003853D8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292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47" w:rsidRPr="00C40EF3" w:rsidRDefault="00551E47" w:rsidP="003853D8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51E47" w:rsidRPr="008E0175" w:rsidRDefault="00551E47" w:rsidP="003853D8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</w:t>
            </w:r>
          </w:p>
        </w:tc>
        <w:tc>
          <w:tcPr>
            <w:tcW w:w="2551" w:type="dxa"/>
            <w:vAlign w:val="bottom"/>
          </w:tcPr>
          <w:p w:rsidR="00551E47" w:rsidRPr="008E0175" w:rsidRDefault="00551E47" w:rsidP="003853D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7 ∙ 8 ∙ x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 xml:space="preserve">Zapište jako výraz a vypočítejte jeho hodnotu pro </w:t>
      </w:r>
      <w:r w:rsidRPr="00E468DA">
        <w:rPr>
          <w:rFonts w:eastAsiaTheme="minorEastAsia" w:cstheme="minorHAnsi"/>
          <w:b/>
          <w:i/>
          <w:sz w:val="28"/>
        </w:rPr>
        <w:t xml:space="preserve">a = </w:t>
      </w:r>
      <w:r>
        <w:rPr>
          <w:rFonts w:eastAsiaTheme="minorEastAsia" w:cstheme="minorHAnsi"/>
          <w:b/>
          <w:i/>
          <w:sz w:val="28"/>
        </w:rPr>
        <w:t>6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551E47" w:rsidRPr="008E0175" w:rsidTr="003853D8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25 větší než dvě třetiny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5535A3" w:rsidRDefault="00551E47" w:rsidP="003853D8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25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den>
              </m:f>
            </m:oMath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a = 25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bCs/>
                <w:i/>
                <w:color w:val="215868" w:themeColor="accent5" w:themeShade="80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/>
                <w:bCs/>
                <w:i/>
                <w:color w:val="215868" w:themeColor="accent5" w:themeShade="80"/>
                <w:sz w:val="28"/>
              </w:rPr>
              <w:t>6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25 + 4 = 29</w:t>
            </w: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dvakrát větší než polovina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½ a = 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½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6 = 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= 6</w:t>
            </w: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3 menší než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C40EF3" w:rsidRDefault="00551E47" w:rsidP="003853D8">
            <w:pPr>
              <w:rPr>
                <w:rFonts w:cstheme="minorHAnsi"/>
                <w:sz w:val="28"/>
              </w:rPr>
            </w:pPr>
            <w:r w:rsidRPr="00C40EF3">
              <w:rPr>
                <w:rFonts w:cstheme="minorHAnsi"/>
                <w:sz w:val="28"/>
              </w:rPr>
              <w:t>a - 3 = 6 - 3 = 3</w:t>
            </w: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37 krát větší než tři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C40EF3" w:rsidRDefault="00551E47" w:rsidP="003853D8">
            <w:pPr>
              <w:rPr>
                <w:sz w:val="28"/>
                <w:szCs w:val="28"/>
              </w:rPr>
            </w:pPr>
            <w:r w:rsidRPr="00C40EF3">
              <w:rPr>
                <w:rFonts w:cstheme="minorHAnsi"/>
                <w:sz w:val="28"/>
                <w:szCs w:val="28"/>
              </w:rPr>
              <w:t xml:space="preserve">37 ∙ </w:t>
            </w:r>
            <w:r w:rsidRPr="00C40EF3">
              <w:rPr>
                <w:sz w:val="28"/>
                <w:szCs w:val="28"/>
              </w:rPr>
              <w:t xml:space="preserve">3a = </w:t>
            </w:r>
            <w:r>
              <w:rPr>
                <w:sz w:val="28"/>
                <w:szCs w:val="28"/>
              </w:rPr>
              <w:t xml:space="preserve">37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6 = 37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18 = 666</w:t>
            </w:r>
          </w:p>
        </w:tc>
      </w:tr>
      <w:tr w:rsidR="00551E47" w:rsidRPr="008E0175" w:rsidTr="003853D8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1E47" w:rsidRDefault="00551E47" w:rsidP="003853D8">
            <w:pPr>
              <w:ind w:hanging="108"/>
              <w:jc w:val="right"/>
              <w:rPr>
                <w:rFonts w:eastAsiaTheme="minorEastAsia"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14 větší než dvě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1E47" w:rsidRPr="00C40EF3" w:rsidRDefault="00551E47" w:rsidP="003853D8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14 + 2a = 14 + 2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6 = 14 + 12 = 26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>Dosaďte čísla do vzorce obsahu čtverce, obdélníku a vypočtěte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6 mm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551E47" w:rsidRPr="00805FC8" w:rsidRDefault="00551E47" w:rsidP="003853D8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 mm, b = 8 mm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S = a </w:t>
            </w:r>
            <w:r w:rsidRPr="00D46838">
              <w:rPr>
                <w:rFonts w:asciiTheme="minorHAnsi" w:hAnsiTheme="minorHAnsi"/>
                <w:b w:val="0"/>
                <w:sz w:val="28"/>
                <w:szCs w:val="28"/>
              </w:rPr>
              <w:t>∙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D46838" w:rsidRDefault="00551E47" w:rsidP="003853D8">
            <w:pPr>
              <w:jc w:val="right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S = a </w:t>
            </w:r>
            <w:r w:rsidRPr="00D46838">
              <w:rPr>
                <w:rFonts w:asciiTheme="minorHAnsi" w:hAnsiTheme="minorHAnsi"/>
                <w:sz w:val="28"/>
                <w:szCs w:val="28"/>
              </w:rPr>
              <w:t>∙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b</w:t>
            </w: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S = 6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>
              <w:rPr>
                <w:rFonts w:cstheme="minorHAnsi"/>
                <w:b w:val="0"/>
                <w:sz w:val="28"/>
              </w:rPr>
              <w:t xml:space="preserve"> 6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D46838" w:rsidRDefault="00551E47" w:rsidP="003853D8">
            <w:pPr>
              <w:jc w:val="right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S = 4 </w:t>
            </w:r>
            <w:r w:rsidRPr="00D46838">
              <w:rPr>
                <w:rFonts w:asciiTheme="minorHAnsi" w:hAnsiTheme="minorHAnsi"/>
                <w:sz w:val="28"/>
                <w:szCs w:val="28"/>
              </w:rPr>
              <w:t>∙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8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S = 36 mm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D46838" w:rsidRDefault="00551E47" w:rsidP="003853D8">
            <w:pPr>
              <w:jc w:val="right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S = 32 mm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2</w:t>
            </w: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9B3483" w:rsidRDefault="00551E47" w:rsidP="003853D8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36 </w:t>
            </w:r>
            <w:proofErr w:type="gramStart"/>
            <w:r>
              <w:rPr>
                <w:rFonts w:asciiTheme="minorHAnsi" w:hAnsiTheme="minorHAnsi"/>
                <w:b w:val="0"/>
                <w:sz w:val="28"/>
                <w:szCs w:val="28"/>
              </w:rPr>
              <w:t>mm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   </w:t>
            </w:r>
            <w:r w:rsidRPr="00D46838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>.</w:t>
            </w:r>
            <w:proofErr w:type="gramEnd"/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32 </w:t>
            </w:r>
            <w:proofErr w:type="gramStart"/>
            <w:r>
              <w:rPr>
                <w:rFonts w:asciiTheme="minorHAnsi" w:hAnsiTheme="minorHAnsi"/>
                <w:bCs/>
                <w:sz w:val="28"/>
                <w:szCs w:val="28"/>
              </w:rPr>
              <w:t>mm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 xml:space="preserve">2 </w:t>
            </w:r>
            <w:r w:rsidRPr="00D46838"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>.</w:t>
            </w:r>
            <w:proofErr w:type="gramEnd"/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jídelně je </w:t>
      </w:r>
      <w:r>
        <w:rPr>
          <w:rFonts w:cstheme="minorHAnsi"/>
          <w:b/>
          <w:i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stolů. U každého stolu je 8 židlí. Kolik je v jídelně míst k sezení? Zapište jako výraz. Určete hodnotu výrazu pro a = 15.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a</w:t>
            </w: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a ∙ 8 = 15 ∙ 8 = 120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u stolu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551E47" w:rsidRPr="0018427F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18427F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51E47" w:rsidRPr="0018427F" w:rsidRDefault="00551E47" w:rsidP="003853D8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 w:rsidRPr="0018427F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k sezení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a ∙ 8</w:t>
            </w:r>
          </w:p>
        </w:tc>
        <w:tc>
          <w:tcPr>
            <w:tcW w:w="283" w:type="dxa"/>
            <w:shd w:val="clear" w:color="auto" w:fill="auto"/>
          </w:tcPr>
          <w:p w:rsidR="00551E47" w:rsidRPr="0018427F" w:rsidRDefault="00551E47" w:rsidP="003853D8">
            <w:pPr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shd w:val="clear" w:color="auto" w:fill="auto"/>
          </w:tcPr>
          <w:p w:rsidR="00551E47" w:rsidRPr="0018427F" w:rsidRDefault="00551E47" w:rsidP="003853D8">
            <w:pPr>
              <w:ind w:hanging="100"/>
              <w:cnfStyle w:val="000000000000"/>
              <w:rPr>
                <w:rFonts w:asciiTheme="minorHAnsi" w:hAnsiTheme="minorHAnsi"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18427F" w:rsidRDefault="00551E47" w:rsidP="003853D8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</w:tr>
      <w:tr w:rsidR="00551E47" w:rsidRPr="008E0175" w:rsidTr="003853D8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je u    </w:t>
            </w:r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15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stolů       </w:t>
            </w:r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120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  míst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16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 xml:space="preserve">U osmi stolů je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židlí a u čtrnácti stolů je </w:t>
      </w:r>
      <w:r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židlí. Kolik je na terase míst k sezení? Zapište jako výraz a určete jeho hodnotu pro </w:t>
      </w:r>
      <w:r w:rsidRPr="00D741F3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8 a </w:t>
      </w:r>
      <w:r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= 5.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8 stolů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100000000000"/>
              <w:rPr>
                <w:rFonts w:asciiTheme="minorHAnsi" w:hAnsiTheme="minorHAnsi"/>
                <w:b w:val="0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8 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 x + 14 ∙ y = 8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8 + 14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5 = 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C06034" w:rsidRDefault="00551E47" w:rsidP="003853D8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14 stolů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y</w:t>
            </w: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64 + 70 = 134</w:t>
            </w: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b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8 ∙ x + 14 ∙ y</w:t>
            </w: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jc w:val="center"/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551E47" w:rsidRPr="008E0175" w:rsidTr="003853D8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Na terase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je        </w:t>
            </w:r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    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134</w:t>
            </w:r>
            <w:proofErr w:type="gramEnd"/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míst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košíku je 10 meruněk a celý košík stojí </w:t>
      </w:r>
      <w:r>
        <w:rPr>
          <w:rFonts w:cstheme="minorHAnsi"/>
          <w:b/>
          <w:i/>
          <w:sz w:val="28"/>
          <w:szCs w:val="28"/>
        </w:rPr>
        <w:t xml:space="preserve">x </w:t>
      </w:r>
      <w:r>
        <w:rPr>
          <w:rFonts w:cstheme="minorHAnsi"/>
          <w:sz w:val="28"/>
          <w:szCs w:val="28"/>
        </w:rPr>
        <w:t>korun. Zapište výrazem, kolik stojí 24 meruněk. Svůj výraz ověřte dosazením aktuální ceny a výpočtem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548"/>
        <w:gridCol w:w="720"/>
        <w:gridCol w:w="3969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meruněk v košíku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10</w:t>
            </w: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396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49795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 : 10</w:t>
            </w:r>
            <w:proofErr w:type="gramEnd"/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</w:t>
            </w:r>
            <w:r w:rsidR="0049795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3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0 : 10 = </w:t>
            </w:r>
            <w:r w:rsidR="0049795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3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košík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497958" w:rsidP="0049795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3</w:t>
            </w:r>
            <w:r w:rsidR="00551E47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∙ 24 = 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7</w:t>
            </w:r>
            <w:r w:rsidR="00551E47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2 </w:t>
            </w: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Default="00551E47" w:rsidP="003853D8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kus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 : 10</w:t>
            </w:r>
            <w:proofErr w:type="gramEnd"/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24 kusů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(x : 10</w:t>
            </w:r>
            <w:proofErr w:type="gramEnd"/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) ∙ 24</w:t>
            </w:r>
          </w:p>
        </w:tc>
        <w:tc>
          <w:tcPr>
            <w:tcW w:w="72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49795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 24 meruněk 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         </w:t>
            </w:r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    </w:t>
            </w:r>
            <w:r w:rsidR="0049795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7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2</w:t>
            </w:r>
            <w:proofErr w:type="gramEnd"/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551E47" w:rsidRPr="008E0175" w:rsidRDefault="00551E47" w:rsidP="00551E47">
      <w:pPr>
        <w:pStyle w:val="Odstavecseseznamem"/>
        <w:numPr>
          <w:ilvl w:val="0"/>
          <w:numId w:val="7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Pečovatelka koupila 4,5 kg masa. Cena za kilogram je </w:t>
      </w:r>
      <w:r>
        <w:rPr>
          <w:rFonts w:cstheme="minorHAnsi"/>
          <w:b/>
          <w:i/>
          <w:sz w:val="28"/>
          <w:szCs w:val="28"/>
        </w:rPr>
        <w:t xml:space="preserve">x </w:t>
      </w:r>
      <w:r w:rsidRPr="00F74AFA">
        <w:rPr>
          <w:rFonts w:cstheme="minorHAnsi"/>
          <w:sz w:val="28"/>
          <w:szCs w:val="28"/>
        </w:rPr>
        <w:t>korun</w:t>
      </w:r>
      <w:r>
        <w:rPr>
          <w:rFonts w:cstheme="minorHAnsi"/>
          <w:sz w:val="28"/>
          <w:szCs w:val="28"/>
        </w:rPr>
        <w:t xml:space="preserve">. Jaká byla cena koupeného masa? Zapište jako výraz a určete jeho hodnotu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124,- Kč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551E47" w:rsidRPr="008E0175" w:rsidTr="003853D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masa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4,5 kg</w:t>
            </w: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x </w:t>
            </w:r>
            <w:r w:rsidRPr="005E3702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 4,5 = 124 ∙ 4,5 = 558</w:t>
            </w:r>
          </w:p>
        </w:tc>
      </w:tr>
      <w:tr w:rsidR="00551E47" w:rsidRPr="008E0175" w:rsidTr="003853D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1E47" w:rsidRPr="008E0175" w:rsidRDefault="00551E47" w:rsidP="003853D8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masa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 ∙ 4,5</w:t>
            </w:r>
          </w:p>
        </w:tc>
        <w:tc>
          <w:tcPr>
            <w:tcW w:w="850" w:type="dxa"/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551E47" w:rsidRPr="008E0175" w:rsidTr="003853D8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1E47" w:rsidRPr="008E0175" w:rsidRDefault="00551E47" w:rsidP="003853D8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1E47" w:rsidRPr="008E0175" w:rsidRDefault="00551E47" w:rsidP="003853D8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1E47" w:rsidRPr="00D46838" w:rsidRDefault="00551E47" w:rsidP="003853D8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551E47" w:rsidRPr="008E0175" w:rsidTr="003853D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1E47" w:rsidRPr="008E0175" w:rsidRDefault="00551E47" w:rsidP="003853D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1E47" w:rsidRPr="008E0175" w:rsidRDefault="00551E47" w:rsidP="003853D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Maso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stálo         </w:t>
            </w:r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   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558</w:t>
            </w:r>
            <w:proofErr w:type="gramEnd"/>
            <w:r w:rsidRPr="00D4683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ED6A09" w:rsidRPr="003B4D34" w:rsidRDefault="00ED6A09" w:rsidP="00D04A53">
      <w:pPr>
        <w:spacing w:after="120" w:line="276" w:lineRule="auto"/>
        <w:jc w:val="both"/>
        <w:rPr>
          <w:rFonts w:ascii="Times New Roman" w:hAnsi="Times New Roman"/>
        </w:rPr>
      </w:pPr>
    </w:p>
    <w:sectPr w:rsidR="00ED6A09" w:rsidRPr="003B4D34" w:rsidSect="00551E47">
      <w:headerReference w:type="default" r:id="rId11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4A" w:rsidRDefault="00373999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268679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BD36A6">
          <w:rPr>
            <w:rFonts w:asciiTheme="majorHAnsi" w:eastAsiaTheme="majorEastAsia" w:hAnsiTheme="majorHAnsi" w:cstheme="majorBidi"/>
            <w:sz w:val="32"/>
            <w:szCs w:val="32"/>
          </w:rPr>
          <w:t>Hodnota výrazu s proměnnou - pracovní list</w:t>
        </w:r>
      </w:sdtContent>
    </w:sdt>
    <w:r w:rsidR="003B4D34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6A6" w:rsidRDefault="00BD36A6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268681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sz w:val="32"/>
            <w:szCs w:val="32"/>
          </w:rPr>
          <w:t>Hodnota výrazu s proměnnou - pracovní list</w:t>
        </w:r>
      </w:sdtContent>
    </w:sdt>
    <w:r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4DC680D"/>
    <w:multiLevelType w:val="hybridMultilevel"/>
    <w:tmpl w:val="8B12983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7A3C12A6"/>
    <w:multiLevelType w:val="hybridMultilevel"/>
    <w:tmpl w:val="5A1EAEF6"/>
    <w:lvl w:ilvl="0" w:tplc="424604D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605C2"/>
    <w:rsid w:val="00164A54"/>
    <w:rsid w:val="00182FB9"/>
    <w:rsid w:val="001A5516"/>
    <w:rsid w:val="001F407D"/>
    <w:rsid w:val="002029C2"/>
    <w:rsid w:val="00233418"/>
    <w:rsid w:val="00264BB8"/>
    <w:rsid w:val="0026555B"/>
    <w:rsid w:val="00373999"/>
    <w:rsid w:val="003B4D34"/>
    <w:rsid w:val="004763C9"/>
    <w:rsid w:val="00497958"/>
    <w:rsid w:val="004F0584"/>
    <w:rsid w:val="00505DB0"/>
    <w:rsid w:val="00525E51"/>
    <w:rsid w:val="00551E47"/>
    <w:rsid w:val="00590DEA"/>
    <w:rsid w:val="005D634B"/>
    <w:rsid w:val="005E3BEE"/>
    <w:rsid w:val="006767E0"/>
    <w:rsid w:val="006E5592"/>
    <w:rsid w:val="00705503"/>
    <w:rsid w:val="007057E2"/>
    <w:rsid w:val="007377D6"/>
    <w:rsid w:val="0077301E"/>
    <w:rsid w:val="007A1DFB"/>
    <w:rsid w:val="00834945"/>
    <w:rsid w:val="0086116F"/>
    <w:rsid w:val="00897DB2"/>
    <w:rsid w:val="00922F4A"/>
    <w:rsid w:val="009669D2"/>
    <w:rsid w:val="00995FFE"/>
    <w:rsid w:val="009A0EB6"/>
    <w:rsid w:val="00A279ED"/>
    <w:rsid w:val="00A63276"/>
    <w:rsid w:val="00A67EFE"/>
    <w:rsid w:val="00AA2B3A"/>
    <w:rsid w:val="00AE6D68"/>
    <w:rsid w:val="00B05C34"/>
    <w:rsid w:val="00B66BF6"/>
    <w:rsid w:val="00B676A2"/>
    <w:rsid w:val="00BB203B"/>
    <w:rsid w:val="00BC2D6E"/>
    <w:rsid w:val="00BD36A6"/>
    <w:rsid w:val="00BE2135"/>
    <w:rsid w:val="00C00DD6"/>
    <w:rsid w:val="00C65DEF"/>
    <w:rsid w:val="00C8366F"/>
    <w:rsid w:val="00D04A53"/>
    <w:rsid w:val="00D837A1"/>
    <w:rsid w:val="00DF4C43"/>
    <w:rsid w:val="00E10B8D"/>
    <w:rsid w:val="00E12930"/>
    <w:rsid w:val="00E31ED3"/>
    <w:rsid w:val="00E87EB5"/>
    <w:rsid w:val="00EA73A8"/>
    <w:rsid w:val="00EC0DE4"/>
    <w:rsid w:val="00ED6A09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551E47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575AD2"/>
    <w:rsid w:val="00E92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4A7F531A2B9E4FB689AAFC737385395C">
    <w:name w:val="4A7F531A2B9E4FB689AAFC737385395C"/>
    <w:rsid w:val="00575AD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10D0A-8D37-4752-8972-8C4D9C998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66</TotalTime>
  <Pages>5</Pages>
  <Words>773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- pracovní list</vt:lpstr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Hodnota výrazu s proměnnou - pracovní list</dc:title>
  <dc:creator>mbenedova</dc:creator>
  <cp:lastModifiedBy>Maruška</cp:lastModifiedBy>
  <cp:revision>6</cp:revision>
  <dcterms:created xsi:type="dcterms:W3CDTF">2013-12-02T18:48:00Z</dcterms:created>
  <dcterms:modified xsi:type="dcterms:W3CDTF">2013-12-02T19:53:00Z</dcterms:modified>
</cp:coreProperties>
</file>