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875AB2">
        <w:rPr>
          <w:rFonts w:ascii="Times New Roman" w:hAnsi="Times New Roman"/>
        </w:rPr>
        <w:t>Úpravy</w:t>
      </w:r>
      <w:r w:rsidR="00E204DD">
        <w:rPr>
          <w:rFonts w:ascii="Times New Roman" w:hAnsi="Times New Roman"/>
        </w:rPr>
        <w:t xml:space="preserve"> výraz</w:t>
      </w:r>
      <w:r w:rsidR="00875AB2">
        <w:rPr>
          <w:rFonts w:ascii="Times New Roman" w:hAnsi="Times New Roman"/>
        </w:rPr>
        <w:t>ů</w:t>
      </w:r>
      <w:r w:rsidR="007377D6">
        <w:rPr>
          <w:rFonts w:ascii="Times New Roman" w:hAnsi="Times New Roman"/>
        </w:rPr>
        <w:t xml:space="preserve">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875AB2">
        <w:rPr>
          <w:rFonts w:ascii="Times New Roman" w:hAnsi="Times New Roman"/>
        </w:rPr>
        <w:t>VY_32_INOVACE_A3_31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</w:t>
      </w:r>
      <w:r w:rsidR="00E204DD">
        <w:rPr>
          <w:rFonts w:ascii="Times New Roman" w:hAnsi="Times New Roman"/>
        </w:rPr>
        <w:t>, početní úkony</w:t>
      </w:r>
      <w:r w:rsidR="00875AB2">
        <w:rPr>
          <w:rFonts w:ascii="Times New Roman" w:hAnsi="Times New Roman"/>
        </w:rPr>
        <w:t xml:space="preserve"> s výrazy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875AB2">
        <w:rPr>
          <w:rFonts w:ascii="Times New Roman" w:hAnsi="Times New Roman"/>
        </w:rPr>
        <w:t>21</w:t>
      </w:r>
      <w:r w:rsidR="00E204DD">
        <w:rPr>
          <w:rFonts w:ascii="Times New Roman" w:hAnsi="Times New Roman"/>
        </w:rPr>
        <w:t>. 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8204F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8204FB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875AB2" w:rsidRPr="008E0175" w:rsidRDefault="00875AB2" w:rsidP="00875AB2">
      <w:pPr>
        <w:pStyle w:val="Odstavecseseznamem"/>
        <w:numPr>
          <w:ilvl w:val="0"/>
          <w:numId w:val="12"/>
        </w:numPr>
        <w:spacing w:after="12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6</w:t>
            </w:r>
            <w:r w:rsidRPr="00605F7F">
              <w:rPr>
                <w:b w:val="0"/>
                <w:i/>
                <w:sz w:val="28"/>
              </w:rPr>
              <w:t>a + a +</w:t>
            </w:r>
            <w:r>
              <w:rPr>
                <w:b w:val="0"/>
                <w:i/>
                <w:sz w:val="28"/>
              </w:rPr>
              <w:t>3</w:t>
            </w:r>
            <w:r w:rsidRPr="00605F7F">
              <w:rPr>
                <w:b w:val="0"/>
                <w:i/>
                <w:sz w:val="28"/>
              </w:rPr>
              <w:t xml:space="preserve">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4044D2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b + b + b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3c + c + 2c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8a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2a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a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4044D2" w:rsidRDefault="00875AB2" w:rsidP="001841B8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2b + 2b + 7b</w:t>
            </w:r>
            <w:r w:rsidRPr="00605F7F">
              <w:rPr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5c + c + 3c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605F7F">
              <w:rPr>
                <w:b w:val="0"/>
                <w:i/>
                <w:sz w:val="28"/>
              </w:rPr>
              <w:t xml:space="preserve">+ </w:t>
            </w:r>
            <w:r>
              <w:rPr>
                <w:b w:val="0"/>
                <w:i/>
                <w:sz w:val="28"/>
              </w:rPr>
              <w:t xml:space="preserve">1a + 3a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4044D2" w:rsidRDefault="00875AB2" w:rsidP="001841B8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4b + b</w:t>
            </w:r>
            <w:r w:rsidRPr="00605F7F">
              <w:rPr>
                <w:i/>
                <w:sz w:val="28"/>
              </w:rPr>
              <w:t xml:space="preserve">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4c + 8c + 1c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E455C">
              <w:rPr>
                <w:b w:val="0"/>
                <w:i/>
                <w:sz w:val="28"/>
              </w:rPr>
              <w:t>a + 3a + 5a 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4044D2" w:rsidRDefault="00875AB2" w:rsidP="001841B8">
            <w:pPr>
              <w:cnfStyle w:val="000000100000"/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6b + 7b + 8b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75AB2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6c + 1c + c 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</w:tbl>
    <w:p w:rsidR="00875AB2" w:rsidRPr="00C42797" w:rsidRDefault="00875AB2" w:rsidP="00875AB2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jc w:val="both"/>
      </w:pPr>
      <w:r>
        <w:rPr>
          <w:rFonts w:eastAsiaTheme="minorEastAsia"/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6x -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2x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9y - 7y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5z - 3z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4x - x - 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6y - 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4z - 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8x - 4x - 3x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5y - 2y - 1y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7z - 3z - 2z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7x - 6x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4y - y - 2y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9z - 5z - 3z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</w:tbl>
    <w:p w:rsidR="00875AB2" w:rsidRPr="00EA1B86" w:rsidRDefault="00875AB2" w:rsidP="00875AB2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91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551"/>
        <w:gridCol w:w="397"/>
        <w:gridCol w:w="1928"/>
        <w:gridCol w:w="255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5a – 8b + 3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100000000000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6x + 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6y - 3y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>b</w:t>
            </w:r>
            <w:r>
              <w:rPr>
                <w:b w:val="0"/>
                <w:i/>
                <w:sz w:val="28"/>
              </w:rPr>
              <w:t xml:space="preserve"> + 6a – 5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2y – 8x + 7y</w:t>
            </w:r>
            <w:r w:rsidRPr="00EA1B86">
              <w:rPr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4a – 7b + 3</w:t>
            </w:r>
            <w:r w:rsidRPr="00EA1B86">
              <w:rPr>
                <w:b w:val="0"/>
                <w:i/>
                <w:sz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left="-79" w:right="-51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13y – 7x</w:t>
            </w:r>
            <w:r w:rsidRPr="00EA1B86">
              <w:rPr>
                <w:i/>
                <w:sz w:val="28"/>
              </w:rPr>
              <w:t xml:space="preserve"> – </w:t>
            </w:r>
            <w:r>
              <w:rPr>
                <w:i/>
                <w:sz w:val="28"/>
              </w:rPr>
              <w:t>6y</w:t>
            </w:r>
            <w:r w:rsidRPr="00EA1B86">
              <w:rPr>
                <w:i/>
                <w:sz w:val="28"/>
              </w:rPr>
              <w:t xml:space="preserve"> </w:t>
            </w:r>
            <w:r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9a + 3b - 4a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left="-79" w:right="-51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7x + 5y  - 2x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</w:tbl>
    <w:p w:rsidR="00875AB2" w:rsidRPr="00EA1B86" w:rsidRDefault="00875AB2" w:rsidP="00875AB2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3a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3b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5b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6c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4</w:t>
            </w:r>
            <w:r>
              <w:rPr>
                <w:b w:val="0"/>
                <w:i/>
                <w:sz w:val="28"/>
              </w:rPr>
              <w:t xml:space="preserve">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6a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4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8b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6</w:t>
            </w:r>
            <w:r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7c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3a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2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3b</w:t>
            </w:r>
            <w:r>
              <w:rPr>
                <w:i/>
                <w:sz w:val="28"/>
              </w:rPr>
              <w:t xml:space="preserve">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5c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2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15x : 5x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21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3</w:t>
            </w:r>
            <w:r>
              <w:rPr>
                <w:b w:val="0"/>
                <w:i/>
                <w:sz w:val="28"/>
              </w:rPr>
              <w:t xml:space="preserve"> : 7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2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0E4ED7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16z</w:t>
            </w:r>
            <w:r>
              <w:rPr>
                <w:b w:val="0"/>
                <w:i/>
                <w:sz w:val="28"/>
                <w:vertAlign w:val="superscript"/>
              </w:rPr>
              <w:t xml:space="preserve">2 </w:t>
            </w:r>
            <w:r>
              <w:rPr>
                <w:b w:val="0"/>
                <w:i/>
                <w:sz w:val="28"/>
              </w:rPr>
              <w:t>: 4z 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24x</w:t>
            </w:r>
            <w:r w:rsidRPr="00B223A3"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: 6x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44y</w:t>
            </w:r>
            <w:r>
              <w:rPr>
                <w:i/>
                <w:sz w:val="28"/>
                <w:vertAlign w:val="superscript"/>
              </w:rPr>
              <w:t>4</w:t>
            </w:r>
            <w:r>
              <w:rPr>
                <w:i/>
                <w:sz w:val="28"/>
              </w:rPr>
              <w:t xml:space="preserve"> : 11y</w:t>
            </w:r>
            <w:r>
              <w:rPr>
                <w:i/>
                <w:sz w:val="28"/>
                <w:vertAlign w:val="superscript"/>
              </w:rPr>
              <w:t>3</w:t>
            </w:r>
            <w:r w:rsidRPr="00B223A3">
              <w:rPr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D73E6D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63z</w:t>
            </w:r>
            <w:r>
              <w:rPr>
                <w:bCs/>
                <w:i/>
                <w:sz w:val="28"/>
                <w:vertAlign w:val="superscript"/>
              </w:rPr>
              <w:t>3</w:t>
            </w:r>
            <w:r>
              <w:rPr>
                <w:bCs/>
                <w:i/>
                <w:sz w:val="28"/>
              </w:rPr>
              <w:t xml:space="preserve"> : 9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64x : 8 </w:t>
            </w:r>
            <w:r w:rsidRPr="00B223A3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35y</w:t>
            </w:r>
            <w:r>
              <w:rPr>
                <w:i/>
                <w:sz w:val="28"/>
                <w:vertAlign w:val="superscript"/>
              </w:rPr>
              <w:t>5</w:t>
            </w:r>
            <w:r>
              <w:rPr>
                <w:i/>
                <w:sz w:val="28"/>
              </w:rPr>
              <w:t xml:space="preserve"> : 5y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B058B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56z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  <w:r>
              <w:rPr>
                <w:bCs/>
                <w:i/>
                <w:sz w:val="28"/>
              </w:rPr>
              <w:t xml:space="preserve"> : 7z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</w:tbl>
    <w:p w:rsidR="00875AB2" w:rsidRDefault="00875AB2" w:rsidP="00875AB2">
      <w:pPr>
        <w:pStyle w:val="Odstavecseseznamem"/>
        <w:numPr>
          <w:ilvl w:val="0"/>
          <w:numId w:val="12"/>
        </w:numPr>
        <w:spacing w:before="600" w:line="276" w:lineRule="auto"/>
        <w:ind w:left="284" w:hanging="284"/>
        <w:jc w:val="both"/>
      </w:pPr>
      <w:r>
        <w:rPr>
          <w:sz w:val="28"/>
          <w:szCs w:val="28"/>
        </w:rPr>
        <w:t xml:space="preserve">Zapište výrazem s proměnnou nákupy v tabulce, dosaďte do výrazů a spočítejte cenu jednotlivých nákupů </w:t>
      </w:r>
    </w:p>
    <w:p w:rsidR="00875AB2" w:rsidRDefault="00875AB2" w:rsidP="00875AB2">
      <w:pPr>
        <w:pStyle w:val="Odstavecseseznamem"/>
        <w:spacing w:before="12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6153" cy="520995"/>
            <wp:effectExtent l="19050" t="0" r="0" b="0"/>
            <wp:docPr id="369" name="obrázek 1" descr="C:\Users\mbenedova\AppData\Local\Microsoft\Windows\Temporary Internet Files\Content.IE5\BH2YY3PZ\MC900305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enedova\AppData\Local\Microsoft\Windows\Temporary Internet Files\Content.IE5\BH2YY3PZ\MC9003050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50" cy="52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61310" cy="561310"/>
            <wp:effectExtent l="0" t="0" r="0" b="0"/>
            <wp:docPr id="370" name="obrázek 7" descr="C:\Users\mbenedova\AppData\Local\Microsoft\Windows\Temporary Internet Files\Content.IE5\DNN2WEBW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enedova\AppData\Local\Microsoft\Windows\Temporary Internet Files\Content.IE5\DNN2WEBW\MC90043691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8" cy="56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25302" cy="559607"/>
            <wp:effectExtent l="0" t="0" r="0" b="0"/>
            <wp:docPr id="371" name="obrázek 2" descr="C:\Users\mbenedova\AppData\Local\Microsoft\Windows\Temporary Internet Files\Content.IE5\BH2YY3PZ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enedova\AppData\Local\Microsoft\Windows\Temporary Internet Files\Content.IE5\BH2YY3PZ\MC90021536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20" cy="56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195EBD">
        <w:rPr>
          <w:sz w:val="28"/>
          <w:szCs w:val="28"/>
        </w:rPr>
        <w:t xml:space="preserve">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672066" cy="444544"/>
            <wp:effectExtent l="0" t="0" r="0" b="0"/>
            <wp:docPr id="372" name="obrázek 3" descr="C:\Users\mbenedova\AppData\Local\Microsoft\Windows\Temporary Internet Files\Content.IE5\0736J39Y\MC900325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enedova\AppData\Local\Microsoft\Windows\Temporary Internet Files\Content.IE5\0736J39Y\MC900325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79" cy="44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72452" cy="525118"/>
            <wp:effectExtent l="19050" t="0" r="0" b="0"/>
            <wp:docPr id="373" name="obrázek 4" descr="C:\Users\mbenedova\AppData\Local\Microsoft\Windows\Temporary Internet Files\Content.IE5\DNN2WEBW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enedova\AppData\Local\Microsoft\Windows\Temporary Internet Files\Content.IE5\DNN2WEBW\MC9004119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77" cy="52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 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7832" cy="467832"/>
            <wp:effectExtent l="19050" t="0" r="8418" b="0"/>
            <wp:docPr id="374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3" cy="468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AB2" w:rsidRPr="00195EBD" w:rsidRDefault="00875AB2" w:rsidP="00875AB2">
      <w:pPr>
        <w:pStyle w:val="Odstavecseseznamem"/>
        <w:spacing w:before="120"/>
        <w:ind w:left="284"/>
        <w:jc w:val="both"/>
      </w:pPr>
      <w:r>
        <w:rPr>
          <w:sz w:val="28"/>
          <w:szCs w:val="28"/>
        </w:rPr>
        <w:t xml:space="preserve">       </w:t>
      </w:r>
      <w:r w:rsidRPr="00195EBD">
        <w:rPr>
          <w:b/>
          <w:i/>
          <w:sz w:val="28"/>
          <w:szCs w:val="28"/>
        </w:rPr>
        <w:t xml:space="preserve">c </w:t>
      </w:r>
      <w:r w:rsidRPr="00195EBD">
        <w:rPr>
          <w:sz w:val="28"/>
          <w:szCs w:val="28"/>
        </w:rPr>
        <w:t xml:space="preserve">= 10 </w:t>
      </w:r>
      <w:proofErr w:type="gramStart"/>
      <w:r w:rsidRPr="00195EBD">
        <w:rPr>
          <w:sz w:val="28"/>
          <w:szCs w:val="28"/>
        </w:rPr>
        <w:t xml:space="preserve">Kč       </w:t>
      </w:r>
      <w:r w:rsidRPr="00195EBD">
        <w:rPr>
          <w:b/>
          <w:i/>
          <w:sz w:val="28"/>
          <w:szCs w:val="28"/>
        </w:rPr>
        <w:t xml:space="preserve">j </w:t>
      </w:r>
      <w:r w:rsidRPr="00195EBD">
        <w:rPr>
          <w:sz w:val="28"/>
          <w:szCs w:val="28"/>
        </w:rPr>
        <w:t>= 11</w:t>
      </w:r>
      <w:proofErr w:type="gramEnd"/>
      <w:r w:rsidRPr="00195EBD">
        <w:rPr>
          <w:sz w:val="28"/>
          <w:szCs w:val="28"/>
        </w:rPr>
        <w:t xml:space="preserve"> Kč     </w:t>
      </w:r>
      <w:r w:rsidRPr="00195EBD">
        <w:rPr>
          <w:b/>
          <w:i/>
          <w:sz w:val="28"/>
          <w:szCs w:val="28"/>
        </w:rPr>
        <w:t xml:space="preserve">h </w:t>
      </w:r>
      <w:r w:rsidRPr="00195EBD">
        <w:rPr>
          <w:sz w:val="28"/>
          <w:szCs w:val="28"/>
        </w:rPr>
        <w:t xml:space="preserve">= 8 Kč      </w:t>
      </w:r>
      <w:r w:rsidRPr="00195EBD">
        <w:rPr>
          <w:b/>
          <w:i/>
          <w:sz w:val="28"/>
          <w:szCs w:val="28"/>
        </w:rPr>
        <w:t>b</w:t>
      </w:r>
      <w:r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6,50 Kč         </w:t>
      </w:r>
      <w:r w:rsidRPr="00195EBD">
        <w:rPr>
          <w:b/>
          <w:i/>
          <w:sz w:val="28"/>
          <w:szCs w:val="28"/>
        </w:rPr>
        <w:t>g</w:t>
      </w:r>
      <w:r w:rsidRPr="00195EBD">
        <w:rPr>
          <w:sz w:val="28"/>
          <w:szCs w:val="28"/>
        </w:rPr>
        <w:t xml:space="preserve"> = 8 Kč      </w:t>
      </w:r>
      <w:r w:rsidRPr="00195EBD">
        <w:rPr>
          <w:b/>
          <w:i/>
          <w:sz w:val="28"/>
          <w:szCs w:val="28"/>
        </w:rPr>
        <w:t>l</w:t>
      </w:r>
      <w:r w:rsidRPr="00195EBD">
        <w:rPr>
          <w:sz w:val="28"/>
          <w:szCs w:val="28"/>
        </w:rPr>
        <w:t xml:space="preserve"> = 14 K č</w:t>
      </w:r>
    </w:p>
    <w:tbl>
      <w:tblPr>
        <w:tblStyle w:val="Mkatabulky"/>
        <w:tblW w:w="9109" w:type="dxa"/>
        <w:tblInd w:w="392" w:type="dxa"/>
        <w:tblLook w:val="04A0"/>
      </w:tblPr>
      <w:tblGrid>
        <w:gridCol w:w="4718"/>
        <w:gridCol w:w="1238"/>
        <w:gridCol w:w="3153"/>
      </w:tblGrid>
      <w:tr w:rsidR="00875AB2" w:rsidTr="001841B8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875AB2" w:rsidRDefault="00875AB2" w:rsidP="001841B8">
            <w:pPr>
              <w:jc w:val="center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Nákup Jarmily (č. 1)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5AB2" w:rsidRDefault="00875AB2" w:rsidP="001841B8">
            <w:pPr>
              <w:rPr>
                <w:sz w:val="28"/>
                <w:szCs w:val="28"/>
              </w:rPr>
            </w:pP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23900" cy="478830"/>
                  <wp:effectExtent l="19050" t="0" r="0" b="0"/>
                  <wp:docPr id="16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25302" cy="559607"/>
                  <wp:effectExtent l="0" t="0" r="0" b="0"/>
                  <wp:docPr id="1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20" cy="565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25302" cy="559607"/>
                  <wp:effectExtent l="0" t="0" r="0" b="0"/>
                  <wp:docPr id="3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20" cy="565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6153" cy="520995"/>
                  <wp:effectExtent l="19050" t="0" r="0" b="0"/>
                  <wp:docPr id="4" name="obrázek 1" descr="C:\Users\mbenedova\AppData\Local\Microsoft\Windows\Temporary Internet Files\Content.IE5\BH2YY3PZ\MC900305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benedova\AppData\Local\Microsoft\Windows\Temporary Internet Files\Content.IE5\BH2YY3PZ\MC900305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050" cy="525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875AB2" w:rsidRDefault="00875AB2" w:rsidP="001841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Nákup Josefa (č. 2)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5AB2" w:rsidRDefault="00875AB2" w:rsidP="001841B8">
            <w:pPr>
              <w:rPr>
                <w:sz w:val="28"/>
                <w:szCs w:val="28"/>
              </w:rPr>
            </w:pP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72452" cy="525118"/>
                  <wp:effectExtent l="19050" t="0" r="0" b="0"/>
                  <wp:docPr id="12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7" cy="524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72452" cy="525118"/>
                  <wp:effectExtent l="19050" t="0" r="0" b="0"/>
                  <wp:docPr id="14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7" cy="524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61310" cy="561310"/>
                  <wp:effectExtent l="0" t="0" r="0" b="0"/>
                  <wp:docPr id="10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8" cy="563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61310" cy="561310"/>
                  <wp:effectExtent l="0" t="0" r="0" b="0"/>
                  <wp:docPr id="11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8" cy="563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875AB2" w:rsidRDefault="00875AB2" w:rsidP="001841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 Hany (č. 3)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5AB2" w:rsidRDefault="00875AB2" w:rsidP="001841B8">
            <w:pPr>
              <w:rPr>
                <w:sz w:val="28"/>
                <w:szCs w:val="28"/>
              </w:rPr>
            </w:pP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23211" cy="523211"/>
                  <wp:effectExtent l="19050" t="0" r="0" b="0"/>
                  <wp:docPr id="6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18" cy="524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55108" cy="555108"/>
                  <wp:effectExtent l="19050" t="0" r="0" b="0"/>
                  <wp:docPr id="7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83" cy="556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69852" cy="443079"/>
                  <wp:effectExtent l="0" t="0" r="0" b="0"/>
                  <wp:docPr id="5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579" cy="44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72066" cy="444544"/>
                  <wp:effectExtent l="0" t="0" r="0" b="0"/>
                  <wp:docPr id="9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579" cy="44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rPr>
                <w:b/>
                <w:sz w:val="28"/>
                <w:szCs w:val="28"/>
              </w:rPr>
            </w:pP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2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1 a nákup č. 2? Zapište nákup výrazem s proměnnou a dosaďte uvedené ceny. Určete hodnotu výrazu.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875AB2" w:rsidRPr="008E0175" w:rsidTr="001841B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8E0175" w:rsidTr="001841B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8E0175" w:rsidTr="001841B8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8E0175" w:rsidRDefault="00875AB2" w:rsidP="001841B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2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2, ale dostanu slevu v hodnotě nákupu č. 3? Zapište výrazem s proměnnou, dosaďte, určete hodnotu výrazu.</w:t>
      </w:r>
      <w:r w:rsidRPr="008E0175">
        <w:rPr>
          <w:sz w:val="28"/>
        </w:rPr>
        <w:t xml:space="preserve"> 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875AB2" w:rsidRPr="008E0175" w:rsidTr="001841B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8E0175" w:rsidTr="001841B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8E0175" w:rsidTr="001841B8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8E0175" w:rsidRDefault="00875AB2" w:rsidP="001841B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75AB2" w:rsidRPr="008E0175" w:rsidRDefault="00875AB2" w:rsidP="000366B4">
      <w:pPr>
        <w:pStyle w:val="Odstavecseseznamem"/>
        <w:numPr>
          <w:ilvl w:val="0"/>
          <w:numId w:val="12"/>
        </w:numPr>
        <w:spacing w:line="276" w:lineRule="auto"/>
        <w:ind w:left="284" w:hanging="284"/>
        <w:rPr>
          <w:sz w:val="36"/>
        </w:rPr>
      </w:pPr>
      <w:r>
        <w:rPr>
          <w:sz w:val="28"/>
          <w:szCs w:val="28"/>
        </w:rPr>
        <w:t>Kolik zaplatím, pokud si koupím všechny tři nákupy? Zapište výrazem s proměnnou, dosaďte a určete hodnotu výrazu.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875AB2" w:rsidRPr="008E0175" w:rsidTr="001841B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</w:tr>
      <w:tr w:rsidR="00875AB2" w:rsidRPr="008E0175" w:rsidTr="001841B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</w:p>
        </w:tc>
      </w:tr>
      <w:tr w:rsidR="00875AB2" w:rsidRPr="008E0175" w:rsidTr="001841B8">
        <w:trPr>
          <w:trHeight w:val="39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8E0175" w:rsidRDefault="00875AB2" w:rsidP="001841B8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75AB2" w:rsidRDefault="00875AB2" w:rsidP="00875AB2">
      <w:pPr>
        <w:pStyle w:val="Odstavecseseznamem"/>
        <w:spacing w:after="120" w:line="276" w:lineRule="auto"/>
        <w:ind w:left="0"/>
        <w:jc w:val="both"/>
        <w:rPr>
          <w:sz w:val="16"/>
          <w:szCs w:val="16"/>
        </w:rPr>
        <w:sectPr w:rsidR="00875AB2" w:rsidSect="00033074">
          <w:headerReference w:type="default" r:id="rId16"/>
          <w:pgSz w:w="11906" w:h="16838"/>
          <w:pgMar w:top="1417" w:right="1417" w:bottom="1417" w:left="1418" w:header="397" w:footer="0" w:gutter="0"/>
          <w:cols w:space="708"/>
          <w:docGrid w:linePitch="360"/>
        </w:sectPr>
      </w:pPr>
    </w:p>
    <w:p w:rsidR="00875AB2" w:rsidRPr="008E0175" w:rsidRDefault="00875AB2" w:rsidP="00875AB2">
      <w:pPr>
        <w:pStyle w:val="Odstavecseseznamem"/>
        <w:numPr>
          <w:ilvl w:val="0"/>
          <w:numId w:val="14"/>
        </w:numPr>
        <w:spacing w:after="12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41"/>
        <w:gridCol w:w="1193"/>
        <w:gridCol w:w="1728"/>
        <w:gridCol w:w="1201"/>
        <w:gridCol w:w="1727"/>
        <w:gridCol w:w="1198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6</w:t>
            </w:r>
            <w:r w:rsidRPr="00605F7F">
              <w:rPr>
                <w:b w:val="0"/>
                <w:i/>
                <w:sz w:val="28"/>
              </w:rPr>
              <w:t>a + a +</w:t>
            </w:r>
            <w:r>
              <w:rPr>
                <w:b w:val="0"/>
                <w:i/>
                <w:sz w:val="28"/>
              </w:rPr>
              <w:t>3</w:t>
            </w:r>
            <w:r w:rsidRPr="00605F7F">
              <w:rPr>
                <w:b w:val="0"/>
                <w:i/>
                <w:sz w:val="28"/>
              </w:rPr>
              <w:t xml:space="preserve">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4044D2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10a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b + b + b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3b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3c + c + 2c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6c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8a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2a</w:t>
            </w:r>
            <w:r w:rsidRPr="00605F7F">
              <w:rPr>
                <w:b w:val="0"/>
                <w:i/>
                <w:sz w:val="28"/>
              </w:rPr>
              <w:t xml:space="preserve"> + </w:t>
            </w:r>
            <w:r>
              <w:rPr>
                <w:b w:val="0"/>
                <w:i/>
                <w:sz w:val="28"/>
              </w:rPr>
              <w:t>a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F57E05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 w:rsidRPr="00F57E05">
              <w:rPr>
                <w:rFonts w:asciiTheme="minorHAnsi" w:hAnsiTheme="minorHAnsi"/>
                <w:bCs/>
                <w:sz w:val="28"/>
                <w:szCs w:val="28"/>
              </w:rPr>
              <w:t>11a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2b + 2b + 7b</w:t>
            </w:r>
            <w:r w:rsidRPr="00605F7F">
              <w:rPr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11b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5c + c + 3c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9c</w:t>
            </w: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605F7F">
              <w:rPr>
                <w:b w:val="0"/>
                <w:i/>
                <w:sz w:val="28"/>
              </w:rPr>
              <w:t xml:space="preserve">+ </w:t>
            </w:r>
            <w:r>
              <w:rPr>
                <w:b w:val="0"/>
                <w:i/>
                <w:sz w:val="28"/>
              </w:rPr>
              <w:t xml:space="preserve">1a + 3a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F57E05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4b + b</w:t>
            </w:r>
            <w:r w:rsidRPr="00605F7F">
              <w:rPr>
                <w:i/>
                <w:sz w:val="28"/>
              </w:rPr>
              <w:t xml:space="preserve">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5b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4c + 8c + 1c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F57E05" w:rsidRDefault="00875AB2" w:rsidP="001841B8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F57E05">
              <w:rPr>
                <w:rFonts w:asciiTheme="minorHAnsi" w:hAnsiTheme="minorHAnsi"/>
                <w:sz w:val="28"/>
                <w:szCs w:val="28"/>
              </w:rPr>
              <w:t>13c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843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 w:rsidRPr="006E455C">
              <w:rPr>
                <w:b w:val="0"/>
                <w:i/>
                <w:sz w:val="28"/>
              </w:rPr>
              <w:t>a + 3a + 5a =</w:t>
            </w:r>
          </w:p>
        </w:tc>
        <w:tc>
          <w:tcPr>
            <w:tcW w:w="124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F57E05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9a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6b + 7b + 8b =</w:t>
            </w:r>
          </w:p>
        </w:tc>
        <w:tc>
          <w:tcPr>
            <w:tcW w:w="124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21b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875AB2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6c + 1c + c =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8c</w:t>
            </w:r>
          </w:p>
        </w:tc>
      </w:tr>
    </w:tbl>
    <w:p w:rsidR="00875AB2" w:rsidRPr="00C42797" w:rsidRDefault="00875AB2" w:rsidP="00875AB2">
      <w:pPr>
        <w:pStyle w:val="Odstavecseseznamem"/>
        <w:numPr>
          <w:ilvl w:val="0"/>
          <w:numId w:val="14"/>
        </w:numPr>
        <w:spacing w:before="240" w:after="120" w:line="276" w:lineRule="auto"/>
        <w:ind w:left="284" w:hanging="284"/>
        <w:jc w:val="both"/>
      </w:pPr>
      <w:r>
        <w:rPr>
          <w:rFonts w:eastAsiaTheme="minorEastAsia"/>
          <w:sz w:val="28"/>
          <w:szCs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6x -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2x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4x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9y - 7y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2y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5z - 3z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2z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4x - x - x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6y - 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5y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4z - 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3z</w:t>
            </w: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8x - 4x - 3x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5y - 2y - 1y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7z - 3z - 2z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F57E05" w:rsidRDefault="00875AB2" w:rsidP="001841B8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F57E05">
              <w:rPr>
                <w:rFonts w:asciiTheme="minorHAnsi" w:hAnsiTheme="minorHAnsi"/>
                <w:sz w:val="28"/>
                <w:szCs w:val="28"/>
              </w:rPr>
              <w:t>2z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7x - 6x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4y - y - 2y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9z - 5z - 3z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z</w:t>
            </w:r>
          </w:p>
        </w:tc>
      </w:tr>
    </w:tbl>
    <w:p w:rsidR="00875AB2" w:rsidRPr="00EA1B86" w:rsidRDefault="00875AB2" w:rsidP="00875AB2">
      <w:pPr>
        <w:pStyle w:val="Odstavecseseznamem"/>
        <w:numPr>
          <w:ilvl w:val="0"/>
          <w:numId w:val="14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91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01"/>
        <w:gridCol w:w="2551"/>
        <w:gridCol w:w="397"/>
        <w:gridCol w:w="1928"/>
        <w:gridCol w:w="255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5a – 8b + 3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7D39A8">
            <w:pPr>
              <w:cnfStyle w:val="100000000000"/>
              <w:rPr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8a </w:t>
            </w:r>
            <w:r w:rsidR="007D39A8"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-</w:t>
            </w:r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 xml:space="preserve"> 8b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6x + 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>
              <w:rPr>
                <w:b w:val="0"/>
                <w:i/>
                <w:sz w:val="28"/>
              </w:rPr>
              <w:t>6y - 3y</w:t>
            </w:r>
            <w:r w:rsidRPr="00EA1B86">
              <w:rPr>
                <w:b w:val="0"/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6x + 3y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3</w:t>
            </w:r>
            <w:r w:rsidRPr="00EA1B86">
              <w:rPr>
                <w:b w:val="0"/>
                <w:i/>
                <w:sz w:val="28"/>
              </w:rPr>
              <w:t>b</w:t>
            </w:r>
            <w:r>
              <w:rPr>
                <w:b w:val="0"/>
                <w:i/>
                <w:sz w:val="28"/>
              </w:rPr>
              <w:t xml:space="preserve"> + 6a – 5</w:t>
            </w:r>
            <w:r w:rsidRPr="00EA1B86">
              <w:rPr>
                <w:b w:val="0"/>
                <w:i/>
                <w:sz w:val="28"/>
              </w:rPr>
              <w:t xml:space="preserve">a </w:t>
            </w:r>
            <w:r w:rsidRPr="00EA1B86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3b +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2y – 8x + 7y</w:t>
            </w:r>
            <w:r w:rsidRPr="00EA1B86">
              <w:rPr>
                <w:i/>
                <w:sz w:val="28"/>
              </w:rPr>
              <w:t xml:space="preserve"> </w:t>
            </w:r>
            <w:r w:rsidRPr="00EA1B86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9y - 8x</w:t>
            </w: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4a – 7b + 3</w:t>
            </w:r>
            <w:r w:rsidRPr="00EA1B86">
              <w:rPr>
                <w:b w:val="0"/>
                <w:i/>
                <w:sz w:val="28"/>
              </w:rPr>
              <w:t>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7a - 7b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000000000000"/>
              <w:rPr>
                <w:rFonts w:asciiTheme="minorHAnsi" w:hAnsiTheme="minorHAnsi"/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EA1B86" w:rsidRDefault="00875AB2" w:rsidP="001841B8">
            <w:pPr>
              <w:ind w:left="-79" w:right="-51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13y – 7x</w:t>
            </w:r>
            <w:r w:rsidRPr="00EA1B86">
              <w:rPr>
                <w:i/>
                <w:sz w:val="28"/>
              </w:rPr>
              <w:t xml:space="preserve"> – </w:t>
            </w:r>
            <w:r>
              <w:rPr>
                <w:i/>
                <w:sz w:val="28"/>
              </w:rPr>
              <w:t>6y</w:t>
            </w:r>
            <w:r w:rsidRPr="00EA1B86">
              <w:rPr>
                <w:i/>
                <w:sz w:val="28"/>
              </w:rPr>
              <w:t xml:space="preserve"> </w:t>
            </w:r>
            <w:r>
              <w:rPr>
                <w:i/>
                <w:sz w:val="28"/>
              </w:rPr>
              <w:t>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7y - 7x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01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9a + 3b - 4a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F7DCF" w:rsidRDefault="00875AB2" w:rsidP="001841B8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5a + 3b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75AB2" w:rsidRPr="00EA1B86" w:rsidRDefault="00875AB2" w:rsidP="001841B8">
            <w:pPr>
              <w:jc w:val="right"/>
              <w:cnfStyle w:val="000000100000"/>
              <w:rPr>
                <w:i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875AB2" w:rsidRPr="006E455C" w:rsidRDefault="00875AB2" w:rsidP="001841B8">
            <w:pPr>
              <w:ind w:left="-79" w:right="-51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7x + 5y  - 2x =</w:t>
            </w:r>
          </w:p>
        </w:tc>
        <w:tc>
          <w:tcPr>
            <w:tcW w:w="25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5x + 5y</w:t>
            </w:r>
          </w:p>
        </w:tc>
      </w:tr>
    </w:tbl>
    <w:p w:rsidR="00875AB2" w:rsidRPr="00EA1B86" w:rsidRDefault="00875AB2" w:rsidP="00875AB2">
      <w:pPr>
        <w:pStyle w:val="Odstavecseseznamem"/>
        <w:numPr>
          <w:ilvl w:val="0"/>
          <w:numId w:val="14"/>
        </w:numPr>
        <w:spacing w:before="240" w:after="120" w:line="276" w:lineRule="auto"/>
        <w:ind w:left="284" w:hanging="284"/>
        <w:jc w:val="both"/>
        <w:rPr>
          <w:sz w:val="28"/>
        </w:rPr>
      </w:pPr>
      <w:r w:rsidRPr="00EA1B86"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4a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3a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F57E05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12a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3b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5b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15b</w:t>
            </w:r>
            <w:r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6c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4</w:t>
            </w:r>
            <w:r>
              <w:rPr>
                <w:b w:val="0"/>
                <w:i/>
                <w:sz w:val="28"/>
              </w:rPr>
              <w:t xml:space="preserve"> </w:t>
            </w:r>
            <w:r w:rsidRPr="00A435D6">
              <w:rPr>
                <w:b w:val="0"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24c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 xml:space="preserve">6a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4</w:t>
            </w:r>
            <w:r w:rsidRPr="00605F7F"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24a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8b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6</w:t>
            </w:r>
            <w:r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48b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7c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7c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2</w:t>
            </w: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a </w:t>
            </w:r>
            <w:r w:rsidRPr="007D647C">
              <w:rPr>
                <w:rFonts w:cstheme="minorHAnsi"/>
                <w:b w:val="0"/>
                <w:i/>
                <w:sz w:val="28"/>
              </w:rPr>
              <w:t>∙</w:t>
            </w:r>
            <w:r>
              <w:rPr>
                <w:rFonts w:cstheme="minorHAnsi"/>
                <w:b w:val="0"/>
                <w:i/>
                <w:sz w:val="28"/>
              </w:rPr>
              <w:t xml:space="preserve"> 3a</w:t>
            </w:r>
            <w:r>
              <w:rPr>
                <w:b w:val="0"/>
                <w:i/>
                <w:sz w:val="28"/>
              </w:rPr>
              <w:t xml:space="preserve"> </w:t>
            </w:r>
            <w:r w:rsidRPr="00605F7F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3a</w:t>
            </w:r>
            <w:r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 xml:space="preserve">2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3b</w:t>
            </w:r>
            <w:r>
              <w:rPr>
                <w:i/>
                <w:sz w:val="28"/>
              </w:rPr>
              <w:t xml:space="preserve"> </w:t>
            </w:r>
            <w:r w:rsidRPr="00605F7F">
              <w:rPr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6b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4c </w:t>
            </w:r>
            <w:r w:rsidRPr="007D647C">
              <w:rPr>
                <w:rFonts w:cstheme="minorHAnsi"/>
                <w:i/>
                <w:sz w:val="28"/>
              </w:rPr>
              <w:t>∙</w:t>
            </w:r>
            <w:r>
              <w:rPr>
                <w:rFonts w:cstheme="minorHAnsi"/>
                <w:i/>
                <w:sz w:val="28"/>
              </w:rPr>
              <w:t xml:space="preserve"> 5c</w:t>
            </w:r>
            <w:r>
              <w:rPr>
                <w:bCs/>
                <w:i/>
                <w:sz w:val="28"/>
              </w:rPr>
              <w:t xml:space="preserve"> </w:t>
            </w:r>
            <w:r w:rsidRPr="00A435D6">
              <w:rPr>
                <w:bCs/>
                <w:i/>
                <w:sz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jc w:val="center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543FC4">
              <w:rPr>
                <w:rFonts w:asciiTheme="minorHAnsi" w:hAnsiTheme="minorHAnsi"/>
                <w:sz w:val="28"/>
                <w:szCs w:val="28"/>
              </w:rPr>
              <w:t>20c</w:t>
            </w:r>
            <w:r w:rsidRPr="00543FC4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4"/>
        </w:numPr>
        <w:spacing w:before="240" w:after="120" w:line="276" w:lineRule="auto"/>
        <w:ind w:left="284" w:hanging="284"/>
        <w:rPr>
          <w:sz w:val="36"/>
        </w:rPr>
      </w:pPr>
      <w:r>
        <w:rPr>
          <w:sz w:val="28"/>
        </w:rPr>
        <w:t>Zjednodušte</w:t>
      </w:r>
    </w:p>
    <w:tbl>
      <w:tblPr>
        <w:tblStyle w:val="Stednmka1zvraznn5"/>
        <w:tblW w:w="878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759"/>
        <w:gridCol w:w="1174"/>
        <w:gridCol w:w="1747"/>
        <w:gridCol w:w="1181"/>
        <w:gridCol w:w="1746"/>
        <w:gridCol w:w="1181"/>
      </w:tblGrid>
      <w:tr w:rsidR="00875AB2" w:rsidRPr="00605F7F" w:rsidTr="001841B8">
        <w:trPr>
          <w:cnfStyle w:val="1000000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15x : 5x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74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3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100000000000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21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3</w:t>
            </w:r>
            <w:r>
              <w:rPr>
                <w:b w:val="0"/>
                <w:i/>
                <w:sz w:val="28"/>
              </w:rPr>
              <w:t xml:space="preserve"> : 7</w:t>
            </w:r>
            <w:r w:rsidRPr="000E4ED7">
              <w:rPr>
                <w:b w:val="0"/>
                <w:i/>
                <w:sz w:val="28"/>
              </w:rPr>
              <w:t>y</w:t>
            </w:r>
            <w:r w:rsidRPr="000E4ED7">
              <w:rPr>
                <w:b w:val="0"/>
                <w:i/>
                <w:sz w:val="28"/>
                <w:vertAlign w:val="superscript"/>
              </w:rPr>
              <w:t>2</w:t>
            </w:r>
            <w:r w:rsidRPr="00B223A3">
              <w:rPr>
                <w:b w:val="0"/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b w:val="0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3y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0E4ED7" w:rsidRDefault="00875AB2" w:rsidP="001841B8">
            <w:pPr>
              <w:ind w:hanging="136"/>
              <w:jc w:val="right"/>
              <w:cnfStyle w:val="100000000000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>16z</w:t>
            </w:r>
            <w:r>
              <w:rPr>
                <w:b w:val="0"/>
                <w:i/>
                <w:sz w:val="28"/>
                <w:vertAlign w:val="superscript"/>
              </w:rPr>
              <w:t xml:space="preserve">2 </w:t>
            </w:r>
            <w:r>
              <w:rPr>
                <w:b w:val="0"/>
                <w:i/>
                <w:sz w:val="28"/>
              </w:rPr>
              <w:t>: 4z =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4z</w:t>
            </w:r>
          </w:p>
        </w:tc>
      </w:tr>
      <w:tr w:rsidR="00875AB2" w:rsidRPr="00605F7F" w:rsidTr="001841B8">
        <w:trPr>
          <w:cnfStyle w:val="000000100000"/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rFonts w:asciiTheme="minorHAnsi" w:hAnsiTheme="minorHAnsi"/>
                <w:b w:val="0"/>
                <w:i/>
                <w:sz w:val="28"/>
                <w:szCs w:val="28"/>
              </w:rPr>
            </w:pPr>
            <w:r>
              <w:rPr>
                <w:b w:val="0"/>
                <w:i/>
                <w:sz w:val="28"/>
              </w:rPr>
              <w:t>24x</w:t>
            </w:r>
            <w:r w:rsidRPr="00B223A3">
              <w:rPr>
                <w:b w:val="0"/>
                <w:i/>
                <w:sz w:val="28"/>
                <w:vertAlign w:val="superscript"/>
              </w:rPr>
              <w:t>2</w:t>
            </w:r>
            <w:r>
              <w:rPr>
                <w:b w:val="0"/>
                <w:i/>
                <w:sz w:val="28"/>
              </w:rPr>
              <w:t xml:space="preserve"> : 6x 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1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>44y</w:t>
            </w:r>
            <w:r>
              <w:rPr>
                <w:i/>
                <w:sz w:val="28"/>
                <w:vertAlign w:val="superscript"/>
              </w:rPr>
              <w:t>4</w:t>
            </w:r>
            <w:r>
              <w:rPr>
                <w:i/>
                <w:sz w:val="28"/>
              </w:rPr>
              <w:t xml:space="preserve"> : 11y</w:t>
            </w:r>
            <w:r>
              <w:rPr>
                <w:i/>
                <w:sz w:val="28"/>
                <w:vertAlign w:val="superscript"/>
              </w:rPr>
              <w:t>3</w:t>
            </w:r>
            <w:r w:rsidRPr="00B223A3">
              <w:rPr>
                <w:i/>
                <w:sz w:val="28"/>
              </w:rPr>
              <w:t xml:space="preserve"> </w:t>
            </w:r>
            <w:r w:rsidRPr="00B223A3">
              <w:rPr>
                <w:rFonts w:asciiTheme="minorHAnsi" w:hAnsiTheme="minorHAnsi"/>
                <w:i/>
                <w:sz w:val="28"/>
                <w:szCs w:val="28"/>
              </w:rPr>
              <w:t>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435D6" w:rsidRDefault="00875AB2" w:rsidP="00D73E6D">
            <w:pPr>
              <w:ind w:hanging="136"/>
              <w:jc w:val="right"/>
              <w:cnfStyle w:val="0000001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63z</w:t>
            </w:r>
            <w:r>
              <w:rPr>
                <w:bCs/>
                <w:i/>
                <w:sz w:val="28"/>
                <w:vertAlign w:val="superscript"/>
              </w:rPr>
              <w:t>3</w:t>
            </w:r>
            <w:r>
              <w:rPr>
                <w:bCs/>
                <w:i/>
                <w:sz w:val="28"/>
              </w:rPr>
              <w:t xml:space="preserve"> : 9 =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D73E6D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7z</w:t>
            </w:r>
            <w:r w:rsidR="00D73E6D">
              <w:rPr>
                <w:rFonts w:asciiTheme="minorHAnsi" w:hAnsiTheme="minorHAnsi"/>
                <w:bCs/>
                <w:sz w:val="28"/>
                <w:szCs w:val="28"/>
                <w:vertAlign w:val="superscript"/>
              </w:rPr>
              <w:t>3</w:t>
            </w:r>
          </w:p>
        </w:tc>
      </w:tr>
      <w:tr w:rsidR="00875AB2" w:rsidRPr="00605F7F" w:rsidTr="001841B8">
        <w:trPr>
          <w:trHeight w:val="510"/>
        </w:trPr>
        <w:tc>
          <w:tcPr>
            <w:cnfStyle w:val="001000000000"/>
            <w:tcW w:w="1759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08"/>
              <w:jc w:val="right"/>
              <w:rPr>
                <w:b w:val="0"/>
                <w:i/>
                <w:sz w:val="28"/>
              </w:rPr>
            </w:pPr>
            <w:r>
              <w:rPr>
                <w:b w:val="0"/>
                <w:i/>
                <w:sz w:val="28"/>
              </w:rPr>
              <w:t xml:space="preserve">64x : 8 </w:t>
            </w:r>
            <w:r w:rsidRPr="00B223A3">
              <w:rPr>
                <w:b w:val="0"/>
                <w:i/>
                <w:sz w:val="28"/>
              </w:rPr>
              <w:t>=</w:t>
            </w:r>
          </w:p>
        </w:tc>
        <w:tc>
          <w:tcPr>
            <w:tcW w:w="11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8x</w:t>
            </w:r>
          </w:p>
        </w:tc>
        <w:tc>
          <w:tcPr>
            <w:tcW w:w="1747" w:type="dxa"/>
            <w:shd w:val="clear" w:color="auto" w:fill="auto"/>
            <w:vAlign w:val="bottom"/>
          </w:tcPr>
          <w:p w:rsidR="00875AB2" w:rsidRPr="00605F7F" w:rsidRDefault="00875AB2" w:rsidP="001841B8">
            <w:pPr>
              <w:ind w:hanging="136"/>
              <w:jc w:val="right"/>
              <w:cnfStyle w:val="000000000000"/>
              <w:rPr>
                <w:rFonts w:eastAsiaTheme="minorEastAsia" w:cstheme="minorHAnsi"/>
                <w:i/>
                <w:sz w:val="28"/>
              </w:rPr>
            </w:pPr>
            <w:r>
              <w:rPr>
                <w:i/>
                <w:sz w:val="28"/>
              </w:rPr>
              <w:t>35y</w:t>
            </w:r>
            <w:r>
              <w:rPr>
                <w:i/>
                <w:sz w:val="28"/>
                <w:vertAlign w:val="superscript"/>
              </w:rPr>
              <w:t>5</w:t>
            </w:r>
            <w:r>
              <w:rPr>
                <w:i/>
                <w:sz w:val="28"/>
              </w:rPr>
              <w:t xml:space="preserve"> : 5y</w:t>
            </w:r>
            <w:r>
              <w:rPr>
                <w:i/>
                <w:sz w:val="28"/>
                <w:vertAlign w:val="superscript"/>
              </w:rPr>
              <w:t>4</w:t>
            </w:r>
            <w:r w:rsidRPr="00B223A3">
              <w:rPr>
                <w:i/>
                <w:sz w:val="28"/>
              </w:rPr>
              <w:t xml:space="preserve"> =</w:t>
            </w:r>
          </w:p>
        </w:tc>
        <w:tc>
          <w:tcPr>
            <w:tcW w:w="118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75AB2" w:rsidRPr="002C604D" w:rsidRDefault="00875AB2" w:rsidP="001841B8">
            <w:pPr>
              <w:jc w:val="center"/>
              <w:cnfStyle w:val="0000000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7y</w:t>
            </w:r>
          </w:p>
        </w:tc>
        <w:tc>
          <w:tcPr>
            <w:tcW w:w="1746" w:type="dxa"/>
            <w:shd w:val="clear" w:color="auto" w:fill="auto"/>
            <w:vAlign w:val="bottom"/>
          </w:tcPr>
          <w:p w:rsidR="00875AB2" w:rsidRPr="00AB058B" w:rsidRDefault="00875AB2" w:rsidP="001841B8">
            <w:pPr>
              <w:ind w:hanging="136"/>
              <w:jc w:val="right"/>
              <w:cnfStyle w:val="000000000000"/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>56z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  <w:r>
              <w:rPr>
                <w:bCs/>
                <w:i/>
                <w:sz w:val="28"/>
              </w:rPr>
              <w:t xml:space="preserve"> : 7z</w:t>
            </w:r>
            <w:r>
              <w:rPr>
                <w:bCs/>
                <w:i/>
                <w:sz w:val="28"/>
                <w:vertAlign w:val="superscript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543FC4">
              <w:rPr>
                <w:rFonts w:asciiTheme="minorHAnsi" w:hAnsiTheme="minorHAnsi"/>
                <w:sz w:val="28"/>
                <w:szCs w:val="28"/>
              </w:rPr>
              <w:t>8</w:t>
            </w:r>
          </w:p>
        </w:tc>
      </w:tr>
    </w:tbl>
    <w:p w:rsidR="00875AB2" w:rsidRDefault="00875AB2" w:rsidP="00875AB2">
      <w:pPr>
        <w:pStyle w:val="Odstavecseseznamem"/>
        <w:numPr>
          <w:ilvl w:val="0"/>
          <w:numId w:val="14"/>
        </w:numPr>
        <w:spacing w:before="600" w:line="276" w:lineRule="auto"/>
        <w:ind w:left="284" w:hanging="284"/>
        <w:jc w:val="both"/>
      </w:pPr>
      <w:r>
        <w:rPr>
          <w:sz w:val="28"/>
          <w:szCs w:val="28"/>
        </w:rPr>
        <w:t>Zapište výrazem s proměnnou nákupy v tabulce, dosaďte do výrazů a</w:t>
      </w:r>
      <w:r w:rsidR="003F7773">
        <w:rPr>
          <w:sz w:val="28"/>
          <w:szCs w:val="28"/>
        </w:rPr>
        <w:t> </w:t>
      </w:r>
      <w:r>
        <w:rPr>
          <w:sz w:val="28"/>
          <w:szCs w:val="28"/>
        </w:rPr>
        <w:t xml:space="preserve">spočítejte cenu jednotlivých nákupů </w:t>
      </w:r>
    </w:p>
    <w:p w:rsidR="00875AB2" w:rsidRDefault="00875AB2" w:rsidP="00875AB2">
      <w:pPr>
        <w:pStyle w:val="Odstavecseseznamem"/>
        <w:spacing w:before="12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6153" cy="520995"/>
            <wp:effectExtent l="19050" t="0" r="0" b="0"/>
            <wp:docPr id="17" name="obrázek 1" descr="C:\Users\mbenedova\AppData\Local\Microsoft\Windows\Temporary Internet Files\Content.IE5\BH2YY3PZ\MC900305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enedova\AppData\Local\Microsoft\Windows\Temporary Internet Files\Content.IE5\BH2YY3PZ\MC9003050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50" cy="52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61310" cy="561310"/>
            <wp:effectExtent l="0" t="0" r="0" b="0"/>
            <wp:docPr id="18" name="obrázek 7" descr="C:\Users\mbenedova\AppData\Local\Microsoft\Windows\Temporary Internet Files\Content.IE5\DNN2WEBW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benedova\AppData\Local\Microsoft\Windows\Temporary Internet Files\Content.IE5\DNN2WEBW\MC90043691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8" cy="56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95EBD">
        <w:rPr>
          <w:sz w:val="28"/>
          <w:szCs w:val="28"/>
        </w:rPr>
        <w:t xml:space="preserve">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25302" cy="559607"/>
            <wp:effectExtent l="0" t="0" r="0" b="0"/>
            <wp:docPr id="19" name="obrázek 2" descr="C:\Users\mbenedova\AppData\Local\Microsoft\Windows\Temporary Internet Files\Content.IE5\BH2YY3PZ\MC9002153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enedova\AppData\Local\Microsoft\Windows\Temporary Internet Files\Content.IE5\BH2YY3PZ\MC90021536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20" cy="56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195EBD">
        <w:rPr>
          <w:sz w:val="28"/>
          <w:szCs w:val="28"/>
        </w:rPr>
        <w:t xml:space="preserve">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672066" cy="444544"/>
            <wp:effectExtent l="0" t="0" r="0" b="0"/>
            <wp:docPr id="20" name="obrázek 3" descr="C:\Users\mbenedova\AppData\Local\Microsoft\Windows\Temporary Internet Files\Content.IE5\0736J39Y\MC900325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enedova\AppData\Local\Microsoft\Windows\Temporary Internet Files\Content.IE5\0736J39Y\MC900325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79" cy="44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572452" cy="525118"/>
            <wp:effectExtent l="19050" t="0" r="0" b="0"/>
            <wp:docPr id="21" name="obrázek 4" descr="C:\Users\mbenedova\AppData\Local\Microsoft\Windows\Temporary Internet Files\Content.IE5\DNN2WEBW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benedova\AppData\Local\Microsoft\Windows\Temporary Internet Files\Content.IE5\DNN2WEBW\MC9004119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77" cy="52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EBD">
        <w:rPr>
          <w:sz w:val="28"/>
          <w:szCs w:val="28"/>
        </w:rPr>
        <w:t xml:space="preserve">             </w:t>
      </w:r>
      <w:r w:rsidRPr="00221370">
        <w:rPr>
          <w:noProof/>
          <w:sz w:val="28"/>
          <w:szCs w:val="28"/>
          <w:lang w:eastAsia="cs-CZ" w:bidi="ar-SA"/>
        </w:rPr>
        <w:drawing>
          <wp:inline distT="0" distB="0" distL="0" distR="0">
            <wp:extent cx="467832" cy="467832"/>
            <wp:effectExtent l="19050" t="0" r="8418" b="0"/>
            <wp:docPr id="2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32" cy="467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AB2" w:rsidRPr="00195EBD" w:rsidRDefault="00875AB2" w:rsidP="00875AB2">
      <w:pPr>
        <w:pStyle w:val="Odstavecseseznamem"/>
        <w:spacing w:before="120"/>
        <w:ind w:left="284"/>
        <w:jc w:val="both"/>
      </w:pPr>
      <w:r>
        <w:rPr>
          <w:sz w:val="28"/>
          <w:szCs w:val="28"/>
        </w:rPr>
        <w:t xml:space="preserve">       </w:t>
      </w:r>
      <w:r w:rsidRPr="00195EBD">
        <w:rPr>
          <w:b/>
          <w:i/>
          <w:sz w:val="28"/>
          <w:szCs w:val="28"/>
        </w:rPr>
        <w:t xml:space="preserve">c </w:t>
      </w:r>
      <w:r w:rsidRPr="00195EBD">
        <w:rPr>
          <w:sz w:val="28"/>
          <w:szCs w:val="28"/>
        </w:rPr>
        <w:t xml:space="preserve">= 10 </w:t>
      </w:r>
      <w:proofErr w:type="gramStart"/>
      <w:r w:rsidRPr="00195EBD">
        <w:rPr>
          <w:sz w:val="28"/>
          <w:szCs w:val="28"/>
        </w:rPr>
        <w:t xml:space="preserve">Kč       </w:t>
      </w:r>
      <w:r w:rsidRPr="00195EBD">
        <w:rPr>
          <w:b/>
          <w:i/>
          <w:sz w:val="28"/>
          <w:szCs w:val="28"/>
        </w:rPr>
        <w:t xml:space="preserve">j </w:t>
      </w:r>
      <w:r w:rsidRPr="00195EBD">
        <w:rPr>
          <w:sz w:val="28"/>
          <w:szCs w:val="28"/>
        </w:rPr>
        <w:t>= 11</w:t>
      </w:r>
      <w:proofErr w:type="gramEnd"/>
      <w:r w:rsidRPr="00195EBD">
        <w:rPr>
          <w:sz w:val="28"/>
          <w:szCs w:val="28"/>
        </w:rPr>
        <w:t xml:space="preserve"> Kč     </w:t>
      </w:r>
      <w:r w:rsidRPr="00195EBD">
        <w:rPr>
          <w:b/>
          <w:i/>
          <w:sz w:val="28"/>
          <w:szCs w:val="28"/>
        </w:rPr>
        <w:t xml:space="preserve">h </w:t>
      </w:r>
      <w:r w:rsidRPr="00195EBD">
        <w:rPr>
          <w:sz w:val="28"/>
          <w:szCs w:val="28"/>
        </w:rPr>
        <w:t xml:space="preserve">= 8 Kč      </w:t>
      </w:r>
      <w:r w:rsidRPr="00195EBD">
        <w:rPr>
          <w:b/>
          <w:i/>
          <w:sz w:val="28"/>
          <w:szCs w:val="28"/>
        </w:rPr>
        <w:t>b</w:t>
      </w:r>
      <w:r>
        <w:rPr>
          <w:b/>
          <w:i/>
          <w:sz w:val="28"/>
          <w:szCs w:val="28"/>
        </w:rPr>
        <w:t xml:space="preserve"> </w:t>
      </w:r>
      <w:r w:rsidRPr="00195EBD">
        <w:rPr>
          <w:sz w:val="28"/>
          <w:szCs w:val="28"/>
        </w:rPr>
        <w:t xml:space="preserve">= 6,50 Kč         </w:t>
      </w:r>
      <w:r w:rsidRPr="00195EBD">
        <w:rPr>
          <w:b/>
          <w:i/>
          <w:sz w:val="28"/>
          <w:szCs w:val="28"/>
        </w:rPr>
        <w:t>g</w:t>
      </w:r>
      <w:r w:rsidRPr="00195EBD">
        <w:rPr>
          <w:sz w:val="28"/>
          <w:szCs w:val="28"/>
        </w:rPr>
        <w:t xml:space="preserve"> = 8 Kč      </w:t>
      </w:r>
      <w:r w:rsidRPr="00195EBD">
        <w:rPr>
          <w:b/>
          <w:i/>
          <w:sz w:val="28"/>
          <w:szCs w:val="28"/>
        </w:rPr>
        <w:t>l</w:t>
      </w:r>
      <w:r w:rsidRPr="00195EBD">
        <w:rPr>
          <w:sz w:val="28"/>
          <w:szCs w:val="28"/>
        </w:rPr>
        <w:t xml:space="preserve"> = 14 K č</w:t>
      </w:r>
    </w:p>
    <w:tbl>
      <w:tblPr>
        <w:tblStyle w:val="Mkatabulky"/>
        <w:tblW w:w="9109" w:type="dxa"/>
        <w:tblInd w:w="392" w:type="dxa"/>
        <w:tblLook w:val="04A0"/>
      </w:tblPr>
      <w:tblGrid>
        <w:gridCol w:w="4718"/>
        <w:gridCol w:w="1238"/>
        <w:gridCol w:w="3153"/>
      </w:tblGrid>
      <w:tr w:rsidR="00875AB2" w:rsidTr="001841B8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FBD4B4" w:themeFill="accent6" w:themeFillTint="66"/>
            <w:vAlign w:val="center"/>
          </w:tcPr>
          <w:p w:rsidR="00875AB2" w:rsidRDefault="00875AB2" w:rsidP="001841B8">
            <w:pPr>
              <w:jc w:val="center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Nákup Jarmily (č. 1)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5AB2" w:rsidRDefault="00875AB2" w:rsidP="00305CAC">
            <w:pPr>
              <w:rPr>
                <w:sz w:val="28"/>
                <w:szCs w:val="28"/>
              </w:rPr>
            </w:pP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723900" cy="478830"/>
                  <wp:effectExtent l="19050" t="0" r="0" b="0"/>
                  <wp:docPr id="23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8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="00305C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25302" cy="559607"/>
                  <wp:effectExtent l="0" t="0" r="0" b="0"/>
                  <wp:docPr id="24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20" cy="565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="00305C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305CAC" w:rsidRPr="00305CAC">
              <w:rPr>
                <w:sz w:val="28"/>
                <w:szCs w:val="28"/>
              </w:rPr>
              <w:drawing>
                <wp:inline distT="0" distB="0" distL="0" distR="0">
                  <wp:extent cx="425302" cy="559607"/>
                  <wp:effectExtent l="0" t="0" r="0" b="0"/>
                  <wp:docPr id="15" name="obrázek 2" descr="C:\Users\mbenedova\AppData\Local\Microsoft\Windows\Temporary Internet Files\Content.IE5\BH2YY3PZ\MC900215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enedova\AppData\Local\Microsoft\Windows\Temporary Internet Files\Content.IE5\BH2YY3PZ\MC900215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420" cy="565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 w:rsidR="00305CAC">
              <w:rPr>
                <w:sz w:val="28"/>
                <w:szCs w:val="28"/>
              </w:rPr>
              <w:t xml:space="preserve">  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466153" cy="520995"/>
                  <wp:effectExtent l="19050" t="0" r="0" b="0"/>
                  <wp:docPr id="26" name="obrázek 1" descr="C:\Users\mbenedova\AppData\Local\Microsoft\Windows\Temporary Internet Files\Content.IE5\BH2YY3PZ\MC900305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benedova\AppData\Local\Microsoft\Windows\Temporary Internet Files\Content.IE5\BH2YY3PZ\MC900305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050" cy="525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305CAC">
            <w:pPr>
              <w:rPr>
                <w:sz w:val="28"/>
                <w:szCs w:val="28"/>
              </w:rPr>
            </w:pPr>
            <w:r w:rsidRPr="00543FC4">
              <w:rPr>
                <w:sz w:val="28"/>
                <w:szCs w:val="28"/>
              </w:rPr>
              <w:t xml:space="preserve">b + </w:t>
            </w:r>
            <w:r w:rsidR="00305CAC">
              <w:rPr>
                <w:sz w:val="28"/>
                <w:szCs w:val="28"/>
              </w:rPr>
              <w:t>2</w:t>
            </w:r>
            <w:r w:rsidRPr="00543FC4">
              <w:rPr>
                <w:sz w:val="28"/>
                <w:szCs w:val="28"/>
              </w:rPr>
              <w:t>h + c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305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6,50 + </w:t>
            </w:r>
            <w:r w:rsidR="00305CAC">
              <w:rPr>
                <w:sz w:val="28"/>
                <w:szCs w:val="28"/>
              </w:rPr>
              <w:t xml:space="preserve">2 ∙ </w:t>
            </w:r>
            <w:r>
              <w:rPr>
                <w:sz w:val="28"/>
                <w:szCs w:val="28"/>
              </w:rPr>
              <w:t>8 + 10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305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05CA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,50 Kč</w:t>
            </w:r>
          </w:p>
        </w:tc>
      </w:tr>
      <w:tr w:rsidR="00875AB2" w:rsidTr="001841B8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875AB2" w:rsidRDefault="00875AB2" w:rsidP="001841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Nákup Josefa (č. 2)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5AB2" w:rsidRDefault="00875AB2" w:rsidP="001841B8">
            <w:pPr>
              <w:rPr>
                <w:sz w:val="28"/>
                <w:szCs w:val="28"/>
              </w:rPr>
            </w:pP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72452" cy="525118"/>
                  <wp:effectExtent l="19050" t="0" r="0" b="0"/>
                  <wp:docPr id="27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7" cy="524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72452" cy="525118"/>
                  <wp:effectExtent l="19050" t="0" r="0" b="0"/>
                  <wp:docPr id="28" name="obrázek 4" descr="C:\Users\mbenedova\AppData\Local\Microsoft\Windows\Temporary Internet Files\Content.IE5\DNN2WEBW\MC900411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benedova\AppData\Local\Microsoft\Windows\Temporary Internet Files\Content.IE5\DNN2WEBW\MC900411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7" cy="524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61310" cy="561310"/>
                  <wp:effectExtent l="0" t="0" r="0" b="0"/>
                  <wp:docPr id="29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8" cy="563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  <w:r w:rsidR="00305CAC" w:rsidRPr="00305CAC">
              <w:rPr>
                <w:sz w:val="28"/>
                <w:szCs w:val="28"/>
              </w:rPr>
              <w:drawing>
                <wp:inline distT="0" distB="0" distL="0" distR="0">
                  <wp:extent cx="561310" cy="561310"/>
                  <wp:effectExtent l="0" t="0" r="0" b="0"/>
                  <wp:docPr id="25" name="obrázek 7" descr="C:\Users\mbenedova\AppData\Local\Microsoft\Windows\Temporary Internet Files\Content.IE5\DNN2WEBW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benedova\AppData\Local\Microsoft\Windows\Temporary Internet Files\Content.IE5\DNN2WEBW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8" cy="563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rPr>
                <w:sz w:val="28"/>
                <w:szCs w:val="28"/>
              </w:rPr>
            </w:pPr>
            <w:r w:rsidRPr="00543FC4">
              <w:rPr>
                <w:sz w:val="28"/>
                <w:szCs w:val="28"/>
              </w:rPr>
              <w:t xml:space="preserve">2g + </w:t>
            </w:r>
            <w:r w:rsidR="00305CAC">
              <w:rPr>
                <w:sz w:val="28"/>
                <w:szCs w:val="28"/>
              </w:rPr>
              <w:t>2</w:t>
            </w:r>
            <w:r w:rsidRPr="00543FC4">
              <w:rPr>
                <w:sz w:val="28"/>
                <w:szCs w:val="28"/>
              </w:rPr>
              <w:t>j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305C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∙ 8 + </w:t>
            </w:r>
            <w:r w:rsidR="00305CAC">
              <w:rPr>
                <w:sz w:val="28"/>
                <w:szCs w:val="28"/>
              </w:rPr>
              <w:t>2 ∙ 11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305CAC" w:rsidP="00000C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00C9A">
              <w:rPr>
                <w:sz w:val="28"/>
                <w:szCs w:val="28"/>
              </w:rPr>
              <w:t>8</w:t>
            </w:r>
            <w:r w:rsidR="00875AB2">
              <w:rPr>
                <w:sz w:val="28"/>
                <w:szCs w:val="28"/>
              </w:rPr>
              <w:t xml:space="preserve"> Kč</w:t>
            </w:r>
          </w:p>
        </w:tc>
      </w:tr>
      <w:tr w:rsidR="00875AB2" w:rsidTr="001841B8">
        <w:trPr>
          <w:trHeight w:val="397"/>
        </w:trPr>
        <w:tc>
          <w:tcPr>
            <w:tcW w:w="9109" w:type="dxa"/>
            <w:gridSpan w:val="3"/>
            <w:tcBorders>
              <w:bottom w:val="single" w:sz="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875AB2" w:rsidRDefault="00875AB2" w:rsidP="001841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 Hany (č. 3)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5AB2" w:rsidRDefault="00875AB2" w:rsidP="001841B8">
            <w:pPr>
              <w:rPr>
                <w:sz w:val="28"/>
                <w:szCs w:val="28"/>
              </w:rPr>
            </w:pP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23211" cy="523211"/>
                  <wp:effectExtent l="19050" t="0" r="0" b="0"/>
                  <wp:docPr id="31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18" cy="524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55108" cy="555108"/>
                  <wp:effectExtent l="19050" t="0" r="0" b="0"/>
                  <wp:docPr id="352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83" cy="556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69852" cy="443079"/>
                  <wp:effectExtent l="0" t="0" r="0" b="0"/>
                  <wp:docPr id="353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579" cy="44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2F7DCF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72066" cy="444544"/>
                  <wp:effectExtent l="0" t="0" r="0" b="0"/>
                  <wp:docPr id="354" name="obrázek 3" descr="C:\Users\mbenedova\AppData\Local\Microsoft\Windows\Temporary Internet Files\Content.IE5\0736J39Y\MC900325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benedova\AppData\Local\Microsoft\Windows\Temporary Internet Files\Content.IE5\0736J39Y\MC900325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579" cy="444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Výraz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rPr>
                <w:sz w:val="28"/>
                <w:szCs w:val="28"/>
              </w:rPr>
            </w:pPr>
            <w:r w:rsidRPr="00543FC4">
              <w:rPr>
                <w:sz w:val="28"/>
                <w:szCs w:val="28"/>
              </w:rPr>
              <w:t>2l + 2b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Dosazení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r>
              <w:rPr>
                <w:sz w:val="28"/>
                <w:szCs w:val="28"/>
              </w:rPr>
              <w:t>2 ∙ 14 + 2 ∙ 6,50</w:t>
            </w:r>
          </w:p>
        </w:tc>
      </w:tr>
      <w:tr w:rsidR="00875AB2" w:rsidTr="001841B8">
        <w:trPr>
          <w:trHeight w:val="454"/>
        </w:trPr>
        <w:tc>
          <w:tcPr>
            <w:tcW w:w="4718" w:type="dxa"/>
            <w:vMerge/>
            <w:tcBorders>
              <w:right w:val="single" w:sz="4" w:space="0" w:color="FFFFFF" w:themeColor="background1"/>
            </w:tcBorders>
            <w:vAlign w:val="bottom"/>
          </w:tcPr>
          <w:p w:rsidR="00875AB2" w:rsidRDefault="00875AB2" w:rsidP="001841B8">
            <w:pPr>
              <w:rPr>
                <w:noProof/>
                <w:lang w:eastAsia="cs-CZ"/>
              </w:rPr>
            </w:pPr>
          </w:p>
        </w:tc>
        <w:tc>
          <w:tcPr>
            <w:tcW w:w="1238" w:type="dxa"/>
            <w:tcBorders>
              <w:top w:val="dotted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875AB2" w:rsidRPr="0094396C" w:rsidRDefault="00875AB2" w:rsidP="001841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</w:t>
            </w:r>
            <w:r w:rsidRPr="0094396C">
              <w:rPr>
                <w:sz w:val="26"/>
                <w:szCs w:val="26"/>
              </w:rPr>
              <w:t>:</w:t>
            </w:r>
          </w:p>
        </w:tc>
        <w:tc>
          <w:tcPr>
            <w:tcW w:w="3153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875AB2" w:rsidRPr="00543FC4" w:rsidRDefault="00875AB2" w:rsidP="001841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 Kč</w:t>
            </w: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4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1 a nákup č. 2? Zapište nákup výrazem s proměnnou a dosaďte uvedené ceny. Určete hodnotu výrazu.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875AB2" w:rsidRPr="008E0175" w:rsidTr="001841B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1841B8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3F7773" w:rsidRPr="00543FC4">
              <w:rPr>
                <w:sz w:val="28"/>
                <w:szCs w:val="28"/>
              </w:rPr>
              <w:t xml:space="preserve">b + </w:t>
            </w:r>
            <w:r w:rsidR="003F7773">
              <w:rPr>
                <w:sz w:val="28"/>
                <w:szCs w:val="28"/>
              </w:rPr>
              <w:t>2</w:t>
            </w:r>
            <w:r w:rsidR="003F7773" w:rsidRPr="00543FC4">
              <w:rPr>
                <w:sz w:val="28"/>
                <w:szCs w:val="28"/>
              </w:rPr>
              <w:t>h + c</w:t>
            </w:r>
            <w:r>
              <w:rPr>
                <w:sz w:val="28"/>
                <w:szCs w:val="28"/>
              </w:rPr>
              <w:t>) + (</w:t>
            </w:r>
            <w:r w:rsidR="003F7773" w:rsidRPr="00543FC4">
              <w:rPr>
                <w:sz w:val="28"/>
                <w:szCs w:val="28"/>
              </w:rPr>
              <w:t xml:space="preserve">2g + </w:t>
            </w:r>
            <w:r w:rsidR="003F7773">
              <w:rPr>
                <w:sz w:val="28"/>
                <w:szCs w:val="28"/>
              </w:rPr>
              <w:t>2</w:t>
            </w:r>
            <w:r w:rsidR="003F7773" w:rsidRPr="00543FC4">
              <w:rPr>
                <w:sz w:val="28"/>
                <w:szCs w:val="28"/>
              </w:rPr>
              <w:t>j</w:t>
            </w:r>
            <w:r>
              <w:rPr>
                <w:sz w:val="28"/>
                <w:szCs w:val="28"/>
              </w:rPr>
              <w:t>) = (</w:t>
            </w:r>
            <w:r w:rsidR="003F7773">
              <w:rPr>
                <w:sz w:val="28"/>
                <w:szCs w:val="28"/>
              </w:rPr>
              <w:t>6,50 + 2 ∙ 8 + 10</w:t>
            </w:r>
            <w:r>
              <w:rPr>
                <w:sz w:val="28"/>
                <w:szCs w:val="28"/>
              </w:rPr>
              <w:t xml:space="preserve">) + (2 ∙ 8 + </w:t>
            </w:r>
            <w:r w:rsidR="003F7773">
              <w:rPr>
                <w:sz w:val="28"/>
                <w:szCs w:val="28"/>
              </w:rPr>
              <w:t>2 ∙ 11</w:t>
            </w:r>
            <w:r>
              <w:rPr>
                <w:sz w:val="28"/>
                <w:szCs w:val="28"/>
              </w:rPr>
              <w:t xml:space="preserve">) = </w:t>
            </w:r>
          </w:p>
        </w:tc>
      </w:tr>
      <w:tr w:rsidR="00875AB2" w:rsidRPr="008E0175" w:rsidTr="001841B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4E5E35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3</w:t>
            </w:r>
            <w:r w:rsidR="003F7773">
              <w:rPr>
                <w:rFonts w:asciiTheme="minorHAnsi" w:hAnsiTheme="minorHAnsi"/>
                <w:bCs/>
                <w:sz w:val="28"/>
                <w:szCs w:val="28"/>
              </w:rPr>
              <w:t>2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,50 + 3</w:t>
            </w:r>
            <w:r w:rsidR="00000C9A">
              <w:rPr>
                <w:rFonts w:asciiTheme="minorHAnsi" w:hAnsiTheme="minorHAnsi"/>
                <w:bCs/>
                <w:sz w:val="28"/>
                <w:szCs w:val="28"/>
              </w:rPr>
              <w:t>8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 = </w:t>
            </w:r>
            <w:r w:rsidR="004E5E35">
              <w:rPr>
                <w:rFonts w:asciiTheme="minorHAnsi" w:hAnsiTheme="minorHAnsi"/>
                <w:bCs/>
                <w:sz w:val="28"/>
                <w:szCs w:val="28"/>
              </w:rPr>
              <w:t>70,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50</w:t>
            </w:r>
          </w:p>
        </w:tc>
      </w:tr>
      <w:tr w:rsidR="00875AB2" w:rsidRPr="008E0175" w:rsidTr="001841B8">
        <w:trPr>
          <w:trHeight w:val="397"/>
        </w:trPr>
        <w:tc>
          <w:tcPr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cnfStyle w:val="001000000000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8E0175" w:rsidRDefault="00875AB2" w:rsidP="004E5E35">
            <w:pPr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  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</w:t>
            </w:r>
            <w:r w:rsidR="004E5E35">
              <w:rPr>
                <w:rFonts w:asciiTheme="minorHAnsi" w:hAnsiTheme="minorHAnsi"/>
                <w:bCs/>
                <w:sz w:val="28"/>
                <w:szCs w:val="28"/>
              </w:rPr>
              <w:t>70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,50</w:t>
            </w:r>
            <w:proofErr w:type="gramEnd"/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4"/>
        </w:numPr>
        <w:spacing w:line="276" w:lineRule="auto"/>
        <w:ind w:left="284" w:hanging="284"/>
        <w:jc w:val="both"/>
        <w:rPr>
          <w:sz w:val="28"/>
        </w:rPr>
      </w:pPr>
      <w:r>
        <w:rPr>
          <w:sz w:val="28"/>
          <w:szCs w:val="28"/>
        </w:rPr>
        <w:t>Kolik zaplatím, pokud si koupím nákup č. 3</w:t>
      </w:r>
      <w:r w:rsidR="003F7773">
        <w:rPr>
          <w:sz w:val="28"/>
          <w:szCs w:val="28"/>
        </w:rPr>
        <w:t>,</w:t>
      </w:r>
      <w:r>
        <w:rPr>
          <w:sz w:val="28"/>
          <w:szCs w:val="28"/>
        </w:rPr>
        <w:t xml:space="preserve"> ale dostanu slevu v hodnotě nákupu č. 2? Zapište výrazem s proměnnou, dosaďte, určete hodnotu výrazu.</w:t>
      </w:r>
      <w:r w:rsidRPr="008E0175">
        <w:rPr>
          <w:sz w:val="28"/>
        </w:rPr>
        <w:t xml:space="preserve"> 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875AB2" w:rsidRPr="008E0175" w:rsidTr="001841B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4E5E35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(</w:t>
            </w:r>
            <w:r w:rsidRPr="00543FC4">
              <w:rPr>
                <w:sz w:val="28"/>
                <w:szCs w:val="28"/>
              </w:rPr>
              <w:t>2l + 2b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 ) </w:t>
            </w:r>
            <w:r w:rsidRPr="003F7773">
              <w:rPr>
                <w:rFonts w:asciiTheme="minorHAnsi" w:hAnsiTheme="minorHAnsi"/>
                <w:sz w:val="28"/>
                <w:szCs w:val="28"/>
              </w:rPr>
              <w:t>-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 (</w:t>
            </w:r>
            <w:r w:rsidRPr="00543FC4">
              <w:rPr>
                <w:sz w:val="28"/>
                <w:szCs w:val="28"/>
              </w:rPr>
              <w:t xml:space="preserve">2g + </w:t>
            </w:r>
            <w:r w:rsidR="004E5E35">
              <w:rPr>
                <w:sz w:val="28"/>
                <w:szCs w:val="28"/>
              </w:rPr>
              <w:t>2j</w:t>
            </w:r>
            <w:r>
              <w:rPr>
                <w:sz w:val="28"/>
                <w:szCs w:val="28"/>
              </w:rPr>
              <w:t xml:space="preserve">) = (2 ∙ 14 + 2 ∙ 6,50) - (2 ∙ 8 + </w:t>
            </w:r>
            <w:r w:rsidR="003F7773">
              <w:rPr>
                <w:sz w:val="28"/>
                <w:szCs w:val="28"/>
              </w:rPr>
              <w:t>2 ∙ 11</w:t>
            </w:r>
            <w:r>
              <w:rPr>
                <w:sz w:val="28"/>
                <w:szCs w:val="28"/>
              </w:rPr>
              <w:t xml:space="preserve">) = </w:t>
            </w:r>
          </w:p>
        </w:tc>
      </w:tr>
      <w:tr w:rsidR="00875AB2" w:rsidRPr="008E0175" w:rsidTr="001841B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5AB2" w:rsidRPr="002C604D" w:rsidRDefault="00000C9A" w:rsidP="004E5E35">
            <w:pPr>
              <w:cnfStyle w:val="000000100000"/>
              <w:rPr>
                <w:rFonts w:asciiTheme="minorHAnsi" w:hAnsiTheme="minorHAnsi"/>
                <w:bCs/>
                <w:sz w:val="28"/>
                <w:szCs w:val="28"/>
              </w:rPr>
            </w:pPr>
            <w:r>
              <w:rPr>
                <w:rFonts w:asciiTheme="minorHAnsi" w:hAnsiTheme="minorHAnsi"/>
                <w:bCs/>
                <w:sz w:val="28"/>
                <w:szCs w:val="28"/>
              </w:rPr>
              <w:t>41 - 38</w:t>
            </w:r>
            <w:r w:rsidR="00875AB2">
              <w:rPr>
                <w:rFonts w:asciiTheme="minorHAnsi" w:hAnsiTheme="minorHAnsi"/>
                <w:bCs/>
                <w:sz w:val="28"/>
                <w:szCs w:val="28"/>
              </w:rPr>
              <w:t xml:space="preserve"> = </w:t>
            </w:r>
            <w:r w:rsidR="004E5E35">
              <w:rPr>
                <w:rFonts w:asciiTheme="minorHAnsi" w:hAnsiTheme="minorHAnsi"/>
                <w:bCs/>
                <w:sz w:val="28"/>
                <w:szCs w:val="28"/>
              </w:rPr>
              <w:t>3</w:t>
            </w:r>
          </w:p>
        </w:tc>
      </w:tr>
      <w:tr w:rsidR="00875AB2" w:rsidRPr="008E0175" w:rsidTr="001841B8">
        <w:trPr>
          <w:trHeight w:val="397"/>
        </w:trPr>
        <w:tc>
          <w:tcPr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cnfStyle w:val="001000000000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8E0175" w:rsidRDefault="00875AB2" w:rsidP="004E5E35">
            <w:pPr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  </w:t>
            </w:r>
            <w:r w:rsidR="003F7773">
              <w:rPr>
                <w:rFonts w:asciiTheme="minorHAnsi" w:hAnsiTheme="minorHAnsi"/>
                <w:bCs/>
                <w:sz w:val="28"/>
                <w:szCs w:val="28"/>
              </w:rPr>
              <w:t xml:space="preserve">           </w:t>
            </w:r>
            <w:r w:rsidR="004E5E35">
              <w:rPr>
                <w:rFonts w:asciiTheme="minorHAnsi" w:hAnsiTheme="minorHAnsi"/>
                <w:bCs/>
                <w:sz w:val="28"/>
                <w:szCs w:val="28"/>
              </w:rPr>
              <w:t>3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75AB2" w:rsidRPr="008E0175" w:rsidRDefault="00875AB2" w:rsidP="00875AB2">
      <w:pPr>
        <w:pStyle w:val="Odstavecseseznamem"/>
        <w:numPr>
          <w:ilvl w:val="0"/>
          <w:numId w:val="15"/>
        </w:numPr>
        <w:spacing w:line="276" w:lineRule="auto"/>
        <w:ind w:left="284" w:hanging="426"/>
        <w:rPr>
          <w:sz w:val="36"/>
        </w:rPr>
      </w:pPr>
      <w:r>
        <w:rPr>
          <w:sz w:val="28"/>
          <w:szCs w:val="28"/>
        </w:rPr>
        <w:t>Kolik zaplatím, pokud si koupím všechny tři nákupy? Zapište výrazem s proměnnou, dosaďte a určete hodnotu výrazu.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8363"/>
      </w:tblGrid>
      <w:tr w:rsidR="00875AB2" w:rsidRPr="008E0175" w:rsidTr="001841B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75AB2" w:rsidRPr="002C604D" w:rsidRDefault="00875AB2" w:rsidP="00B5462A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(</w:t>
            </w:r>
            <w:r w:rsidRPr="00543FC4">
              <w:rPr>
                <w:sz w:val="28"/>
                <w:szCs w:val="28"/>
              </w:rPr>
              <w:t xml:space="preserve">b + </w:t>
            </w:r>
            <w:r w:rsidR="00B5462A">
              <w:rPr>
                <w:sz w:val="28"/>
                <w:szCs w:val="28"/>
              </w:rPr>
              <w:t>2</w:t>
            </w:r>
            <w:r w:rsidRPr="00543FC4">
              <w:rPr>
                <w:sz w:val="28"/>
                <w:szCs w:val="28"/>
              </w:rPr>
              <w:t>h + c</w:t>
            </w:r>
            <w:r>
              <w:rPr>
                <w:sz w:val="28"/>
                <w:szCs w:val="28"/>
              </w:rPr>
              <w:t>) + (</w:t>
            </w:r>
            <w:r w:rsidRPr="00543FC4">
              <w:rPr>
                <w:sz w:val="28"/>
                <w:szCs w:val="28"/>
              </w:rPr>
              <w:t xml:space="preserve">2g + </w:t>
            </w:r>
            <w:r w:rsidR="00B5462A">
              <w:rPr>
                <w:sz w:val="28"/>
                <w:szCs w:val="28"/>
              </w:rPr>
              <w:t>2</w:t>
            </w:r>
            <w:r w:rsidRPr="00543FC4">
              <w:rPr>
                <w:sz w:val="28"/>
                <w:szCs w:val="28"/>
              </w:rPr>
              <w:t>j</w:t>
            </w:r>
            <w:r>
              <w:rPr>
                <w:sz w:val="28"/>
                <w:szCs w:val="28"/>
              </w:rPr>
              <w:t>) + (</w:t>
            </w:r>
            <w:r w:rsidRPr="00543FC4">
              <w:rPr>
                <w:sz w:val="28"/>
                <w:szCs w:val="28"/>
              </w:rPr>
              <w:t>2l + 2b</w:t>
            </w:r>
            <w:r>
              <w:rPr>
                <w:sz w:val="28"/>
                <w:szCs w:val="28"/>
              </w:rPr>
              <w:t xml:space="preserve">) = (6,50 + </w:t>
            </w:r>
            <w:r w:rsidR="00B5462A">
              <w:rPr>
                <w:sz w:val="28"/>
                <w:szCs w:val="28"/>
              </w:rPr>
              <w:t xml:space="preserve">2 ∙ 8 </w:t>
            </w:r>
            <w:r>
              <w:rPr>
                <w:sz w:val="28"/>
                <w:szCs w:val="28"/>
              </w:rPr>
              <w:t xml:space="preserve">+ 10) + (2 ∙ 8 + </w:t>
            </w:r>
            <w:r w:rsidR="00B5462A">
              <w:rPr>
                <w:sz w:val="28"/>
                <w:szCs w:val="28"/>
              </w:rPr>
              <w:t xml:space="preserve">2 ∙ </w:t>
            </w:r>
            <w:r w:rsidR="00B5462A" w:rsidRPr="00B5462A">
              <w:rPr>
                <w:sz w:val="28"/>
                <w:szCs w:val="28"/>
              </w:rPr>
              <w:t>11</w:t>
            </w:r>
            <w:r w:rsidR="00B5462A">
              <w:rPr>
                <w:sz w:val="28"/>
                <w:szCs w:val="28"/>
              </w:rPr>
              <w:t>) +</w:t>
            </w:r>
          </w:p>
        </w:tc>
      </w:tr>
      <w:tr w:rsidR="00875AB2" w:rsidRPr="008E0175" w:rsidTr="001841B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5AB2" w:rsidRPr="00B5462A" w:rsidRDefault="00875AB2" w:rsidP="004E5E35">
            <w:pPr>
              <w:cnfStyle w:val="000000100000"/>
              <w:rPr>
                <w:b/>
                <w:sz w:val="28"/>
                <w:szCs w:val="28"/>
              </w:rPr>
            </w:pPr>
            <w:r w:rsidRPr="00B5462A">
              <w:rPr>
                <w:b/>
                <w:sz w:val="28"/>
                <w:szCs w:val="28"/>
              </w:rPr>
              <w:t xml:space="preserve"> (2 ∙ 14 + 2 ∙ 6,50) = </w:t>
            </w:r>
            <w:r w:rsidRPr="00B5462A">
              <w:rPr>
                <w:sz w:val="28"/>
                <w:szCs w:val="28"/>
              </w:rPr>
              <w:t>3</w:t>
            </w:r>
            <w:r w:rsidR="00B5462A" w:rsidRPr="00B5462A">
              <w:rPr>
                <w:sz w:val="28"/>
                <w:szCs w:val="28"/>
              </w:rPr>
              <w:t>2</w:t>
            </w:r>
            <w:r w:rsidRPr="00B5462A">
              <w:rPr>
                <w:sz w:val="28"/>
                <w:szCs w:val="28"/>
              </w:rPr>
              <w:t>,50 + 3</w:t>
            </w:r>
            <w:r w:rsidR="00000C9A">
              <w:rPr>
                <w:sz w:val="28"/>
                <w:szCs w:val="28"/>
              </w:rPr>
              <w:t>8</w:t>
            </w:r>
            <w:r w:rsidRPr="00B5462A">
              <w:rPr>
                <w:sz w:val="28"/>
                <w:szCs w:val="28"/>
              </w:rPr>
              <w:t xml:space="preserve"> + 41 = 11</w:t>
            </w:r>
            <w:r w:rsidR="004E5E35">
              <w:rPr>
                <w:sz w:val="28"/>
                <w:szCs w:val="28"/>
              </w:rPr>
              <w:t>1</w:t>
            </w:r>
            <w:r w:rsidRPr="00B5462A">
              <w:rPr>
                <w:sz w:val="28"/>
                <w:szCs w:val="28"/>
              </w:rPr>
              <w:t>,50</w:t>
            </w:r>
          </w:p>
        </w:tc>
      </w:tr>
      <w:tr w:rsidR="00875AB2" w:rsidRPr="008E0175" w:rsidTr="001841B8">
        <w:trPr>
          <w:trHeight w:val="397"/>
        </w:trPr>
        <w:tc>
          <w:tcPr>
            <w:tcW w:w="709" w:type="dxa"/>
            <w:shd w:val="clear" w:color="auto" w:fill="auto"/>
            <w:vAlign w:val="bottom"/>
          </w:tcPr>
          <w:p w:rsidR="00875AB2" w:rsidRPr="008E0175" w:rsidRDefault="00875AB2" w:rsidP="001841B8">
            <w:pPr>
              <w:ind w:right="-76" w:hanging="108"/>
              <w:jc w:val="center"/>
              <w:cnfStyle w:val="001000000000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75AB2" w:rsidRPr="008E0175" w:rsidRDefault="00875AB2" w:rsidP="004E5E35">
            <w:pPr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Zaplatím   </w:t>
            </w:r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11</w:t>
            </w:r>
            <w:r w:rsidR="004E5E35">
              <w:rPr>
                <w:rFonts w:asciiTheme="minorHAnsi" w:hAnsiTheme="minorHAnsi"/>
                <w:bCs/>
                <w:sz w:val="28"/>
                <w:szCs w:val="28"/>
              </w:rPr>
              <w:t>1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,50</w:t>
            </w:r>
            <w:proofErr w:type="gramEnd"/>
            <w:r w:rsidRPr="002C604D">
              <w:rPr>
                <w:rFonts w:asciiTheme="minorHAnsi" w:hAnsiTheme="minorHAnsi"/>
                <w:bCs/>
                <w:sz w:val="28"/>
                <w:szCs w:val="28"/>
              </w:rPr>
              <w:t xml:space="preserve">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A6339A" w:rsidRDefault="00A6339A" w:rsidP="00875AB2">
      <w:pPr>
        <w:pStyle w:val="Odstavecseseznamem"/>
        <w:spacing w:after="120" w:line="276" w:lineRule="auto"/>
        <w:ind w:left="284"/>
        <w:jc w:val="both"/>
        <w:rPr>
          <w:sz w:val="16"/>
          <w:szCs w:val="16"/>
        </w:rPr>
        <w:sectPr w:rsidR="00A6339A" w:rsidSect="00260C95">
          <w:headerReference w:type="default" r:id="rId17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A259B5" w:rsidRDefault="00E75E19" w:rsidP="00A259B5">
      <w:pPr>
        <w:spacing w:after="200" w:line="276" w:lineRule="auto"/>
      </w:pPr>
      <w:r>
        <w:t xml:space="preserve">1. </w:t>
      </w:r>
      <w:r w:rsidR="00F22004">
        <w:t xml:space="preserve">MICROSOFT. </w:t>
      </w:r>
      <w:r w:rsidR="00F22004">
        <w:rPr>
          <w:i/>
          <w:iCs/>
        </w:rPr>
        <w:t>Klipart - Office.</w:t>
      </w:r>
      <w:proofErr w:type="spellStart"/>
      <w:r w:rsidR="00F22004">
        <w:rPr>
          <w:i/>
          <w:iCs/>
        </w:rPr>
        <w:t>com</w:t>
      </w:r>
      <w:proofErr w:type="spellEnd"/>
      <w:r w:rsidR="00F22004">
        <w:t xml:space="preserve"> [online]. [cit. </w:t>
      </w:r>
      <w:proofErr w:type="gramStart"/>
      <w:r w:rsidR="00F22004">
        <w:t>13.10.2013</w:t>
      </w:r>
      <w:proofErr w:type="gramEnd"/>
      <w:r w:rsidR="00F22004">
        <w:t xml:space="preserve">]. Dostupný na WWW: </w:t>
      </w:r>
      <w:r w:rsidR="00A259B5" w:rsidRPr="00E75E19">
        <w:t>http://office.microsoft.com/cs-cz/images/results.aspx?qu=s%C3%A1%C4%8Dek&amp;ex=1#ai:MC900305043|</w:t>
      </w:r>
    </w:p>
    <w:p w:rsidR="00A259B5" w:rsidRDefault="00E75E19" w:rsidP="00A259B5">
      <w:pPr>
        <w:spacing w:after="200" w:line="276" w:lineRule="auto"/>
      </w:pPr>
      <w:r>
        <w:t xml:space="preserve">2. </w:t>
      </w:r>
      <w:r w:rsidR="00A259B5">
        <w:t xml:space="preserve">MICROSOFT. </w:t>
      </w:r>
      <w:r w:rsidR="00A259B5">
        <w:rPr>
          <w:i/>
          <w:iCs/>
        </w:rPr>
        <w:t>Klipart - Office.</w:t>
      </w:r>
      <w:proofErr w:type="spellStart"/>
      <w:r w:rsidR="00A259B5">
        <w:rPr>
          <w:i/>
          <w:iCs/>
        </w:rPr>
        <w:t>com</w:t>
      </w:r>
      <w:proofErr w:type="spellEnd"/>
      <w:r w:rsidR="00A259B5">
        <w:t xml:space="preserve"> [online]. [cit. </w:t>
      </w:r>
      <w:proofErr w:type="gramStart"/>
      <w:r w:rsidR="00A259B5">
        <w:t>13.10.2013</w:t>
      </w:r>
      <w:proofErr w:type="gramEnd"/>
      <w:r w:rsidR="00A259B5">
        <w:t>]. Dostupný na WWW:</w:t>
      </w:r>
      <w:r w:rsidR="00FA5562">
        <w:t xml:space="preserve"> </w:t>
      </w:r>
      <w:r w:rsidR="00A259B5" w:rsidRPr="00A259B5">
        <w:t>http://office.microsoft.com/cs-cz/images/results.aspx?qu=jablko&amp;ex=1#ai:MC900436911|</w:t>
      </w:r>
    </w:p>
    <w:p w:rsidR="00FA5562" w:rsidRDefault="00E75E19" w:rsidP="00A259B5">
      <w:pPr>
        <w:spacing w:after="200" w:line="276" w:lineRule="auto"/>
      </w:pPr>
      <w:r>
        <w:t xml:space="preserve">3. </w:t>
      </w:r>
      <w:r w:rsidR="00A259B5">
        <w:t xml:space="preserve">MICROSOFT. </w:t>
      </w:r>
      <w:r w:rsidR="00A259B5">
        <w:rPr>
          <w:i/>
          <w:iCs/>
        </w:rPr>
        <w:t>Klipart - Office.</w:t>
      </w:r>
      <w:proofErr w:type="spellStart"/>
      <w:r w:rsidR="00A259B5">
        <w:rPr>
          <w:i/>
          <w:iCs/>
        </w:rPr>
        <w:t>com</w:t>
      </w:r>
      <w:proofErr w:type="spellEnd"/>
      <w:r w:rsidR="00A259B5">
        <w:t xml:space="preserve"> [online]. [cit. </w:t>
      </w:r>
      <w:proofErr w:type="gramStart"/>
      <w:r w:rsidR="00A259B5">
        <w:t>13.10.2013</w:t>
      </w:r>
      <w:proofErr w:type="gramEnd"/>
      <w:r w:rsidR="00A259B5">
        <w:t xml:space="preserve">]. Dostupný na WWW: </w:t>
      </w:r>
      <w:r w:rsidR="00FA5562" w:rsidRPr="00E75E19">
        <w:t>http://office.microsoft.com/cs-cz/images/results.aspx?qu=hru%C5%A1ka&amp;ex=1#ai:MC900293834|</w:t>
      </w:r>
    </w:p>
    <w:p w:rsidR="00A259B5" w:rsidRDefault="00E75E19" w:rsidP="00A259B5">
      <w:pPr>
        <w:spacing w:after="200" w:line="276" w:lineRule="auto"/>
      </w:pPr>
      <w:r>
        <w:t xml:space="preserve">4. </w:t>
      </w:r>
      <w:r w:rsidR="00A259B5">
        <w:t xml:space="preserve">MICROSOFT. </w:t>
      </w:r>
      <w:r w:rsidR="00A259B5">
        <w:rPr>
          <w:i/>
          <w:iCs/>
        </w:rPr>
        <w:t>Klipart - Office.</w:t>
      </w:r>
      <w:proofErr w:type="spellStart"/>
      <w:r w:rsidR="00A259B5">
        <w:rPr>
          <w:i/>
          <w:iCs/>
        </w:rPr>
        <w:t>com</w:t>
      </w:r>
      <w:proofErr w:type="spellEnd"/>
      <w:r w:rsidR="00A259B5">
        <w:t xml:space="preserve"> [online]. [cit. </w:t>
      </w:r>
      <w:proofErr w:type="gramStart"/>
      <w:r w:rsidR="00A259B5">
        <w:t>13.10.2013</w:t>
      </w:r>
      <w:proofErr w:type="gramEnd"/>
      <w:r w:rsidR="00A259B5">
        <w:t xml:space="preserve">]. Dostupný na WWW: </w:t>
      </w:r>
      <w:r w:rsidR="00A259B5" w:rsidRPr="00A259B5">
        <w:t>http://office.microsoft.com/cs-cz/images/results.aspx?qu=bageta&amp;ex=1#ai:MC900325378|</w:t>
      </w:r>
    </w:p>
    <w:p w:rsidR="00A259B5" w:rsidRDefault="00E75E19" w:rsidP="00EC67F9">
      <w:pPr>
        <w:spacing w:after="200" w:line="276" w:lineRule="auto"/>
      </w:pPr>
      <w:r>
        <w:t xml:space="preserve">5. </w:t>
      </w:r>
      <w:r w:rsidR="00A259B5">
        <w:t xml:space="preserve">MICROSOFT. </w:t>
      </w:r>
      <w:r w:rsidR="00A259B5">
        <w:rPr>
          <w:i/>
          <w:iCs/>
        </w:rPr>
        <w:t>Klipart - Office.</w:t>
      </w:r>
      <w:proofErr w:type="spellStart"/>
      <w:r w:rsidR="00A259B5">
        <w:rPr>
          <w:i/>
          <w:iCs/>
        </w:rPr>
        <w:t>com</w:t>
      </w:r>
      <w:proofErr w:type="spellEnd"/>
      <w:r w:rsidR="00A259B5">
        <w:t xml:space="preserve"> [online]. [cit. </w:t>
      </w:r>
      <w:proofErr w:type="gramStart"/>
      <w:r w:rsidR="00A259B5">
        <w:t>13.10.2013</w:t>
      </w:r>
      <w:proofErr w:type="gramEnd"/>
      <w:r w:rsidR="00A259B5">
        <w:t xml:space="preserve">]. Dostupný na WWW: </w:t>
      </w:r>
      <w:r w:rsidR="00A259B5" w:rsidRPr="00A259B5">
        <w:t>http://office.microsoft.com/cs-cz/images/results.aspx?qu=jogurt&amp;ex=1#ai:MC900411900|</w:t>
      </w:r>
    </w:p>
    <w:p w:rsidR="006B4793" w:rsidRDefault="00E75E19" w:rsidP="00FA5562">
      <w:pPr>
        <w:spacing w:after="200" w:line="276" w:lineRule="auto"/>
        <w:rPr>
          <w:rFonts w:ascii="Times New Roman" w:hAnsi="Times New Roman"/>
        </w:rPr>
      </w:pPr>
      <w:r>
        <w:t xml:space="preserve">6. </w:t>
      </w:r>
      <w:r w:rsidR="00FA5562">
        <w:t xml:space="preserve">MICROSOFT. </w:t>
      </w:r>
      <w:r w:rsidR="00FA5562">
        <w:rPr>
          <w:i/>
          <w:iCs/>
        </w:rPr>
        <w:t>Klipart - Office.</w:t>
      </w:r>
      <w:proofErr w:type="spellStart"/>
      <w:r w:rsidR="00FA5562">
        <w:rPr>
          <w:i/>
          <w:iCs/>
        </w:rPr>
        <w:t>com</w:t>
      </w:r>
      <w:proofErr w:type="spellEnd"/>
      <w:r w:rsidR="00FA5562">
        <w:t xml:space="preserve"> [online]. [cit. </w:t>
      </w:r>
      <w:proofErr w:type="gramStart"/>
      <w:r w:rsidR="00FA5562">
        <w:t>13.10.2013</w:t>
      </w:r>
      <w:proofErr w:type="gramEnd"/>
      <w:r w:rsidR="00FA5562">
        <w:t xml:space="preserve">]. Dostupný na WWW: </w:t>
      </w:r>
      <w:r w:rsidR="00FA5562" w:rsidRPr="00FA5562">
        <w:rPr>
          <w:rFonts w:ascii="Times New Roman" w:hAnsi="Times New Roman"/>
        </w:rPr>
        <w:t>http://office.microsoft.com/cs-cz/images/results.aspx?qu=krabice+ml%C3%A9ka&amp;ex=1#ai:MC900379759|</w:t>
      </w:r>
    </w:p>
    <w:p w:rsidR="006B4793" w:rsidRPr="006B4793" w:rsidRDefault="006B4793" w:rsidP="006B4793">
      <w:pPr>
        <w:rPr>
          <w:rFonts w:ascii="Times New Roman" w:hAnsi="Times New Roman"/>
        </w:rPr>
      </w:pPr>
    </w:p>
    <w:p w:rsidR="006B4793" w:rsidRPr="006B4793" w:rsidRDefault="006B4793" w:rsidP="006B4793">
      <w:pPr>
        <w:rPr>
          <w:rFonts w:ascii="Times New Roman" w:hAnsi="Times New Roman"/>
        </w:rPr>
      </w:pPr>
    </w:p>
    <w:p w:rsidR="006B4793" w:rsidRPr="006B4793" w:rsidRDefault="006B4793" w:rsidP="006B4793">
      <w:pPr>
        <w:rPr>
          <w:rFonts w:ascii="Times New Roman" w:hAnsi="Times New Roman"/>
        </w:rPr>
      </w:pPr>
    </w:p>
    <w:p w:rsidR="006B4793" w:rsidRPr="006B4793" w:rsidRDefault="006B4793" w:rsidP="006B4793">
      <w:pPr>
        <w:rPr>
          <w:rFonts w:ascii="Times New Roman" w:hAnsi="Times New Roman"/>
        </w:rPr>
      </w:pPr>
    </w:p>
    <w:p w:rsidR="006B4793" w:rsidRPr="006B4793" w:rsidRDefault="006B4793" w:rsidP="006B4793">
      <w:pPr>
        <w:rPr>
          <w:rFonts w:ascii="Times New Roman" w:hAnsi="Times New Roman"/>
        </w:rPr>
      </w:pPr>
    </w:p>
    <w:p w:rsidR="006B4793" w:rsidRDefault="006B4793" w:rsidP="006B4793">
      <w:pPr>
        <w:rPr>
          <w:rFonts w:ascii="Times New Roman" w:hAnsi="Times New Roman"/>
        </w:rPr>
      </w:pPr>
    </w:p>
    <w:p w:rsidR="006B4793" w:rsidRDefault="006B4793" w:rsidP="006B4793">
      <w:pPr>
        <w:rPr>
          <w:rFonts w:ascii="Times New Roman" w:hAnsi="Times New Roman"/>
        </w:rPr>
      </w:pPr>
    </w:p>
    <w:p w:rsidR="00ED6A09" w:rsidRPr="006B4793" w:rsidRDefault="006B4793" w:rsidP="006B4793">
      <w:pPr>
        <w:tabs>
          <w:tab w:val="left" w:pos="97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ED6A09" w:rsidRPr="006B4793" w:rsidSect="00260C95">
      <w:headerReference w:type="default" r:id="rId18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39A" w:rsidRDefault="008204FB" w:rsidP="00A6339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643559"/>
        <w:placeholder>
          <w:docPart w:val="A621BC0F39F5411CB30EA8F0C74998F3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6339A">
          <w:rPr>
            <w:rFonts w:asciiTheme="majorHAnsi" w:eastAsiaTheme="majorEastAsia" w:hAnsiTheme="majorHAnsi" w:cstheme="majorBidi"/>
            <w:sz w:val="32"/>
            <w:szCs w:val="32"/>
          </w:rPr>
          <w:t>Úpravy výrazů - pracovní list</w:t>
        </w:r>
      </w:sdtContent>
    </w:sdt>
  </w:p>
  <w:p w:rsidR="00875AB2" w:rsidRPr="00A6339A" w:rsidRDefault="00875AB2" w:rsidP="00A6339A">
    <w:pPr>
      <w:pStyle w:val="Zhlav"/>
      <w:rPr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F8" w:rsidRDefault="008204FB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04851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6339A">
          <w:rPr>
            <w:rFonts w:asciiTheme="majorHAnsi" w:eastAsiaTheme="majorEastAsia" w:hAnsiTheme="majorHAnsi" w:cstheme="majorBidi"/>
            <w:sz w:val="32"/>
            <w:szCs w:val="32"/>
          </w:rPr>
          <w:t>Úpravy výrazů - pracovní list</w:t>
        </w:r>
      </w:sdtContent>
    </w:sdt>
    <w:r w:rsidR="00371BF8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A6339A">
      <w:rPr>
        <w:rFonts w:asciiTheme="majorHAnsi" w:eastAsiaTheme="majorEastAsia" w:hAnsiTheme="majorHAnsi" w:cstheme="majorBidi"/>
        <w:sz w:val="32"/>
        <w:szCs w:val="32"/>
      </w:rPr>
      <w:t>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39A" w:rsidRDefault="008204FB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21711384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6339A">
          <w:rPr>
            <w:rFonts w:asciiTheme="majorHAnsi" w:eastAsiaTheme="majorEastAsia" w:hAnsiTheme="majorHAnsi" w:cstheme="majorBidi"/>
            <w:sz w:val="32"/>
            <w:szCs w:val="32"/>
          </w:rPr>
          <w:t>Úpravy výrazů - pracovní list</w:t>
        </w:r>
      </w:sdtContent>
    </w:sdt>
    <w:r w:rsidR="00A6339A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319B"/>
    <w:multiLevelType w:val="hybridMultilevel"/>
    <w:tmpl w:val="A9C68EF0"/>
    <w:lvl w:ilvl="0" w:tplc="FACAE154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3DF0"/>
    <w:multiLevelType w:val="hybridMultilevel"/>
    <w:tmpl w:val="E4286682"/>
    <w:lvl w:ilvl="0" w:tplc="FB92B22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94C4D"/>
    <w:multiLevelType w:val="hybridMultilevel"/>
    <w:tmpl w:val="6E80BA48"/>
    <w:lvl w:ilvl="0" w:tplc="47781364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FFE76B7"/>
    <w:multiLevelType w:val="hybridMultilevel"/>
    <w:tmpl w:val="BD224600"/>
    <w:lvl w:ilvl="0" w:tplc="BDBA3E4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07750B0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1441C0D"/>
    <w:multiLevelType w:val="hybridMultilevel"/>
    <w:tmpl w:val="BE9614C8"/>
    <w:lvl w:ilvl="0" w:tplc="924A9F68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753E2A"/>
    <w:multiLevelType w:val="hybridMultilevel"/>
    <w:tmpl w:val="8A6A7110"/>
    <w:lvl w:ilvl="0" w:tplc="14C055E0">
      <w:start w:val="10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12"/>
  </w:num>
  <w:num w:numId="6">
    <w:abstractNumId w:val="9"/>
  </w:num>
  <w:num w:numId="7">
    <w:abstractNumId w:val="2"/>
  </w:num>
  <w:num w:numId="8">
    <w:abstractNumId w:val="5"/>
  </w:num>
  <w:num w:numId="9">
    <w:abstractNumId w:val="13"/>
  </w:num>
  <w:num w:numId="10">
    <w:abstractNumId w:val="3"/>
  </w:num>
  <w:num w:numId="11">
    <w:abstractNumId w:val="4"/>
  </w:num>
  <w:num w:numId="12">
    <w:abstractNumId w:val="8"/>
  </w:num>
  <w:num w:numId="13">
    <w:abstractNumId w:val="11"/>
  </w:num>
  <w:num w:numId="14">
    <w:abstractNumId w:val="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00C9A"/>
    <w:rsid w:val="00033D96"/>
    <w:rsid w:val="000366B4"/>
    <w:rsid w:val="000702AB"/>
    <w:rsid w:val="00094D5F"/>
    <w:rsid w:val="000B6C1D"/>
    <w:rsid w:val="000F447C"/>
    <w:rsid w:val="001605C2"/>
    <w:rsid w:val="00164A54"/>
    <w:rsid w:val="00182FB9"/>
    <w:rsid w:val="001F2464"/>
    <w:rsid w:val="001F407D"/>
    <w:rsid w:val="002029C2"/>
    <w:rsid w:val="00233418"/>
    <w:rsid w:val="00264BB8"/>
    <w:rsid w:val="0026555B"/>
    <w:rsid w:val="002D55B3"/>
    <w:rsid w:val="00305CAC"/>
    <w:rsid w:val="00371BF8"/>
    <w:rsid w:val="00395551"/>
    <w:rsid w:val="003B4D34"/>
    <w:rsid w:val="003F7773"/>
    <w:rsid w:val="004763C9"/>
    <w:rsid w:val="004E5E35"/>
    <w:rsid w:val="004F0584"/>
    <w:rsid w:val="00505DB0"/>
    <w:rsid w:val="00525E51"/>
    <w:rsid w:val="00590DEA"/>
    <w:rsid w:val="005D634B"/>
    <w:rsid w:val="005E3BEE"/>
    <w:rsid w:val="006767E0"/>
    <w:rsid w:val="006B4793"/>
    <w:rsid w:val="006C3404"/>
    <w:rsid w:val="006E5592"/>
    <w:rsid w:val="00705503"/>
    <w:rsid w:val="007057E2"/>
    <w:rsid w:val="007377D6"/>
    <w:rsid w:val="007613FF"/>
    <w:rsid w:val="0077301E"/>
    <w:rsid w:val="007A1DFB"/>
    <w:rsid w:val="007D39A8"/>
    <w:rsid w:val="008204FB"/>
    <w:rsid w:val="00834945"/>
    <w:rsid w:val="0086116F"/>
    <w:rsid w:val="00875AB2"/>
    <w:rsid w:val="00897DB2"/>
    <w:rsid w:val="00922F4A"/>
    <w:rsid w:val="009669D2"/>
    <w:rsid w:val="00995FFE"/>
    <w:rsid w:val="009A0EB6"/>
    <w:rsid w:val="00A259B5"/>
    <w:rsid w:val="00A279ED"/>
    <w:rsid w:val="00A63276"/>
    <w:rsid w:val="00A6339A"/>
    <w:rsid w:val="00A67EFE"/>
    <w:rsid w:val="00AA2B3A"/>
    <w:rsid w:val="00AA7171"/>
    <w:rsid w:val="00AE6D68"/>
    <w:rsid w:val="00B05C34"/>
    <w:rsid w:val="00B5462A"/>
    <w:rsid w:val="00B66BF6"/>
    <w:rsid w:val="00B676A2"/>
    <w:rsid w:val="00BB203B"/>
    <w:rsid w:val="00BC2D6E"/>
    <w:rsid w:val="00BE2135"/>
    <w:rsid w:val="00C00DD6"/>
    <w:rsid w:val="00C65DEF"/>
    <w:rsid w:val="00C8366F"/>
    <w:rsid w:val="00D70AD2"/>
    <w:rsid w:val="00D73E6D"/>
    <w:rsid w:val="00D837A1"/>
    <w:rsid w:val="00DF4C43"/>
    <w:rsid w:val="00E12930"/>
    <w:rsid w:val="00E204DD"/>
    <w:rsid w:val="00E31ED3"/>
    <w:rsid w:val="00E5754C"/>
    <w:rsid w:val="00E75E19"/>
    <w:rsid w:val="00E87EB5"/>
    <w:rsid w:val="00EA73A8"/>
    <w:rsid w:val="00EB5D91"/>
    <w:rsid w:val="00EC0DE4"/>
    <w:rsid w:val="00EC67F9"/>
    <w:rsid w:val="00ED6A09"/>
    <w:rsid w:val="00F21299"/>
    <w:rsid w:val="00F22004"/>
    <w:rsid w:val="00FA5562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371BF8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621BC0F39F5411CB30EA8F0C74998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665038-E696-4213-8E10-C1983FB0684E}"/>
      </w:docPartPr>
      <w:docPartBody>
        <w:p w:rsidR="009874CB" w:rsidRDefault="00DC0F94" w:rsidP="00DC0F94">
          <w:pPr>
            <w:pStyle w:val="A621BC0F39F5411CB30EA8F0C74998F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9874CB"/>
    <w:rsid w:val="00CB78FB"/>
    <w:rsid w:val="00DC0F94"/>
    <w:rsid w:val="00E920DD"/>
    <w:rsid w:val="00F8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C79C6FE12E1C47D59F62161D7DAF6381">
    <w:name w:val="C79C6FE12E1C47D59F62161D7DAF6381"/>
    <w:rsid w:val="00CB78FB"/>
  </w:style>
  <w:style w:type="paragraph" w:customStyle="1" w:styleId="0B72F035AF0040DBAAF42F6E4402BA8F">
    <w:name w:val="0B72F035AF0040DBAAF42F6E4402BA8F"/>
    <w:rsid w:val="00DC0F94"/>
  </w:style>
  <w:style w:type="paragraph" w:customStyle="1" w:styleId="A621BC0F39F5411CB30EA8F0C74998F3">
    <w:name w:val="A621BC0F39F5411CB30EA8F0C74998F3"/>
    <w:rsid w:val="00DC0F9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E0C21-EC00-49A3-B38B-84EE246E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125</TotalTime>
  <Pages>6</Pages>
  <Words>812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Úpravy výrazů - pracovní list</vt:lpstr>
    </vt:vector>
  </TitlesOfParts>
  <Company/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Úpravy výrazů - pracovní list</dc:title>
  <dc:creator>mbenedova</dc:creator>
  <cp:lastModifiedBy>Maruška</cp:lastModifiedBy>
  <cp:revision>13</cp:revision>
  <dcterms:created xsi:type="dcterms:W3CDTF">2013-12-02T21:11:00Z</dcterms:created>
  <dcterms:modified xsi:type="dcterms:W3CDTF">2013-12-02T23:33:00Z</dcterms:modified>
</cp:coreProperties>
</file>