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E12930">
        <w:rPr>
          <w:rFonts w:ascii="Times New Roman" w:hAnsi="Times New Roman"/>
        </w:rPr>
        <w:t>Pečovatelské</w:t>
      </w:r>
      <w:r w:rsidR="00BE2135">
        <w:rPr>
          <w:rFonts w:ascii="Times New Roman" w:hAnsi="Times New Roman"/>
        </w:rPr>
        <w:t xml:space="preserve"> </w:t>
      </w:r>
      <w:r w:rsidR="00E12930">
        <w:rPr>
          <w:rFonts w:ascii="Times New Roman" w:hAnsi="Times New Roman"/>
        </w:rPr>
        <w:t>služby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C0DB2">
        <w:rPr>
          <w:rFonts w:ascii="Times New Roman" w:hAnsi="Times New Roman"/>
        </w:rPr>
        <w:t>V</w:t>
      </w:r>
      <w:r w:rsidR="00E204DD">
        <w:rPr>
          <w:rFonts w:ascii="Times New Roman" w:hAnsi="Times New Roman"/>
        </w:rPr>
        <w:t>ýraz</w:t>
      </w:r>
      <w:r w:rsidR="006C0DB2">
        <w:rPr>
          <w:rFonts w:ascii="Times New Roman" w:hAnsi="Times New Roman"/>
        </w:rPr>
        <w:t>y - opakování</w:t>
      </w:r>
      <w:r w:rsidR="007377D6">
        <w:rPr>
          <w:rFonts w:ascii="Times New Roman" w:hAnsi="Times New Roman"/>
        </w:rPr>
        <w:t xml:space="preserve"> </w:t>
      </w:r>
    </w:p>
    <w:p w:rsid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sz w:val="32"/>
        </w:rPr>
        <w:tab/>
      </w:r>
      <w:r>
        <w:rPr>
          <w:rFonts w:ascii="Times New Roman" w:hAnsi="Times New Roman"/>
          <w:sz w:val="32"/>
        </w:rPr>
        <w:tab/>
      </w:r>
      <w:r w:rsidR="00875AB2">
        <w:rPr>
          <w:rFonts w:ascii="Times New Roman" w:hAnsi="Times New Roman"/>
        </w:rPr>
        <w:t>VY_32_INOVACE_A3_3</w:t>
      </w:r>
      <w:r w:rsidR="006C0DB2">
        <w:rPr>
          <w:rFonts w:ascii="Times New Roman" w:hAnsi="Times New Roman"/>
        </w:rPr>
        <w:t>3</w:t>
      </w:r>
    </w:p>
    <w:p w:rsidR="00705503" w:rsidRP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8366F">
        <w:rPr>
          <w:rFonts w:ascii="Times New Roman" w:hAnsi="Times New Roman"/>
        </w:rPr>
        <w:t>V</w:t>
      </w:r>
      <w:r w:rsidR="00BE2135">
        <w:rPr>
          <w:rFonts w:ascii="Times New Roman" w:hAnsi="Times New Roman"/>
        </w:rPr>
        <w:t>ýraz</w:t>
      </w:r>
      <w:r w:rsidR="00C8366F">
        <w:rPr>
          <w:rFonts w:ascii="Times New Roman" w:hAnsi="Times New Roman"/>
        </w:rPr>
        <w:t>y</w:t>
      </w:r>
      <w:r w:rsidR="00E204DD">
        <w:rPr>
          <w:rFonts w:ascii="Times New Roman" w:hAnsi="Times New Roman"/>
        </w:rPr>
        <w:t xml:space="preserve">, </w:t>
      </w:r>
      <w:r w:rsidR="006C0DB2">
        <w:rPr>
          <w:rFonts w:ascii="Times New Roman" w:hAnsi="Times New Roman"/>
        </w:rPr>
        <w:t>proměnné, úpravy </w:t>
      </w:r>
      <w:r w:rsidR="00875AB2">
        <w:rPr>
          <w:rFonts w:ascii="Times New Roman" w:hAnsi="Times New Roman"/>
        </w:rPr>
        <w:t>výraz</w:t>
      </w:r>
      <w:r w:rsidR="006C0DB2">
        <w:rPr>
          <w:rFonts w:ascii="Times New Roman" w:hAnsi="Times New Roman"/>
        </w:rPr>
        <w:t>ů, dosazování, hodnota</w:t>
      </w:r>
      <w:r w:rsidR="003B4D34">
        <w:rPr>
          <w:rFonts w:ascii="Times New Roman" w:hAnsi="Times New Roman"/>
        </w:rPr>
        <w:t xml:space="preserve"> 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3P</w:t>
      </w:r>
      <w:r w:rsidR="00E12930">
        <w:rPr>
          <w:rFonts w:ascii="Times New Roman" w:hAnsi="Times New Roman"/>
        </w:rPr>
        <w:t>Č</w:t>
      </w:r>
      <w:r w:rsidR="00995FFE">
        <w:rPr>
          <w:rFonts w:ascii="Times New Roman" w:hAnsi="Times New Roman"/>
        </w:rPr>
        <w:t xml:space="preserve">, </w:t>
      </w:r>
      <w:r w:rsidR="006C0DB2">
        <w:rPr>
          <w:rFonts w:ascii="Times New Roman" w:hAnsi="Times New Roman"/>
        </w:rPr>
        <w:t>4</w:t>
      </w:r>
      <w:r w:rsidR="00E204DD">
        <w:rPr>
          <w:rFonts w:ascii="Times New Roman" w:hAnsi="Times New Roman"/>
        </w:rPr>
        <w:t>. 1</w:t>
      </w:r>
      <w:r w:rsidR="006C0DB2">
        <w:rPr>
          <w:rFonts w:ascii="Times New Roman" w:hAnsi="Times New Roman"/>
        </w:rPr>
        <w:t>1</w:t>
      </w:r>
      <w:r w:rsidR="00BE2135">
        <w:rPr>
          <w:rFonts w:ascii="Times New Roman" w:hAnsi="Times New Roman"/>
        </w:rPr>
        <w:t>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8062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8062B5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733761" w:rsidRPr="008E0175" w:rsidRDefault="00733761" w:rsidP="00733761">
      <w:pPr>
        <w:pStyle w:val="Odstavecseseznamem"/>
        <w:numPr>
          <w:ilvl w:val="0"/>
          <w:numId w:val="16"/>
        </w:numPr>
        <w:spacing w:before="60" w:line="276" w:lineRule="auto"/>
        <w:ind w:left="284" w:right="142" w:hanging="284"/>
        <w:rPr>
          <w:sz w:val="36"/>
          <w:szCs w:val="28"/>
        </w:rPr>
      </w:pPr>
      <w:r>
        <w:rPr>
          <w:sz w:val="28"/>
          <w:szCs w:val="28"/>
        </w:rPr>
        <w:lastRenderedPageBreak/>
        <w:t>Určete hodnotu výrazu</w:t>
      </w:r>
      <w:r w:rsidRPr="008E0175">
        <w:rPr>
          <w:sz w:val="28"/>
        </w:rPr>
        <w:t xml:space="preserve"> </w:t>
      </w:r>
    </w:p>
    <w:tbl>
      <w:tblPr>
        <w:tblStyle w:val="Stednmka1zvraznn5"/>
        <w:tblW w:w="9127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587"/>
        <w:gridCol w:w="2551"/>
        <w:gridCol w:w="397"/>
        <w:gridCol w:w="2041"/>
        <w:gridCol w:w="2551"/>
      </w:tblGrid>
      <w:tr w:rsidR="00733761" w:rsidRPr="00605F7F" w:rsidTr="004D3862">
        <w:trPr>
          <w:cnfStyle w:val="100000000000"/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733761" w:rsidRPr="00694485" w:rsidRDefault="00733761" w:rsidP="004D3862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5</w:t>
            </w:r>
            <w:r w:rsidRPr="00694485">
              <w:rPr>
                <w:b w:val="0"/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>∙</w:t>
            </w:r>
            <w:r>
              <w:rPr>
                <w:b w:val="0"/>
                <w:sz w:val="28"/>
                <w:szCs w:val="28"/>
              </w:rPr>
              <w:t xml:space="preserve"> 6 + 2</w:t>
            </w:r>
            <w:r w:rsidRPr="00694485">
              <w:rPr>
                <w:b w:val="0"/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>∙</w:t>
            </w:r>
            <w:r>
              <w:rPr>
                <w:rFonts w:cstheme="minorHAnsi"/>
                <w:b w:val="0"/>
                <w:sz w:val="28"/>
                <w:szCs w:val="28"/>
              </w:rPr>
              <w:t xml:space="preserve"> 4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7D647C" w:rsidRDefault="00733761" w:rsidP="004D3862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733761" w:rsidRPr="007D647C" w:rsidRDefault="00733761" w:rsidP="004D3862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2041" w:type="dxa"/>
            <w:shd w:val="clear" w:color="auto" w:fill="auto"/>
            <w:vAlign w:val="bottom"/>
          </w:tcPr>
          <w:p w:rsidR="00733761" w:rsidRPr="00694485" w:rsidRDefault="00733761" w:rsidP="004D3862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>3 ∙ 6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– </w:t>
            </w:r>
            <w:r>
              <w:rPr>
                <w:rFonts w:cstheme="minorHAnsi"/>
                <w:b w:val="0"/>
                <w:sz w:val="28"/>
                <w:szCs w:val="28"/>
              </w:rPr>
              <w:t>15 : 3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05F7F" w:rsidRDefault="00733761" w:rsidP="004D3862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</w:tr>
      <w:tr w:rsidR="00733761" w:rsidRPr="00605F7F" w:rsidTr="004D3862">
        <w:trPr>
          <w:cnfStyle w:val="000000100000"/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733761" w:rsidRPr="00694485" w:rsidRDefault="00733761" w:rsidP="004D3862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 xml:space="preserve">64 : 8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– </w:t>
            </w:r>
            <w:r>
              <w:rPr>
                <w:rFonts w:cstheme="minorHAnsi"/>
                <w:b w:val="0"/>
                <w:sz w:val="28"/>
                <w:szCs w:val="28"/>
              </w:rPr>
              <w:t>6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7D647C" w:rsidRDefault="00733761" w:rsidP="004D3862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733761" w:rsidRPr="007D647C" w:rsidRDefault="00733761" w:rsidP="004D3862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041" w:type="dxa"/>
            <w:shd w:val="clear" w:color="auto" w:fill="auto"/>
            <w:vAlign w:val="bottom"/>
          </w:tcPr>
          <w:p w:rsidR="00733761" w:rsidRPr="00694485" w:rsidRDefault="00733761" w:rsidP="004D3862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94485">
              <w:rPr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sz w:val="28"/>
                <w:szCs w:val="28"/>
              </w:rPr>
              <w:t>∙</w:t>
            </w:r>
            <w:r w:rsidRPr="006944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8</w:t>
            </w:r>
            <w:r w:rsidRPr="00694485">
              <w:rPr>
                <w:sz w:val="28"/>
                <w:szCs w:val="28"/>
              </w:rPr>
              <w:t xml:space="preserve"> : </w:t>
            </w:r>
            <w:r>
              <w:rPr>
                <w:sz w:val="28"/>
                <w:szCs w:val="28"/>
              </w:rPr>
              <w:t>4</w:t>
            </w:r>
            <w:r w:rsidRPr="00694485">
              <w:rPr>
                <w:rFonts w:cstheme="minorHAnsi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05F7F" w:rsidRDefault="00733761" w:rsidP="004D3862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733761" w:rsidRPr="00605F7F" w:rsidTr="004D3862">
        <w:trPr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733761" w:rsidRPr="00694485" w:rsidRDefault="00733761" w:rsidP="004D3862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>72 : 9 – 4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b w:val="0"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7D647C" w:rsidRDefault="00733761" w:rsidP="004D3862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733761" w:rsidRPr="007D647C" w:rsidRDefault="00733761" w:rsidP="004D3862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041" w:type="dxa"/>
            <w:shd w:val="clear" w:color="auto" w:fill="auto"/>
            <w:vAlign w:val="bottom"/>
          </w:tcPr>
          <w:p w:rsidR="00733761" w:rsidRPr="00694485" w:rsidRDefault="00733761" w:rsidP="004D3862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 w:rsidRPr="00694485">
              <w:rPr>
                <w:rFonts w:cstheme="minorHAnsi"/>
                <w:sz w:val="28"/>
                <w:szCs w:val="28"/>
              </w:rPr>
              <w:t>(1</w:t>
            </w:r>
            <w:r>
              <w:rPr>
                <w:rFonts w:cstheme="minorHAnsi"/>
                <w:sz w:val="28"/>
                <w:szCs w:val="28"/>
              </w:rPr>
              <w:t>6</w:t>
            </w:r>
            <w:r w:rsidRPr="00694485">
              <w:rPr>
                <w:rFonts w:cstheme="minorHAnsi"/>
                <w:sz w:val="28"/>
                <w:szCs w:val="28"/>
              </w:rPr>
              <w:t xml:space="preserve"> : </w:t>
            </w:r>
            <w:r>
              <w:rPr>
                <w:rFonts w:cstheme="minorHAnsi"/>
                <w:sz w:val="28"/>
                <w:szCs w:val="28"/>
              </w:rPr>
              <w:t>4</w:t>
            </w:r>
            <w:r w:rsidRPr="00694485">
              <w:rPr>
                <w:rFonts w:cstheme="minorHAnsi"/>
                <w:sz w:val="28"/>
                <w:szCs w:val="28"/>
              </w:rPr>
              <w:t>) ∙</w:t>
            </w:r>
            <w:r w:rsidRPr="006944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8</w:t>
            </w:r>
            <w:r w:rsidRPr="00694485">
              <w:rPr>
                <w:sz w:val="28"/>
                <w:szCs w:val="28"/>
              </w:rPr>
              <w:t xml:space="preserve"> </w:t>
            </w:r>
            <w:r w:rsidRPr="002B5ADA">
              <w:rPr>
                <w:rFonts w:cstheme="minorHAnsi"/>
                <w:sz w:val="28"/>
                <w:szCs w:val="28"/>
              </w:rPr>
              <w:t>–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6944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</w:t>
            </w:r>
            <w:r w:rsidRPr="00694485">
              <w:rPr>
                <w:sz w:val="28"/>
                <w:szCs w:val="28"/>
              </w:rPr>
              <w:t xml:space="preserve"> </w:t>
            </w:r>
            <w:r w:rsidRPr="002B5ADA">
              <w:rPr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05F7F" w:rsidRDefault="00733761" w:rsidP="004D3862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</w:tbl>
    <w:p w:rsidR="00733761" w:rsidRPr="008E0175" w:rsidRDefault="00733761" w:rsidP="00733761">
      <w:pPr>
        <w:pStyle w:val="Odstavecseseznamem"/>
        <w:numPr>
          <w:ilvl w:val="0"/>
          <w:numId w:val="16"/>
        </w:numPr>
        <w:spacing w:before="18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>Zapište jako výraz a určete jeho hodnotu</w:t>
      </w:r>
      <w:r w:rsidRPr="008E0175">
        <w:rPr>
          <w:sz w:val="28"/>
          <w:szCs w:val="28"/>
        </w:rPr>
        <w:t xml:space="preserve"> </w:t>
      </w:r>
    </w:p>
    <w:tbl>
      <w:tblPr>
        <w:tblW w:w="895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3969"/>
        <w:gridCol w:w="4989"/>
      </w:tblGrid>
      <w:tr w:rsidR="00733761" w:rsidRPr="008E0175" w:rsidTr="004D3862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o 7 větší než 13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5535A3" w:rsidRDefault="00733761" w:rsidP="004D3862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733761" w:rsidRPr="008E0175" w:rsidTr="004D3862">
        <w:trPr>
          <w:trHeight w:val="567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2 krát menší než 18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jc w:val="right"/>
              <w:rPr>
                <w:bCs/>
                <w:sz w:val="28"/>
              </w:rPr>
            </w:pPr>
          </w:p>
        </w:tc>
      </w:tr>
      <w:tr w:rsidR="00733761" w:rsidRPr="008E0175" w:rsidTr="004D3862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o 8 menší než 14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5535A3" w:rsidRDefault="00733761" w:rsidP="004D3862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733761" w:rsidRPr="008E0175" w:rsidTr="004D3862">
        <w:trPr>
          <w:trHeight w:val="567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3 krát větší než 6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jc w:val="right"/>
              <w:rPr>
                <w:bCs/>
                <w:sz w:val="28"/>
              </w:rPr>
            </w:pPr>
          </w:p>
        </w:tc>
      </w:tr>
    </w:tbl>
    <w:p w:rsidR="00733761" w:rsidRPr="008E0175" w:rsidRDefault="00733761" w:rsidP="00733761">
      <w:pPr>
        <w:pStyle w:val="Odstavecseseznamem"/>
        <w:numPr>
          <w:ilvl w:val="0"/>
          <w:numId w:val="16"/>
        </w:numPr>
        <w:spacing w:before="180" w:line="276" w:lineRule="auto"/>
        <w:ind w:left="284" w:right="142" w:hanging="284"/>
        <w:rPr>
          <w:sz w:val="28"/>
          <w:szCs w:val="28"/>
        </w:rPr>
      </w:pPr>
      <w:r>
        <w:rPr>
          <w:rFonts w:cstheme="minorHAnsi"/>
          <w:sz w:val="28"/>
          <w:szCs w:val="28"/>
        </w:rPr>
        <w:t>Napište vzorec pro obsah, dosaďte do vzorce a určete hodnotu výrazu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01"/>
        <w:gridCol w:w="2608"/>
        <w:gridCol w:w="397"/>
        <w:gridCol w:w="1701"/>
        <w:gridCol w:w="2665"/>
      </w:tblGrid>
      <w:tr w:rsidR="00733761" w:rsidRPr="008E0175" w:rsidTr="004D3862">
        <w:trPr>
          <w:cnfStyle w:val="100000000000"/>
          <w:trHeight w:val="340"/>
        </w:trPr>
        <w:tc>
          <w:tcPr>
            <w:cnfStyle w:val="001000000000"/>
            <w:tcW w:w="4309" w:type="dxa"/>
            <w:gridSpan w:val="2"/>
            <w:shd w:val="clear" w:color="auto" w:fill="auto"/>
            <w:vAlign w:val="bottom"/>
          </w:tcPr>
          <w:p w:rsidR="00733761" w:rsidRPr="00805FC8" w:rsidRDefault="00733761" w:rsidP="004D3862">
            <w:pPr>
              <w:jc w:val="center"/>
              <w:rPr>
                <w:rFonts w:asciiTheme="minorHAnsi" w:hAnsiTheme="minorHAnsi"/>
                <w:i/>
                <w:sz w:val="28"/>
                <w:szCs w:val="28"/>
              </w:rPr>
            </w:pP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Čtverec: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5 cm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4366" w:type="dxa"/>
            <w:gridSpan w:val="2"/>
            <w:shd w:val="clear" w:color="auto" w:fill="auto"/>
            <w:vAlign w:val="bottom"/>
          </w:tcPr>
          <w:p w:rsidR="00733761" w:rsidRPr="00805FC8" w:rsidRDefault="00733761" w:rsidP="004D3862">
            <w:pPr>
              <w:jc w:val="center"/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Obdélník</w:t>
            </w: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3 cm, b = 7 cm</w:t>
            </w:r>
          </w:p>
        </w:tc>
      </w:tr>
      <w:tr w:rsidR="00733761" w:rsidRPr="008E0175" w:rsidTr="004D3862">
        <w:trPr>
          <w:cnfStyle w:val="000000100000"/>
          <w:trHeight w:val="567"/>
        </w:trPr>
        <w:tc>
          <w:tcPr>
            <w:cnfStyle w:val="001000000000"/>
            <w:tcW w:w="170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33761" w:rsidRPr="00805FC8" w:rsidRDefault="00733761" w:rsidP="004D3862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60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33761" w:rsidRPr="00BB6EDD" w:rsidRDefault="00733761" w:rsidP="004D3862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665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733761" w:rsidRPr="008E0175" w:rsidTr="004D3862">
        <w:trPr>
          <w:trHeight w:val="567"/>
        </w:trPr>
        <w:tc>
          <w:tcPr>
            <w:cnfStyle w:val="001000000000"/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805FC8" w:rsidRDefault="00733761" w:rsidP="004D3862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BB6EDD" w:rsidRDefault="00733761" w:rsidP="004D3862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733761" w:rsidRPr="008E0175" w:rsidTr="004D3862">
        <w:trPr>
          <w:cnfStyle w:val="000000100000"/>
          <w:trHeight w:val="567"/>
        </w:trPr>
        <w:tc>
          <w:tcPr>
            <w:cnfStyle w:val="001000000000"/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805FC8" w:rsidRDefault="00733761" w:rsidP="004D3862">
            <w:pPr>
              <w:jc w:val="right"/>
              <w:rPr>
                <w:b w:val="0"/>
                <w:sz w:val="28"/>
              </w:rPr>
            </w:pPr>
          </w:p>
        </w:tc>
        <w:tc>
          <w:tcPr>
            <w:tcW w:w="26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BB6EDD" w:rsidRDefault="00733761" w:rsidP="004D3862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733761" w:rsidRPr="008E0175" w:rsidTr="004D3862">
        <w:trPr>
          <w:trHeight w:val="567"/>
        </w:trPr>
        <w:tc>
          <w:tcPr>
            <w:cnfStyle w:val="001000000000"/>
            <w:tcW w:w="4309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33761" w:rsidRPr="009B3483" w:rsidRDefault="00733761" w:rsidP="004D3862">
            <w:pPr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</w:pPr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Obsah čtverce je        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33761" w:rsidRPr="009B3483" w:rsidRDefault="00733761" w:rsidP="004D3862">
            <w:pPr>
              <w:cnfStyle w:val="000000000000"/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Obsah obdélníku je </w:t>
            </w:r>
          </w:p>
        </w:tc>
      </w:tr>
    </w:tbl>
    <w:p w:rsidR="00733761" w:rsidRPr="00224622" w:rsidRDefault="00733761" w:rsidP="00733761">
      <w:pPr>
        <w:pStyle w:val="Odstavecseseznamem"/>
        <w:ind w:left="284" w:right="142"/>
        <w:rPr>
          <w:sz w:val="10"/>
          <w:szCs w:val="28"/>
        </w:rPr>
      </w:pPr>
    </w:p>
    <w:p w:rsidR="00733761" w:rsidRPr="008E0175" w:rsidRDefault="00733761" w:rsidP="00733761">
      <w:pPr>
        <w:pStyle w:val="Odstavecseseznamem"/>
        <w:numPr>
          <w:ilvl w:val="0"/>
          <w:numId w:val="16"/>
        </w:numPr>
        <w:spacing w:before="12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>Určete hodnotu výrazů a porovnejte j</w:t>
      </w:r>
      <w:r w:rsidRPr="008E0175">
        <w:rPr>
          <w:sz w:val="28"/>
        </w:rPr>
        <w:t>e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pomocí </w:t>
      </w:r>
      <w:proofErr w:type="gramStart"/>
      <w:r>
        <w:rPr>
          <w:sz w:val="28"/>
          <w:szCs w:val="28"/>
        </w:rPr>
        <w:t>znaků &gt;, &lt;, = .</w:t>
      </w:r>
      <w:proofErr w:type="gramEnd"/>
    </w:p>
    <w:tbl>
      <w:tblPr>
        <w:tblW w:w="9014" w:type="dxa"/>
        <w:tblInd w:w="392" w:type="dxa"/>
        <w:shd w:val="clear" w:color="auto" w:fill="DAEEF3"/>
        <w:tblLook w:val="04A0"/>
      </w:tblPr>
      <w:tblGrid>
        <w:gridCol w:w="2551"/>
        <w:gridCol w:w="1701"/>
        <w:gridCol w:w="510"/>
        <w:gridCol w:w="1701"/>
        <w:gridCol w:w="2551"/>
      </w:tblGrid>
      <w:tr w:rsidR="00733761" w:rsidRPr="008E0175" w:rsidTr="004D3862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733761" w:rsidRPr="008E0175" w:rsidRDefault="00733761" w:rsidP="004D3862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</w:rPr>
              <w:t>17 + 7</w:t>
            </w:r>
            <w:r w:rsidRPr="008E017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733761" w:rsidRPr="008E0175" w:rsidRDefault="00733761" w:rsidP="004D3862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61" w:rsidRPr="008E0175" w:rsidRDefault="00733761" w:rsidP="004D3862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spacing w:before="120"/>
              <w:ind w:hanging="193"/>
              <w:jc w:val="right"/>
              <w:rPr>
                <w:b/>
                <w:bCs/>
                <w:sz w:val="28"/>
              </w:rPr>
            </w:pPr>
          </w:p>
        </w:tc>
        <w:tc>
          <w:tcPr>
            <w:tcW w:w="2551" w:type="dxa"/>
            <w:vAlign w:val="bottom"/>
          </w:tcPr>
          <w:p w:rsidR="00733761" w:rsidRPr="008E0175" w:rsidRDefault="00733761" w:rsidP="004D3862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 xml:space="preserve">4 </w:t>
            </w:r>
            <w:r>
              <w:rPr>
                <w:rFonts w:cstheme="minorHAnsi"/>
                <w:sz w:val="28"/>
                <w:szCs w:val="28"/>
              </w:rPr>
              <w:t>∙ 6</w:t>
            </w:r>
          </w:p>
        </w:tc>
      </w:tr>
      <w:tr w:rsidR="00733761" w:rsidRPr="008E0175" w:rsidTr="004D3862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733761" w:rsidRPr="008E0175" w:rsidRDefault="00733761" w:rsidP="004D3862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8 - 6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733761" w:rsidRPr="008E0175" w:rsidRDefault="00733761" w:rsidP="004D386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61" w:rsidRPr="008E0175" w:rsidRDefault="00733761" w:rsidP="004D386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spacing w:before="120"/>
              <w:ind w:hanging="193"/>
              <w:jc w:val="right"/>
              <w:rPr>
                <w:sz w:val="28"/>
              </w:rPr>
            </w:pPr>
          </w:p>
        </w:tc>
        <w:tc>
          <w:tcPr>
            <w:tcW w:w="2551" w:type="dxa"/>
            <w:vAlign w:val="bottom"/>
          </w:tcPr>
          <w:p w:rsidR="00733761" w:rsidRPr="008E0175" w:rsidRDefault="00733761" w:rsidP="004D3862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28 : 7</w:t>
            </w:r>
          </w:p>
        </w:tc>
      </w:tr>
      <w:tr w:rsidR="00733761" w:rsidRPr="008E0175" w:rsidTr="004D3862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733761" w:rsidRPr="008E0175" w:rsidRDefault="00733761" w:rsidP="004D3862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16 : 4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733761" w:rsidRPr="008E0175" w:rsidRDefault="00733761" w:rsidP="004D386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61" w:rsidRPr="008E0175" w:rsidRDefault="00733761" w:rsidP="004D386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733761" w:rsidRPr="008E0175" w:rsidRDefault="00733761" w:rsidP="004D3862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3</w:t>
            </w:r>
            <w:r>
              <w:rPr>
                <w:rFonts w:eastAsiaTheme="minorEastAsia" w:cstheme="minorHAnsi"/>
                <w:sz w:val="28"/>
                <w:szCs w:val="28"/>
                <w:vertAlign w:val="superscript"/>
              </w:rPr>
              <w:t>2</w:t>
            </w:r>
          </w:p>
        </w:tc>
      </w:tr>
      <w:tr w:rsidR="00733761" w:rsidRPr="008E0175" w:rsidTr="004D3862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733761" w:rsidRPr="008E0175" w:rsidRDefault="00733761" w:rsidP="004D3862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eastAsiaTheme="minorEastAsia" w:cstheme="minorHAnsi"/>
                <w:sz w:val="28"/>
                <w:szCs w:val="28"/>
              </w:rPr>
              <w:t xml:space="preserve">14 + 9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733761" w:rsidRPr="008E0175" w:rsidRDefault="00733761" w:rsidP="004D386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61" w:rsidRPr="008E0175" w:rsidRDefault="00733761" w:rsidP="004D386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733761" w:rsidRPr="008E0175" w:rsidRDefault="00733761" w:rsidP="004D3862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72 : 8</w:t>
            </w:r>
          </w:p>
        </w:tc>
      </w:tr>
    </w:tbl>
    <w:p w:rsidR="00733761" w:rsidRPr="008E0175" w:rsidRDefault="00733761" w:rsidP="00733761">
      <w:pPr>
        <w:pStyle w:val="Odstavecseseznamem"/>
        <w:numPr>
          <w:ilvl w:val="0"/>
          <w:numId w:val="16"/>
        </w:numPr>
        <w:spacing w:before="120" w:line="276" w:lineRule="auto"/>
        <w:ind w:left="284" w:hanging="284"/>
        <w:jc w:val="both"/>
        <w:rPr>
          <w:sz w:val="28"/>
        </w:rPr>
      </w:pPr>
      <w:r>
        <w:rPr>
          <w:sz w:val="28"/>
        </w:rPr>
        <w:t>Zjednodušte</w:t>
      </w:r>
    </w:p>
    <w:p w:rsidR="00733761" w:rsidRPr="008E0175" w:rsidRDefault="00733761" w:rsidP="00733761">
      <w:pPr>
        <w:tabs>
          <w:tab w:val="left" w:pos="2775"/>
        </w:tabs>
        <w:rPr>
          <w:sz w:val="4"/>
          <w:szCs w:val="28"/>
        </w:rPr>
      </w:pPr>
    </w:p>
    <w:tbl>
      <w:tblPr>
        <w:tblStyle w:val="Stednmka1zvraznn5"/>
        <w:tblW w:w="9080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814"/>
        <w:gridCol w:w="2551"/>
        <w:gridCol w:w="236"/>
        <w:gridCol w:w="1928"/>
        <w:gridCol w:w="2551"/>
      </w:tblGrid>
      <w:tr w:rsidR="00733761" w:rsidRPr="00605F7F" w:rsidTr="004D3862">
        <w:trPr>
          <w:cnfStyle w:val="1000000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20a : 5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 – a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7D647C" w:rsidRDefault="00733761" w:rsidP="004D3862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733761" w:rsidRPr="007D647C" w:rsidRDefault="00733761" w:rsidP="004D3862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6c + 4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c 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  <w:szCs w:val="28"/>
              </w:rPr>
              <w:t xml:space="preserve"> 3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05F7F" w:rsidRDefault="00733761" w:rsidP="004D3862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</w:tr>
      <w:tr w:rsidR="00733761" w:rsidRPr="00605F7F" w:rsidTr="004D3862">
        <w:trPr>
          <w:cnfStyle w:val="0000001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>(1</w:t>
            </w: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5b – 5b) : 2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7D647C" w:rsidRDefault="00733761" w:rsidP="004D3862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733761" w:rsidRPr="007D647C" w:rsidRDefault="00733761" w:rsidP="004D3862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 w:rsidRPr="00224622">
              <w:rPr>
                <w:rFonts w:cstheme="minorHAnsi"/>
                <w:i/>
                <w:sz w:val="28"/>
                <w:szCs w:val="28"/>
              </w:rPr>
              <w:t>(</w:t>
            </w:r>
            <w:r>
              <w:rPr>
                <w:rFonts w:cstheme="minorHAnsi"/>
                <w:i/>
                <w:sz w:val="28"/>
                <w:szCs w:val="28"/>
              </w:rPr>
              <w:t>3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d + </w:t>
            </w:r>
            <w:r>
              <w:rPr>
                <w:rFonts w:cstheme="minorHAnsi"/>
                <w:i/>
                <w:sz w:val="28"/>
                <w:szCs w:val="28"/>
              </w:rPr>
              <w:t>4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d) ∙ </w:t>
            </w:r>
            <w:r>
              <w:rPr>
                <w:rFonts w:cstheme="minorHAnsi"/>
                <w:i/>
                <w:sz w:val="28"/>
                <w:szCs w:val="28"/>
              </w:rPr>
              <w:t>7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05F7F" w:rsidRDefault="00733761" w:rsidP="004D3862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733761" w:rsidRPr="00605F7F" w:rsidTr="004D3862">
        <w:trPr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hanging="108"/>
              <w:jc w:val="right"/>
              <w:rPr>
                <w:b w:val="0"/>
                <w:i/>
                <w:sz w:val="28"/>
              </w:rPr>
            </w:pP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15a : 3 + 4b </w:t>
            </w:r>
            <w:r w:rsidRPr="00224622">
              <w:rPr>
                <w:b w:val="0"/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7D647C" w:rsidRDefault="00733761" w:rsidP="004D3862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733761" w:rsidRPr="007D647C" w:rsidRDefault="00733761" w:rsidP="004D3862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rFonts w:cstheme="minorHAnsi"/>
                <w:i/>
                <w:sz w:val="28"/>
                <w:szCs w:val="28"/>
              </w:rPr>
              <w:t>56c : 8 – 3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b </w:t>
            </w:r>
            <w:r w:rsidRPr="00224622">
              <w:rPr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05F7F" w:rsidRDefault="00733761" w:rsidP="004D3862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733761" w:rsidRPr="00605F7F" w:rsidTr="004D3862">
        <w:trPr>
          <w:cnfStyle w:val="0000001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hanging="108"/>
              <w:jc w:val="right"/>
              <w:rPr>
                <w:rFonts w:cs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i/>
                <w:sz w:val="28"/>
                <w:szCs w:val="28"/>
              </w:rPr>
              <w:t>2 ∙ 9c + 18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>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7D647C" w:rsidRDefault="00733761" w:rsidP="004D3862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733761" w:rsidRPr="007D647C" w:rsidRDefault="00733761" w:rsidP="004D3862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left="-79"/>
              <w:jc w:val="right"/>
              <w:cnfStyle w:val="000000100000"/>
              <w:rPr>
                <w:rFonts w:cstheme="minorHAnsi"/>
                <w:i/>
                <w:sz w:val="28"/>
                <w:szCs w:val="28"/>
              </w:rPr>
            </w:pPr>
            <w:r w:rsidRPr="00224622">
              <w:rPr>
                <w:rFonts w:cstheme="minorHAnsi"/>
                <w:i/>
                <w:sz w:val="28"/>
                <w:szCs w:val="28"/>
              </w:rPr>
              <w:t>(</w:t>
            </w:r>
            <w:r>
              <w:rPr>
                <w:rFonts w:cstheme="minorHAnsi"/>
                <w:i/>
                <w:sz w:val="28"/>
                <w:szCs w:val="28"/>
              </w:rPr>
              <w:t>9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a : </w:t>
            </w:r>
            <w:r>
              <w:rPr>
                <w:rFonts w:cstheme="minorHAnsi"/>
                <w:i/>
                <w:sz w:val="28"/>
                <w:szCs w:val="28"/>
              </w:rPr>
              <w:t>3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) ∙ </w:t>
            </w:r>
            <w:r>
              <w:rPr>
                <w:rFonts w:cstheme="minorHAnsi"/>
                <w:i/>
                <w:sz w:val="28"/>
                <w:szCs w:val="28"/>
              </w:rPr>
              <w:t>8</w:t>
            </w:r>
            <w:r w:rsidRPr="00224622">
              <w:rPr>
                <w:rFonts w:cstheme="minorHAnsi"/>
                <w:i/>
                <w:sz w:val="28"/>
                <w:szCs w:val="28"/>
              </w:rPr>
              <w:t>d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05F7F" w:rsidRDefault="00733761" w:rsidP="004D3862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</w:tbl>
    <w:p w:rsidR="00733761" w:rsidRPr="008E0175" w:rsidRDefault="00733761" w:rsidP="00733761">
      <w:pPr>
        <w:pStyle w:val="Odstavecseseznamem"/>
        <w:numPr>
          <w:ilvl w:val="0"/>
          <w:numId w:val="16"/>
        </w:numPr>
        <w:spacing w:line="276" w:lineRule="auto"/>
        <w:ind w:left="284" w:right="142" w:hanging="284"/>
        <w:rPr>
          <w:sz w:val="40"/>
          <w:szCs w:val="28"/>
        </w:rPr>
      </w:pPr>
      <w:r>
        <w:rPr>
          <w:sz w:val="28"/>
          <w:szCs w:val="28"/>
        </w:rPr>
        <w:t xml:space="preserve">V pavilonu A domova důchodců pracuje třikrát méně pečovatelek, než v pavilonu B. Zapiš výrazem počet pečovatelek v pavilonu A, jestliže počet pečovatelek v pavilonu B je </w:t>
      </w:r>
      <w:proofErr w:type="spellStart"/>
      <w:r w:rsidRPr="002D09C4">
        <w:rPr>
          <w:b/>
          <w:i/>
          <w:sz w:val="28"/>
          <w:szCs w:val="28"/>
        </w:rPr>
        <w:t>x</w:t>
      </w:r>
      <w:proofErr w:type="spellEnd"/>
      <w:r>
        <w:rPr>
          <w:sz w:val="28"/>
          <w:szCs w:val="28"/>
        </w:rPr>
        <w:t>.</w:t>
      </w:r>
    </w:p>
    <w:tbl>
      <w:tblPr>
        <w:tblStyle w:val="Stednmka1zvraznn5"/>
        <w:tblW w:w="904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984"/>
        <w:gridCol w:w="1276"/>
        <w:gridCol w:w="850"/>
        <w:gridCol w:w="4224"/>
      </w:tblGrid>
      <w:tr w:rsidR="00733761" w:rsidRPr="008E0175" w:rsidTr="004D3862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733761" w:rsidRPr="008E0175" w:rsidRDefault="00733761" w:rsidP="004D3862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33761" w:rsidRPr="009F010D" w:rsidRDefault="00733761" w:rsidP="004D3862">
            <w:pPr>
              <w:ind w:left="-108" w:right="-136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pavilon B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shd w:val="clear" w:color="auto" w:fill="auto"/>
          </w:tcPr>
          <w:p w:rsidR="00733761" w:rsidRPr="008E0175" w:rsidRDefault="00733761" w:rsidP="004D3862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224" w:type="dxa"/>
            <w:tcBorders>
              <w:top w:val="single" w:sz="4" w:space="0" w:color="FFFFFF" w:themeColor="background1"/>
              <w:bottom w:val="dotted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</w:p>
        </w:tc>
      </w:tr>
      <w:tr w:rsidR="00733761" w:rsidRPr="008E0175" w:rsidTr="004D3862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33761" w:rsidRPr="008E0175" w:rsidRDefault="00733761" w:rsidP="004D386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9F010D" w:rsidRDefault="00733761" w:rsidP="004D3862">
            <w:pPr>
              <w:ind w:right="-250"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pavilon 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0" w:type="dxa"/>
            <w:shd w:val="clear" w:color="auto" w:fill="auto"/>
          </w:tcPr>
          <w:p w:rsidR="00733761" w:rsidRPr="008E0175" w:rsidRDefault="00733761" w:rsidP="004D3862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</w:tbl>
    <w:p w:rsidR="00733761" w:rsidRDefault="00733761" w:rsidP="00733761">
      <w:pPr>
        <w:spacing w:before="120"/>
        <w:rPr>
          <w:sz w:val="28"/>
          <w:szCs w:val="28"/>
        </w:rPr>
      </w:pPr>
      <w:r>
        <w:rPr>
          <w:sz w:val="28"/>
          <w:szCs w:val="28"/>
        </w:rPr>
        <w:t>     </w:t>
      </w:r>
      <w:proofErr w:type="gramStart"/>
      <w:r>
        <w:rPr>
          <w:sz w:val="28"/>
          <w:szCs w:val="28"/>
        </w:rPr>
        <w:t>Kolik</w:t>
      </w:r>
      <w:proofErr w:type="gramEnd"/>
      <w:r>
        <w:rPr>
          <w:sz w:val="28"/>
          <w:szCs w:val="28"/>
        </w:rPr>
        <w:t xml:space="preserve"> pečovatelek pracuje v pavilonu A,</w:t>
      </w:r>
      <w:r w:rsidR="00B97F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jestliže</w:t>
      </w:r>
      <w:proofErr w:type="gramEnd"/>
      <w:r>
        <w:rPr>
          <w:sz w:val="28"/>
          <w:szCs w:val="28"/>
        </w:rPr>
        <w:t xml:space="preserve"> v pavilonu B jich pracuje 24?</w:t>
      </w:r>
    </w:p>
    <w:p w:rsidR="00733761" w:rsidRDefault="00733761" w:rsidP="00733761">
      <w:pPr>
        <w:rPr>
          <w:sz w:val="28"/>
          <w:szCs w:val="28"/>
        </w:rPr>
      </w:pPr>
    </w:p>
    <w:tbl>
      <w:tblPr>
        <w:tblStyle w:val="Stednmka1zvraznn5"/>
        <w:tblW w:w="904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984"/>
        <w:gridCol w:w="1276"/>
        <w:gridCol w:w="850"/>
        <w:gridCol w:w="4224"/>
      </w:tblGrid>
      <w:tr w:rsidR="00733761" w:rsidRPr="008E0175" w:rsidTr="004D3862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33761" w:rsidRPr="008E0175" w:rsidRDefault="00733761" w:rsidP="004D386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ind w:right="-250" w:hanging="108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1000000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tcBorders>
              <w:top w:val="dotted" w:sz="4" w:space="0" w:color="auto"/>
            </w:tcBorders>
            <w:shd w:val="clear" w:color="auto" w:fill="auto"/>
          </w:tcPr>
          <w:p w:rsidR="00733761" w:rsidRPr="008E0175" w:rsidRDefault="00733761" w:rsidP="004D3862">
            <w:pPr>
              <w:ind w:hanging="100"/>
              <w:jc w:val="right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cnfStyle w:val="100000000000"/>
              <w:rPr>
                <w:rFonts w:asciiTheme="minorHAnsi" w:hAnsiTheme="minorHAnsi"/>
                <w:sz w:val="32"/>
              </w:rPr>
            </w:pPr>
          </w:p>
        </w:tc>
      </w:tr>
      <w:tr w:rsidR="00733761" w:rsidRPr="008E0175" w:rsidTr="004D3862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33761" w:rsidRPr="008E0175" w:rsidRDefault="00733761" w:rsidP="004D3862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V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pavilonu A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pracuje                      pečovatelek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733761" w:rsidRPr="008E0175" w:rsidRDefault="00733761" w:rsidP="00733761">
      <w:pPr>
        <w:tabs>
          <w:tab w:val="left" w:pos="2775"/>
        </w:tabs>
        <w:ind w:firstLine="993"/>
        <w:rPr>
          <w:sz w:val="4"/>
          <w:szCs w:val="28"/>
        </w:rPr>
      </w:pPr>
    </w:p>
    <w:p w:rsidR="00733761" w:rsidRPr="005575EC" w:rsidRDefault="00733761" w:rsidP="00733761">
      <w:pPr>
        <w:pStyle w:val="Odstavecseseznamem"/>
        <w:numPr>
          <w:ilvl w:val="0"/>
          <w:numId w:val="16"/>
        </w:numPr>
        <w:spacing w:line="276" w:lineRule="auto"/>
        <w:ind w:left="284" w:right="142" w:hanging="284"/>
        <w:rPr>
          <w:sz w:val="40"/>
          <w:szCs w:val="28"/>
        </w:rPr>
      </w:pPr>
      <w:r>
        <w:rPr>
          <w:sz w:val="28"/>
          <w:szCs w:val="28"/>
        </w:rPr>
        <w:t>Senioři byli na zájezdě. Dosaďte do výrazů cenu jídel a vypočítejte, kolik utratili za obědy v jednotlivých dnech a celkem za týden.</w:t>
      </w:r>
    </w:p>
    <w:tbl>
      <w:tblPr>
        <w:tblStyle w:val="Mkatabulky"/>
        <w:tblW w:w="8999" w:type="dxa"/>
        <w:tblInd w:w="392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2820"/>
        <w:gridCol w:w="1417"/>
        <w:gridCol w:w="567"/>
        <w:gridCol w:w="2778"/>
        <w:gridCol w:w="1417"/>
      </w:tblGrid>
      <w:tr w:rsidR="00733761" w:rsidRPr="005575EC" w:rsidTr="004D3862">
        <w:trPr>
          <w:trHeight w:val="567"/>
        </w:trPr>
        <w:tc>
          <w:tcPr>
            <w:tcW w:w="2820" w:type="dxa"/>
            <w:shd w:val="clear" w:color="auto" w:fill="EAF1DD" w:themeFill="accent3" w:themeFillTint="33"/>
            <w:vAlign w:val="bottom"/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  <w:r w:rsidRPr="005575EC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víčková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s = 64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shd w:val="clear" w:color="auto" w:fill="EAF1DD" w:themeFill="accent3" w:themeFillTint="33"/>
            <w:vAlign w:val="bottom"/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rajská omáčka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o = 48 Kč</w:t>
            </w:r>
          </w:p>
        </w:tc>
      </w:tr>
      <w:tr w:rsidR="00733761" w:rsidRPr="005575EC" w:rsidTr="004D3862">
        <w:trPr>
          <w:trHeight w:val="567"/>
        </w:trPr>
        <w:tc>
          <w:tcPr>
            <w:tcW w:w="2820" w:type="dxa"/>
            <w:vAlign w:val="bottom"/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guláš</w:t>
            </w:r>
          </w:p>
        </w:tc>
        <w:tc>
          <w:tcPr>
            <w:tcW w:w="1417" w:type="dxa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g = 55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bottom"/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krokety</w:t>
            </w:r>
          </w:p>
        </w:tc>
        <w:tc>
          <w:tcPr>
            <w:tcW w:w="1417" w:type="dxa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k = 19 Kč</w:t>
            </w:r>
          </w:p>
        </w:tc>
      </w:tr>
      <w:tr w:rsidR="00733761" w:rsidRPr="005575EC" w:rsidTr="004D3862">
        <w:trPr>
          <w:trHeight w:val="567"/>
        </w:trPr>
        <w:tc>
          <w:tcPr>
            <w:tcW w:w="2820" w:type="dxa"/>
            <w:shd w:val="clear" w:color="auto" w:fill="EAF1DD" w:themeFill="accent3" w:themeFillTint="33"/>
            <w:vAlign w:val="bottom"/>
          </w:tcPr>
          <w:p w:rsidR="00733761" w:rsidRPr="005575EC" w:rsidRDefault="00733761" w:rsidP="004D3862">
            <w:pPr>
              <w:tabs>
                <w:tab w:val="left" w:pos="1470"/>
              </w:tabs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hranolky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h = 23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shd w:val="clear" w:color="auto" w:fill="EAF1DD" w:themeFill="accent3" w:themeFillTint="33"/>
            <w:vAlign w:val="bottom"/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řízek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r = 37 Kč</w:t>
            </w:r>
          </w:p>
        </w:tc>
      </w:tr>
      <w:tr w:rsidR="00733761" w:rsidRPr="005575EC" w:rsidTr="004D3862">
        <w:trPr>
          <w:trHeight w:val="567"/>
        </w:trPr>
        <w:tc>
          <w:tcPr>
            <w:tcW w:w="2820" w:type="dxa"/>
            <w:vAlign w:val="bottom"/>
          </w:tcPr>
          <w:p w:rsidR="00733761" w:rsidRDefault="00733761" w:rsidP="004D3862">
            <w:pPr>
              <w:tabs>
                <w:tab w:val="left" w:pos="1470"/>
              </w:tabs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pohár</w:t>
            </w:r>
          </w:p>
        </w:tc>
        <w:tc>
          <w:tcPr>
            <w:tcW w:w="1417" w:type="dxa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p = 42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bottom"/>
          </w:tcPr>
          <w:p w:rsidR="00733761" w:rsidRDefault="00733761" w:rsidP="004D3862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sladké knedlíky</w:t>
            </w:r>
          </w:p>
        </w:tc>
        <w:tc>
          <w:tcPr>
            <w:tcW w:w="1417" w:type="dxa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l = 50 Kč</w:t>
            </w:r>
          </w:p>
        </w:tc>
      </w:tr>
    </w:tbl>
    <w:p w:rsidR="00733761" w:rsidRPr="007937D3" w:rsidRDefault="00733761" w:rsidP="00733761">
      <w:pPr>
        <w:ind w:right="142"/>
        <w:rPr>
          <w:sz w:val="14"/>
          <w:szCs w:val="28"/>
        </w:rPr>
      </w:pPr>
    </w:p>
    <w:tbl>
      <w:tblPr>
        <w:tblW w:w="8957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4535"/>
        <w:gridCol w:w="4422"/>
      </w:tblGrid>
      <w:tr w:rsidR="00733761" w:rsidRPr="008E0175" w:rsidTr="004D3862">
        <w:trPr>
          <w:trHeight w:val="567"/>
        </w:trPr>
        <w:tc>
          <w:tcPr>
            <w:tcW w:w="453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pondělí: </w:t>
            </w:r>
            <w:r w:rsidRPr="007937D3">
              <w:rPr>
                <w:i/>
                <w:sz w:val="28"/>
                <w:szCs w:val="28"/>
              </w:rPr>
              <w:t xml:space="preserve">4 </w:t>
            </w:r>
            <w:r w:rsidRPr="007937D3">
              <w:rPr>
                <w:rFonts w:cstheme="minorHAnsi"/>
                <w:i/>
                <w:sz w:val="28"/>
                <w:szCs w:val="28"/>
              </w:rPr>
              <w:t>∙</w:t>
            </w:r>
            <w:r w:rsidRPr="007937D3">
              <w:rPr>
                <w:i/>
                <w:sz w:val="28"/>
                <w:szCs w:val="28"/>
              </w:rPr>
              <w:t xml:space="preserve"> s + 6 </w:t>
            </w:r>
            <w:r w:rsidRPr="007937D3">
              <w:rPr>
                <w:rFonts w:cstheme="minorHAnsi"/>
                <w:i/>
                <w:sz w:val="28"/>
                <w:szCs w:val="28"/>
              </w:rPr>
              <w:t>∙ g + 9 ∙ h + 8 ∙ o + 2 ∙ r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5535A3" w:rsidRDefault="00733761" w:rsidP="004D3862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733761" w:rsidRPr="008E0175" w:rsidTr="004D3862">
        <w:trPr>
          <w:trHeight w:val="567"/>
        </w:trPr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Default="00733761" w:rsidP="004D3862">
            <w:pPr>
              <w:pStyle w:val="Bezmezer"/>
              <w:ind w:hanging="108"/>
              <w:rPr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5535A3" w:rsidRDefault="00733761" w:rsidP="004D3862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733761" w:rsidRPr="008E0175" w:rsidTr="004D3862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úterý:     </w:t>
            </w:r>
            <w:r w:rsidRPr="007937D3">
              <w:rPr>
                <w:rFonts w:cstheme="minorHAnsi"/>
                <w:i/>
                <w:sz w:val="28"/>
                <w:szCs w:val="28"/>
              </w:rPr>
              <w:t>6 ∙ s + 2 ∙ h + 1 ∙ k + 7 ∙ g + 1 ∙ o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rPr>
                <w:bCs/>
                <w:sz w:val="28"/>
              </w:rPr>
            </w:pPr>
          </w:p>
        </w:tc>
      </w:tr>
      <w:tr w:rsidR="00733761" w:rsidRPr="008E0175" w:rsidTr="004D3862">
        <w:trPr>
          <w:trHeight w:val="567"/>
        </w:trPr>
        <w:tc>
          <w:tcPr>
            <w:tcW w:w="45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Default="00733761" w:rsidP="004D3862">
            <w:pPr>
              <w:pStyle w:val="Bezmezer"/>
              <w:ind w:hanging="108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rPr>
                <w:bCs/>
                <w:sz w:val="28"/>
              </w:rPr>
            </w:pPr>
          </w:p>
        </w:tc>
      </w:tr>
      <w:tr w:rsidR="00733761" w:rsidRPr="008E0175" w:rsidTr="004D3862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středa:   </w:t>
            </w:r>
            <w:r w:rsidRPr="007937D3">
              <w:rPr>
                <w:rFonts w:cstheme="minorHAnsi"/>
                <w:i/>
                <w:sz w:val="28"/>
                <w:szCs w:val="28"/>
              </w:rPr>
              <w:t>2 ∙ g + 4 ∙ l + 8 ∙ r + 3 ∙ h + 1 ∙ o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5535A3" w:rsidRDefault="00733761" w:rsidP="004D3862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733761" w:rsidRPr="008E0175" w:rsidTr="004D3862">
        <w:trPr>
          <w:trHeight w:val="567"/>
        </w:trPr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Default="00733761" w:rsidP="004D3862">
            <w:pPr>
              <w:pStyle w:val="Bezmezer"/>
              <w:ind w:hanging="108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5535A3" w:rsidRDefault="00733761" w:rsidP="004D3862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733761" w:rsidRPr="008E0175" w:rsidTr="004D3862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čtvrtek:              </w:t>
            </w:r>
            <w:r w:rsidRPr="007937D3">
              <w:rPr>
                <w:rFonts w:cstheme="minorHAnsi"/>
                <w:i/>
                <w:sz w:val="28"/>
                <w:szCs w:val="28"/>
              </w:rPr>
              <w:t>6 ∙ l + 4 ∙ s + 2 ∙ g + 3 ∙ h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rPr>
                <w:bCs/>
                <w:sz w:val="28"/>
              </w:rPr>
            </w:pPr>
          </w:p>
        </w:tc>
      </w:tr>
      <w:tr w:rsidR="00733761" w:rsidRPr="008E0175" w:rsidTr="004D3862">
        <w:trPr>
          <w:trHeight w:val="567"/>
        </w:trPr>
        <w:tc>
          <w:tcPr>
            <w:tcW w:w="45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Default="00733761" w:rsidP="004D3862">
            <w:pPr>
              <w:pStyle w:val="Bezmezer"/>
              <w:ind w:hanging="108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rPr>
                <w:bCs/>
                <w:sz w:val="28"/>
              </w:rPr>
            </w:pPr>
          </w:p>
        </w:tc>
      </w:tr>
      <w:tr w:rsidR="00733761" w:rsidRPr="008E0175" w:rsidTr="004D3862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Default="00733761" w:rsidP="004D3862">
            <w:pPr>
              <w:tabs>
                <w:tab w:val="right" w:pos="5113"/>
              </w:tabs>
              <w:ind w:hanging="108"/>
            </w:pPr>
            <w:r w:rsidRPr="00DC5C62">
              <w:rPr>
                <w:rFonts w:cstheme="minorHAnsi"/>
                <w:sz w:val="28"/>
                <w:szCs w:val="28"/>
              </w:rPr>
              <w:t xml:space="preserve">pátek: </w:t>
            </w:r>
            <w:r>
              <w:rPr>
                <w:rFonts w:cstheme="minorHAnsi"/>
                <w:sz w:val="28"/>
                <w:szCs w:val="28"/>
              </w:rPr>
              <w:t xml:space="preserve">  </w:t>
            </w:r>
            <w:r w:rsidRPr="007937D3">
              <w:rPr>
                <w:rFonts w:cstheme="minorHAnsi"/>
                <w:i/>
                <w:sz w:val="28"/>
                <w:szCs w:val="28"/>
              </w:rPr>
              <w:t>3 ∙ k + 4 ∙ g + 7 ∙ o + 5 ∙ r + 1 ∙ h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Default="00733761" w:rsidP="004D3862"/>
        </w:tc>
      </w:tr>
      <w:tr w:rsidR="00733761" w:rsidRPr="008E0175" w:rsidTr="004D3862">
        <w:trPr>
          <w:trHeight w:val="567"/>
        </w:trPr>
        <w:tc>
          <w:tcPr>
            <w:tcW w:w="45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DC5C62" w:rsidRDefault="00733761" w:rsidP="004D3862">
            <w:pPr>
              <w:tabs>
                <w:tab w:val="right" w:pos="5113"/>
              </w:tabs>
              <w:ind w:hanging="108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Default="00733761" w:rsidP="004D3862"/>
        </w:tc>
      </w:tr>
      <w:tr w:rsidR="00733761" w:rsidRPr="008E0175" w:rsidTr="004D3862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33761" w:rsidRPr="00DC5C62" w:rsidRDefault="00733761" w:rsidP="004D3862">
            <w:pPr>
              <w:tabs>
                <w:tab w:val="right" w:pos="5113"/>
              </w:tabs>
              <w:ind w:hanging="108"/>
              <w:rPr>
                <w:rFonts w:cstheme="minorHAnsi"/>
                <w:sz w:val="28"/>
                <w:szCs w:val="28"/>
              </w:rPr>
            </w:pPr>
            <w:r w:rsidRPr="00986091">
              <w:rPr>
                <w:rFonts w:cstheme="minorHAnsi"/>
                <w:b/>
                <w:sz w:val="28"/>
                <w:szCs w:val="28"/>
              </w:rPr>
              <w:t>Celkem</w:t>
            </w:r>
            <w:r>
              <w:rPr>
                <w:rFonts w:cstheme="minorHAnsi"/>
                <w:sz w:val="28"/>
                <w:szCs w:val="28"/>
              </w:rPr>
              <w:t xml:space="preserve"> za týden: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33761" w:rsidRDefault="00733761" w:rsidP="004D3862"/>
        </w:tc>
      </w:tr>
    </w:tbl>
    <w:p w:rsidR="00733761" w:rsidRDefault="00733761" w:rsidP="00733761">
      <w:pPr>
        <w:pStyle w:val="Odstavecseseznamem"/>
        <w:spacing w:after="120" w:line="276" w:lineRule="auto"/>
        <w:ind w:left="0"/>
        <w:jc w:val="both"/>
        <w:rPr>
          <w:sz w:val="16"/>
          <w:szCs w:val="16"/>
        </w:rPr>
        <w:sectPr w:rsidR="00733761" w:rsidSect="00033074">
          <w:headerReference w:type="default" r:id="rId10"/>
          <w:pgSz w:w="11906" w:h="16838"/>
          <w:pgMar w:top="1417" w:right="1417" w:bottom="1417" w:left="1418" w:header="397" w:footer="0" w:gutter="0"/>
          <w:cols w:space="708"/>
          <w:docGrid w:linePitch="360"/>
        </w:sectPr>
      </w:pPr>
    </w:p>
    <w:p w:rsidR="00733761" w:rsidRPr="008E0175" w:rsidRDefault="00733761" w:rsidP="00733761">
      <w:pPr>
        <w:pStyle w:val="Odstavecseseznamem"/>
        <w:numPr>
          <w:ilvl w:val="0"/>
          <w:numId w:val="17"/>
        </w:numPr>
        <w:spacing w:before="60" w:line="276" w:lineRule="auto"/>
        <w:ind w:left="284" w:right="142" w:hanging="284"/>
        <w:rPr>
          <w:sz w:val="36"/>
          <w:szCs w:val="28"/>
        </w:rPr>
      </w:pPr>
      <w:r>
        <w:rPr>
          <w:sz w:val="28"/>
          <w:szCs w:val="28"/>
        </w:rPr>
        <w:t>Určete hodnotu výrazu</w:t>
      </w:r>
      <w:r w:rsidRPr="008E0175">
        <w:rPr>
          <w:sz w:val="28"/>
        </w:rPr>
        <w:t xml:space="preserve"> </w:t>
      </w:r>
    </w:p>
    <w:tbl>
      <w:tblPr>
        <w:tblStyle w:val="Stednmka1zvraznn5"/>
        <w:tblW w:w="9127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587"/>
        <w:gridCol w:w="2240"/>
        <w:gridCol w:w="284"/>
        <w:gridCol w:w="2126"/>
        <w:gridCol w:w="2890"/>
      </w:tblGrid>
      <w:tr w:rsidR="00733761" w:rsidRPr="00605F7F" w:rsidTr="004D3862">
        <w:trPr>
          <w:cnfStyle w:val="100000000000"/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733761" w:rsidRPr="00694485" w:rsidRDefault="00733761" w:rsidP="004D3862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5</w:t>
            </w:r>
            <w:r w:rsidRPr="00694485">
              <w:rPr>
                <w:b w:val="0"/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>∙</w:t>
            </w:r>
            <w:r>
              <w:rPr>
                <w:b w:val="0"/>
                <w:sz w:val="28"/>
                <w:szCs w:val="28"/>
              </w:rPr>
              <w:t xml:space="preserve"> 6 + 2</w:t>
            </w:r>
            <w:r w:rsidRPr="00694485">
              <w:rPr>
                <w:b w:val="0"/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>∙</w:t>
            </w:r>
            <w:r>
              <w:rPr>
                <w:rFonts w:cstheme="minorHAnsi"/>
                <w:b w:val="0"/>
                <w:sz w:val="28"/>
                <w:szCs w:val="28"/>
              </w:rPr>
              <w:t xml:space="preserve"> 4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240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9A22A1" w:rsidRDefault="00733761" w:rsidP="004D3862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9A22A1">
              <w:rPr>
                <w:rFonts w:asciiTheme="minorHAnsi" w:hAnsiTheme="minorHAnsi"/>
                <w:b w:val="0"/>
                <w:sz w:val="28"/>
                <w:szCs w:val="28"/>
              </w:rPr>
              <w:t>30 + 8 = 38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733761" w:rsidRPr="007D647C" w:rsidRDefault="00733761" w:rsidP="004D3862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733761" w:rsidRPr="00694485" w:rsidRDefault="00733761" w:rsidP="004D3862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>3 ∙ 6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– </w:t>
            </w:r>
            <w:r>
              <w:rPr>
                <w:rFonts w:cstheme="minorHAnsi"/>
                <w:b w:val="0"/>
                <w:sz w:val="28"/>
                <w:szCs w:val="28"/>
              </w:rPr>
              <w:t>15 : 3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0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9A22A1" w:rsidRDefault="00733761" w:rsidP="004D3862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18 - 5 = 13</w:t>
            </w:r>
          </w:p>
        </w:tc>
      </w:tr>
      <w:tr w:rsidR="00733761" w:rsidRPr="00605F7F" w:rsidTr="004D3862">
        <w:trPr>
          <w:cnfStyle w:val="000000100000"/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733761" w:rsidRPr="00694485" w:rsidRDefault="00733761" w:rsidP="004D3862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 xml:space="preserve">64 : 8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– </w:t>
            </w:r>
            <w:r>
              <w:rPr>
                <w:rFonts w:cstheme="minorHAnsi"/>
                <w:b w:val="0"/>
                <w:sz w:val="28"/>
                <w:szCs w:val="28"/>
              </w:rPr>
              <w:t>6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9A22A1" w:rsidRDefault="00733761" w:rsidP="004D3862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8 - 6 = 2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733761" w:rsidRPr="007D647C" w:rsidRDefault="00733761" w:rsidP="004D3862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733761" w:rsidRPr="00694485" w:rsidRDefault="00733761" w:rsidP="004D3862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94485">
              <w:rPr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sz w:val="28"/>
                <w:szCs w:val="28"/>
              </w:rPr>
              <w:t>∙</w:t>
            </w:r>
            <w:r w:rsidRPr="006944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8</w:t>
            </w:r>
            <w:r w:rsidRPr="00694485">
              <w:rPr>
                <w:sz w:val="28"/>
                <w:szCs w:val="28"/>
              </w:rPr>
              <w:t xml:space="preserve"> : </w:t>
            </w:r>
            <w:r>
              <w:rPr>
                <w:sz w:val="28"/>
                <w:szCs w:val="28"/>
              </w:rPr>
              <w:t>4</w:t>
            </w:r>
            <w:r w:rsidRPr="00694485">
              <w:rPr>
                <w:rFonts w:cstheme="minorHAnsi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sz w:val="28"/>
                <w:szCs w:val="28"/>
              </w:rPr>
              <w:t>=</w:t>
            </w:r>
          </w:p>
        </w:tc>
        <w:tc>
          <w:tcPr>
            <w:tcW w:w="289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9A22A1" w:rsidRDefault="00733761" w:rsidP="004D3862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48 : 4 = 12</w:t>
            </w:r>
          </w:p>
        </w:tc>
      </w:tr>
      <w:tr w:rsidR="00733761" w:rsidRPr="00605F7F" w:rsidTr="004D3862">
        <w:trPr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733761" w:rsidRPr="00694485" w:rsidRDefault="00733761" w:rsidP="004D3862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>72 : 9 – 4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b w:val="0"/>
                <w:sz w:val="28"/>
              </w:rPr>
              <w:t>=</w:t>
            </w:r>
          </w:p>
        </w:tc>
        <w:tc>
          <w:tcPr>
            <w:tcW w:w="2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9A22A1" w:rsidRDefault="00733761" w:rsidP="004D3862">
            <w:pPr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8 - 4 = 4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733761" w:rsidRPr="007D647C" w:rsidRDefault="00733761" w:rsidP="004D3862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733761" w:rsidRPr="00694485" w:rsidRDefault="00733761" w:rsidP="004D3862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 w:rsidRPr="00694485">
              <w:rPr>
                <w:rFonts w:cstheme="minorHAnsi"/>
                <w:sz w:val="28"/>
                <w:szCs w:val="28"/>
              </w:rPr>
              <w:t>(1</w:t>
            </w:r>
            <w:r>
              <w:rPr>
                <w:rFonts w:cstheme="minorHAnsi"/>
                <w:sz w:val="28"/>
                <w:szCs w:val="28"/>
              </w:rPr>
              <w:t>6</w:t>
            </w:r>
            <w:r w:rsidRPr="00694485">
              <w:rPr>
                <w:rFonts w:cstheme="minorHAnsi"/>
                <w:sz w:val="28"/>
                <w:szCs w:val="28"/>
              </w:rPr>
              <w:t xml:space="preserve"> : </w:t>
            </w:r>
            <w:r>
              <w:rPr>
                <w:rFonts w:cstheme="minorHAnsi"/>
                <w:sz w:val="28"/>
                <w:szCs w:val="28"/>
              </w:rPr>
              <w:t>4</w:t>
            </w:r>
            <w:r w:rsidRPr="00694485">
              <w:rPr>
                <w:rFonts w:cstheme="minorHAnsi"/>
                <w:sz w:val="28"/>
                <w:szCs w:val="28"/>
              </w:rPr>
              <w:t>) ∙</w:t>
            </w:r>
            <w:r w:rsidRPr="006944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8</w:t>
            </w:r>
            <w:r w:rsidRPr="00694485">
              <w:rPr>
                <w:sz w:val="28"/>
                <w:szCs w:val="28"/>
              </w:rPr>
              <w:t xml:space="preserve"> </w:t>
            </w:r>
            <w:r w:rsidRPr="002B5ADA">
              <w:rPr>
                <w:rFonts w:cstheme="minorHAnsi"/>
                <w:sz w:val="28"/>
                <w:szCs w:val="28"/>
              </w:rPr>
              <w:t>–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6944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</w:t>
            </w:r>
            <w:r w:rsidRPr="00694485">
              <w:rPr>
                <w:sz w:val="28"/>
                <w:szCs w:val="28"/>
              </w:rPr>
              <w:t xml:space="preserve"> </w:t>
            </w:r>
            <w:r w:rsidRPr="002B5ADA">
              <w:rPr>
                <w:sz w:val="28"/>
              </w:rPr>
              <w:t>=</w:t>
            </w:r>
          </w:p>
        </w:tc>
        <w:tc>
          <w:tcPr>
            <w:tcW w:w="289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9A22A1" w:rsidRDefault="00733761" w:rsidP="004D3862">
            <w:pPr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 xml:space="preserve">4 </w:t>
            </w:r>
            <w:r w:rsidRPr="00694485">
              <w:rPr>
                <w:rFonts w:cstheme="minorHAnsi"/>
                <w:sz w:val="28"/>
                <w:szCs w:val="28"/>
              </w:rPr>
              <w:t>∙</w:t>
            </w:r>
            <w:r>
              <w:rPr>
                <w:rFonts w:cstheme="minorHAnsi"/>
                <w:sz w:val="28"/>
                <w:szCs w:val="28"/>
              </w:rPr>
              <w:t xml:space="preserve"> 8 - 18 = 32 - 18 = 14</w:t>
            </w:r>
          </w:p>
        </w:tc>
      </w:tr>
    </w:tbl>
    <w:p w:rsidR="00733761" w:rsidRPr="008E0175" w:rsidRDefault="00733761" w:rsidP="00733761">
      <w:pPr>
        <w:pStyle w:val="Odstavecseseznamem"/>
        <w:numPr>
          <w:ilvl w:val="0"/>
          <w:numId w:val="17"/>
        </w:numPr>
        <w:spacing w:before="18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>Zapište jako výraz a určete jeho hodnotu</w:t>
      </w:r>
      <w:r w:rsidRPr="008E0175">
        <w:rPr>
          <w:sz w:val="28"/>
          <w:szCs w:val="28"/>
        </w:rPr>
        <w:t xml:space="preserve"> </w:t>
      </w:r>
    </w:p>
    <w:tbl>
      <w:tblPr>
        <w:tblW w:w="895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3969"/>
        <w:gridCol w:w="4989"/>
      </w:tblGrid>
      <w:tr w:rsidR="00733761" w:rsidRPr="008E0175" w:rsidTr="004D3862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o 7 větší než 13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9A22A1" w:rsidRDefault="00733761" w:rsidP="004D3862">
            <w:pPr>
              <w:rPr>
                <w:sz w:val="28"/>
                <w:szCs w:val="28"/>
              </w:rPr>
            </w:pPr>
            <w:r w:rsidRPr="009A22A1">
              <w:rPr>
                <w:sz w:val="28"/>
                <w:szCs w:val="28"/>
              </w:rPr>
              <w:t>13 + 7 = 20</w:t>
            </w:r>
          </w:p>
        </w:tc>
      </w:tr>
      <w:tr w:rsidR="00733761" w:rsidRPr="008E0175" w:rsidTr="004D3862">
        <w:trPr>
          <w:trHeight w:val="567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2 krát menší než 18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9A22A1" w:rsidRDefault="00733761" w:rsidP="004D3862">
            <w:pPr>
              <w:rPr>
                <w:sz w:val="28"/>
                <w:szCs w:val="28"/>
              </w:rPr>
            </w:pPr>
            <w:r w:rsidRPr="009A22A1">
              <w:rPr>
                <w:sz w:val="28"/>
                <w:szCs w:val="28"/>
              </w:rPr>
              <w:t>18 : 2 = 9</w:t>
            </w:r>
          </w:p>
        </w:tc>
      </w:tr>
      <w:tr w:rsidR="00733761" w:rsidRPr="008E0175" w:rsidTr="004D3862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o 8 menší než 14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9A22A1" w:rsidRDefault="00733761" w:rsidP="004D3862">
            <w:pPr>
              <w:rPr>
                <w:sz w:val="28"/>
                <w:szCs w:val="28"/>
              </w:rPr>
            </w:pPr>
            <w:r w:rsidRPr="009A22A1">
              <w:rPr>
                <w:sz w:val="28"/>
                <w:szCs w:val="28"/>
              </w:rPr>
              <w:t>14 - 8 = 6</w:t>
            </w:r>
          </w:p>
        </w:tc>
      </w:tr>
      <w:tr w:rsidR="00733761" w:rsidRPr="008E0175" w:rsidTr="004D3862">
        <w:trPr>
          <w:trHeight w:val="567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3 krát větší než 6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9A22A1" w:rsidRDefault="00733761" w:rsidP="004D3862">
            <w:pPr>
              <w:rPr>
                <w:sz w:val="28"/>
                <w:szCs w:val="28"/>
              </w:rPr>
            </w:pPr>
            <w:r w:rsidRPr="009A22A1">
              <w:rPr>
                <w:sz w:val="28"/>
                <w:szCs w:val="28"/>
              </w:rPr>
              <w:t>6 ∙ 3 = 18</w:t>
            </w:r>
          </w:p>
        </w:tc>
      </w:tr>
    </w:tbl>
    <w:p w:rsidR="00733761" w:rsidRPr="008E0175" w:rsidRDefault="00733761" w:rsidP="00733761">
      <w:pPr>
        <w:pStyle w:val="Odstavecseseznamem"/>
        <w:numPr>
          <w:ilvl w:val="0"/>
          <w:numId w:val="17"/>
        </w:numPr>
        <w:spacing w:before="180" w:line="276" w:lineRule="auto"/>
        <w:ind w:left="284" w:right="142" w:hanging="284"/>
        <w:rPr>
          <w:sz w:val="28"/>
          <w:szCs w:val="28"/>
        </w:rPr>
      </w:pPr>
      <w:r>
        <w:rPr>
          <w:rFonts w:cstheme="minorHAnsi"/>
          <w:sz w:val="28"/>
          <w:szCs w:val="28"/>
        </w:rPr>
        <w:t>Napište vzorec pro obsah, dosaďte do vzorce a určete hodnotu výrazu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4309"/>
        <w:gridCol w:w="397"/>
        <w:gridCol w:w="4366"/>
      </w:tblGrid>
      <w:tr w:rsidR="00733761" w:rsidRPr="008E0175" w:rsidTr="004D3862">
        <w:trPr>
          <w:cnfStyle w:val="100000000000"/>
          <w:trHeight w:val="340"/>
        </w:trPr>
        <w:tc>
          <w:tcPr>
            <w:cnfStyle w:val="001000000000"/>
            <w:tcW w:w="4309" w:type="dxa"/>
            <w:shd w:val="clear" w:color="auto" w:fill="auto"/>
            <w:vAlign w:val="bottom"/>
          </w:tcPr>
          <w:p w:rsidR="00733761" w:rsidRPr="00805FC8" w:rsidRDefault="00733761" w:rsidP="004D3862">
            <w:pPr>
              <w:jc w:val="center"/>
              <w:rPr>
                <w:rFonts w:asciiTheme="minorHAnsi" w:hAnsiTheme="minorHAnsi"/>
                <w:i/>
                <w:sz w:val="28"/>
                <w:szCs w:val="28"/>
              </w:rPr>
            </w:pP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Čtverec: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5 cm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4366" w:type="dxa"/>
            <w:shd w:val="clear" w:color="auto" w:fill="auto"/>
            <w:vAlign w:val="bottom"/>
          </w:tcPr>
          <w:p w:rsidR="00733761" w:rsidRPr="00805FC8" w:rsidRDefault="00733761" w:rsidP="004D3862">
            <w:pPr>
              <w:jc w:val="center"/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Obdélník</w:t>
            </w: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3 cm, b = 7 cm</w:t>
            </w:r>
          </w:p>
        </w:tc>
      </w:tr>
      <w:tr w:rsidR="00733761" w:rsidRPr="008E0175" w:rsidTr="004D3862">
        <w:trPr>
          <w:cnfStyle w:val="000000100000"/>
          <w:trHeight w:val="567"/>
        </w:trPr>
        <w:tc>
          <w:tcPr>
            <w:cnfStyle w:val="001000000000"/>
            <w:tcW w:w="43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33761" w:rsidRPr="008055F7" w:rsidRDefault="00733761" w:rsidP="004D3862">
            <w:pP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8055F7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S = a · a 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436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33761" w:rsidRPr="008055F7" w:rsidRDefault="00733761" w:rsidP="004D3862">
            <w:pPr>
              <w:cnfStyle w:val="000000100000"/>
              <w:rPr>
                <w:rFonts w:asciiTheme="minorHAnsi" w:eastAsiaTheme="minorHAnsi" w:hAnsiTheme="minorHAnsi"/>
                <w:bCs/>
                <w:sz w:val="28"/>
                <w:szCs w:val="28"/>
                <w:lang w:eastAsia="en-US" w:bidi="en-US"/>
              </w:rPr>
            </w:pPr>
            <w:r w:rsidRPr="008055F7">
              <w:rPr>
                <w:rFonts w:asciiTheme="minorHAnsi" w:eastAsiaTheme="minorHAnsi" w:hAnsiTheme="minorHAnsi"/>
                <w:bCs/>
                <w:sz w:val="28"/>
                <w:szCs w:val="28"/>
                <w:lang w:eastAsia="en-US" w:bidi="en-US"/>
              </w:rPr>
              <w:t>S = a · b</w:t>
            </w:r>
          </w:p>
        </w:tc>
      </w:tr>
      <w:tr w:rsidR="00733761" w:rsidRPr="008E0175" w:rsidTr="004D3862">
        <w:trPr>
          <w:trHeight w:val="567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8055F7" w:rsidRDefault="00733761" w:rsidP="004D3862">
            <w:pP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8055F7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S = 5 · 5 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8055F7" w:rsidRDefault="00733761" w:rsidP="004D3862">
            <w:pPr>
              <w:cnfStyle w:val="000000000000"/>
              <w:rPr>
                <w:rFonts w:asciiTheme="minorHAnsi" w:eastAsiaTheme="minorHAnsi" w:hAnsiTheme="minorHAnsi"/>
                <w:bCs/>
                <w:sz w:val="28"/>
                <w:szCs w:val="28"/>
                <w:lang w:eastAsia="en-US" w:bidi="en-US"/>
              </w:rPr>
            </w:pPr>
            <w:r w:rsidRPr="008055F7">
              <w:rPr>
                <w:rFonts w:asciiTheme="minorHAnsi" w:eastAsiaTheme="minorHAnsi" w:hAnsiTheme="minorHAnsi"/>
                <w:bCs/>
                <w:sz w:val="28"/>
                <w:szCs w:val="28"/>
                <w:lang w:eastAsia="en-US" w:bidi="en-US"/>
              </w:rPr>
              <w:t>S = 3 · 7</w:t>
            </w:r>
          </w:p>
        </w:tc>
      </w:tr>
      <w:tr w:rsidR="00733761" w:rsidRPr="008E0175" w:rsidTr="004D3862">
        <w:trPr>
          <w:cnfStyle w:val="000000100000"/>
          <w:trHeight w:val="567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8055F7" w:rsidRDefault="00733761" w:rsidP="004D3862">
            <w:pP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8055F7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S = 25 cm</w:t>
            </w:r>
            <w:r w:rsidRPr="008055F7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vertAlign w:val="superscript"/>
                <w:lang w:eastAsia="en-US" w:bidi="en-US"/>
              </w:rPr>
              <w:t>2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8055F7" w:rsidRDefault="00733761" w:rsidP="004D3862">
            <w:pPr>
              <w:cnfStyle w:val="000000100000"/>
              <w:rPr>
                <w:rFonts w:asciiTheme="minorHAnsi" w:eastAsiaTheme="minorHAnsi" w:hAnsiTheme="minorHAnsi"/>
                <w:bCs/>
                <w:sz w:val="28"/>
                <w:szCs w:val="28"/>
                <w:lang w:eastAsia="en-US" w:bidi="en-US"/>
              </w:rPr>
            </w:pPr>
            <w:r w:rsidRPr="008055F7">
              <w:rPr>
                <w:rFonts w:asciiTheme="minorHAnsi" w:eastAsiaTheme="minorHAnsi" w:hAnsiTheme="minorHAnsi"/>
                <w:bCs/>
                <w:sz w:val="28"/>
                <w:szCs w:val="28"/>
                <w:lang w:eastAsia="en-US" w:bidi="en-US"/>
              </w:rPr>
              <w:t>S = 21 cm</w:t>
            </w:r>
            <w:r w:rsidRPr="008055F7">
              <w:rPr>
                <w:rFonts w:asciiTheme="minorHAnsi" w:eastAsiaTheme="minorHAnsi" w:hAnsiTheme="minorHAnsi"/>
                <w:bCs/>
                <w:sz w:val="28"/>
                <w:szCs w:val="28"/>
                <w:vertAlign w:val="superscript"/>
                <w:lang w:eastAsia="en-US" w:bidi="en-US"/>
              </w:rPr>
              <w:t>2</w:t>
            </w:r>
          </w:p>
        </w:tc>
      </w:tr>
      <w:tr w:rsidR="00733761" w:rsidRPr="008E0175" w:rsidTr="004D3862">
        <w:trPr>
          <w:trHeight w:val="567"/>
        </w:trPr>
        <w:tc>
          <w:tcPr>
            <w:cnfStyle w:val="001000000000"/>
            <w:tcW w:w="4309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33761" w:rsidRPr="008055F7" w:rsidRDefault="00733761" w:rsidP="004D3862">
            <w:pPr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</w:pPr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Obsah čtverce je   </w:t>
            </w:r>
            <w:r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   </w:t>
            </w:r>
            <w:r w:rsidRPr="008055F7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25 </w:t>
            </w:r>
            <w:proofErr w:type="gramStart"/>
            <w:r w:rsidRPr="008055F7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cm</w:t>
            </w:r>
            <w:r w:rsidRPr="008055F7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vertAlign w:val="superscript"/>
                <w:lang w:eastAsia="en-US" w:bidi="en-US"/>
              </w:rPr>
              <w:t>2</w:t>
            </w:r>
            <w: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.</w:t>
            </w:r>
            <w:proofErr w:type="gramEnd"/>
          </w:p>
        </w:tc>
        <w:tc>
          <w:tcPr>
            <w:tcW w:w="397" w:type="dxa"/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33761" w:rsidRPr="008055F7" w:rsidRDefault="00733761" w:rsidP="004D3862">
            <w:pPr>
              <w:cnfStyle w:val="000000000000"/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Obsah obdélníku je      </w:t>
            </w:r>
            <w:r w:rsidRPr="008055F7"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  <w:t xml:space="preserve">21 </w:t>
            </w:r>
            <w:proofErr w:type="gramStart"/>
            <w:r w:rsidRPr="008055F7"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  <w:t>cm</w:t>
            </w:r>
            <w:r w:rsidRPr="008055F7">
              <w:rPr>
                <w:rFonts w:asciiTheme="minorHAnsi" w:eastAsiaTheme="minorHAnsi" w:hAnsiTheme="minorHAnsi"/>
                <w:sz w:val="28"/>
                <w:szCs w:val="28"/>
                <w:vertAlign w:val="superscript"/>
                <w:lang w:eastAsia="en-US" w:bidi="en-US"/>
              </w:rPr>
              <w:t>2</w:t>
            </w:r>
            <w:r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  <w:t xml:space="preserve"> .</w:t>
            </w:r>
            <w:proofErr w:type="gramEnd"/>
          </w:p>
        </w:tc>
      </w:tr>
    </w:tbl>
    <w:p w:rsidR="00733761" w:rsidRPr="00224622" w:rsidRDefault="00733761" w:rsidP="00733761">
      <w:pPr>
        <w:pStyle w:val="Odstavecseseznamem"/>
        <w:ind w:left="284" w:right="142"/>
        <w:rPr>
          <w:sz w:val="10"/>
          <w:szCs w:val="28"/>
        </w:rPr>
      </w:pPr>
    </w:p>
    <w:p w:rsidR="00733761" w:rsidRPr="008E0175" w:rsidRDefault="00733761" w:rsidP="00733761">
      <w:pPr>
        <w:pStyle w:val="Odstavecseseznamem"/>
        <w:numPr>
          <w:ilvl w:val="0"/>
          <w:numId w:val="17"/>
        </w:numPr>
        <w:spacing w:before="12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>Určete hodnotu výrazů a porovnejte j</w:t>
      </w:r>
      <w:r w:rsidRPr="008E0175">
        <w:rPr>
          <w:sz w:val="28"/>
        </w:rPr>
        <w:t>e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pomocí </w:t>
      </w:r>
      <w:proofErr w:type="gramStart"/>
      <w:r>
        <w:rPr>
          <w:sz w:val="28"/>
          <w:szCs w:val="28"/>
        </w:rPr>
        <w:t>znaků &gt;, &lt;, = .</w:t>
      </w:r>
      <w:proofErr w:type="gramEnd"/>
    </w:p>
    <w:tbl>
      <w:tblPr>
        <w:tblW w:w="9014" w:type="dxa"/>
        <w:tblInd w:w="392" w:type="dxa"/>
        <w:shd w:val="clear" w:color="auto" w:fill="DAEEF3"/>
        <w:tblLook w:val="04A0"/>
      </w:tblPr>
      <w:tblGrid>
        <w:gridCol w:w="2551"/>
        <w:gridCol w:w="1701"/>
        <w:gridCol w:w="510"/>
        <w:gridCol w:w="1701"/>
        <w:gridCol w:w="2551"/>
      </w:tblGrid>
      <w:tr w:rsidR="00733761" w:rsidRPr="008E0175" w:rsidTr="004D3862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733761" w:rsidRPr="008E0175" w:rsidRDefault="00733761" w:rsidP="004D3862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</w:rPr>
              <w:t>17 + 7</w:t>
            </w:r>
            <w:r w:rsidRPr="008E017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  <w:vAlign w:val="center"/>
          </w:tcPr>
          <w:p w:rsidR="00733761" w:rsidRPr="008055F7" w:rsidRDefault="00733761" w:rsidP="004D3862">
            <w:pPr>
              <w:spacing w:before="120"/>
              <w:jc w:val="center"/>
              <w:rPr>
                <w:bCs/>
                <w:sz w:val="28"/>
              </w:rPr>
            </w:pPr>
            <w:r w:rsidRPr="008055F7">
              <w:rPr>
                <w:bCs/>
                <w:sz w:val="28"/>
              </w:rPr>
              <w:t>24</w:t>
            </w: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61" w:rsidRPr="008E0175" w:rsidRDefault="00733761" w:rsidP="004D3862">
            <w:pPr>
              <w:spacing w:before="12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=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733761" w:rsidRPr="008055F7" w:rsidRDefault="00733761" w:rsidP="004D3862">
            <w:pPr>
              <w:spacing w:before="120"/>
              <w:ind w:hanging="193"/>
              <w:jc w:val="center"/>
              <w:rPr>
                <w:bCs/>
                <w:sz w:val="28"/>
              </w:rPr>
            </w:pPr>
            <w:r w:rsidRPr="008055F7">
              <w:rPr>
                <w:bCs/>
                <w:sz w:val="28"/>
              </w:rPr>
              <w:t>24</w:t>
            </w:r>
          </w:p>
        </w:tc>
        <w:tc>
          <w:tcPr>
            <w:tcW w:w="2551" w:type="dxa"/>
            <w:vAlign w:val="bottom"/>
          </w:tcPr>
          <w:p w:rsidR="00733761" w:rsidRPr="008E0175" w:rsidRDefault="00733761" w:rsidP="004D3862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 xml:space="preserve">4 </w:t>
            </w:r>
            <w:r>
              <w:rPr>
                <w:rFonts w:cstheme="minorHAnsi"/>
                <w:sz w:val="28"/>
                <w:szCs w:val="28"/>
              </w:rPr>
              <w:t>∙ 6</w:t>
            </w:r>
          </w:p>
        </w:tc>
      </w:tr>
      <w:tr w:rsidR="00733761" w:rsidRPr="008E0175" w:rsidTr="004D3862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733761" w:rsidRPr="008E0175" w:rsidRDefault="00733761" w:rsidP="004D3862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8 - 6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center"/>
          </w:tcPr>
          <w:p w:rsidR="00733761" w:rsidRPr="008E0175" w:rsidRDefault="00733761" w:rsidP="004D3862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61" w:rsidRPr="008055F7" w:rsidRDefault="00733761" w:rsidP="004D3862">
            <w:pPr>
              <w:spacing w:before="120"/>
              <w:jc w:val="center"/>
              <w:rPr>
                <w:b/>
                <w:sz w:val="28"/>
              </w:rPr>
            </w:pPr>
            <w:r w:rsidRPr="008055F7">
              <w:rPr>
                <w:b/>
                <w:sz w:val="28"/>
              </w:rPr>
              <w:t>&lt;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733761" w:rsidRPr="008E0175" w:rsidRDefault="00733761" w:rsidP="004D3862">
            <w:pPr>
              <w:spacing w:before="120"/>
              <w:ind w:hanging="193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551" w:type="dxa"/>
            <w:vAlign w:val="bottom"/>
          </w:tcPr>
          <w:p w:rsidR="00733761" w:rsidRPr="008E0175" w:rsidRDefault="00733761" w:rsidP="004D3862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28 : 7</w:t>
            </w:r>
          </w:p>
        </w:tc>
      </w:tr>
      <w:tr w:rsidR="00733761" w:rsidRPr="008E0175" w:rsidTr="004D3862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733761" w:rsidRPr="008E0175" w:rsidRDefault="00733761" w:rsidP="004D3862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16 : 4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center"/>
          </w:tcPr>
          <w:p w:rsidR="00733761" w:rsidRPr="008E0175" w:rsidRDefault="00733761" w:rsidP="004D3862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61" w:rsidRPr="008055F7" w:rsidRDefault="00733761" w:rsidP="004D3862">
            <w:pPr>
              <w:spacing w:before="120"/>
              <w:jc w:val="center"/>
              <w:rPr>
                <w:b/>
                <w:sz w:val="28"/>
              </w:rPr>
            </w:pPr>
            <w:r w:rsidRPr="008055F7">
              <w:rPr>
                <w:b/>
                <w:sz w:val="28"/>
              </w:rPr>
              <w:t>&lt;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733761" w:rsidRPr="008E0175" w:rsidRDefault="00733761" w:rsidP="004D3862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551" w:type="dxa"/>
            <w:vAlign w:val="bottom"/>
          </w:tcPr>
          <w:p w:rsidR="00733761" w:rsidRPr="008E0175" w:rsidRDefault="00733761" w:rsidP="004D3862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3</w:t>
            </w:r>
            <w:r>
              <w:rPr>
                <w:rFonts w:eastAsiaTheme="minorEastAsia" w:cstheme="minorHAnsi"/>
                <w:sz w:val="28"/>
                <w:szCs w:val="28"/>
                <w:vertAlign w:val="superscript"/>
              </w:rPr>
              <w:t>2</w:t>
            </w:r>
          </w:p>
        </w:tc>
      </w:tr>
      <w:tr w:rsidR="00733761" w:rsidRPr="008E0175" w:rsidTr="004D3862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733761" w:rsidRPr="008E0175" w:rsidRDefault="00733761" w:rsidP="004D3862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eastAsiaTheme="minorEastAsia" w:cstheme="minorHAnsi"/>
                <w:sz w:val="28"/>
                <w:szCs w:val="28"/>
              </w:rPr>
              <w:t xml:space="preserve">14 + 9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center"/>
          </w:tcPr>
          <w:p w:rsidR="00733761" w:rsidRPr="008E0175" w:rsidRDefault="00733761" w:rsidP="004D3862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61" w:rsidRPr="008055F7" w:rsidRDefault="00733761" w:rsidP="004D3862">
            <w:pPr>
              <w:spacing w:before="120"/>
              <w:jc w:val="center"/>
              <w:rPr>
                <w:b/>
                <w:sz w:val="28"/>
              </w:rPr>
            </w:pPr>
            <w:r w:rsidRPr="008055F7">
              <w:rPr>
                <w:b/>
                <w:sz w:val="28"/>
              </w:rPr>
              <w:t>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733761" w:rsidRPr="008E0175" w:rsidRDefault="00733761" w:rsidP="004D3862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551" w:type="dxa"/>
            <w:vAlign w:val="bottom"/>
          </w:tcPr>
          <w:p w:rsidR="00733761" w:rsidRPr="008E0175" w:rsidRDefault="00733761" w:rsidP="004D3862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72 : 8</w:t>
            </w:r>
          </w:p>
        </w:tc>
      </w:tr>
    </w:tbl>
    <w:p w:rsidR="00733761" w:rsidRPr="008E0175" w:rsidRDefault="00733761" w:rsidP="00733761">
      <w:pPr>
        <w:pStyle w:val="Odstavecseseznamem"/>
        <w:numPr>
          <w:ilvl w:val="0"/>
          <w:numId w:val="17"/>
        </w:numPr>
        <w:spacing w:before="120" w:line="276" w:lineRule="auto"/>
        <w:ind w:left="284" w:hanging="284"/>
        <w:jc w:val="both"/>
        <w:rPr>
          <w:sz w:val="28"/>
        </w:rPr>
      </w:pPr>
      <w:r>
        <w:rPr>
          <w:sz w:val="28"/>
        </w:rPr>
        <w:t>Zjednodušte</w:t>
      </w:r>
    </w:p>
    <w:p w:rsidR="00733761" w:rsidRPr="008E0175" w:rsidRDefault="00733761" w:rsidP="00733761">
      <w:pPr>
        <w:tabs>
          <w:tab w:val="left" w:pos="2775"/>
        </w:tabs>
        <w:rPr>
          <w:sz w:val="4"/>
          <w:szCs w:val="28"/>
        </w:rPr>
      </w:pPr>
    </w:p>
    <w:tbl>
      <w:tblPr>
        <w:tblStyle w:val="Stednmka1zvraznn5"/>
        <w:tblW w:w="9080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814"/>
        <w:gridCol w:w="2551"/>
        <w:gridCol w:w="236"/>
        <w:gridCol w:w="1928"/>
        <w:gridCol w:w="2551"/>
      </w:tblGrid>
      <w:tr w:rsidR="00733761" w:rsidRPr="00605F7F" w:rsidTr="004D3862">
        <w:trPr>
          <w:cnfStyle w:val="1000000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20a : 5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 – a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F606C" w:rsidRDefault="00733761" w:rsidP="004D3862">
            <w:pPr>
              <w:spacing w:before="120"/>
              <w:cnfStyle w:val="100000000000"/>
              <w:rPr>
                <w:rFonts w:asciiTheme="minorHAnsi" w:hAnsiTheme="minorHAnsi"/>
                <w:b w:val="0"/>
                <w:sz w:val="28"/>
              </w:rPr>
            </w:pPr>
            <w:r w:rsidRPr="006F606C">
              <w:rPr>
                <w:rFonts w:asciiTheme="minorHAnsi" w:hAnsiTheme="minorHAnsi"/>
                <w:b w:val="0"/>
                <w:sz w:val="28"/>
              </w:rPr>
              <w:t>4a - a = 3a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733761" w:rsidRPr="006F606C" w:rsidRDefault="00733761" w:rsidP="004D3862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6c + 4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c 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  <w:szCs w:val="28"/>
              </w:rPr>
              <w:t xml:space="preserve"> 3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F606C" w:rsidRDefault="00733761" w:rsidP="004D3862">
            <w:pPr>
              <w:spacing w:before="120"/>
              <w:cnfStyle w:val="100000000000"/>
              <w:rPr>
                <w:rFonts w:asciiTheme="minorHAnsi" w:hAnsiTheme="minorHAnsi"/>
                <w:b w:val="0"/>
                <w:sz w:val="28"/>
              </w:rPr>
            </w:pPr>
            <w:r w:rsidRPr="006F606C">
              <w:rPr>
                <w:rFonts w:asciiTheme="minorHAnsi" w:hAnsiTheme="minorHAnsi"/>
                <w:b w:val="0"/>
                <w:sz w:val="28"/>
              </w:rPr>
              <w:t>6c + 12c = 18c</w:t>
            </w:r>
          </w:p>
        </w:tc>
      </w:tr>
      <w:tr w:rsidR="00733761" w:rsidRPr="00605F7F" w:rsidTr="004D3862">
        <w:trPr>
          <w:cnfStyle w:val="0000001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>(1</w:t>
            </w: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5b – 5b) : 2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F606C" w:rsidRDefault="00733761" w:rsidP="004D3862">
            <w:pPr>
              <w:spacing w:before="120"/>
              <w:cnfStyle w:val="000000100000"/>
              <w:rPr>
                <w:rFonts w:asciiTheme="minorHAnsi" w:hAnsiTheme="minorHAnsi"/>
                <w:sz w:val="28"/>
              </w:rPr>
            </w:pPr>
            <w:r w:rsidRPr="006F606C">
              <w:rPr>
                <w:rFonts w:asciiTheme="minorHAnsi" w:hAnsiTheme="minorHAnsi"/>
                <w:sz w:val="28"/>
              </w:rPr>
              <w:t>10b : 2 = 5b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733761" w:rsidRPr="007D647C" w:rsidRDefault="00733761" w:rsidP="004D3862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 w:rsidRPr="00224622">
              <w:rPr>
                <w:rFonts w:cstheme="minorHAnsi"/>
                <w:i/>
                <w:sz w:val="28"/>
                <w:szCs w:val="28"/>
              </w:rPr>
              <w:t>(</w:t>
            </w:r>
            <w:r>
              <w:rPr>
                <w:rFonts w:cstheme="minorHAnsi"/>
                <w:i/>
                <w:sz w:val="28"/>
                <w:szCs w:val="28"/>
              </w:rPr>
              <w:t>3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d + </w:t>
            </w:r>
            <w:r>
              <w:rPr>
                <w:rFonts w:cstheme="minorHAnsi"/>
                <w:i/>
                <w:sz w:val="28"/>
                <w:szCs w:val="28"/>
              </w:rPr>
              <w:t>4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d) ∙ </w:t>
            </w:r>
            <w:r>
              <w:rPr>
                <w:rFonts w:cstheme="minorHAnsi"/>
                <w:i/>
                <w:sz w:val="28"/>
                <w:szCs w:val="28"/>
              </w:rPr>
              <w:t>7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F606C" w:rsidRDefault="00733761" w:rsidP="004D3862">
            <w:pPr>
              <w:spacing w:before="120"/>
              <w:cnfStyle w:val="000000100000"/>
              <w:rPr>
                <w:rFonts w:asciiTheme="minorHAnsi" w:hAnsiTheme="minorHAnsi"/>
                <w:bCs/>
                <w:sz w:val="28"/>
              </w:rPr>
            </w:pPr>
            <w:r w:rsidRPr="006F606C">
              <w:rPr>
                <w:rFonts w:asciiTheme="minorHAnsi" w:hAnsiTheme="minorHAnsi"/>
                <w:bCs/>
                <w:sz w:val="28"/>
              </w:rPr>
              <w:t>7d ∙ 7 = 49d</w:t>
            </w:r>
          </w:p>
        </w:tc>
      </w:tr>
      <w:tr w:rsidR="00733761" w:rsidRPr="00605F7F" w:rsidTr="004D3862">
        <w:trPr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hanging="108"/>
              <w:jc w:val="right"/>
              <w:rPr>
                <w:b w:val="0"/>
                <w:i/>
                <w:sz w:val="28"/>
              </w:rPr>
            </w:pP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15a : 3 + 4b </w:t>
            </w:r>
            <w:r w:rsidRPr="00224622">
              <w:rPr>
                <w:b w:val="0"/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F606C" w:rsidRDefault="00733761" w:rsidP="004D3862">
            <w:pPr>
              <w:spacing w:before="120"/>
              <w:cnfStyle w:val="000000000000"/>
              <w:rPr>
                <w:rFonts w:asciiTheme="minorHAnsi" w:hAnsiTheme="minorHAnsi"/>
                <w:sz w:val="28"/>
              </w:rPr>
            </w:pPr>
            <w:r w:rsidRPr="006F606C">
              <w:rPr>
                <w:rFonts w:asciiTheme="minorHAnsi" w:hAnsiTheme="minorHAnsi"/>
                <w:sz w:val="28"/>
              </w:rPr>
              <w:t>5a + 4b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733761" w:rsidRPr="007D647C" w:rsidRDefault="00733761" w:rsidP="004D3862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rFonts w:cstheme="minorHAnsi"/>
                <w:i/>
                <w:sz w:val="28"/>
                <w:szCs w:val="28"/>
              </w:rPr>
              <w:t>56c : 8 – 3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b </w:t>
            </w:r>
            <w:r w:rsidRPr="00224622">
              <w:rPr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F606C" w:rsidRDefault="00733761" w:rsidP="004D3862">
            <w:pPr>
              <w:spacing w:before="120"/>
              <w:cnfStyle w:val="000000000000"/>
              <w:rPr>
                <w:rFonts w:asciiTheme="minorHAnsi" w:hAnsiTheme="minorHAnsi"/>
                <w:bCs/>
                <w:sz w:val="28"/>
              </w:rPr>
            </w:pPr>
            <w:r w:rsidRPr="006F606C">
              <w:rPr>
                <w:rFonts w:asciiTheme="minorHAnsi" w:hAnsiTheme="minorHAnsi"/>
                <w:bCs/>
                <w:sz w:val="28"/>
              </w:rPr>
              <w:t>7c - 3b</w:t>
            </w:r>
          </w:p>
        </w:tc>
      </w:tr>
      <w:tr w:rsidR="00733761" w:rsidRPr="00605F7F" w:rsidTr="004D3862">
        <w:trPr>
          <w:cnfStyle w:val="0000001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hanging="108"/>
              <w:jc w:val="right"/>
              <w:rPr>
                <w:rFonts w:cs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i/>
                <w:sz w:val="28"/>
                <w:szCs w:val="28"/>
              </w:rPr>
              <w:t>2 ∙ 9c + 18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>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F606C" w:rsidRDefault="00733761" w:rsidP="004D3862">
            <w:pPr>
              <w:spacing w:before="120"/>
              <w:cnfStyle w:val="000000100000"/>
              <w:rPr>
                <w:rFonts w:asciiTheme="minorHAnsi" w:hAnsiTheme="minorHAnsi"/>
                <w:sz w:val="28"/>
              </w:rPr>
            </w:pPr>
            <w:r w:rsidRPr="006F606C">
              <w:rPr>
                <w:rFonts w:asciiTheme="minorHAnsi" w:hAnsiTheme="minorHAnsi"/>
                <w:sz w:val="28"/>
              </w:rPr>
              <w:t>18c + 18a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733761" w:rsidRPr="007D647C" w:rsidRDefault="00733761" w:rsidP="004D3862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733761" w:rsidRPr="00224622" w:rsidRDefault="00733761" w:rsidP="004D3862">
            <w:pPr>
              <w:ind w:left="-79"/>
              <w:jc w:val="right"/>
              <w:cnfStyle w:val="000000100000"/>
              <w:rPr>
                <w:rFonts w:cstheme="minorHAnsi"/>
                <w:i/>
                <w:sz w:val="28"/>
                <w:szCs w:val="28"/>
              </w:rPr>
            </w:pPr>
            <w:r w:rsidRPr="00224622">
              <w:rPr>
                <w:rFonts w:cstheme="minorHAnsi"/>
                <w:i/>
                <w:sz w:val="28"/>
                <w:szCs w:val="28"/>
              </w:rPr>
              <w:t>(</w:t>
            </w:r>
            <w:r>
              <w:rPr>
                <w:rFonts w:cstheme="minorHAnsi"/>
                <w:i/>
                <w:sz w:val="28"/>
                <w:szCs w:val="28"/>
              </w:rPr>
              <w:t>9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a : </w:t>
            </w:r>
            <w:r>
              <w:rPr>
                <w:rFonts w:cstheme="minorHAnsi"/>
                <w:i/>
                <w:sz w:val="28"/>
                <w:szCs w:val="28"/>
              </w:rPr>
              <w:t>3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) ∙ </w:t>
            </w:r>
            <w:r>
              <w:rPr>
                <w:rFonts w:cstheme="minorHAnsi"/>
                <w:i/>
                <w:sz w:val="28"/>
                <w:szCs w:val="28"/>
              </w:rPr>
              <w:t>8</w:t>
            </w:r>
            <w:r w:rsidRPr="00224622">
              <w:rPr>
                <w:rFonts w:cstheme="minorHAnsi"/>
                <w:i/>
                <w:sz w:val="28"/>
                <w:szCs w:val="28"/>
              </w:rPr>
              <w:t>d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733761" w:rsidRPr="006F606C" w:rsidRDefault="00733761" w:rsidP="004D3862">
            <w:pPr>
              <w:spacing w:before="120"/>
              <w:cnfStyle w:val="000000100000"/>
              <w:rPr>
                <w:rFonts w:asciiTheme="minorHAnsi" w:hAnsiTheme="minorHAnsi"/>
                <w:bCs/>
                <w:sz w:val="28"/>
              </w:rPr>
            </w:pPr>
            <w:r w:rsidRPr="006F606C">
              <w:rPr>
                <w:rFonts w:asciiTheme="minorHAnsi" w:hAnsiTheme="minorHAnsi"/>
                <w:bCs/>
                <w:sz w:val="28"/>
              </w:rPr>
              <w:t>3a ∙ 8d</w:t>
            </w:r>
          </w:p>
        </w:tc>
      </w:tr>
    </w:tbl>
    <w:p w:rsidR="00733761" w:rsidRPr="008E0175" w:rsidRDefault="00733761" w:rsidP="00733761">
      <w:pPr>
        <w:pStyle w:val="Odstavecseseznamem"/>
        <w:numPr>
          <w:ilvl w:val="0"/>
          <w:numId w:val="17"/>
        </w:numPr>
        <w:spacing w:line="276" w:lineRule="auto"/>
        <w:ind w:left="284" w:right="142" w:hanging="284"/>
        <w:rPr>
          <w:sz w:val="40"/>
          <w:szCs w:val="28"/>
        </w:rPr>
      </w:pPr>
      <w:r>
        <w:rPr>
          <w:sz w:val="28"/>
          <w:szCs w:val="28"/>
        </w:rPr>
        <w:t xml:space="preserve">V pavilonu A domova důchodců pracuje třikrát méně pečovatelek, než v pavilonu B. Zapiš výrazem počet pečovatelek v pavilonu A, jestliže počet pečovatelek v pavilonu B je </w:t>
      </w:r>
      <w:proofErr w:type="spellStart"/>
      <w:r w:rsidRPr="002D09C4">
        <w:rPr>
          <w:b/>
          <w:i/>
          <w:sz w:val="28"/>
          <w:szCs w:val="28"/>
        </w:rPr>
        <w:t>x</w:t>
      </w:r>
      <w:proofErr w:type="spellEnd"/>
      <w:r>
        <w:rPr>
          <w:sz w:val="28"/>
          <w:szCs w:val="28"/>
        </w:rPr>
        <w:t>.</w:t>
      </w:r>
    </w:p>
    <w:tbl>
      <w:tblPr>
        <w:tblStyle w:val="Stednmka1zvraznn5"/>
        <w:tblW w:w="904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984"/>
        <w:gridCol w:w="1276"/>
        <w:gridCol w:w="850"/>
        <w:gridCol w:w="4224"/>
      </w:tblGrid>
      <w:tr w:rsidR="00733761" w:rsidRPr="008E0175" w:rsidTr="004D3862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733761" w:rsidRPr="008E0175" w:rsidRDefault="00733761" w:rsidP="004D3862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33761" w:rsidRPr="009F010D" w:rsidRDefault="00733761" w:rsidP="004D3862">
            <w:pPr>
              <w:ind w:left="-108" w:right="-136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pavilon B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33761" w:rsidRPr="00346654" w:rsidRDefault="00733761" w:rsidP="004D3862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  <w:r w:rsidRPr="00346654">
              <w:rPr>
                <w:rFonts w:asciiTheme="minorHAnsi" w:hAnsiTheme="minorHAnsi"/>
                <w:b w:val="0"/>
                <w:sz w:val="28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733761" w:rsidRPr="008E0175" w:rsidRDefault="00733761" w:rsidP="004D3862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224" w:type="dxa"/>
            <w:tcBorders>
              <w:top w:val="single" w:sz="4" w:space="0" w:color="FFFFFF" w:themeColor="background1"/>
              <w:bottom w:val="dotted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</w:p>
        </w:tc>
      </w:tr>
      <w:tr w:rsidR="00733761" w:rsidRPr="008E0175" w:rsidTr="004D3862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33761" w:rsidRPr="008E0175" w:rsidRDefault="00733761" w:rsidP="004D386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9F010D" w:rsidRDefault="00733761" w:rsidP="004D3862">
            <w:pPr>
              <w:ind w:right="-250"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pavilon 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33761" w:rsidRPr="00346654" w:rsidRDefault="00733761" w:rsidP="004D3862">
            <w:pPr>
              <w:cnfStyle w:val="000000100000"/>
              <w:rPr>
                <w:rFonts w:asciiTheme="minorHAnsi" w:hAnsiTheme="minorHAnsi"/>
                <w:bCs/>
                <w:sz w:val="28"/>
              </w:rPr>
            </w:pPr>
            <w:proofErr w:type="gramStart"/>
            <w:r w:rsidRPr="00346654">
              <w:rPr>
                <w:rFonts w:asciiTheme="minorHAnsi" w:hAnsiTheme="minorHAnsi"/>
                <w:bCs/>
                <w:sz w:val="28"/>
              </w:rPr>
              <w:t>x : 3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733761" w:rsidRPr="008E0175" w:rsidRDefault="00733761" w:rsidP="004D3862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</w:tbl>
    <w:p w:rsidR="00733761" w:rsidRDefault="00733761" w:rsidP="00733761">
      <w:pPr>
        <w:spacing w:before="120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gramStart"/>
      <w:r>
        <w:rPr>
          <w:sz w:val="28"/>
          <w:szCs w:val="28"/>
        </w:rPr>
        <w:t>Kolik</w:t>
      </w:r>
      <w:proofErr w:type="gramEnd"/>
      <w:r>
        <w:rPr>
          <w:sz w:val="28"/>
          <w:szCs w:val="28"/>
        </w:rPr>
        <w:t xml:space="preserve"> pečovatelek pracuje v pavilonu A, </w:t>
      </w:r>
      <w:r w:rsidR="00B97F23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jestliže</w:t>
      </w:r>
      <w:proofErr w:type="gramEnd"/>
      <w:r>
        <w:rPr>
          <w:sz w:val="28"/>
          <w:szCs w:val="28"/>
        </w:rPr>
        <w:t xml:space="preserve"> v pavilonu B jich pracuje 24?</w:t>
      </w:r>
    </w:p>
    <w:p w:rsidR="00733761" w:rsidRPr="00733761" w:rsidRDefault="00733761" w:rsidP="00733761">
      <w:pPr>
        <w:rPr>
          <w:sz w:val="16"/>
          <w:szCs w:val="16"/>
        </w:rPr>
      </w:pPr>
    </w:p>
    <w:tbl>
      <w:tblPr>
        <w:tblStyle w:val="Stednmka1zvraznn5"/>
        <w:tblW w:w="904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984"/>
        <w:gridCol w:w="1276"/>
        <w:gridCol w:w="850"/>
        <w:gridCol w:w="4224"/>
      </w:tblGrid>
      <w:tr w:rsidR="00733761" w:rsidRPr="008E0175" w:rsidTr="00C078B1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33761" w:rsidRPr="008E0175" w:rsidRDefault="00733761" w:rsidP="004D386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ind w:right="-250" w:hanging="108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proofErr w:type="gramStart"/>
            <w:r>
              <w:rPr>
                <w:rFonts w:asciiTheme="minorHAnsi" w:hAnsiTheme="minorHAnsi"/>
                <w:b w:val="0"/>
                <w:sz w:val="28"/>
              </w:rPr>
              <w:t>x : 3 = 24</w:t>
            </w:r>
            <w:proofErr w:type="gramEnd"/>
            <w:r>
              <w:rPr>
                <w:rFonts w:asciiTheme="minorHAnsi" w:hAnsiTheme="minorHAnsi"/>
                <w:b w:val="0"/>
                <w:sz w:val="28"/>
              </w:rPr>
              <w:t xml:space="preserve"> : 3 = 8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jc w:val="right"/>
              <w:cnfStyle w:val="1000000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tcBorders>
              <w:top w:val="dotted" w:sz="4" w:space="0" w:color="auto"/>
            </w:tcBorders>
            <w:shd w:val="clear" w:color="auto" w:fill="auto"/>
          </w:tcPr>
          <w:p w:rsidR="00733761" w:rsidRPr="008E0175" w:rsidRDefault="00733761" w:rsidP="004D3862">
            <w:pPr>
              <w:ind w:hanging="100"/>
              <w:jc w:val="right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cnfStyle w:val="100000000000"/>
              <w:rPr>
                <w:rFonts w:asciiTheme="minorHAnsi" w:hAnsiTheme="minorHAnsi"/>
                <w:sz w:val="32"/>
              </w:rPr>
            </w:pPr>
          </w:p>
        </w:tc>
      </w:tr>
      <w:tr w:rsidR="00733761" w:rsidRPr="008E0175" w:rsidTr="00C078B1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33761" w:rsidRPr="008E0175" w:rsidRDefault="00733761" w:rsidP="004D3862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V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pavilonu A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pracuje          </w:t>
            </w:r>
            <w:r w:rsidRPr="00346654">
              <w:rPr>
                <w:rFonts w:asciiTheme="minorHAnsi" w:hAnsiTheme="minorHAnsi"/>
                <w:sz w:val="28"/>
              </w:rPr>
              <w:t>8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pečovatelek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733761" w:rsidRPr="008E0175" w:rsidRDefault="00733761" w:rsidP="00733761">
      <w:pPr>
        <w:tabs>
          <w:tab w:val="left" w:pos="2775"/>
        </w:tabs>
        <w:ind w:firstLine="993"/>
        <w:rPr>
          <w:sz w:val="4"/>
          <w:szCs w:val="28"/>
        </w:rPr>
      </w:pPr>
    </w:p>
    <w:p w:rsidR="00733761" w:rsidRPr="005575EC" w:rsidRDefault="00733761" w:rsidP="00733761">
      <w:pPr>
        <w:pStyle w:val="Odstavecseseznamem"/>
        <w:numPr>
          <w:ilvl w:val="0"/>
          <w:numId w:val="17"/>
        </w:numPr>
        <w:spacing w:line="276" w:lineRule="auto"/>
        <w:ind w:left="284" w:right="142" w:hanging="284"/>
        <w:rPr>
          <w:sz w:val="40"/>
          <w:szCs w:val="28"/>
        </w:rPr>
      </w:pPr>
      <w:r>
        <w:rPr>
          <w:sz w:val="28"/>
          <w:szCs w:val="28"/>
        </w:rPr>
        <w:t>Senioři byli na zájezdě. Dosaďte do výrazů cenu jídel a vypočítejte, kolik utratili za obědy v jednotlivých dnech a celkem za týden.</w:t>
      </w:r>
    </w:p>
    <w:tbl>
      <w:tblPr>
        <w:tblStyle w:val="Mkatabulky"/>
        <w:tblW w:w="8999" w:type="dxa"/>
        <w:tblInd w:w="392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2820"/>
        <w:gridCol w:w="1417"/>
        <w:gridCol w:w="567"/>
        <w:gridCol w:w="2778"/>
        <w:gridCol w:w="1417"/>
      </w:tblGrid>
      <w:tr w:rsidR="00733761" w:rsidRPr="005575EC" w:rsidTr="004D3862">
        <w:trPr>
          <w:trHeight w:val="567"/>
        </w:trPr>
        <w:tc>
          <w:tcPr>
            <w:tcW w:w="2820" w:type="dxa"/>
            <w:shd w:val="clear" w:color="auto" w:fill="EAF1DD" w:themeFill="accent3" w:themeFillTint="33"/>
            <w:vAlign w:val="bottom"/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  <w:r w:rsidRPr="005575EC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víčková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s = 64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shd w:val="clear" w:color="auto" w:fill="EAF1DD" w:themeFill="accent3" w:themeFillTint="33"/>
            <w:vAlign w:val="bottom"/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rajská omáčka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o = 48 Kč</w:t>
            </w:r>
          </w:p>
        </w:tc>
      </w:tr>
      <w:tr w:rsidR="00733761" w:rsidRPr="005575EC" w:rsidTr="004D3862">
        <w:trPr>
          <w:trHeight w:val="567"/>
        </w:trPr>
        <w:tc>
          <w:tcPr>
            <w:tcW w:w="2820" w:type="dxa"/>
            <w:vAlign w:val="bottom"/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guláš</w:t>
            </w:r>
          </w:p>
        </w:tc>
        <w:tc>
          <w:tcPr>
            <w:tcW w:w="1417" w:type="dxa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g = 55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bottom"/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krokety</w:t>
            </w:r>
          </w:p>
        </w:tc>
        <w:tc>
          <w:tcPr>
            <w:tcW w:w="1417" w:type="dxa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k = 19 Kč</w:t>
            </w:r>
          </w:p>
        </w:tc>
      </w:tr>
      <w:tr w:rsidR="00733761" w:rsidRPr="005575EC" w:rsidTr="004D3862">
        <w:trPr>
          <w:trHeight w:val="567"/>
        </w:trPr>
        <w:tc>
          <w:tcPr>
            <w:tcW w:w="2820" w:type="dxa"/>
            <w:shd w:val="clear" w:color="auto" w:fill="EAF1DD" w:themeFill="accent3" w:themeFillTint="33"/>
            <w:vAlign w:val="bottom"/>
          </w:tcPr>
          <w:p w:rsidR="00733761" w:rsidRPr="005575EC" w:rsidRDefault="00733761" w:rsidP="004D3862">
            <w:pPr>
              <w:tabs>
                <w:tab w:val="left" w:pos="1470"/>
              </w:tabs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hranolky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h = 23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shd w:val="clear" w:color="auto" w:fill="EAF1DD" w:themeFill="accent3" w:themeFillTint="33"/>
            <w:vAlign w:val="bottom"/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řízek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r = 37 Kč</w:t>
            </w:r>
          </w:p>
        </w:tc>
      </w:tr>
      <w:tr w:rsidR="00733761" w:rsidRPr="005575EC" w:rsidTr="004D3862">
        <w:trPr>
          <w:trHeight w:val="567"/>
        </w:trPr>
        <w:tc>
          <w:tcPr>
            <w:tcW w:w="2820" w:type="dxa"/>
            <w:vAlign w:val="bottom"/>
          </w:tcPr>
          <w:p w:rsidR="00733761" w:rsidRDefault="00733761" w:rsidP="004D3862">
            <w:pPr>
              <w:tabs>
                <w:tab w:val="left" w:pos="1470"/>
              </w:tabs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pohár</w:t>
            </w:r>
          </w:p>
        </w:tc>
        <w:tc>
          <w:tcPr>
            <w:tcW w:w="1417" w:type="dxa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p = 42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733761" w:rsidRPr="005575EC" w:rsidRDefault="00733761" w:rsidP="004D3862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bottom"/>
          </w:tcPr>
          <w:p w:rsidR="00733761" w:rsidRDefault="00733761" w:rsidP="004D3862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sladké knedlíky</w:t>
            </w:r>
          </w:p>
        </w:tc>
        <w:tc>
          <w:tcPr>
            <w:tcW w:w="1417" w:type="dxa"/>
            <w:vAlign w:val="bottom"/>
          </w:tcPr>
          <w:p w:rsidR="00733761" w:rsidRPr="00D24C02" w:rsidRDefault="00733761" w:rsidP="004D3862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l = 50 Kč</w:t>
            </w:r>
          </w:p>
        </w:tc>
      </w:tr>
    </w:tbl>
    <w:p w:rsidR="00733761" w:rsidRPr="007937D3" w:rsidRDefault="00733761" w:rsidP="00733761">
      <w:pPr>
        <w:ind w:right="142"/>
        <w:rPr>
          <w:sz w:val="14"/>
          <w:szCs w:val="28"/>
        </w:rPr>
      </w:pPr>
    </w:p>
    <w:tbl>
      <w:tblPr>
        <w:tblW w:w="8957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4535"/>
        <w:gridCol w:w="4422"/>
      </w:tblGrid>
      <w:tr w:rsidR="00733761" w:rsidRPr="008E0175" w:rsidTr="004D3862">
        <w:trPr>
          <w:trHeight w:val="567"/>
        </w:trPr>
        <w:tc>
          <w:tcPr>
            <w:tcW w:w="453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pondělí: </w:t>
            </w:r>
            <w:r w:rsidRPr="007937D3">
              <w:rPr>
                <w:i/>
                <w:sz w:val="28"/>
                <w:szCs w:val="28"/>
              </w:rPr>
              <w:t xml:space="preserve">4 </w:t>
            </w:r>
            <w:r w:rsidRPr="007937D3">
              <w:rPr>
                <w:rFonts w:cstheme="minorHAnsi"/>
                <w:i/>
                <w:sz w:val="28"/>
                <w:szCs w:val="28"/>
              </w:rPr>
              <w:t>∙</w:t>
            </w:r>
            <w:r w:rsidRPr="007937D3">
              <w:rPr>
                <w:i/>
                <w:sz w:val="28"/>
                <w:szCs w:val="28"/>
              </w:rPr>
              <w:t xml:space="preserve"> s + 6 </w:t>
            </w:r>
            <w:r w:rsidRPr="007937D3">
              <w:rPr>
                <w:rFonts w:cstheme="minorHAnsi"/>
                <w:i/>
                <w:sz w:val="28"/>
                <w:szCs w:val="28"/>
              </w:rPr>
              <w:t>∙ g + 9 ∙ h + 8 ∙ o + 2 ∙ r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F84275" w:rsidRDefault="00733761" w:rsidP="004D3862">
            <w:pPr>
              <w:rPr>
                <w:bCs/>
                <w:color w:val="215868" w:themeColor="accent5" w:themeShade="80"/>
                <w:sz w:val="28"/>
              </w:rPr>
            </w:pPr>
            <w:r w:rsidRPr="00F84275">
              <w:rPr>
                <w:sz w:val="28"/>
                <w:szCs w:val="28"/>
              </w:rPr>
              <w:t xml:space="preserve">= 4 </w:t>
            </w:r>
            <w:r w:rsidRPr="00F84275">
              <w:rPr>
                <w:rFonts w:cstheme="minorHAnsi"/>
                <w:sz w:val="28"/>
                <w:szCs w:val="28"/>
              </w:rPr>
              <w:t>∙</w:t>
            </w:r>
            <w:r w:rsidRPr="00F84275">
              <w:rPr>
                <w:sz w:val="28"/>
                <w:szCs w:val="28"/>
              </w:rPr>
              <w:t xml:space="preserve"> 64 + 6 </w:t>
            </w:r>
            <w:r w:rsidRPr="00F84275">
              <w:rPr>
                <w:rFonts w:cstheme="minorHAnsi"/>
                <w:sz w:val="28"/>
                <w:szCs w:val="28"/>
              </w:rPr>
              <w:t xml:space="preserve">∙ 55 + 9 ∙ 23 + 8 ∙ 48 + </w:t>
            </w:r>
          </w:p>
        </w:tc>
      </w:tr>
      <w:tr w:rsidR="00733761" w:rsidRPr="008E0175" w:rsidTr="004D3862">
        <w:trPr>
          <w:trHeight w:val="567"/>
        </w:trPr>
        <w:tc>
          <w:tcPr>
            <w:tcW w:w="89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F84275" w:rsidRDefault="00733761" w:rsidP="004D3862">
            <w:pPr>
              <w:rPr>
                <w:bCs/>
                <w:color w:val="215868" w:themeColor="accent5" w:themeShade="80"/>
                <w:sz w:val="28"/>
              </w:rPr>
            </w:pPr>
            <w:r w:rsidRPr="00F84275">
              <w:rPr>
                <w:rFonts w:cstheme="minorHAnsi"/>
                <w:sz w:val="28"/>
                <w:szCs w:val="28"/>
              </w:rPr>
              <w:t xml:space="preserve">2 ∙ 37 = </w:t>
            </w:r>
            <w:r>
              <w:rPr>
                <w:rFonts w:cstheme="minorHAnsi"/>
                <w:sz w:val="28"/>
                <w:szCs w:val="28"/>
              </w:rPr>
              <w:t xml:space="preserve">256 + 330 + 207 + 384 + 74 = </w:t>
            </w:r>
            <w:r w:rsidRPr="00587C8F">
              <w:rPr>
                <w:rFonts w:cstheme="minorHAnsi"/>
                <w:b/>
                <w:sz w:val="28"/>
                <w:szCs w:val="28"/>
              </w:rPr>
              <w:t>1 251 Kč</w:t>
            </w:r>
          </w:p>
        </w:tc>
      </w:tr>
      <w:tr w:rsidR="00733761" w:rsidRPr="008E0175" w:rsidTr="004D3862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úterý:     </w:t>
            </w:r>
            <w:r w:rsidRPr="007937D3">
              <w:rPr>
                <w:rFonts w:cstheme="minorHAnsi"/>
                <w:i/>
                <w:sz w:val="28"/>
                <w:szCs w:val="28"/>
              </w:rPr>
              <w:t>6 ∙ s + 2 ∙ h + 1 ∙ k + 7 ∙ g + 1 ∙ o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rPr>
                <w:bCs/>
                <w:sz w:val="28"/>
              </w:rPr>
            </w:pPr>
            <w:r>
              <w:rPr>
                <w:rFonts w:cstheme="minorHAnsi"/>
                <w:i/>
                <w:sz w:val="28"/>
                <w:szCs w:val="28"/>
              </w:rPr>
              <w:t xml:space="preserve">=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6 ∙ </w:t>
            </w:r>
            <w:r>
              <w:rPr>
                <w:rFonts w:cstheme="minorHAnsi"/>
                <w:i/>
                <w:sz w:val="28"/>
                <w:szCs w:val="28"/>
              </w:rPr>
              <w:t>64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+ 2 ∙ </w:t>
            </w:r>
            <w:r>
              <w:rPr>
                <w:rFonts w:cstheme="minorHAnsi"/>
                <w:i/>
                <w:sz w:val="28"/>
                <w:szCs w:val="28"/>
              </w:rPr>
              <w:t>23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+ 1 ∙ </w:t>
            </w:r>
            <w:r>
              <w:rPr>
                <w:rFonts w:cstheme="minorHAnsi"/>
                <w:i/>
                <w:sz w:val="28"/>
                <w:szCs w:val="28"/>
              </w:rPr>
              <w:t>19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+ 7 ∙ </w:t>
            </w:r>
            <w:r>
              <w:rPr>
                <w:rFonts w:cstheme="minorHAnsi"/>
                <w:i/>
                <w:sz w:val="28"/>
                <w:szCs w:val="28"/>
              </w:rPr>
              <w:t>55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</w:t>
            </w:r>
          </w:p>
        </w:tc>
      </w:tr>
      <w:tr w:rsidR="00733761" w:rsidRPr="008E0175" w:rsidTr="004D3862">
        <w:trPr>
          <w:trHeight w:val="567"/>
        </w:trPr>
        <w:tc>
          <w:tcPr>
            <w:tcW w:w="895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587C8F" w:rsidRDefault="00733761" w:rsidP="004D3862">
            <w:pPr>
              <w:rPr>
                <w:bCs/>
                <w:sz w:val="28"/>
              </w:rPr>
            </w:pPr>
            <w:r w:rsidRPr="00587C8F">
              <w:rPr>
                <w:rFonts w:cstheme="minorHAnsi"/>
                <w:sz w:val="28"/>
                <w:szCs w:val="28"/>
              </w:rPr>
              <w:t xml:space="preserve">1 ∙ 48 = </w:t>
            </w:r>
            <w:r>
              <w:rPr>
                <w:rFonts w:cstheme="minorHAnsi"/>
                <w:sz w:val="28"/>
                <w:szCs w:val="28"/>
              </w:rPr>
              <w:t xml:space="preserve">384 + 46 + 19 + 385 + 48 = </w:t>
            </w:r>
            <w:r w:rsidRPr="00587C8F">
              <w:rPr>
                <w:rFonts w:cstheme="minorHAnsi"/>
                <w:b/>
                <w:sz w:val="28"/>
                <w:szCs w:val="28"/>
              </w:rPr>
              <w:t>882 Kč</w:t>
            </w:r>
          </w:p>
        </w:tc>
      </w:tr>
      <w:tr w:rsidR="00733761" w:rsidRPr="008E0175" w:rsidTr="004D3862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středa:   </w:t>
            </w:r>
            <w:r w:rsidRPr="007937D3">
              <w:rPr>
                <w:rFonts w:cstheme="minorHAnsi"/>
                <w:i/>
                <w:sz w:val="28"/>
                <w:szCs w:val="28"/>
              </w:rPr>
              <w:t>2 ∙ g + 4 ∙ l + 8 ∙ r + 3 ∙ h + 1 ∙ o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5535A3" w:rsidRDefault="00733761" w:rsidP="004D3862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rFonts w:cstheme="minorHAnsi"/>
                <w:i/>
                <w:sz w:val="28"/>
                <w:szCs w:val="28"/>
              </w:rPr>
              <w:t xml:space="preserve">=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2 ∙ </w:t>
            </w:r>
            <w:r>
              <w:rPr>
                <w:rFonts w:cstheme="minorHAnsi"/>
                <w:i/>
                <w:sz w:val="28"/>
                <w:szCs w:val="28"/>
              </w:rPr>
              <w:t>55 + 4 ∙ 50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+ 8 ∙ </w:t>
            </w:r>
            <w:r>
              <w:rPr>
                <w:rFonts w:cstheme="minorHAnsi"/>
                <w:i/>
                <w:sz w:val="28"/>
                <w:szCs w:val="28"/>
              </w:rPr>
              <w:t>37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+ 3 ∙ </w:t>
            </w:r>
            <w:r>
              <w:rPr>
                <w:rFonts w:cstheme="minorHAnsi"/>
                <w:i/>
                <w:sz w:val="28"/>
                <w:szCs w:val="28"/>
              </w:rPr>
              <w:t>23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</w:t>
            </w:r>
          </w:p>
        </w:tc>
      </w:tr>
      <w:tr w:rsidR="00733761" w:rsidRPr="008E0175" w:rsidTr="004D3862">
        <w:trPr>
          <w:trHeight w:val="567"/>
        </w:trPr>
        <w:tc>
          <w:tcPr>
            <w:tcW w:w="89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587C8F" w:rsidRDefault="00733761" w:rsidP="004D3862">
            <w:pPr>
              <w:rPr>
                <w:bCs/>
                <w:color w:val="215868" w:themeColor="accent5" w:themeShade="80"/>
                <w:sz w:val="28"/>
              </w:rPr>
            </w:pPr>
            <w:r w:rsidRPr="00587C8F">
              <w:rPr>
                <w:rFonts w:cstheme="minorHAnsi"/>
                <w:sz w:val="28"/>
                <w:szCs w:val="28"/>
              </w:rPr>
              <w:t xml:space="preserve">1 ∙ 48 = </w:t>
            </w:r>
            <w:r>
              <w:rPr>
                <w:rFonts w:cstheme="minorHAnsi"/>
                <w:sz w:val="28"/>
                <w:szCs w:val="28"/>
              </w:rPr>
              <w:t xml:space="preserve">110 + 200 + 296 + 69 + 48 = </w:t>
            </w:r>
            <w:r w:rsidRPr="00587C8F">
              <w:rPr>
                <w:rFonts w:cstheme="minorHAnsi"/>
                <w:b/>
                <w:sz w:val="28"/>
                <w:szCs w:val="28"/>
              </w:rPr>
              <w:t>723 Kč</w:t>
            </w:r>
          </w:p>
        </w:tc>
      </w:tr>
      <w:tr w:rsidR="00733761" w:rsidRPr="008E0175" w:rsidTr="004D3862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Pr="008E0175" w:rsidRDefault="00733761" w:rsidP="004D3862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čtvrtek:              </w:t>
            </w:r>
            <w:r w:rsidRPr="007937D3">
              <w:rPr>
                <w:rFonts w:cstheme="minorHAnsi"/>
                <w:i/>
                <w:sz w:val="28"/>
                <w:szCs w:val="28"/>
              </w:rPr>
              <w:t>6 ∙ l + 4 ∙ s + 2 ∙ g + 3 ∙ h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8E0175" w:rsidRDefault="00733761" w:rsidP="004D3862">
            <w:pPr>
              <w:rPr>
                <w:bCs/>
                <w:sz w:val="28"/>
              </w:rPr>
            </w:pPr>
            <w:r>
              <w:rPr>
                <w:rFonts w:cstheme="minorHAnsi"/>
                <w:i/>
                <w:sz w:val="28"/>
                <w:szCs w:val="28"/>
              </w:rPr>
              <w:t xml:space="preserve">=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6 ∙ </w:t>
            </w:r>
            <w:r>
              <w:rPr>
                <w:rFonts w:cstheme="minorHAnsi"/>
                <w:i/>
                <w:sz w:val="28"/>
                <w:szCs w:val="28"/>
              </w:rPr>
              <w:t>50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+ 4 ∙ </w:t>
            </w:r>
            <w:r>
              <w:rPr>
                <w:rFonts w:cstheme="minorHAnsi"/>
                <w:i/>
                <w:sz w:val="28"/>
                <w:szCs w:val="28"/>
              </w:rPr>
              <w:t>64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+ 2 ∙ </w:t>
            </w:r>
            <w:r>
              <w:rPr>
                <w:rFonts w:cstheme="minorHAnsi"/>
                <w:i/>
                <w:sz w:val="28"/>
                <w:szCs w:val="28"/>
              </w:rPr>
              <w:t>55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+ 3 ∙ </w:t>
            </w:r>
            <w:r>
              <w:rPr>
                <w:rFonts w:cstheme="minorHAnsi"/>
                <w:i/>
                <w:sz w:val="28"/>
                <w:szCs w:val="28"/>
              </w:rPr>
              <w:t xml:space="preserve">23 = </w:t>
            </w:r>
          </w:p>
        </w:tc>
      </w:tr>
      <w:tr w:rsidR="00733761" w:rsidRPr="008E0175" w:rsidTr="004D3862">
        <w:trPr>
          <w:trHeight w:val="567"/>
        </w:trPr>
        <w:tc>
          <w:tcPr>
            <w:tcW w:w="895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587C8F" w:rsidRDefault="00733761" w:rsidP="004D3862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300 + 256 + 110 + 69 = </w:t>
            </w:r>
            <w:r w:rsidRPr="00587C8F">
              <w:rPr>
                <w:b/>
                <w:bCs/>
                <w:sz w:val="28"/>
              </w:rPr>
              <w:t>735 Kč</w:t>
            </w:r>
          </w:p>
        </w:tc>
      </w:tr>
      <w:tr w:rsidR="00733761" w:rsidRPr="008E0175" w:rsidTr="004D3862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3761" w:rsidRDefault="00733761" w:rsidP="004D3862">
            <w:pPr>
              <w:tabs>
                <w:tab w:val="right" w:pos="5113"/>
              </w:tabs>
              <w:ind w:hanging="108"/>
            </w:pPr>
            <w:r w:rsidRPr="00DC5C62">
              <w:rPr>
                <w:rFonts w:cstheme="minorHAnsi"/>
                <w:sz w:val="28"/>
                <w:szCs w:val="28"/>
              </w:rPr>
              <w:t xml:space="preserve">pátek: </w:t>
            </w:r>
            <w:r>
              <w:rPr>
                <w:rFonts w:cstheme="minorHAnsi"/>
                <w:sz w:val="28"/>
                <w:szCs w:val="28"/>
              </w:rPr>
              <w:t xml:space="preserve">  </w:t>
            </w:r>
            <w:r w:rsidRPr="007937D3">
              <w:rPr>
                <w:rFonts w:cstheme="minorHAnsi"/>
                <w:i/>
                <w:sz w:val="28"/>
                <w:szCs w:val="28"/>
              </w:rPr>
              <w:t>3 ∙ k + 4 ∙ g + 7 ∙ o + 5 ∙ r + 1 ∙ h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Default="00733761" w:rsidP="004D3862">
            <w:r>
              <w:rPr>
                <w:rFonts w:cstheme="minorHAnsi"/>
                <w:i/>
                <w:sz w:val="28"/>
                <w:szCs w:val="28"/>
              </w:rPr>
              <w:t xml:space="preserve">=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3 ∙ </w:t>
            </w:r>
            <w:r>
              <w:rPr>
                <w:rFonts w:cstheme="minorHAnsi"/>
                <w:i/>
                <w:sz w:val="28"/>
                <w:szCs w:val="28"/>
              </w:rPr>
              <w:t>19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+ 4 ∙ </w:t>
            </w:r>
            <w:r>
              <w:rPr>
                <w:rFonts w:cstheme="minorHAnsi"/>
                <w:i/>
                <w:sz w:val="28"/>
                <w:szCs w:val="28"/>
              </w:rPr>
              <w:t>55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+ 7 ∙ </w:t>
            </w:r>
            <w:r>
              <w:rPr>
                <w:rFonts w:cstheme="minorHAnsi"/>
                <w:i/>
                <w:sz w:val="28"/>
                <w:szCs w:val="28"/>
              </w:rPr>
              <w:t>48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+ 5 ∙ </w:t>
            </w:r>
            <w:r>
              <w:rPr>
                <w:rFonts w:cstheme="minorHAnsi"/>
                <w:i/>
                <w:sz w:val="28"/>
                <w:szCs w:val="28"/>
              </w:rPr>
              <w:t>37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</w:t>
            </w:r>
          </w:p>
        </w:tc>
      </w:tr>
      <w:tr w:rsidR="00733761" w:rsidRPr="008E0175" w:rsidTr="004D3862">
        <w:trPr>
          <w:trHeight w:val="567"/>
        </w:trPr>
        <w:tc>
          <w:tcPr>
            <w:tcW w:w="895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3761" w:rsidRPr="00587C8F" w:rsidRDefault="00733761" w:rsidP="004D3862">
            <w:r w:rsidRPr="00587C8F">
              <w:rPr>
                <w:rFonts w:cstheme="minorHAnsi"/>
                <w:sz w:val="28"/>
                <w:szCs w:val="28"/>
              </w:rPr>
              <w:t xml:space="preserve">1 ∙ 23 = </w:t>
            </w:r>
            <w:r>
              <w:rPr>
                <w:rFonts w:cstheme="minorHAnsi"/>
                <w:sz w:val="28"/>
                <w:szCs w:val="28"/>
              </w:rPr>
              <w:t xml:space="preserve">57 + 220 + 336 + 185 + 23 = </w:t>
            </w:r>
            <w:r w:rsidRPr="00587C8F">
              <w:rPr>
                <w:rFonts w:cstheme="minorHAnsi"/>
                <w:b/>
                <w:sz w:val="28"/>
                <w:szCs w:val="28"/>
              </w:rPr>
              <w:t>821 Kč</w:t>
            </w:r>
          </w:p>
        </w:tc>
      </w:tr>
      <w:tr w:rsidR="00733761" w:rsidRPr="008E0175" w:rsidTr="004D3862">
        <w:trPr>
          <w:trHeight w:val="567"/>
        </w:trPr>
        <w:tc>
          <w:tcPr>
            <w:tcW w:w="8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33761" w:rsidRDefault="00733761" w:rsidP="004D3862">
            <w:r w:rsidRPr="00986091">
              <w:rPr>
                <w:rFonts w:cstheme="minorHAnsi"/>
                <w:b/>
                <w:sz w:val="28"/>
                <w:szCs w:val="28"/>
              </w:rPr>
              <w:t>Celkem</w:t>
            </w:r>
            <w:r>
              <w:rPr>
                <w:rFonts w:cstheme="minorHAnsi"/>
                <w:sz w:val="28"/>
                <w:szCs w:val="28"/>
              </w:rPr>
              <w:t xml:space="preserve"> za týden: 1 251 + 882 + 723 + 735 + 821 = </w:t>
            </w:r>
            <w:r w:rsidRPr="00587C8F">
              <w:rPr>
                <w:rFonts w:cstheme="minorHAnsi"/>
                <w:b/>
                <w:sz w:val="28"/>
                <w:szCs w:val="28"/>
              </w:rPr>
              <w:t>4 412 Kč</w:t>
            </w:r>
          </w:p>
        </w:tc>
      </w:tr>
    </w:tbl>
    <w:p w:rsidR="00162FCB" w:rsidRPr="00162FCB" w:rsidRDefault="00162FCB" w:rsidP="00162FCB">
      <w:pPr>
        <w:rPr>
          <w:rFonts w:ascii="Times New Roman" w:hAnsi="Times New Roman"/>
        </w:rPr>
      </w:pPr>
    </w:p>
    <w:sectPr w:rsidR="00162FCB" w:rsidRPr="00162FCB" w:rsidSect="00C078B1">
      <w:headerReference w:type="default" r:id="rId11"/>
      <w:footerReference w:type="default" r:id="rId12"/>
      <w:pgSz w:w="11906" w:h="16838"/>
      <w:pgMar w:top="1417" w:right="1417" w:bottom="1417" w:left="1417" w:header="39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88D" w:rsidRDefault="0012288D" w:rsidP="00BE2135">
      <w:r>
        <w:separator/>
      </w:r>
    </w:p>
  </w:endnote>
  <w:endnote w:type="continuationSeparator" w:id="0">
    <w:p w:rsidR="0012288D" w:rsidRDefault="0012288D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FCB" w:rsidRPr="00162FCB" w:rsidRDefault="00162FCB" w:rsidP="00162FC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88D" w:rsidRDefault="0012288D" w:rsidP="00BE2135">
      <w:r>
        <w:separator/>
      </w:r>
    </w:p>
  </w:footnote>
  <w:footnote w:type="continuationSeparator" w:id="0">
    <w:p w:rsidR="0012288D" w:rsidRDefault="0012288D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61" w:rsidRDefault="008062B5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643559"/>
        <w:placeholder>
          <w:docPart w:val="D816ED33AA3742C4B33CDD1013CE342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162FCB">
          <w:rPr>
            <w:rFonts w:asciiTheme="majorHAnsi" w:eastAsiaTheme="majorEastAsia" w:hAnsiTheme="majorHAnsi" w:cstheme="majorBidi"/>
            <w:sz w:val="32"/>
            <w:szCs w:val="32"/>
          </w:rPr>
          <w:t xml:space="preserve">Úpravy výrazů - pracovní list </w:t>
        </w:r>
      </w:sdtContent>
    </w:sdt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FCB" w:rsidRDefault="008062B5">
    <w:pPr>
      <w:pStyle w:val="Zhlav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77738743"/>
        <w:placeholder>
          <w:docPart w:val="10B7AFDE04B4433FB5C2AA7F3BE3766E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162FCB">
          <w:rPr>
            <w:rFonts w:asciiTheme="majorHAnsi" w:eastAsiaTheme="majorEastAsia" w:hAnsiTheme="majorHAnsi" w:cstheme="majorBidi"/>
            <w:sz w:val="32"/>
            <w:szCs w:val="32"/>
          </w:rPr>
          <w:t xml:space="preserve">Úpravy výrazů - pracovní list </w:t>
        </w:r>
      </w:sdtContent>
    </w:sdt>
    <w:r w:rsidR="00162FCB">
      <w:rPr>
        <w:rFonts w:asciiTheme="majorHAnsi" w:eastAsiaTheme="majorEastAsia" w:hAnsiTheme="majorHAnsi" w:cstheme="majorBidi"/>
        <w:sz w:val="32"/>
        <w:szCs w:val="32"/>
      </w:rPr>
      <w:t>- řešení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D319B"/>
    <w:multiLevelType w:val="hybridMultilevel"/>
    <w:tmpl w:val="A9C68EF0"/>
    <w:lvl w:ilvl="0" w:tplc="FACAE154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85C3CCD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F3DF0"/>
    <w:multiLevelType w:val="hybridMultilevel"/>
    <w:tmpl w:val="E4286682"/>
    <w:lvl w:ilvl="0" w:tplc="FB92B222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94C4D"/>
    <w:multiLevelType w:val="hybridMultilevel"/>
    <w:tmpl w:val="6E80BA48"/>
    <w:lvl w:ilvl="0" w:tplc="47781364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F71FCE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FFE76B7"/>
    <w:multiLevelType w:val="hybridMultilevel"/>
    <w:tmpl w:val="BD224600"/>
    <w:lvl w:ilvl="0" w:tplc="BDBA3E46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6677293"/>
    <w:multiLevelType w:val="hybridMultilevel"/>
    <w:tmpl w:val="742061F8"/>
    <w:lvl w:ilvl="0" w:tplc="075469E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093917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D42704"/>
    <w:multiLevelType w:val="hybridMultilevel"/>
    <w:tmpl w:val="742061F8"/>
    <w:lvl w:ilvl="0" w:tplc="075469E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07750B0"/>
    <w:multiLevelType w:val="hybridMultilevel"/>
    <w:tmpl w:val="8A6A7110"/>
    <w:lvl w:ilvl="0" w:tplc="14C055E0">
      <w:start w:val="10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803159"/>
    <w:multiLevelType w:val="multilevel"/>
    <w:tmpl w:val="C6843C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1441C0D"/>
    <w:multiLevelType w:val="hybridMultilevel"/>
    <w:tmpl w:val="BE9614C8"/>
    <w:lvl w:ilvl="0" w:tplc="924A9F68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753E2A"/>
    <w:multiLevelType w:val="hybridMultilevel"/>
    <w:tmpl w:val="8A6A7110"/>
    <w:lvl w:ilvl="0" w:tplc="14C055E0">
      <w:start w:val="10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6"/>
  </w:num>
  <w:num w:numId="5">
    <w:abstractNumId w:val="14"/>
  </w:num>
  <w:num w:numId="6">
    <w:abstractNumId w:val="10"/>
  </w:num>
  <w:num w:numId="7">
    <w:abstractNumId w:val="2"/>
  </w:num>
  <w:num w:numId="8">
    <w:abstractNumId w:val="5"/>
  </w:num>
  <w:num w:numId="9">
    <w:abstractNumId w:val="15"/>
  </w:num>
  <w:num w:numId="10">
    <w:abstractNumId w:val="3"/>
  </w:num>
  <w:num w:numId="11">
    <w:abstractNumId w:val="4"/>
  </w:num>
  <w:num w:numId="12">
    <w:abstractNumId w:val="8"/>
  </w:num>
  <w:num w:numId="13">
    <w:abstractNumId w:val="13"/>
  </w:num>
  <w:num w:numId="14">
    <w:abstractNumId w:val="0"/>
  </w:num>
  <w:num w:numId="15">
    <w:abstractNumId w:val="16"/>
  </w:num>
  <w:num w:numId="16">
    <w:abstractNumId w:val="11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00C9A"/>
    <w:rsid w:val="00033D96"/>
    <w:rsid w:val="000366B4"/>
    <w:rsid w:val="000702AB"/>
    <w:rsid w:val="00094D5F"/>
    <w:rsid w:val="000B6C1D"/>
    <w:rsid w:val="000F447C"/>
    <w:rsid w:val="0012288D"/>
    <w:rsid w:val="001605C2"/>
    <w:rsid w:val="00162FCB"/>
    <w:rsid w:val="00164A54"/>
    <w:rsid w:val="00182FB9"/>
    <w:rsid w:val="001F2464"/>
    <w:rsid w:val="001F407D"/>
    <w:rsid w:val="002029C2"/>
    <w:rsid w:val="00233418"/>
    <w:rsid w:val="00264BB8"/>
    <w:rsid w:val="0026555B"/>
    <w:rsid w:val="002D55B3"/>
    <w:rsid w:val="002E457E"/>
    <w:rsid w:val="00305CAC"/>
    <w:rsid w:val="00371BF8"/>
    <w:rsid w:val="00395551"/>
    <w:rsid w:val="003B4D34"/>
    <w:rsid w:val="003F7773"/>
    <w:rsid w:val="004347CE"/>
    <w:rsid w:val="004763C9"/>
    <w:rsid w:val="004E5E35"/>
    <w:rsid w:val="004F0584"/>
    <w:rsid w:val="00505DB0"/>
    <w:rsid w:val="00525E51"/>
    <w:rsid w:val="00590DEA"/>
    <w:rsid w:val="005D634B"/>
    <w:rsid w:val="005E3BEE"/>
    <w:rsid w:val="006767E0"/>
    <w:rsid w:val="006B4793"/>
    <w:rsid w:val="006C0DB2"/>
    <w:rsid w:val="006C3404"/>
    <w:rsid w:val="006E5592"/>
    <w:rsid w:val="00705503"/>
    <w:rsid w:val="007057E2"/>
    <w:rsid w:val="00733761"/>
    <w:rsid w:val="007377D6"/>
    <w:rsid w:val="007613FF"/>
    <w:rsid w:val="0077301E"/>
    <w:rsid w:val="007A1DFB"/>
    <w:rsid w:val="007D39A8"/>
    <w:rsid w:val="008062B5"/>
    <w:rsid w:val="008204FB"/>
    <w:rsid w:val="00834945"/>
    <w:rsid w:val="0086116F"/>
    <w:rsid w:val="00875AB2"/>
    <w:rsid w:val="00897DB2"/>
    <w:rsid w:val="00922F4A"/>
    <w:rsid w:val="009669D2"/>
    <w:rsid w:val="00995FFE"/>
    <w:rsid w:val="009A0EB6"/>
    <w:rsid w:val="00A259B5"/>
    <w:rsid w:val="00A279ED"/>
    <w:rsid w:val="00A63276"/>
    <w:rsid w:val="00A6339A"/>
    <w:rsid w:val="00A67EFE"/>
    <w:rsid w:val="00AA2B3A"/>
    <w:rsid w:val="00AA7171"/>
    <w:rsid w:val="00AE6D68"/>
    <w:rsid w:val="00B05C34"/>
    <w:rsid w:val="00B5462A"/>
    <w:rsid w:val="00B66BF6"/>
    <w:rsid w:val="00B676A2"/>
    <w:rsid w:val="00B97F23"/>
    <w:rsid w:val="00BB203B"/>
    <w:rsid w:val="00BC2D6E"/>
    <w:rsid w:val="00BE2135"/>
    <w:rsid w:val="00C00DD6"/>
    <w:rsid w:val="00C078B1"/>
    <w:rsid w:val="00C65DEF"/>
    <w:rsid w:val="00C8366F"/>
    <w:rsid w:val="00D70AD2"/>
    <w:rsid w:val="00D73E6D"/>
    <w:rsid w:val="00D837A1"/>
    <w:rsid w:val="00DF4C43"/>
    <w:rsid w:val="00E12930"/>
    <w:rsid w:val="00E204DD"/>
    <w:rsid w:val="00E31ED3"/>
    <w:rsid w:val="00E5754C"/>
    <w:rsid w:val="00E75E19"/>
    <w:rsid w:val="00E87EB5"/>
    <w:rsid w:val="00EA73A8"/>
    <w:rsid w:val="00EB5D91"/>
    <w:rsid w:val="00EC0DE4"/>
    <w:rsid w:val="00EC67F9"/>
    <w:rsid w:val="00ED6A09"/>
    <w:rsid w:val="00F21299"/>
    <w:rsid w:val="00F22004"/>
    <w:rsid w:val="00FA5562"/>
    <w:rsid w:val="00FA74E7"/>
    <w:rsid w:val="00FA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link w:val="BezmezerChar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371BF8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733761"/>
    <w:rPr>
      <w:sz w:val="24"/>
      <w:szCs w:val="32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816ED33AA3742C4B33CDD1013CE34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B417791-0523-493E-A4E3-3EE3459867E2}"/>
      </w:docPartPr>
      <w:docPartBody>
        <w:p w:rsidR="00245174" w:rsidRDefault="008F14FA" w:rsidP="008F14FA">
          <w:pPr>
            <w:pStyle w:val="D816ED33AA3742C4B33CDD1013CE342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10B7AFDE04B4433FB5C2AA7F3BE376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FBD6C9-2627-4960-A557-7CD5139E6D81}"/>
      </w:docPartPr>
      <w:docPartBody>
        <w:p w:rsidR="00245174" w:rsidRDefault="008F14FA" w:rsidP="008F14FA">
          <w:pPr>
            <w:pStyle w:val="10B7AFDE04B4433FB5C2AA7F3BE3766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256AD"/>
    <w:rsid w:val="001256AD"/>
    <w:rsid w:val="00245174"/>
    <w:rsid w:val="008F14FA"/>
    <w:rsid w:val="009874CB"/>
    <w:rsid w:val="00CB78FB"/>
    <w:rsid w:val="00DC0F94"/>
    <w:rsid w:val="00E920DD"/>
    <w:rsid w:val="00F81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0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A0485E872F64F06B61424AEC0E96002">
    <w:name w:val="CA0485E872F64F06B61424AEC0E96002"/>
    <w:rsid w:val="001256AD"/>
  </w:style>
  <w:style w:type="paragraph" w:customStyle="1" w:styleId="B6558192A31F4469BDFC8EF477A42924">
    <w:name w:val="B6558192A31F4469BDFC8EF477A42924"/>
    <w:rsid w:val="001256AD"/>
  </w:style>
  <w:style w:type="paragraph" w:customStyle="1" w:styleId="F4AB0694F37F4FF8AA04B87F7327BB9C">
    <w:name w:val="F4AB0694F37F4FF8AA04B87F7327BB9C"/>
    <w:rsid w:val="001256AD"/>
  </w:style>
  <w:style w:type="paragraph" w:customStyle="1" w:styleId="C79C6FE12E1C47D59F62161D7DAF6381">
    <w:name w:val="C79C6FE12E1C47D59F62161D7DAF6381"/>
    <w:rsid w:val="00CB78FB"/>
  </w:style>
  <w:style w:type="paragraph" w:customStyle="1" w:styleId="0B72F035AF0040DBAAF42F6E4402BA8F">
    <w:name w:val="0B72F035AF0040DBAAF42F6E4402BA8F"/>
    <w:rsid w:val="00DC0F94"/>
  </w:style>
  <w:style w:type="paragraph" w:customStyle="1" w:styleId="A621BC0F39F5411CB30EA8F0C74998F3">
    <w:name w:val="A621BC0F39F5411CB30EA8F0C74998F3"/>
    <w:rsid w:val="00DC0F94"/>
  </w:style>
  <w:style w:type="paragraph" w:customStyle="1" w:styleId="D816ED33AA3742C4B33CDD1013CE3428">
    <w:name w:val="D816ED33AA3742C4B33CDD1013CE3428"/>
    <w:rsid w:val="008F14FA"/>
  </w:style>
  <w:style w:type="paragraph" w:customStyle="1" w:styleId="10B7AFDE04B4433FB5C2AA7F3BE3766E">
    <w:name w:val="10B7AFDE04B4433FB5C2AA7F3BE3766E"/>
    <w:rsid w:val="008F14F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178D9-A208-4789-BEE8-04750AA35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</Template>
  <TotalTime>2</TotalTime>
  <Pages>1</Pages>
  <Words>670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Úpravy výrazů - pracovní list</vt:lpstr>
    </vt:vector>
  </TitlesOfParts>
  <Company/>
  <LinksUpToDate>false</LinksUpToDate>
  <CharactersWithSpaces>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Úpravy výrazů - pracovní list </dc:title>
  <dc:creator>mbenedova</dc:creator>
  <cp:lastModifiedBy>Dum</cp:lastModifiedBy>
  <cp:revision>3</cp:revision>
  <dcterms:created xsi:type="dcterms:W3CDTF">2013-12-18T14:22:00Z</dcterms:created>
  <dcterms:modified xsi:type="dcterms:W3CDTF">2013-12-18T14:22:00Z</dcterms:modified>
</cp:coreProperties>
</file>