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C48" w:rsidRDefault="00F06C48" w:rsidP="00B4390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63872;visibility:visible;mso-position-horizontal:center">
            <v:imagedata r:id="rId5" o:title=""/>
            <w10:wrap type="square"/>
          </v:shape>
        </w:pict>
      </w:r>
    </w:p>
    <w:p w:rsidR="00F06C48" w:rsidRDefault="00F06C48" w:rsidP="00B43903"/>
    <w:p w:rsidR="00F06C48" w:rsidRDefault="00F06C48" w:rsidP="00B43903"/>
    <w:p w:rsidR="00F06C48" w:rsidRDefault="00F06C48" w:rsidP="00B4390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NÁZEV ŠKOLY: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Základní škola a mateřská škola Bohdalov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ČÍSLO PROJEKTU: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 xml:space="preserve"> CZ.1.07/1.4.00/21.3806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 xml:space="preserve">ŠABLONA: 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III/2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VZDĚLÁVACÍ OBLAST: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Člověk a příroda, Chemie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ROČNÍK: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8.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NÁZEV MATERIÁLU: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VY_32_INOVACE_07_11Ch-Molekula, sloučenina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AUTOR: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Mgr. Lenka Pazderová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Listopad 2013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OVĚŘENÍ: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11. 11. 2013</w:t>
            </w:r>
          </w:p>
        </w:tc>
      </w:tr>
      <w:tr w:rsidR="00F06C48" w:rsidTr="00D61262">
        <w:trPr>
          <w:trHeight w:val="860"/>
          <w:jc w:val="center"/>
        </w:trPr>
        <w:tc>
          <w:tcPr>
            <w:tcW w:w="2844" w:type="dxa"/>
            <w:vAlign w:val="center"/>
          </w:tcPr>
          <w:p w:rsidR="00F06C48" w:rsidRDefault="00F06C48">
            <w:r>
              <w:t>ANOTACE:</w:t>
            </w:r>
          </w:p>
        </w:tc>
        <w:tc>
          <w:tcPr>
            <w:tcW w:w="5924" w:type="dxa"/>
            <w:vAlign w:val="center"/>
          </w:tcPr>
          <w:p w:rsidR="00F06C48" w:rsidRDefault="00F06C48">
            <w:r>
              <w:t>Pracovní list slouží k zopakování a procvičení učiva o molekulách a sloučeninách. Pracovní list lze použít při společné práci po promítnutí na projekční tabuli nebo ho lze vytisknout a použít pro samostatnou práci žáků.</w:t>
            </w:r>
          </w:p>
        </w:tc>
      </w:tr>
    </w:tbl>
    <w:p w:rsidR="00F06C48" w:rsidRDefault="00F06C48" w:rsidP="00B43903"/>
    <w:p w:rsidR="00F06C48" w:rsidRDefault="00F06C48" w:rsidP="00B43903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/>
    <w:p w:rsidR="00F06C48" w:rsidRDefault="00F06C48" w:rsidP="00B43903">
      <w:pPr>
        <w:ind w:left="-426" w:firstLine="42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MOLEKULA, SLOUČENINA</w:t>
      </w:r>
    </w:p>
    <w:p w:rsidR="00F06C48" w:rsidRDefault="00F06C48" w:rsidP="00B43903"/>
    <w:p w:rsidR="00F06C48" w:rsidRDefault="00F06C48" w:rsidP="00B43903">
      <w:pPr>
        <w:pStyle w:val="ListParagraph"/>
        <w:numPr>
          <w:ilvl w:val="0"/>
          <w:numId w:val="6"/>
        </w:numPr>
      </w:pPr>
      <w:r>
        <w:t>Co je molekula?</w:t>
      </w:r>
      <w:r>
        <w:br/>
      </w:r>
    </w:p>
    <w:p w:rsidR="00F06C48" w:rsidRDefault="00F06C48" w:rsidP="00B43903">
      <w:pPr>
        <w:pStyle w:val="ListParagraph"/>
        <w:numPr>
          <w:ilvl w:val="0"/>
          <w:numId w:val="6"/>
        </w:numPr>
      </w:pPr>
      <w:r>
        <w:t>Co je sloučenina?</w:t>
      </w:r>
      <w:r>
        <w:br/>
      </w:r>
    </w:p>
    <w:p w:rsidR="00F06C48" w:rsidRDefault="00F06C48" w:rsidP="00B43903">
      <w:pPr>
        <w:pStyle w:val="ListParagraph"/>
        <w:numPr>
          <w:ilvl w:val="0"/>
          <w:numId w:val="6"/>
        </w:numPr>
      </w:pPr>
      <w:r>
        <w:t>Doplň větu:</w:t>
      </w:r>
      <w:r>
        <w:br/>
        <w:t>Chemický vzorec je symbol, který udává ……………. a ……………… atomů vázaných v molekule. Počet atomů v molekule zapisujeme číslicí u značky prvku …………………</w:t>
      </w:r>
      <w:r>
        <w:br/>
        <w:t>……………, např. CO</w:t>
      </w:r>
      <w:r>
        <w:rPr>
          <w:vertAlign w:val="subscript"/>
        </w:rPr>
        <w:t>2</w:t>
      </w:r>
      <w:r>
        <w:t>.</w:t>
      </w:r>
      <w:r>
        <w:br/>
      </w:r>
    </w:p>
    <w:p w:rsidR="00F06C48" w:rsidRDefault="00F06C48" w:rsidP="00B43903">
      <w:pPr>
        <w:pStyle w:val="ListParagraph"/>
        <w:numPr>
          <w:ilvl w:val="0"/>
          <w:numId w:val="6"/>
        </w:numPr>
      </w:pPr>
      <w:r>
        <w:rPr>
          <w:noProof/>
        </w:rPr>
        <w:pict>
          <v:shape id="obrázek 7" o:spid="_x0000_s1027" type="#_x0000_t75" style="position:absolute;left:0;text-align:left;margin-left:385.3pt;margin-top:24.6pt;width:138.9pt;height:133.5pt;z-index:251655680;visibility:visible">
            <v:imagedata r:id="rId6" o:title=""/>
          </v:shape>
        </w:pict>
      </w:r>
      <w:r>
        <w:rPr>
          <w:noProof/>
        </w:rPr>
        <w:pict>
          <v:shape id="obrázek 4" o:spid="_x0000_s1028" type="#_x0000_t75" style="position:absolute;left:0;text-align:left;margin-left:270.2pt;margin-top:53.1pt;width:115.1pt;height:40.5pt;z-index:251657728;visibility:visible">
            <v:imagedata r:id="rId7" o:title=""/>
          </v:shape>
        </w:pict>
      </w:r>
      <w:r>
        <w:rPr>
          <w:noProof/>
        </w:rPr>
        <w:pict>
          <v:shape id="obrázek 5" o:spid="_x0000_s1029" type="#_x0000_t75" style="position:absolute;left:0;text-align:left;margin-left:270.2pt;margin-top:93.6pt;width:66pt;height:66pt;z-index:251653632;visibility:visible">
            <v:imagedata r:id="rId8" o:title=""/>
          </v:shape>
        </w:pict>
      </w:r>
      <w:r>
        <w:rPr>
          <w:noProof/>
        </w:rPr>
        <w:pict>
          <v:shape id="obrázek 6" o:spid="_x0000_s1030" type="#_x0000_t75" style="position:absolute;left:0;text-align:left;margin-left:192.2pt;margin-top:41.1pt;width:78pt;height:71.25pt;z-index:251654656;visibility:visible">
            <v:imagedata r:id="rId9" o:title=""/>
          </v:shape>
        </w:pict>
      </w:r>
      <w:r>
        <w:rPr>
          <w:noProof/>
        </w:rPr>
        <w:pict>
          <v:shape id="_x0000_s1031" type="#_x0000_t75" style="position:absolute;left:0;text-align:left;margin-left:242.45pt;margin-top:15.6pt;width:67.5pt;height:39pt;z-index:251658752;visibility:visible">
            <v:imagedata r:id="rId10" o:title=""/>
          </v:shape>
        </w:pict>
      </w:r>
      <w:r>
        <w:rPr>
          <w:noProof/>
        </w:rPr>
        <w:pict>
          <v:shape id="obrázek 8" o:spid="_x0000_s1032" type="#_x0000_t75" style="position:absolute;left:0;text-align:left;margin-left:38.45pt;margin-top:93.6pt;width:87pt;height:48.75pt;z-index:251656704;visibility:visible">
            <v:imagedata r:id="rId11" o:title=""/>
          </v:shape>
        </w:pict>
      </w:r>
      <w:r>
        <w:t>Z následujících molekul vyber a zapiš pomocí vzorců: a) molekuly prvků</w:t>
      </w:r>
      <w:r>
        <w:br/>
        <w:t xml:space="preserve">                                                                                        b) molekuly sloučenin</w:t>
      </w:r>
      <w:r>
        <w:br/>
        <w:t xml:space="preserve">Vybarvi jednotlivé atomy v molekulách.     </w:t>
      </w:r>
      <w:r>
        <w:br/>
      </w:r>
      <w:r w:rsidRPr="0098398E">
        <w:rPr>
          <w:noProof/>
        </w:rPr>
        <w:pict>
          <v:shape id="obrázek 1" o:spid="_x0000_i1025" type="#_x0000_t75" style="width:72.75pt;height:60.75pt;visibility:visible">
            <v:imagedata r:id="rId12" o:title=""/>
          </v:shape>
        </w:pict>
      </w:r>
      <w:r w:rsidRPr="0098398E">
        <w:rPr>
          <w:noProof/>
        </w:rPr>
        <w:pict>
          <v:shape id="obrázek 3" o:spid="_x0000_i1026" type="#_x0000_t75" style="width:65.25pt;height:46.5pt;visibility:visible">
            <v:imagedata r:id="rId13" o:title=""/>
          </v:shape>
        </w:pict>
      </w:r>
      <w:r>
        <w:br/>
      </w:r>
    </w:p>
    <w:p w:rsidR="00F06C48" w:rsidRDefault="00F06C48" w:rsidP="006431E2"/>
    <w:p w:rsidR="00F06C48" w:rsidRDefault="00F06C48" w:rsidP="006431E2"/>
    <w:p w:rsidR="00F06C48" w:rsidRDefault="00F06C48" w:rsidP="006431E2"/>
    <w:p w:rsidR="00F06C48" w:rsidRDefault="00F06C48" w:rsidP="00B43903">
      <w:pPr>
        <w:pStyle w:val="ListParagraph"/>
        <w:numPr>
          <w:ilvl w:val="0"/>
          <w:numId w:val="6"/>
        </w:numPr>
      </w:pPr>
      <w:r>
        <w:t>Z nabízených látek vyber všechny:</w:t>
      </w:r>
      <w:r>
        <w:br/>
        <w:t xml:space="preserve"> a) atomy:</w:t>
      </w:r>
      <w:r>
        <w:br/>
        <w:t xml:space="preserve"> b) molekuly:</w:t>
      </w:r>
      <w:r>
        <w:br/>
        <w:t xml:space="preserve"> c) sloučeniny:</w:t>
      </w:r>
      <w:r>
        <w:br/>
        <w:t>H</w:t>
      </w:r>
      <w:r>
        <w:rPr>
          <w:vertAlign w:val="subscript"/>
        </w:rPr>
        <w:t>2</w:t>
      </w:r>
      <w:r>
        <w:t>O, Al, N</w:t>
      </w:r>
      <w:r>
        <w:rPr>
          <w:vertAlign w:val="subscript"/>
        </w:rPr>
        <w:t>2</w:t>
      </w:r>
      <w:r>
        <w:t>, CaCO</w:t>
      </w:r>
      <w:r>
        <w:rPr>
          <w:vertAlign w:val="subscript"/>
        </w:rPr>
        <w:t>3</w:t>
      </w:r>
      <w:r>
        <w:t>, NH</w:t>
      </w:r>
      <w:r>
        <w:rPr>
          <w:vertAlign w:val="subscript"/>
        </w:rPr>
        <w:t>3</w:t>
      </w:r>
      <w:r>
        <w:t>, Ne, P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t>, H</w:t>
      </w:r>
      <w:r>
        <w:rPr>
          <w:vertAlign w:val="subscript"/>
        </w:rPr>
        <w:t>2</w:t>
      </w:r>
      <w:r>
        <w:t xml:space="preserve">, Au, KOH  </w:t>
      </w:r>
      <w:r>
        <w:br/>
      </w:r>
    </w:p>
    <w:p w:rsidR="00F06C48" w:rsidRDefault="00F06C48" w:rsidP="00B43903">
      <w:pPr>
        <w:pStyle w:val="ListParagraph"/>
        <w:numPr>
          <w:ilvl w:val="0"/>
          <w:numId w:val="6"/>
        </w:numPr>
      </w:pPr>
      <w:r>
        <w:t>Z kolika prvků a z kolika atomů se skládají tyto sloučeniny: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6"/>
        <w:gridCol w:w="1418"/>
        <w:gridCol w:w="1417"/>
        <w:gridCol w:w="1701"/>
        <w:gridCol w:w="1418"/>
        <w:gridCol w:w="1559"/>
      </w:tblGrid>
      <w:tr w:rsidR="00F06C48" w:rsidTr="00D61262">
        <w:tc>
          <w:tcPr>
            <w:tcW w:w="1656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sloučenina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prvků</w:t>
            </w: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atomů</w:t>
            </w:r>
          </w:p>
        </w:tc>
        <w:tc>
          <w:tcPr>
            <w:tcW w:w="1701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sloučenina</w:t>
            </w:r>
          </w:p>
        </w:tc>
        <w:tc>
          <w:tcPr>
            <w:tcW w:w="1418" w:type="dxa"/>
            <w:vAlign w:val="center"/>
          </w:tcPr>
          <w:p w:rsidR="00F06C48" w:rsidRDefault="00F06C48" w:rsidP="006C5163">
            <w:r>
              <w:t>počet prvků</w:t>
            </w: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atomů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4B306F" w:rsidRDefault="00F06C48" w:rsidP="00D61262">
            <w:pPr>
              <w:pStyle w:val="ListParagraph"/>
              <w:ind w:left="0"/>
            </w:pPr>
            <w:r>
              <w:t>H</w:t>
            </w:r>
            <w:r w:rsidRPr="00D61262">
              <w:rPr>
                <w:vertAlign w:val="subscript"/>
              </w:rPr>
              <w:t>2</w:t>
            </w:r>
            <w:r>
              <w:t>CO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Al(OH)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CO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Mg(OH)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Na</w:t>
            </w:r>
            <w:r w:rsidRPr="00D61262">
              <w:rPr>
                <w:vertAlign w:val="subscript"/>
              </w:rPr>
              <w:t>2</w:t>
            </w:r>
            <w:r>
              <w:t>SO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ind w:left="567"/>
              <w:jc w:val="center"/>
            </w:pPr>
          </w:p>
        </w:tc>
        <w:tc>
          <w:tcPr>
            <w:tcW w:w="1701" w:type="dxa"/>
            <w:vAlign w:val="center"/>
          </w:tcPr>
          <w:p w:rsidR="00F06C48" w:rsidRDefault="00F06C48" w:rsidP="00D61262">
            <w:pPr>
              <w:pStyle w:val="ListParagraph"/>
              <w:ind w:left="0"/>
            </w:pPr>
            <w:r>
              <w:t>CaS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KMnO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CI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NH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Mn(NO</w:t>
            </w:r>
            <w:r w:rsidRPr="00D61262">
              <w:rPr>
                <w:vertAlign w:val="subscript"/>
              </w:rPr>
              <w:t>3</w:t>
            </w:r>
            <w:r>
              <w:t>)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</w:p>
        </w:tc>
      </w:tr>
    </w:tbl>
    <w:p w:rsidR="00F06C48" w:rsidRDefault="00F06C48" w:rsidP="004B306F">
      <w:pPr>
        <w:pStyle w:val="ListParagraph"/>
        <w:ind w:left="927"/>
      </w:pPr>
      <w:r>
        <w:t xml:space="preserve">                                                                                                                              </w:t>
      </w:r>
    </w:p>
    <w:p w:rsidR="00F06C48" w:rsidRDefault="00F06C48" w:rsidP="004B306F">
      <w:pPr>
        <w:pStyle w:val="ListParagraph"/>
        <w:numPr>
          <w:ilvl w:val="0"/>
          <w:numId w:val="6"/>
        </w:numPr>
      </w:pPr>
      <w:r>
        <w:t>Značkami nebo vzorci zapiš:</w:t>
      </w:r>
      <w:r>
        <w:br/>
        <w:t>- jednu molekulu vodíku                                - tři molekuly kyslíku</w:t>
      </w:r>
      <w:r>
        <w:br/>
        <w:t>- tři molekuly vodíku                                     - čtyři atomy chloru</w:t>
      </w:r>
      <w:r>
        <w:br/>
        <w:t>- jeden atom vodíku                                       - šest molekul bromu</w:t>
      </w:r>
      <w:r>
        <w:br/>
        <w:t>- pět atomů vodíku                                         - sedm atomů bromu</w:t>
      </w:r>
      <w:r>
        <w:br/>
      </w:r>
    </w:p>
    <w:p w:rsidR="00F06C48" w:rsidRDefault="00F06C48" w:rsidP="004B306F">
      <w:pPr>
        <w:pStyle w:val="ListParagraph"/>
        <w:numPr>
          <w:ilvl w:val="0"/>
          <w:numId w:val="6"/>
        </w:numPr>
      </w:pPr>
      <w:r>
        <w:t>Co znamená zápis:</w:t>
      </w:r>
      <w:r>
        <w:br/>
        <w:t xml:space="preserve"> F                                                                    3 N</w:t>
      </w:r>
      <w:r>
        <w:rPr>
          <w:vertAlign w:val="subscript"/>
        </w:rPr>
        <w:t>2</w:t>
      </w:r>
      <w:r>
        <w:br/>
        <w:t xml:space="preserve"> F</w:t>
      </w:r>
      <w:r>
        <w:rPr>
          <w:vertAlign w:val="subscript"/>
        </w:rPr>
        <w:t>2</w:t>
      </w:r>
      <w:r>
        <w:t xml:space="preserve">                                                                   I</w:t>
      </w:r>
      <w:r>
        <w:rPr>
          <w:vertAlign w:val="subscript"/>
        </w:rPr>
        <w:t>2</w:t>
      </w:r>
      <w:r>
        <w:rPr>
          <w:vertAlign w:val="subscript"/>
        </w:rPr>
        <w:br/>
        <w:t xml:space="preserve"> </w:t>
      </w:r>
      <w:r>
        <w:t>3 F                                                                 7 Cl</w:t>
      </w:r>
      <w:r>
        <w:rPr>
          <w:vertAlign w:val="subscript"/>
        </w:rPr>
        <w:t>2</w:t>
      </w:r>
      <w:r>
        <w:br/>
        <w:t xml:space="preserve"> 2 F</w:t>
      </w:r>
      <w:r>
        <w:rPr>
          <w:vertAlign w:val="subscript"/>
        </w:rPr>
        <w:t>2</w:t>
      </w:r>
      <w:r>
        <w:t xml:space="preserve">                                                                5 Cl</w:t>
      </w:r>
      <w:r>
        <w:br/>
      </w:r>
    </w:p>
    <w:p w:rsidR="00F06C48" w:rsidRDefault="00F06C48" w:rsidP="004B306F">
      <w:pPr>
        <w:pStyle w:val="ListParagraph"/>
        <w:numPr>
          <w:ilvl w:val="0"/>
          <w:numId w:val="6"/>
        </w:numPr>
      </w:pPr>
      <w:r>
        <w:t xml:space="preserve"> Napiš vzorec sloučeniny, která je složena ze:</w:t>
      </w:r>
      <w:r>
        <w:br/>
        <w:t>- dvou atomů vodíku a jednoho atomu kyslíku:</w:t>
      </w:r>
      <w:r>
        <w:br/>
        <w:t>- dvou atomů vodíku, jednoho atomu síry a čtyřech atomů kyslíku:</w:t>
      </w:r>
      <w:r>
        <w:br/>
        <w:t>- jednoho atomu dusíku a třech atomů vodíku:</w:t>
      </w:r>
      <w:r>
        <w:br/>
        <w:t xml:space="preserve">- jednoho atomu síry a dvou atomů kyslíku:                </w:t>
      </w:r>
    </w:p>
    <w:p w:rsidR="00F06C48" w:rsidRPr="00A12079" w:rsidRDefault="00F06C48" w:rsidP="008547DD">
      <w:r>
        <w:rPr>
          <w:b/>
          <w:u w:val="single"/>
        </w:rPr>
        <w:t>ŘEŠENÍ:</w:t>
      </w:r>
    </w:p>
    <w:p w:rsidR="00F06C48" w:rsidRDefault="00F06C48" w:rsidP="008547DD"/>
    <w:p w:rsidR="00F06C48" w:rsidRDefault="00F06C48" w:rsidP="008547DD">
      <w:pPr>
        <w:pStyle w:val="ListParagraph"/>
        <w:numPr>
          <w:ilvl w:val="0"/>
          <w:numId w:val="9"/>
        </w:numPr>
      </w:pPr>
      <w:r>
        <w:t>Co je molekula?</w:t>
      </w:r>
      <w:r>
        <w:br/>
      </w:r>
      <w:r>
        <w:rPr>
          <w:color w:val="FF0000"/>
        </w:rPr>
        <w:t>Molekula je částice chemické látky složená ze dvou nebo více sloučených atomů.</w:t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Co je sloučenina?</w:t>
      </w:r>
      <w:r>
        <w:br/>
      </w:r>
      <w:r>
        <w:rPr>
          <w:color w:val="FF0000"/>
        </w:rPr>
        <w:t>Sloučenina je chemická látka složená ze sloučených atomů více prvků.</w:t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Doplň větu:</w:t>
      </w:r>
      <w:r>
        <w:br/>
        <w:t xml:space="preserve">Chemický vzorec je symbol, který udává </w:t>
      </w:r>
      <w:r>
        <w:rPr>
          <w:color w:val="FF0000"/>
        </w:rPr>
        <w:t>druh</w:t>
      </w:r>
      <w:r>
        <w:t xml:space="preserve"> a </w:t>
      </w:r>
      <w:r>
        <w:rPr>
          <w:color w:val="FF0000"/>
        </w:rPr>
        <w:t>počet</w:t>
      </w:r>
      <w:r>
        <w:t xml:space="preserve"> atomů vázaných v molekule. Počet atomů v molekule zapisujeme číslicí u značky prvku </w:t>
      </w:r>
      <w:r>
        <w:rPr>
          <w:color w:val="FF0000"/>
        </w:rPr>
        <w:t>vpravo</w:t>
      </w:r>
      <w:r>
        <w:t xml:space="preserve"> </w:t>
      </w:r>
      <w:r>
        <w:rPr>
          <w:color w:val="FF0000"/>
        </w:rPr>
        <w:t>dole</w:t>
      </w:r>
      <w:r>
        <w:t>, např. CO</w:t>
      </w:r>
      <w:r>
        <w:rPr>
          <w:vertAlign w:val="subscript"/>
        </w:rPr>
        <w:t>2</w:t>
      </w:r>
      <w:r>
        <w:t>.</w:t>
      </w:r>
      <w:r>
        <w:br/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rPr>
          <w:noProof/>
        </w:rPr>
        <w:pict>
          <v:shape id="_x0000_s1033" type="#_x0000_t75" style="position:absolute;left:0;text-align:left;margin-left:248.45pt;margin-top:124.7pt;width:72.75pt;height:65.25pt;z-index:251660800;visibility:visible">
            <v:imagedata r:id="rId14" o:title=""/>
          </v:shape>
        </w:pict>
      </w:r>
      <w:r>
        <w:rPr>
          <w:noProof/>
        </w:rPr>
        <w:pict>
          <v:shape id="_x0000_s1034" type="#_x0000_t75" style="position:absolute;left:0;text-align:left;margin-left:390.2pt;margin-top:41.45pt;width:138.75pt;height:123.75pt;z-index:251661824;visibility:visible">
            <v:imagedata r:id="rId15" o:title=""/>
          </v:shape>
        </w:pict>
      </w:r>
      <w:r>
        <w:rPr>
          <w:noProof/>
        </w:rPr>
        <w:pict>
          <v:shape id="_x0000_s1035" type="#_x0000_t75" style="position:absolute;left:0;text-align:left;margin-left:276.95pt;margin-top:82.7pt;width:117pt;height:42pt;z-index:251662848;visibility:visible">
            <v:imagedata r:id="rId16" o:title=""/>
          </v:shape>
        </w:pict>
      </w:r>
      <w:r>
        <w:rPr>
          <w:noProof/>
        </w:rPr>
        <w:pict>
          <v:shape id="_x0000_s1036" type="#_x0000_t75" style="position:absolute;left:0;text-align:left;margin-left:248.45pt;margin-top:19.7pt;width:51.75pt;height:29.25pt;z-index:251659776;visibility:visible">
            <v:imagedata r:id="rId17" o:title=""/>
          </v:shape>
        </w:pict>
      </w:r>
      <w:r>
        <w:t xml:space="preserve">Z následujících molekul vyber a zapiš pomocí vzorců: a)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, N</w:t>
      </w:r>
      <w:r>
        <w:rPr>
          <w:color w:val="FF0000"/>
          <w:vertAlign w:val="subscript"/>
        </w:rPr>
        <w:t>2</w:t>
      </w:r>
      <w:r>
        <w:rPr>
          <w:color w:val="FF0000"/>
        </w:rPr>
        <w:t>, S</w:t>
      </w:r>
      <w:r>
        <w:rPr>
          <w:color w:val="FF0000"/>
          <w:vertAlign w:val="subscript"/>
        </w:rPr>
        <w:t>8</w:t>
      </w:r>
      <w:r>
        <w:br/>
        <w:t xml:space="preserve">                                                                                        b)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O, H</w:t>
      </w:r>
      <w:r>
        <w:rPr>
          <w:color w:val="FF0000"/>
          <w:vertAlign w:val="subscript"/>
        </w:rPr>
        <w:t>2</w:t>
      </w:r>
      <w:r>
        <w:rPr>
          <w:color w:val="FF0000"/>
        </w:rPr>
        <w:t>S, CH</w:t>
      </w:r>
      <w:r>
        <w:rPr>
          <w:color w:val="FF0000"/>
          <w:vertAlign w:val="subscript"/>
        </w:rPr>
        <w:t>4</w:t>
      </w:r>
      <w:r>
        <w:rPr>
          <w:color w:val="FF0000"/>
        </w:rPr>
        <w:t>, CO</w:t>
      </w:r>
      <w:r>
        <w:rPr>
          <w:color w:val="FF0000"/>
          <w:vertAlign w:val="subscript"/>
        </w:rPr>
        <w:t>2</w:t>
      </w:r>
      <w:r>
        <w:rPr>
          <w:color w:val="FF0000"/>
        </w:rPr>
        <w:t>, NH</w:t>
      </w:r>
      <w:r>
        <w:rPr>
          <w:color w:val="FF0000"/>
          <w:vertAlign w:val="subscript"/>
        </w:rPr>
        <w:t>3</w:t>
      </w:r>
      <w:r>
        <w:br/>
        <w:t xml:space="preserve">     </w:t>
      </w:r>
      <w:r>
        <w:br/>
      </w:r>
      <w:r w:rsidRPr="0098398E">
        <w:rPr>
          <w:noProof/>
        </w:rPr>
        <w:pict>
          <v:shape id="_x0000_i1027" type="#_x0000_t75" style="width:75.75pt;height:53.25pt;visibility:visible">
            <v:imagedata r:id="rId18" o:title=""/>
          </v:shape>
        </w:pict>
      </w:r>
      <w:r w:rsidRPr="0098398E">
        <w:rPr>
          <w:noProof/>
        </w:rPr>
        <w:pict>
          <v:shape id="obrázek 2" o:spid="_x0000_i1028" type="#_x0000_t75" style="width:63.75pt;height:45.75pt;visibility:visible">
            <v:imagedata r:id="rId19" o:title=""/>
          </v:shape>
        </w:pict>
      </w:r>
      <w:r w:rsidRPr="0098398E">
        <w:rPr>
          <w:noProof/>
        </w:rPr>
        <w:pict>
          <v:shape id="_x0000_i1029" type="#_x0000_t75" style="width:84pt;height:78.75pt;visibility:visible">
            <v:imagedata r:id="rId20" o:title=""/>
          </v:shape>
        </w:pict>
      </w:r>
      <w:r>
        <w:br/>
      </w:r>
      <w:r>
        <w:br/>
      </w:r>
      <w:r w:rsidRPr="0098398E">
        <w:rPr>
          <w:noProof/>
        </w:rPr>
        <w:pict>
          <v:shape id="obrázek 4" o:spid="_x0000_i1030" type="#_x0000_t75" style="width:78pt;height:40.5pt;visibility:visible">
            <v:imagedata r:id="rId21" o:title=""/>
          </v:shape>
        </w:pict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Z nabízených látek vyber všechny:</w:t>
      </w:r>
      <w:r>
        <w:br/>
        <w:t xml:space="preserve"> a) atomy: </w:t>
      </w:r>
      <w:r>
        <w:rPr>
          <w:color w:val="FF0000"/>
        </w:rPr>
        <w:t>Al, Ne, Au</w:t>
      </w:r>
      <w:r>
        <w:br/>
        <w:t xml:space="preserve"> b) molekuly: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O, N</w:t>
      </w:r>
      <w:r>
        <w:rPr>
          <w:color w:val="FF0000"/>
          <w:vertAlign w:val="subscript"/>
        </w:rPr>
        <w:t>2</w:t>
      </w:r>
      <w:r>
        <w:rPr>
          <w:color w:val="FF0000"/>
        </w:rPr>
        <w:t>, CaCO</w:t>
      </w:r>
      <w:r>
        <w:rPr>
          <w:color w:val="FF0000"/>
          <w:vertAlign w:val="subscript"/>
        </w:rPr>
        <w:t>3</w:t>
      </w:r>
      <w:r>
        <w:rPr>
          <w:color w:val="FF0000"/>
        </w:rPr>
        <w:t>, NH</w:t>
      </w:r>
      <w:r>
        <w:rPr>
          <w:color w:val="FF0000"/>
          <w:vertAlign w:val="subscript"/>
        </w:rPr>
        <w:t>3</w:t>
      </w:r>
      <w:r>
        <w:rPr>
          <w:color w:val="FF0000"/>
        </w:rPr>
        <w:t>, P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  <w:r>
        <w:rPr>
          <w:color w:val="FF0000"/>
          <w:vertAlign w:val="subscript"/>
        </w:rPr>
        <w:t>5</w:t>
      </w:r>
      <w:r>
        <w:rPr>
          <w:color w:val="FF0000"/>
        </w:rPr>
        <w:t>, H</w:t>
      </w:r>
      <w:r>
        <w:rPr>
          <w:color w:val="FF0000"/>
          <w:vertAlign w:val="subscript"/>
        </w:rPr>
        <w:t>2</w:t>
      </w:r>
      <w:r>
        <w:rPr>
          <w:color w:val="FF0000"/>
        </w:rPr>
        <w:t>, KOH</w:t>
      </w:r>
      <w:r>
        <w:br/>
        <w:t xml:space="preserve"> c) sloučeniny: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O, CaCO</w:t>
      </w:r>
      <w:r>
        <w:rPr>
          <w:color w:val="FF0000"/>
          <w:vertAlign w:val="subscript"/>
        </w:rPr>
        <w:t>3</w:t>
      </w:r>
      <w:r>
        <w:rPr>
          <w:color w:val="FF0000"/>
        </w:rPr>
        <w:t>, NH</w:t>
      </w:r>
      <w:r>
        <w:rPr>
          <w:color w:val="FF0000"/>
          <w:vertAlign w:val="subscript"/>
        </w:rPr>
        <w:t>3</w:t>
      </w:r>
      <w:r>
        <w:rPr>
          <w:color w:val="FF0000"/>
        </w:rPr>
        <w:t>, P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  <w:r>
        <w:rPr>
          <w:color w:val="FF0000"/>
          <w:vertAlign w:val="subscript"/>
        </w:rPr>
        <w:t>5</w:t>
      </w:r>
      <w:r>
        <w:rPr>
          <w:color w:val="FF0000"/>
        </w:rPr>
        <w:t>, KOH</w:t>
      </w:r>
      <w:r>
        <w:br/>
        <w:t>H</w:t>
      </w:r>
      <w:r>
        <w:rPr>
          <w:vertAlign w:val="subscript"/>
        </w:rPr>
        <w:t>2</w:t>
      </w:r>
      <w:r>
        <w:t>O, Al, N</w:t>
      </w:r>
      <w:r>
        <w:rPr>
          <w:vertAlign w:val="subscript"/>
        </w:rPr>
        <w:t>2</w:t>
      </w:r>
      <w:r>
        <w:t>, CaCO</w:t>
      </w:r>
      <w:r>
        <w:rPr>
          <w:vertAlign w:val="subscript"/>
        </w:rPr>
        <w:t>3</w:t>
      </w:r>
      <w:r>
        <w:t>, NH</w:t>
      </w:r>
      <w:r>
        <w:rPr>
          <w:vertAlign w:val="subscript"/>
        </w:rPr>
        <w:t>3</w:t>
      </w:r>
      <w:r>
        <w:t>, Ne, P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t>, H</w:t>
      </w:r>
      <w:r>
        <w:rPr>
          <w:vertAlign w:val="subscript"/>
        </w:rPr>
        <w:t>2</w:t>
      </w:r>
      <w:r>
        <w:t xml:space="preserve">, Au, KOH  </w:t>
      </w:r>
      <w:r>
        <w:br/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Z kolika prvků a z kolika atomů se skládají tyto sloučeniny: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6"/>
        <w:gridCol w:w="1418"/>
        <w:gridCol w:w="1417"/>
        <w:gridCol w:w="1701"/>
        <w:gridCol w:w="1418"/>
        <w:gridCol w:w="1559"/>
      </w:tblGrid>
      <w:tr w:rsidR="00F06C48" w:rsidTr="00D61262">
        <w:tc>
          <w:tcPr>
            <w:tcW w:w="1656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sloučenina</w:t>
            </w:r>
          </w:p>
        </w:tc>
        <w:tc>
          <w:tcPr>
            <w:tcW w:w="1418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prvků</w:t>
            </w:r>
          </w:p>
        </w:tc>
        <w:tc>
          <w:tcPr>
            <w:tcW w:w="1417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atomů</w:t>
            </w:r>
          </w:p>
        </w:tc>
        <w:tc>
          <w:tcPr>
            <w:tcW w:w="1701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sloučenina</w:t>
            </w:r>
          </w:p>
        </w:tc>
        <w:tc>
          <w:tcPr>
            <w:tcW w:w="1418" w:type="dxa"/>
            <w:vAlign w:val="center"/>
          </w:tcPr>
          <w:p w:rsidR="00F06C48" w:rsidRDefault="00F06C48" w:rsidP="00BB41FE">
            <w:r>
              <w:t>počet prvků</w:t>
            </w:r>
          </w:p>
        </w:tc>
        <w:tc>
          <w:tcPr>
            <w:tcW w:w="1559" w:type="dxa"/>
            <w:vAlign w:val="center"/>
          </w:tcPr>
          <w:p w:rsidR="00F06C48" w:rsidRDefault="00F06C48" w:rsidP="00D61262">
            <w:pPr>
              <w:pStyle w:val="ListParagraph"/>
              <w:ind w:left="0"/>
              <w:jc w:val="center"/>
            </w:pPr>
            <w:r>
              <w:t>počet atomů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4B306F" w:rsidRDefault="00F06C48" w:rsidP="00D61262">
            <w:pPr>
              <w:pStyle w:val="ListParagraph"/>
              <w:ind w:left="0"/>
            </w:pPr>
            <w:r>
              <w:t>H</w:t>
            </w:r>
            <w:r w:rsidRPr="00D61262">
              <w:rPr>
                <w:vertAlign w:val="subscript"/>
              </w:rPr>
              <w:t>2</w:t>
            </w:r>
            <w:r>
              <w:t>CO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417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6</w:t>
            </w: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Al(OH)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559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7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CO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2</w:t>
            </w:r>
          </w:p>
        </w:tc>
        <w:tc>
          <w:tcPr>
            <w:tcW w:w="1417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Mg(OH)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559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5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Na</w:t>
            </w:r>
            <w:r w:rsidRPr="00D61262">
              <w:rPr>
                <w:vertAlign w:val="subscript"/>
              </w:rPr>
              <w:t>2</w:t>
            </w:r>
            <w:r>
              <w:t>SO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417" w:type="dxa"/>
            <w:vAlign w:val="center"/>
          </w:tcPr>
          <w:p w:rsidR="00F06C48" w:rsidRPr="00D61262" w:rsidRDefault="00F06C48" w:rsidP="00D61262">
            <w:pPr>
              <w:ind w:left="567"/>
              <w:rPr>
                <w:color w:val="FF0000"/>
              </w:rPr>
            </w:pPr>
            <w:r w:rsidRPr="00D61262">
              <w:rPr>
                <w:color w:val="FF0000"/>
              </w:rPr>
              <w:t>7</w:t>
            </w:r>
          </w:p>
        </w:tc>
        <w:tc>
          <w:tcPr>
            <w:tcW w:w="1701" w:type="dxa"/>
            <w:vAlign w:val="center"/>
          </w:tcPr>
          <w:p w:rsidR="00F06C48" w:rsidRDefault="00F06C48" w:rsidP="00D61262">
            <w:pPr>
              <w:pStyle w:val="ListParagraph"/>
              <w:ind w:left="0"/>
            </w:pPr>
            <w:r>
              <w:t>CaS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2</w:t>
            </w:r>
          </w:p>
        </w:tc>
        <w:tc>
          <w:tcPr>
            <w:tcW w:w="1559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2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KMnO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417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6</w:t>
            </w: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CI</w:t>
            </w:r>
            <w:r w:rsidRPr="00D61262">
              <w:rPr>
                <w:vertAlign w:val="subscript"/>
              </w:rPr>
              <w:t>4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2</w:t>
            </w:r>
          </w:p>
        </w:tc>
        <w:tc>
          <w:tcPr>
            <w:tcW w:w="1559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5</w:t>
            </w:r>
          </w:p>
        </w:tc>
      </w:tr>
      <w:tr w:rsidR="00F06C48" w:rsidTr="00D61262">
        <w:tc>
          <w:tcPr>
            <w:tcW w:w="1656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NH</w:t>
            </w:r>
            <w:r w:rsidRPr="00D61262">
              <w:rPr>
                <w:vertAlign w:val="subscript"/>
              </w:rPr>
              <w:t>3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2</w:t>
            </w:r>
          </w:p>
        </w:tc>
        <w:tc>
          <w:tcPr>
            <w:tcW w:w="1417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4</w:t>
            </w:r>
          </w:p>
        </w:tc>
        <w:tc>
          <w:tcPr>
            <w:tcW w:w="1701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rPr>
                <w:vertAlign w:val="subscript"/>
              </w:rPr>
            </w:pPr>
            <w:r>
              <w:t>Mn(NO</w:t>
            </w:r>
            <w:r w:rsidRPr="00D61262">
              <w:rPr>
                <w:vertAlign w:val="subscript"/>
              </w:rPr>
              <w:t>3</w:t>
            </w:r>
            <w:r>
              <w:t>)</w:t>
            </w:r>
            <w:r w:rsidRPr="00D61262">
              <w:rPr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3</w:t>
            </w:r>
          </w:p>
        </w:tc>
        <w:tc>
          <w:tcPr>
            <w:tcW w:w="1559" w:type="dxa"/>
            <w:vAlign w:val="center"/>
          </w:tcPr>
          <w:p w:rsidR="00F06C48" w:rsidRPr="00D61262" w:rsidRDefault="00F06C48" w:rsidP="00D61262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D61262">
              <w:rPr>
                <w:color w:val="FF0000"/>
              </w:rPr>
              <w:t>9</w:t>
            </w:r>
          </w:p>
        </w:tc>
      </w:tr>
    </w:tbl>
    <w:p w:rsidR="00F06C48" w:rsidRDefault="00F06C48" w:rsidP="008547DD">
      <w:pPr>
        <w:pStyle w:val="ListParagraph"/>
        <w:ind w:left="927"/>
      </w:pPr>
      <w:r>
        <w:t xml:space="preserve">                                                                                                                              </w:t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Značkami nebo vzorci zapiš:</w:t>
      </w:r>
      <w:r>
        <w:br/>
        <w:t xml:space="preserve">- jednu molekulu vodíku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t xml:space="preserve">                           - tři molekuly kyslíku </w:t>
      </w:r>
      <w:r>
        <w:rPr>
          <w:color w:val="FF0000"/>
        </w:rPr>
        <w:t>3 O</w:t>
      </w:r>
      <w:r>
        <w:rPr>
          <w:color w:val="FF0000"/>
          <w:vertAlign w:val="subscript"/>
        </w:rPr>
        <w:t>2</w:t>
      </w:r>
      <w:r>
        <w:br/>
        <w:t xml:space="preserve">- tři molekuly vodíku </w:t>
      </w:r>
      <w:r>
        <w:rPr>
          <w:color w:val="FF0000"/>
        </w:rPr>
        <w:t>3 H</w:t>
      </w:r>
      <w:r>
        <w:rPr>
          <w:color w:val="FF0000"/>
          <w:vertAlign w:val="subscript"/>
        </w:rPr>
        <w:t>2</w:t>
      </w:r>
      <w:r>
        <w:t xml:space="preserve">                              - čtyři atomy chloru </w:t>
      </w:r>
      <w:r>
        <w:rPr>
          <w:color w:val="FF0000"/>
        </w:rPr>
        <w:t>4 Cl</w:t>
      </w:r>
      <w:r>
        <w:t xml:space="preserve">  </w:t>
      </w:r>
      <w:r>
        <w:br/>
        <w:t xml:space="preserve">- jeden atom vodíku  </w:t>
      </w:r>
      <w:r w:rsidRPr="00A62477">
        <w:rPr>
          <w:color w:val="FF0000"/>
        </w:rPr>
        <w:t>H</w:t>
      </w:r>
      <w:r>
        <w:t xml:space="preserve">                                   - šest molekul bromu </w:t>
      </w:r>
      <w:r>
        <w:rPr>
          <w:color w:val="FF0000"/>
        </w:rPr>
        <w:t>6 Br</w:t>
      </w:r>
      <w:r>
        <w:rPr>
          <w:color w:val="FF0000"/>
          <w:vertAlign w:val="subscript"/>
        </w:rPr>
        <w:t>2</w:t>
      </w:r>
      <w:r>
        <w:br/>
        <w:t xml:space="preserve">- pět atomů vodíku  </w:t>
      </w:r>
      <w:r>
        <w:rPr>
          <w:color w:val="FF0000"/>
        </w:rPr>
        <w:t>5 H</w:t>
      </w:r>
      <w:r>
        <w:t xml:space="preserve">                                  - sedm atomů bromu </w:t>
      </w:r>
      <w:r>
        <w:rPr>
          <w:color w:val="FF0000"/>
        </w:rPr>
        <w:t>7 Br</w:t>
      </w:r>
      <w:r>
        <w:br/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>Co znamená zápis:</w:t>
      </w:r>
      <w:r>
        <w:br/>
        <w:t xml:space="preserve"> F  </w:t>
      </w:r>
      <w:r>
        <w:rPr>
          <w:color w:val="FF0000"/>
        </w:rPr>
        <w:t>jeden atom fluoru</w:t>
      </w:r>
      <w:r>
        <w:t xml:space="preserve">                                      3 N</w:t>
      </w:r>
      <w:r>
        <w:rPr>
          <w:vertAlign w:val="subscript"/>
        </w:rPr>
        <w:t xml:space="preserve">2   </w:t>
      </w:r>
      <w:r>
        <w:rPr>
          <w:color w:val="FF0000"/>
        </w:rPr>
        <w:t>tři molekuly dusíku</w:t>
      </w:r>
      <w:r>
        <w:br/>
        <w:t xml:space="preserve"> F</w:t>
      </w:r>
      <w:r>
        <w:rPr>
          <w:vertAlign w:val="subscript"/>
        </w:rPr>
        <w:t>2</w:t>
      </w:r>
      <w:r>
        <w:t xml:space="preserve">  </w:t>
      </w:r>
      <w:r>
        <w:rPr>
          <w:color w:val="FF0000"/>
        </w:rPr>
        <w:t>jedna molekula fluoru</w:t>
      </w:r>
      <w:r>
        <w:t xml:space="preserve">                              I</w:t>
      </w:r>
      <w:r>
        <w:rPr>
          <w:vertAlign w:val="subscript"/>
        </w:rPr>
        <w:t xml:space="preserve">2   </w:t>
      </w:r>
      <w:r>
        <w:rPr>
          <w:color w:val="FF0000"/>
        </w:rPr>
        <w:t>jedna molekula jodu</w:t>
      </w:r>
      <w:r>
        <w:rPr>
          <w:vertAlign w:val="subscript"/>
        </w:rPr>
        <w:br/>
        <w:t xml:space="preserve"> </w:t>
      </w:r>
      <w:r>
        <w:t xml:space="preserve">3 F </w:t>
      </w:r>
      <w:r>
        <w:rPr>
          <w:color w:val="FF0000"/>
        </w:rPr>
        <w:t>tři atomy fluoru</w:t>
      </w:r>
      <w:r>
        <w:t xml:space="preserve">                                       7 Cl</w:t>
      </w:r>
      <w:r>
        <w:rPr>
          <w:vertAlign w:val="subscript"/>
        </w:rPr>
        <w:t xml:space="preserve">2  </w:t>
      </w:r>
      <w:r w:rsidRPr="00A62477">
        <w:rPr>
          <w:color w:val="FF0000"/>
        </w:rPr>
        <w:t>sedm molekul</w:t>
      </w:r>
      <w:r>
        <w:t xml:space="preserve"> </w:t>
      </w:r>
      <w:r w:rsidRPr="00A62477">
        <w:rPr>
          <w:color w:val="FF0000"/>
        </w:rPr>
        <w:t>chloru</w:t>
      </w:r>
      <w:r>
        <w:br/>
        <w:t xml:space="preserve"> 2 F</w:t>
      </w:r>
      <w:r>
        <w:rPr>
          <w:vertAlign w:val="subscript"/>
        </w:rPr>
        <w:t>2</w:t>
      </w:r>
      <w:r>
        <w:t xml:space="preserve">  </w:t>
      </w:r>
      <w:r>
        <w:rPr>
          <w:color w:val="FF0000"/>
        </w:rPr>
        <w:t>dvě molekuly fluoru</w:t>
      </w:r>
      <w:r>
        <w:t xml:space="preserve">                             5 Cl   </w:t>
      </w:r>
      <w:r>
        <w:rPr>
          <w:color w:val="FF0000"/>
        </w:rPr>
        <w:t>pět atomů chloru</w:t>
      </w:r>
      <w:r>
        <w:br/>
      </w:r>
    </w:p>
    <w:p w:rsidR="00F06C48" w:rsidRDefault="00F06C48" w:rsidP="008547DD">
      <w:pPr>
        <w:pStyle w:val="ListParagraph"/>
        <w:numPr>
          <w:ilvl w:val="0"/>
          <w:numId w:val="9"/>
        </w:numPr>
      </w:pPr>
      <w:r>
        <w:t xml:space="preserve"> Napiš vzorec sloučeniny, která je složena ze:</w:t>
      </w:r>
      <w:r>
        <w:br/>
        <w:t xml:space="preserve">- dvou atomů vodíku a jednoho atomu kyslíku: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  <w:r>
        <w:br/>
        <w:t xml:space="preserve">- dvou atomů vodíku, jednoho atomu síry a čtyřech atomů kyslíku: </w:t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br/>
        <w:t xml:space="preserve">- jednoho atomu dusíku a třech atomů vodíku: </w:t>
      </w:r>
      <w:r>
        <w:rPr>
          <w:color w:val="FF0000"/>
        </w:rPr>
        <w:t>NH</w:t>
      </w:r>
      <w:r>
        <w:rPr>
          <w:color w:val="FF0000"/>
          <w:vertAlign w:val="subscript"/>
        </w:rPr>
        <w:t>3</w:t>
      </w:r>
      <w:r>
        <w:br/>
        <w:t xml:space="preserve">- jednoho atomu síry a dvou atomů kyslíku: </w:t>
      </w:r>
      <w:r>
        <w:rPr>
          <w:color w:val="FF0000"/>
        </w:rPr>
        <w:t>SO</w:t>
      </w:r>
      <w:r>
        <w:rPr>
          <w:color w:val="FF0000"/>
          <w:vertAlign w:val="subscript"/>
        </w:rPr>
        <w:t>2</w:t>
      </w:r>
      <w:r>
        <w:t xml:space="preserve">               </w:t>
      </w:r>
    </w:p>
    <w:p w:rsidR="00F06C48" w:rsidRDefault="00F06C48" w:rsidP="00A12079"/>
    <w:p w:rsidR="00F06C48" w:rsidRDefault="00F06C48" w:rsidP="00123346">
      <w:pPr>
        <w:tabs>
          <w:tab w:val="center" w:pos="3328"/>
        </w:tabs>
      </w:pPr>
      <w:r>
        <w:t>CITACE A ZDROJE:</w:t>
      </w:r>
    </w:p>
    <w:p w:rsidR="00F06C48" w:rsidRDefault="00F06C48" w:rsidP="00123346">
      <w:pPr>
        <w:tabs>
          <w:tab w:val="center" w:pos="3328"/>
        </w:tabs>
      </w:pPr>
      <w:r>
        <w:t>Autorem materiálu a všech jeho částí je Mgr. Lenka Pazderová.</w:t>
      </w:r>
    </w:p>
    <w:p w:rsidR="00F06C48" w:rsidRPr="00B43903" w:rsidRDefault="00F06C48" w:rsidP="00A12079"/>
    <w:sectPr w:rsidR="00F06C48" w:rsidRPr="00B43903" w:rsidSect="003733EA">
      <w:pgSz w:w="11906" w:h="16838"/>
      <w:pgMar w:top="68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0D7B"/>
    <w:multiLevelType w:val="hybridMultilevel"/>
    <w:tmpl w:val="CABC27A8"/>
    <w:lvl w:ilvl="0" w:tplc="0405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>
    <w:nsid w:val="0C071109"/>
    <w:multiLevelType w:val="hybridMultilevel"/>
    <w:tmpl w:val="796CC2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080DA9"/>
    <w:multiLevelType w:val="hybridMultilevel"/>
    <w:tmpl w:val="889E7D7A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3">
    <w:nsid w:val="1BEF4713"/>
    <w:multiLevelType w:val="hybridMultilevel"/>
    <w:tmpl w:val="BF4C409E"/>
    <w:lvl w:ilvl="0" w:tplc="0405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C00E27"/>
    <w:multiLevelType w:val="hybridMultilevel"/>
    <w:tmpl w:val="2B66662E"/>
    <w:lvl w:ilvl="0" w:tplc="0405000F">
      <w:start w:val="1"/>
      <w:numFmt w:val="decimal"/>
      <w:lvlText w:val="%1."/>
      <w:lvlJc w:val="left"/>
      <w:pPr>
        <w:ind w:left="101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73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5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7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9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1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3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5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74" w:hanging="180"/>
      </w:pPr>
      <w:rPr>
        <w:rFonts w:cs="Times New Roman"/>
      </w:rPr>
    </w:lvl>
  </w:abstractNum>
  <w:abstractNum w:abstractNumId="5">
    <w:nsid w:val="2F7300A2"/>
    <w:multiLevelType w:val="hybridMultilevel"/>
    <w:tmpl w:val="0612211C"/>
    <w:lvl w:ilvl="0" w:tplc="0405000F">
      <w:start w:val="1"/>
      <w:numFmt w:val="decimal"/>
      <w:lvlText w:val="%1."/>
      <w:lvlJc w:val="left"/>
      <w:pPr>
        <w:ind w:left="164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6">
    <w:nsid w:val="40A95EF2"/>
    <w:multiLevelType w:val="hybridMultilevel"/>
    <w:tmpl w:val="72F823BA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7">
    <w:nsid w:val="52013A10"/>
    <w:multiLevelType w:val="hybridMultilevel"/>
    <w:tmpl w:val="9162F10E"/>
    <w:lvl w:ilvl="0" w:tplc="0405000F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8">
    <w:nsid w:val="57BA3A2F"/>
    <w:multiLevelType w:val="hybridMultilevel"/>
    <w:tmpl w:val="BF4C409E"/>
    <w:lvl w:ilvl="0" w:tplc="0405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8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903"/>
    <w:rsid w:val="0000221A"/>
    <w:rsid w:val="00011911"/>
    <w:rsid w:val="00016E70"/>
    <w:rsid w:val="00021686"/>
    <w:rsid w:val="00024532"/>
    <w:rsid w:val="0002579F"/>
    <w:rsid w:val="000303FD"/>
    <w:rsid w:val="00033712"/>
    <w:rsid w:val="00033949"/>
    <w:rsid w:val="00036A25"/>
    <w:rsid w:val="000504CF"/>
    <w:rsid w:val="000520D5"/>
    <w:rsid w:val="0005578E"/>
    <w:rsid w:val="00060E4A"/>
    <w:rsid w:val="00065BDC"/>
    <w:rsid w:val="000664FD"/>
    <w:rsid w:val="000754DF"/>
    <w:rsid w:val="00076191"/>
    <w:rsid w:val="00082BFD"/>
    <w:rsid w:val="00083D39"/>
    <w:rsid w:val="000842E5"/>
    <w:rsid w:val="00085119"/>
    <w:rsid w:val="00091D7D"/>
    <w:rsid w:val="000A5B0C"/>
    <w:rsid w:val="000B02B4"/>
    <w:rsid w:val="000C11C3"/>
    <w:rsid w:val="000C3A30"/>
    <w:rsid w:val="000C7D8C"/>
    <w:rsid w:val="000E2E9F"/>
    <w:rsid w:val="000E797E"/>
    <w:rsid w:val="000F438D"/>
    <w:rsid w:val="000F4440"/>
    <w:rsid w:val="00103BEC"/>
    <w:rsid w:val="00105FA0"/>
    <w:rsid w:val="00107AC5"/>
    <w:rsid w:val="001114F4"/>
    <w:rsid w:val="00112840"/>
    <w:rsid w:val="00112881"/>
    <w:rsid w:val="00113C26"/>
    <w:rsid w:val="001152CF"/>
    <w:rsid w:val="00115738"/>
    <w:rsid w:val="00123346"/>
    <w:rsid w:val="001244A5"/>
    <w:rsid w:val="001349A3"/>
    <w:rsid w:val="00146818"/>
    <w:rsid w:val="001658E2"/>
    <w:rsid w:val="00165D89"/>
    <w:rsid w:val="00167B9C"/>
    <w:rsid w:val="00171A76"/>
    <w:rsid w:val="00180C2B"/>
    <w:rsid w:val="00183B1C"/>
    <w:rsid w:val="00186C3E"/>
    <w:rsid w:val="00194972"/>
    <w:rsid w:val="00197222"/>
    <w:rsid w:val="001A325C"/>
    <w:rsid w:val="001A7665"/>
    <w:rsid w:val="001B1845"/>
    <w:rsid w:val="001B5DDF"/>
    <w:rsid w:val="001B5E13"/>
    <w:rsid w:val="001C0B89"/>
    <w:rsid w:val="001C0E75"/>
    <w:rsid w:val="001C3BB0"/>
    <w:rsid w:val="001C6443"/>
    <w:rsid w:val="001D3CFB"/>
    <w:rsid w:val="001E093F"/>
    <w:rsid w:val="001E37C7"/>
    <w:rsid w:val="001E44F7"/>
    <w:rsid w:val="001F0905"/>
    <w:rsid w:val="001F1960"/>
    <w:rsid w:val="001F6302"/>
    <w:rsid w:val="0021016C"/>
    <w:rsid w:val="00212AB2"/>
    <w:rsid w:val="00214F54"/>
    <w:rsid w:val="002153E9"/>
    <w:rsid w:val="002214BC"/>
    <w:rsid w:val="00221BAF"/>
    <w:rsid w:val="002246F4"/>
    <w:rsid w:val="0022478D"/>
    <w:rsid w:val="00233B50"/>
    <w:rsid w:val="00244718"/>
    <w:rsid w:val="00250412"/>
    <w:rsid w:val="00252027"/>
    <w:rsid w:val="00252226"/>
    <w:rsid w:val="002523EA"/>
    <w:rsid w:val="00254088"/>
    <w:rsid w:val="00265479"/>
    <w:rsid w:val="002753FC"/>
    <w:rsid w:val="0027585A"/>
    <w:rsid w:val="00276FEA"/>
    <w:rsid w:val="00284AFE"/>
    <w:rsid w:val="0028708F"/>
    <w:rsid w:val="002933EA"/>
    <w:rsid w:val="00294AFD"/>
    <w:rsid w:val="002950C3"/>
    <w:rsid w:val="002950CF"/>
    <w:rsid w:val="00296382"/>
    <w:rsid w:val="002A4806"/>
    <w:rsid w:val="002A6558"/>
    <w:rsid w:val="002A7A81"/>
    <w:rsid w:val="002B015F"/>
    <w:rsid w:val="002C0E8B"/>
    <w:rsid w:val="002C38C3"/>
    <w:rsid w:val="002C6479"/>
    <w:rsid w:val="002D18D1"/>
    <w:rsid w:val="002D357D"/>
    <w:rsid w:val="002E512B"/>
    <w:rsid w:val="0030195F"/>
    <w:rsid w:val="003034D3"/>
    <w:rsid w:val="00305A14"/>
    <w:rsid w:val="00307892"/>
    <w:rsid w:val="00312CCA"/>
    <w:rsid w:val="00313CF4"/>
    <w:rsid w:val="00316995"/>
    <w:rsid w:val="003169BD"/>
    <w:rsid w:val="00317B16"/>
    <w:rsid w:val="00321441"/>
    <w:rsid w:val="003254EF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60E9C"/>
    <w:rsid w:val="00361E55"/>
    <w:rsid w:val="003733EA"/>
    <w:rsid w:val="003736F3"/>
    <w:rsid w:val="00385AE3"/>
    <w:rsid w:val="00386C7A"/>
    <w:rsid w:val="00394B11"/>
    <w:rsid w:val="003A0EA3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64B4"/>
    <w:rsid w:val="003F6584"/>
    <w:rsid w:val="00405C29"/>
    <w:rsid w:val="004070D1"/>
    <w:rsid w:val="004118A9"/>
    <w:rsid w:val="00411A38"/>
    <w:rsid w:val="004129F2"/>
    <w:rsid w:val="00416D45"/>
    <w:rsid w:val="004200ED"/>
    <w:rsid w:val="00422AEA"/>
    <w:rsid w:val="00422F0C"/>
    <w:rsid w:val="004236B0"/>
    <w:rsid w:val="00424405"/>
    <w:rsid w:val="00435C1D"/>
    <w:rsid w:val="004443C5"/>
    <w:rsid w:val="004575E7"/>
    <w:rsid w:val="00476168"/>
    <w:rsid w:val="0047684E"/>
    <w:rsid w:val="00480EDA"/>
    <w:rsid w:val="004A2118"/>
    <w:rsid w:val="004B306F"/>
    <w:rsid w:val="004D7668"/>
    <w:rsid w:val="004F07EB"/>
    <w:rsid w:val="004F0AA7"/>
    <w:rsid w:val="004F386D"/>
    <w:rsid w:val="004F6749"/>
    <w:rsid w:val="0050673B"/>
    <w:rsid w:val="005072A9"/>
    <w:rsid w:val="005212D6"/>
    <w:rsid w:val="00521654"/>
    <w:rsid w:val="00534B8E"/>
    <w:rsid w:val="00540BA9"/>
    <w:rsid w:val="00542F4B"/>
    <w:rsid w:val="00547233"/>
    <w:rsid w:val="00547A36"/>
    <w:rsid w:val="00551F4F"/>
    <w:rsid w:val="005608C7"/>
    <w:rsid w:val="00564437"/>
    <w:rsid w:val="0057060B"/>
    <w:rsid w:val="00571C32"/>
    <w:rsid w:val="00573020"/>
    <w:rsid w:val="0057497B"/>
    <w:rsid w:val="0057538A"/>
    <w:rsid w:val="005759ED"/>
    <w:rsid w:val="0058109C"/>
    <w:rsid w:val="00587035"/>
    <w:rsid w:val="00595711"/>
    <w:rsid w:val="005B76C9"/>
    <w:rsid w:val="005C009D"/>
    <w:rsid w:val="005C20A1"/>
    <w:rsid w:val="005C2CDB"/>
    <w:rsid w:val="005C50D5"/>
    <w:rsid w:val="005C7DE3"/>
    <w:rsid w:val="005D0A0A"/>
    <w:rsid w:val="005D205B"/>
    <w:rsid w:val="005D3618"/>
    <w:rsid w:val="005D48FA"/>
    <w:rsid w:val="005D5264"/>
    <w:rsid w:val="005E1BF8"/>
    <w:rsid w:val="005E742B"/>
    <w:rsid w:val="00600195"/>
    <w:rsid w:val="006040EF"/>
    <w:rsid w:val="006073FE"/>
    <w:rsid w:val="00607785"/>
    <w:rsid w:val="00607918"/>
    <w:rsid w:val="0061551E"/>
    <w:rsid w:val="00625ECB"/>
    <w:rsid w:val="00632C73"/>
    <w:rsid w:val="00640846"/>
    <w:rsid w:val="006424A6"/>
    <w:rsid w:val="006431E2"/>
    <w:rsid w:val="00644E47"/>
    <w:rsid w:val="00646AEB"/>
    <w:rsid w:val="00647D7B"/>
    <w:rsid w:val="00652245"/>
    <w:rsid w:val="006633BC"/>
    <w:rsid w:val="006636AB"/>
    <w:rsid w:val="00664E38"/>
    <w:rsid w:val="00667C88"/>
    <w:rsid w:val="0067693C"/>
    <w:rsid w:val="00680AE6"/>
    <w:rsid w:val="00694AE9"/>
    <w:rsid w:val="00696646"/>
    <w:rsid w:val="00697C1A"/>
    <w:rsid w:val="006A197C"/>
    <w:rsid w:val="006A398E"/>
    <w:rsid w:val="006B1D1A"/>
    <w:rsid w:val="006C5163"/>
    <w:rsid w:val="006C774A"/>
    <w:rsid w:val="006E0BB6"/>
    <w:rsid w:val="006E61C9"/>
    <w:rsid w:val="006F1278"/>
    <w:rsid w:val="006F35D9"/>
    <w:rsid w:val="006F4F35"/>
    <w:rsid w:val="006F5005"/>
    <w:rsid w:val="006F76AA"/>
    <w:rsid w:val="007066A3"/>
    <w:rsid w:val="007171A8"/>
    <w:rsid w:val="00717922"/>
    <w:rsid w:val="0072147B"/>
    <w:rsid w:val="007219A9"/>
    <w:rsid w:val="00736736"/>
    <w:rsid w:val="00737D8B"/>
    <w:rsid w:val="007547EA"/>
    <w:rsid w:val="00755323"/>
    <w:rsid w:val="007674AB"/>
    <w:rsid w:val="007806B9"/>
    <w:rsid w:val="00780E92"/>
    <w:rsid w:val="00780FED"/>
    <w:rsid w:val="00783B4E"/>
    <w:rsid w:val="00787C57"/>
    <w:rsid w:val="00787D23"/>
    <w:rsid w:val="00792A80"/>
    <w:rsid w:val="00793E4D"/>
    <w:rsid w:val="0079503D"/>
    <w:rsid w:val="007B1148"/>
    <w:rsid w:val="007B49F9"/>
    <w:rsid w:val="007B5FE1"/>
    <w:rsid w:val="007C3784"/>
    <w:rsid w:val="007C6E03"/>
    <w:rsid w:val="007D346B"/>
    <w:rsid w:val="007E260B"/>
    <w:rsid w:val="007E4BE2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FF3"/>
    <w:rsid w:val="008434BC"/>
    <w:rsid w:val="008470A5"/>
    <w:rsid w:val="008547DD"/>
    <w:rsid w:val="00854E4E"/>
    <w:rsid w:val="00866068"/>
    <w:rsid w:val="008708AF"/>
    <w:rsid w:val="00876B87"/>
    <w:rsid w:val="00880860"/>
    <w:rsid w:val="008902D2"/>
    <w:rsid w:val="00895042"/>
    <w:rsid w:val="008A1CF8"/>
    <w:rsid w:val="008A722B"/>
    <w:rsid w:val="008C245D"/>
    <w:rsid w:val="008D0CC5"/>
    <w:rsid w:val="008D72DB"/>
    <w:rsid w:val="008E3AF9"/>
    <w:rsid w:val="008E667B"/>
    <w:rsid w:val="008E71D4"/>
    <w:rsid w:val="008E746A"/>
    <w:rsid w:val="008F2DDE"/>
    <w:rsid w:val="008F57C7"/>
    <w:rsid w:val="008F61F3"/>
    <w:rsid w:val="008F7834"/>
    <w:rsid w:val="00913836"/>
    <w:rsid w:val="00915D7C"/>
    <w:rsid w:val="009175B5"/>
    <w:rsid w:val="00924345"/>
    <w:rsid w:val="00925A67"/>
    <w:rsid w:val="00932109"/>
    <w:rsid w:val="00937C8B"/>
    <w:rsid w:val="00946249"/>
    <w:rsid w:val="00951885"/>
    <w:rsid w:val="00954E94"/>
    <w:rsid w:val="00971879"/>
    <w:rsid w:val="009754EB"/>
    <w:rsid w:val="009833C7"/>
    <w:rsid w:val="0098398E"/>
    <w:rsid w:val="0099390D"/>
    <w:rsid w:val="009A1E3E"/>
    <w:rsid w:val="009A5E22"/>
    <w:rsid w:val="009A6EBB"/>
    <w:rsid w:val="009A71B6"/>
    <w:rsid w:val="009B5E5A"/>
    <w:rsid w:val="009C4A42"/>
    <w:rsid w:val="009D0181"/>
    <w:rsid w:val="009E07C9"/>
    <w:rsid w:val="009E1853"/>
    <w:rsid w:val="009E7078"/>
    <w:rsid w:val="009F0F99"/>
    <w:rsid w:val="009F7CF7"/>
    <w:rsid w:val="00A01069"/>
    <w:rsid w:val="00A11D21"/>
    <w:rsid w:val="00A11F4C"/>
    <w:rsid w:val="00A12079"/>
    <w:rsid w:val="00A151B8"/>
    <w:rsid w:val="00A226F7"/>
    <w:rsid w:val="00A335C3"/>
    <w:rsid w:val="00A473EC"/>
    <w:rsid w:val="00A55B78"/>
    <w:rsid w:val="00A62477"/>
    <w:rsid w:val="00A71FBA"/>
    <w:rsid w:val="00A77448"/>
    <w:rsid w:val="00A80278"/>
    <w:rsid w:val="00A838CB"/>
    <w:rsid w:val="00A93472"/>
    <w:rsid w:val="00A94584"/>
    <w:rsid w:val="00A96F87"/>
    <w:rsid w:val="00AA15EC"/>
    <w:rsid w:val="00AC0C15"/>
    <w:rsid w:val="00AC6EEF"/>
    <w:rsid w:val="00AD0876"/>
    <w:rsid w:val="00AE17C2"/>
    <w:rsid w:val="00AE4611"/>
    <w:rsid w:val="00AE4716"/>
    <w:rsid w:val="00AE6F2F"/>
    <w:rsid w:val="00AF2DC9"/>
    <w:rsid w:val="00B03359"/>
    <w:rsid w:val="00B04513"/>
    <w:rsid w:val="00B0487B"/>
    <w:rsid w:val="00B10E6A"/>
    <w:rsid w:val="00B14410"/>
    <w:rsid w:val="00B25BE7"/>
    <w:rsid w:val="00B273C7"/>
    <w:rsid w:val="00B37461"/>
    <w:rsid w:val="00B4316E"/>
    <w:rsid w:val="00B43446"/>
    <w:rsid w:val="00B43903"/>
    <w:rsid w:val="00B43DAE"/>
    <w:rsid w:val="00B45222"/>
    <w:rsid w:val="00B5224C"/>
    <w:rsid w:val="00B6623B"/>
    <w:rsid w:val="00B66A4E"/>
    <w:rsid w:val="00B84A9E"/>
    <w:rsid w:val="00B85C5C"/>
    <w:rsid w:val="00B93F59"/>
    <w:rsid w:val="00BB41FE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1CD6"/>
    <w:rsid w:val="00BE2153"/>
    <w:rsid w:val="00BE3CB6"/>
    <w:rsid w:val="00BE4F2A"/>
    <w:rsid w:val="00BE6914"/>
    <w:rsid w:val="00BE72DB"/>
    <w:rsid w:val="00C0075C"/>
    <w:rsid w:val="00C04603"/>
    <w:rsid w:val="00C05B76"/>
    <w:rsid w:val="00C05D3D"/>
    <w:rsid w:val="00C06845"/>
    <w:rsid w:val="00C14251"/>
    <w:rsid w:val="00C2313B"/>
    <w:rsid w:val="00C31845"/>
    <w:rsid w:val="00C34141"/>
    <w:rsid w:val="00C34931"/>
    <w:rsid w:val="00C34B9E"/>
    <w:rsid w:val="00C35206"/>
    <w:rsid w:val="00C37794"/>
    <w:rsid w:val="00C44D19"/>
    <w:rsid w:val="00C45E4A"/>
    <w:rsid w:val="00C534A1"/>
    <w:rsid w:val="00C615AD"/>
    <w:rsid w:val="00C72029"/>
    <w:rsid w:val="00C74D1C"/>
    <w:rsid w:val="00C8007B"/>
    <w:rsid w:val="00C839FF"/>
    <w:rsid w:val="00C84C1B"/>
    <w:rsid w:val="00C904C2"/>
    <w:rsid w:val="00C92304"/>
    <w:rsid w:val="00C938B8"/>
    <w:rsid w:val="00C976F7"/>
    <w:rsid w:val="00C97C3B"/>
    <w:rsid w:val="00CB00EB"/>
    <w:rsid w:val="00CC136D"/>
    <w:rsid w:val="00CC75FE"/>
    <w:rsid w:val="00CD421C"/>
    <w:rsid w:val="00CD7D8D"/>
    <w:rsid w:val="00CE27E2"/>
    <w:rsid w:val="00CE510E"/>
    <w:rsid w:val="00CF088E"/>
    <w:rsid w:val="00CF5822"/>
    <w:rsid w:val="00D10B3B"/>
    <w:rsid w:val="00D16A6B"/>
    <w:rsid w:val="00D24907"/>
    <w:rsid w:val="00D267E5"/>
    <w:rsid w:val="00D30599"/>
    <w:rsid w:val="00D31889"/>
    <w:rsid w:val="00D3506B"/>
    <w:rsid w:val="00D4115A"/>
    <w:rsid w:val="00D4169B"/>
    <w:rsid w:val="00D450F4"/>
    <w:rsid w:val="00D52D45"/>
    <w:rsid w:val="00D61262"/>
    <w:rsid w:val="00D702CA"/>
    <w:rsid w:val="00D70D7C"/>
    <w:rsid w:val="00D71E17"/>
    <w:rsid w:val="00D74117"/>
    <w:rsid w:val="00D751C7"/>
    <w:rsid w:val="00D769C5"/>
    <w:rsid w:val="00D821AD"/>
    <w:rsid w:val="00D83C4F"/>
    <w:rsid w:val="00D8677F"/>
    <w:rsid w:val="00D958B8"/>
    <w:rsid w:val="00D96E14"/>
    <w:rsid w:val="00DA2E58"/>
    <w:rsid w:val="00DB5ABD"/>
    <w:rsid w:val="00DD1EC8"/>
    <w:rsid w:val="00DD3C9E"/>
    <w:rsid w:val="00DD5CF2"/>
    <w:rsid w:val="00DE337A"/>
    <w:rsid w:val="00DE433A"/>
    <w:rsid w:val="00DE43ED"/>
    <w:rsid w:val="00DE4400"/>
    <w:rsid w:val="00DF5183"/>
    <w:rsid w:val="00DF5DEC"/>
    <w:rsid w:val="00DF6141"/>
    <w:rsid w:val="00E04CF0"/>
    <w:rsid w:val="00E054AA"/>
    <w:rsid w:val="00E229A5"/>
    <w:rsid w:val="00E53CB5"/>
    <w:rsid w:val="00E56B13"/>
    <w:rsid w:val="00E57314"/>
    <w:rsid w:val="00E625C2"/>
    <w:rsid w:val="00E76B95"/>
    <w:rsid w:val="00E779D0"/>
    <w:rsid w:val="00E81F7B"/>
    <w:rsid w:val="00E95D3B"/>
    <w:rsid w:val="00E97C70"/>
    <w:rsid w:val="00EA1625"/>
    <w:rsid w:val="00EA1961"/>
    <w:rsid w:val="00EA7921"/>
    <w:rsid w:val="00EB07F4"/>
    <w:rsid w:val="00EB088B"/>
    <w:rsid w:val="00EB50C0"/>
    <w:rsid w:val="00EC466E"/>
    <w:rsid w:val="00ED094D"/>
    <w:rsid w:val="00ED4BFE"/>
    <w:rsid w:val="00EE48E2"/>
    <w:rsid w:val="00EF01AB"/>
    <w:rsid w:val="00EF6DB3"/>
    <w:rsid w:val="00F06851"/>
    <w:rsid w:val="00F06C48"/>
    <w:rsid w:val="00F17F28"/>
    <w:rsid w:val="00F2074A"/>
    <w:rsid w:val="00F22B6E"/>
    <w:rsid w:val="00F23D9D"/>
    <w:rsid w:val="00F24C63"/>
    <w:rsid w:val="00F277D3"/>
    <w:rsid w:val="00F334F7"/>
    <w:rsid w:val="00F37B98"/>
    <w:rsid w:val="00F44597"/>
    <w:rsid w:val="00F56A28"/>
    <w:rsid w:val="00F67A62"/>
    <w:rsid w:val="00F70447"/>
    <w:rsid w:val="00F71FBF"/>
    <w:rsid w:val="00F748BE"/>
    <w:rsid w:val="00F74D87"/>
    <w:rsid w:val="00F80266"/>
    <w:rsid w:val="00F81BFD"/>
    <w:rsid w:val="00F83D96"/>
    <w:rsid w:val="00F874A2"/>
    <w:rsid w:val="00F944E8"/>
    <w:rsid w:val="00F94701"/>
    <w:rsid w:val="00F95442"/>
    <w:rsid w:val="00F95A51"/>
    <w:rsid w:val="00F95D1F"/>
    <w:rsid w:val="00F9622D"/>
    <w:rsid w:val="00F967AD"/>
    <w:rsid w:val="00FA1FF2"/>
    <w:rsid w:val="00FA66EC"/>
    <w:rsid w:val="00FA758C"/>
    <w:rsid w:val="00FB2A3B"/>
    <w:rsid w:val="00FB4A3A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90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4390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43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43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31E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8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670</Words>
  <Characters>3953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Zástupce školy</cp:lastModifiedBy>
  <cp:revision>2</cp:revision>
  <dcterms:created xsi:type="dcterms:W3CDTF">2013-11-29T12:57:00Z</dcterms:created>
  <dcterms:modified xsi:type="dcterms:W3CDTF">2013-11-29T12:57:00Z</dcterms:modified>
</cp:coreProperties>
</file>