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B9B" w:rsidRDefault="00585B9B" w:rsidP="002E7E6E">
      <w:r w:rsidRPr="006B7051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53.75pt;height:97.5pt;visibility:visible">
            <v:imagedata r:id="rId5" o:title=""/>
          </v:shape>
        </w:pict>
      </w:r>
    </w:p>
    <w:p w:rsidR="00585B9B" w:rsidRDefault="00585B9B" w:rsidP="002E7E6E"/>
    <w:p w:rsidR="00585B9B" w:rsidRDefault="00585B9B" w:rsidP="002E7E6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10"/>
        <w:gridCol w:w="6694"/>
      </w:tblGrid>
      <w:tr w:rsidR="00585B9B" w:rsidTr="00525FA6">
        <w:tc>
          <w:tcPr>
            <w:tcW w:w="2410" w:type="dxa"/>
          </w:tcPr>
          <w:p w:rsidR="00585B9B" w:rsidRPr="00525FA6" w:rsidRDefault="00585B9B">
            <w:pPr>
              <w:rPr>
                <w:sz w:val="40"/>
                <w:szCs w:val="40"/>
              </w:rPr>
            </w:pPr>
            <w:r w:rsidRPr="00525FA6">
              <w:rPr>
                <w:sz w:val="40"/>
                <w:szCs w:val="40"/>
              </w:rPr>
              <w:t>Název školy</w:t>
            </w:r>
          </w:p>
        </w:tc>
        <w:tc>
          <w:tcPr>
            <w:tcW w:w="6694" w:type="dxa"/>
          </w:tcPr>
          <w:p w:rsidR="00585B9B" w:rsidRPr="00525FA6" w:rsidRDefault="00585B9B">
            <w:pPr>
              <w:rPr>
                <w:sz w:val="40"/>
                <w:szCs w:val="40"/>
              </w:rPr>
            </w:pPr>
            <w:r w:rsidRPr="00525FA6">
              <w:rPr>
                <w:sz w:val="40"/>
                <w:szCs w:val="40"/>
              </w:rPr>
              <w:t>ZŠ J. E. Purkyně Libochovice a ZUŠ</w:t>
            </w:r>
          </w:p>
        </w:tc>
      </w:tr>
      <w:tr w:rsidR="00585B9B" w:rsidTr="00525FA6">
        <w:tc>
          <w:tcPr>
            <w:tcW w:w="2410" w:type="dxa"/>
          </w:tcPr>
          <w:p w:rsidR="00585B9B" w:rsidRPr="00525FA6" w:rsidRDefault="00585B9B">
            <w:pPr>
              <w:rPr>
                <w:sz w:val="40"/>
                <w:szCs w:val="40"/>
              </w:rPr>
            </w:pPr>
            <w:r w:rsidRPr="00525FA6">
              <w:rPr>
                <w:sz w:val="40"/>
                <w:szCs w:val="40"/>
              </w:rPr>
              <w:t>Autor</w:t>
            </w:r>
          </w:p>
        </w:tc>
        <w:tc>
          <w:tcPr>
            <w:tcW w:w="6694" w:type="dxa"/>
          </w:tcPr>
          <w:p w:rsidR="00585B9B" w:rsidRPr="00525FA6" w:rsidRDefault="00585B9B">
            <w:pPr>
              <w:rPr>
                <w:sz w:val="40"/>
                <w:szCs w:val="40"/>
              </w:rPr>
            </w:pPr>
            <w:r w:rsidRPr="00525FA6">
              <w:rPr>
                <w:sz w:val="40"/>
                <w:szCs w:val="40"/>
              </w:rPr>
              <w:t>Bc. Jiří Grüner</w:t>
            </w:r>
          </w:p>
        </w:tc>
      </w:tr>
      <w:tr w:rsidR="00585B9B" w:rsidTr="00525FA6">
        <w:tc>
          <w:tcPr>
            <w:tcW w:w="2410" w:type="dxa"/>
          </w:tcPr>
          <w:p w:rsidR="00585B9B" w:rsidRPr="00525FA6" w:rsidRDefault="00585B9B">
            <w:pPr>
              <w:rPr>
                <w:sz w:val="40"/>
                <w:szCs w:val="40"/>
              </w:rPr>
            </w:pPr>
            <w:r w:rsidRPr="00525FA6">
              <w:rPr>
                <w:sz w:val="40"/>
                <w:szCs w:val="40"/>
              </w:rPr>
              <w:t>Název</w:t>
            </w:r>
          </w:p>
        </w:tc>
        <w:tc>
          <w:tcPr>
            <w:tcW w:w="6694" w:type="dxa"/>
          </w:tcPr>
          <w:p w:rsidR="00585B9B" w:rsidRPr="00525FA6" w:rsidRDefault="00585B9B">
            <w:pPr>
              <w:rPr>
                <w:sz w:val="40"/>
                <w:szCs w:val="40"/>
              </w:rPr>
            </w:pPr>
            <w:r w:rsidRPr="00525FA6">
              <w:rPr>
                <w:sz w:val="40"/>
                <w:szCs w:val="40"/>
              </w:rPr>
              <w:t>VY_32_INOVACE_57</w:t>
            </w:r>
            <w:bookmarkStart w:id="0" w:name="_GoBack"/>
            <w:bookmarkEnd w:id="0"/>
            <w:r w:rsidRPr="00525FA6">
              <w:rPr>
                <w:sz w:val="40"/>
                <w:szCs w:val="40"/>
              </w:rPr>
              <w:t>_Test z dějin hudby 7. třída</w:t>
            </w:r>
          </w:p>
        </w:tc>
      </w:tr>
      <w:tr w:rsidR="00585B9B" w:rsidTr="00525FA6">
        <w:tc>
          <w:tcPr>
            <w:tcW w:w="2410" w:type="dxa"/>
          </w:tcPr>
          <w:p w:rsidR="00585B9B" w:rsidRPr="00525FA6" w:rsidRDefault="00585B9B">
            <w:pPr>
              <w:rPr>
                <w:sz w:val="40"/>
                <w:szCs w:val="40"/>
              </w:rPr>
            </w:pPr>
            <w:r w:rsidRPr="00525FA6">
              <w:rPr>
                <w:sz w:val="40"/>
                <w:szCs w:val="40"/>
              </w:rPr>
              <w:t>Téma</w:t>
            </w:r>
          </w:p>
        </w:tc>
        <w:tc>
          <w:tcPr>
            <w:tcW w:w="6694" w:type="dxa"/>
          </w:tcPr>
          <w:p w:rsidR="00585B9B" w:rsidRPr="00525FA6" w:rsidRDefault="00585B9B">
            <w:pPr>
              <w:rPr>
                <w:sz w:val="40"/>
                <w:szCs w:val="40"/>
              </w:rPr>
            </w:pPr>
            <w:r w:rsidRPr="00525FA6">
              <w:rPr>
                <w:sz w:val="40"/>
                <w:szCs w:val="40"/>
              </w:rPr>
              <w:t>Dějiny hudby – test (klasicismus)</w:t>
            </w:r>
          </w:p>
        </w:tc>
      </w:tr>
      <w:tr w:rsidR="00585B9B" w:rsidTr="00525FA6">
        <w:tc>
          <w:tcPr>
            <w:tcW w:w="2410" w:type="dxa"/>
          </w:tcPr>
          <w:p w:rsidR="00585B9B" w:rsidRPr="00525FA6" w:rsidRDefault="00585B9B">
            <w:pPr>
              <w:rPr>
                <w:sz w:val="40"/>
                <w:szCs w:val="40"/>
              </w:rPr>
            </w:pPr>
            <w:r w:rsidRPr="00525FA6">
              <w:rPr>
                <w:sz w:val="40"/>
                <w:szCs w:val="40"/>
              </w:rPr>
              <w:t>Číslo projektu</w:t>
            </w:r>
          </w:p>
        </w:tc>
        <w:tc>
          <w:tcPr>
            <w:tcW w:w="6694" w:type="dxa"/>
          </w:tcPr>
          <w:p w:rsidR="00585B9B" w:rsidRPr="00525FA6" w:rsidRDefault="00585B9B">
            <w:pPr>
              <w:rPr>
                <w:sz w:val="40"/>
                <w:szCs w:val="40"/>
              </w:rPr>
            </w:pPr>
            <w:r w:rsidRPr="00525FA6">
              <w:rPr>
                <w:sz w:val="40"/>
                <w:szCs w:val="40"/>
              </w:rPr>
              <w:t xml:space="preserve">CZ.1.07/1.4.00/21.2803 </w:t>
            </w:r>
          </w:p>
          <w:p w:rsidR="00585B9B" w:rsidRPr="00525FA6" w:rsidRDefault="00585B9B">
            <w:pPr>
              <w:rPr>
                <w:sz w:val="40"/>
                <w:szCs w:val="40"/>
              </w:rPr>
            </w:pPr>
          </w:p>
        </w:tc>
      </w:tr>
    </w:tbl>
    <w:p w:rsidR="00585B9B" w:rsidRDefault="00585B9B" w:rsidP="002E7E6E"/>
    <w:p w:rsidR="00585B9B" w:rsidRDefault="00585B9B" w:rsidP="002E7E6E"/>
    <w:p w:rsidR="00585B9B" w:rsidRDefault="00585B9B" w:rsidP="002E7E6E">
      <w:pPr>
        <w:rPr>
          <w:i/>
          <w:u w:val="single"/>
        </w:rPr>
      </w:pPr>
      <w:r>
        <w:rPr>
          <w:i/>
          <w:u w:val="single"/>
        </w:rPr>
        <w:t>Anotace:</w:t>
      </w:r>
    </w:p>
    <w:p w:rsidR="00585B9B" w:rsidRDefault="00585B9B" w:rsidP="002E7E6E">
      <w:pPr>
        <w:rPr>
          <w:i/>
          <w:u w:val="single"/>
        </w:rPr>
      </w:pPr>
    </w:p>
    <w:p w:rsidR="00585B9B" w:rsidRDefault="00585B9B" w:rsidP="002E7E6E">
      <w:r>
        <w:tab/>
        <w:t xml:space="preserve">Jedná se o jednoduchý test z dějin hudby pro žáky 7. tříd. </w:t>
      </w:r>
    </w:p>
    <w:p w:rsidR="00585B9B" w:rsidRDefault="00585B9B" w:rsidP="002E7E6E"/>
    <w:p w:rsidR="00585B9B" w:rsidRDefault="00585B9B" w:rsidP="002E7E6E">
      <w:r>
        <w:tab/>
        <w:t>Test je zaměřen na slohové období klasicismu. Je zde i zaměření na několik hlavních představitelů této doby.</w:t>
      </w:r>
    </w:p>
    <w:p w:rsidR="00585B9B" w:rsidRDefault="00585B9B" w:rsidP="002E7E6E"/>
    <w:p w:rsidR="00585B9B" w:rsidRDefault="00585B9B" w:rsidP="002E7E6E">
      <w:r>
        <w:tab/>
        <w:t xml:space="preserve">Test má vždy jen jednu správnou odpověď a záleží na vyučujícím, jak otázky oboduje. Doporučuje se jeden bod za každou správnou odpověď. </w:t>
      </w:r>
    </w:p>
    <w:p w:rsidR="00585B9B" w:rsidRDefault="00585B9B" w:rsidP="002E7E6E"/>
    <w:p w:rsidR="00585B9B" w:rsidRDefault="00585B9B" w:rsidP="002E7E6E">
      <w:r>
        <w:tab/>
        <w:t>Test může být doplněn o konkrétní ukázky hudby, které v hodinách vyučující žákům pustil z CD, nebo z </w:t>
      </w:r>
      <w:hyperlink r:id="rId6" w:history="1">
        <w:r>
          <w:rPr>
            <w:rStyle w:val="Hyperlink"/>
          </w:rPr>
          <w:t>www.youtube.com</w:t>
        </w:r>
      </w:hyperlink>
      <w:r>
        <w:t xml:space="preserve"> . </w:t>
      </w:r>
    </w:p>
    <w:p w:rsidR="00585B9B" w:rsidRDefault="00585B9B" w:rsidP="002E7E6E"/>
    <w:p w:rsidR="00585B9B" w:rsidRDefault="00585B9B" w:rsidP="002E7E6E"/>
    <w:p w:rsidR="00585B9B" w:rsidRDefault="00585B9B" w:rsidP="002E7E6E"/>
    <w:p w:rsidR="00585B9B" w:rsidRDefault="00585B9B" w:rsidP="002E7E6E"/>
    <w:p w:rsidR="00585B9B" w:rsidRDefault="00585B9B" w:rsidP="002E7E6E"/>
    <w:p w:rsidR="00585B9B" w:rsidRDefault="00585B9B" w:rsidP="002E7E6E"/>
    <w:p w:rsidR="00585B9B" w:rsidRDefault="00585B9B" w:rsidP="002E7E6E"/>
    <w:p w:rsidR="00585B9B" w:rsidRDefault="00585B9B" w:rsidP="002E7E6E"/>
    <w:p w:rsidR="00585B9B" w:rsidRDefault="00585B9B" w:rsidP="002E7E6E"/>
    <w:p w:rsidR="00585B9B" w:rsidRDefault="00585B9B" w:rsidP="002E7E6E"/>
    <w:p w:rsidR="00585B9B" w:rsidRDefault="00585B9B" w:rsidP="002E7E6E"/>
    <w:p w:rsidR="00585B9B" w:rsidRDefault="00585B9B" w:rsidP="002E7E6E"/>
    <w:p w:rsidR="00585B9B" w:rsidRDefault="00585B9B" w:rsidP="002E7E6E"/>
    <w:p w:rsidR="00585B9B" w:rsidRDefault="00585B9B" w:rsidP="002E7E6E"/>
    <w:p w:rsidR="00585B9B" w:rsidRDefault="00585B9B" w:rsidP="002E7E6E"/>
    <w:p w:rsidR="00585B9B" w:rsidRDefault="00585B9B" w:rsidP="002E7E6E">
      <w:pPr>
        <w:jc w:val="center"/>
        <w:rPr>
          <w:b/>
          <w:sz w:val="30"/>
          <w:szCs w:val="30"/>
          <w:u w:val="single"/>
        </w:rPr>
      </w:pPr>
      <w:r>
        <w:rPr>
          <w:b/>
          <w:sz w:val="30"/>
          <w:szCs w:val="30"/>
          <w:u w:val="single"/>
        </w:rPr>
        <w:t>Test 7. třída</w:t>
      </w:r>
    </w:p>
    <w:p w:rsidR="00585B9B" w:rsidRDefault="00585B9B" w:rsidP="002E7E6E">
      <w:pPr>
        <w:jc w:val="center"/>
        <w:rPr>
          <w:b/>
          <w:sz w:val="30"/>
          <w:szCs w:val="30"/>
          <w:u w:val="single"/>
        </w:rPr>
      </w:pPr>
      <w:r>
        <w:rPr>
          <w:b/>
          <w:sz w:val="30"/>
          <w:szCs w:val="30"/>
          <w:u w:val="single"/>
        </w:rPr>
        <w:t>Hudební výchova</w:t>
      </w:r>
    </w:p>
    <w:p w:rsidR="00585B9B" w:rsidRPr="002E7E6E" w:rsidRDefault="00585B9B" w:rsidP="002E7E6E">
      <w:pPr>
        <w:jc w:val="center"/>
        <w:rPr>
          <w:b/>
          <w:sz w:val="30"/>
          <w:szCs w:val="30"/>
          <w:u w:val="single"/>
        </w:rPr>
      </w:pPr>
      <w:r>
        <w:rPr>
          <w:b/>
          <w:sz w:val="30"/>
          <w:szCs w:val="30"/>
          <w:u w:val="single"/>
        </w:rPr>
        <w:t>KLASICISMUS</w:t>
      </w:r>
    </w:p>
    <w:p w:rsidR="00585B9B" w:rsidRDefault="00585B9B" w:rsidP="002E7E6E"/>
    <w:p w:rsidR="00585B9B" w:rsidRDefault="00585B9B" w:rsidP="002E7E6E"/>
    <w:p w:rsidR="00585B9B" w:rsidRDefault="00585B9B" w:rsidP="002E7E6E"/>
    <w:p w:rsidR="00585B9B" w:rsidRPr="002E7E6E" w:rsidRDefault="00585B9B" w:rsidP="002E7E6E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 w:rsidRPr="002E7E6E">
        <w:rPr>
          <w:rFonts w:ascii="Times New Roman" w:hAnsi="Times New Roman"/>
          <w:sz w:val="24"/>
          <w:szCs w:val="24"/>
        </w:rPr>
        <w:t>Hudební klasicismus je jedno z období, které přispívalo svou hudbou. Ve kterém století se vyvíjelo a zaniklo?</w:t>
      </w:r>
    </w:p>
    <w:p w:rsidR="00585B9B" w:rsidRDefault="00585B9B" w:rsidP="002E7E6E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:rsidR="00585B9B" w:rsidRDefault="00585B9B" w:rsidP="002E7E6E">
      <w:pPr>
        <w:pStyle w:val="ListParagraph"/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17. století, končí rokem 1750</w:t>
      </w:r>
    </w:p>
    <w:p w:rsidR="00585B9B" w:rsidRDefault="00585B9B" w:rsidP="002E7E6E">
      <w:pPr>
        <w:pStyle w:val="ListParagraph"/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18. století, končí rokem 1827</w:t>
      </w:r>
    </w:p>
    <w:p w:rsidR="00585B9B" w:rsidRDefault="00585B9B" w:rsidP="002E7E6E">
      <w:pPr>
        <w:pStyle w:val="ListParagraph"/>
        <w:numPr>
          <w:ilvl w:val="0"/>
          <w:numId w:val="2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20. století, končí rokem 1945</w:t>
      </w:r>
    </w:p>
    <w:p w:rsidR="00585B9B" w:rsidRDefault="00585B9B" w:rsidP="002E7E6E"/>
    <w:p w:rsidR="00585B9B" w:rsidRDefault="00585B9B" w:rsidP="002E7E6E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co nejvíce klade klasicismus váhu - důraz?</w:t>
      </w:r>
    </w:p>
    <w:p w:rsidR="00585B9B" w:rsidRDefault="00585B9B" w:rsidP="002E7E6E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:rsidR="00585B9B" w:rsidRDefault="00585B9B" w:rsidP="002E7E6E">
      <w:pPr>
        <w:pStyle w:val="ListParagraph"/>
        <w:numPr>
          <w:ilvl w:val="0"/>
          <w:numId w:val="3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klade důraz na temno</w:t>
      </w:r>
    </w:p>
    <w:p w:rsidR="00585B9B" w:rsidRDefault="00585B9B" w:rsidP="002E7E6E">
      <w:pPr>
        <w:pStyle w:val="ListParagraph"/>
        <w:numPr>
          <w:ilvl w:val="0"/>
          <w:numId w:val="3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přizpůsobuje se lidskému konání</w:t>
      </w:r>
    </w:p>
    <w:p w:rsidR="00585B9B" w:rsidRDefault="00585B9B" w:rsidP="002E7E6E">
      <w:pPr>
        <w:pStyle w:val="ListParagraph"/>
        <w:numPr>
          <w:ilvl w:val="0"/>
          <w:numId w:val="3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převažuje rozum nad citem</w:t>
      </w:r>
    </w:p>
    <w:p w:rsidR="00585B9B" w:rsidRDefault="00585B9B" w:rsidP="002E7E6E"/>
    <w:p w:rsidR="00585B9B" w:rsidRDefault="00585B9B" w:rsidP="002E7E6E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Jaké jsou charakteristické znaky klasicismu?</w:t>
      </w:r>
    </w:p>
    <w:p w:rsidR="00585B9B" w:rsidRDefault="00585B9B" w:rsidP="002E7E6E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:rsidR="00585B9B" w:rsidRDefault="00585B9B" w:rsidP="002E7E6E">
      <w:pPr>
        <w:pStyle w:val="ListParagraph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zpěvná melodika, přehledný rytmus, jednoduchá harmonie</w:t>
      </w:r>
    </w:p>
    <w:p w:rsidR="00585B9B" w:rsidRDefault="00585B9B" w:rsidP="002E7E6E">
      <w:pPr>
        <w:pStyle w:val="ListParagraph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těžkopádnost, malé kontrasty, nemelodičnost</w:t>
      </w:r>
    </w:p>
    <w:p w:rsidR="00585B9B" w:rsidRDefault="00585B9B" w:rsidP="002E7E6E">
      <w:pPr>
        <w:pStyle w:val="ListParagraph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pomalá, smutná a utahaná hudba</w:t>
      </w:r>
    </w:p>
    <w:p w:rsidR="00585B9B" w:rsidRDefault="00585B9B" w:rsidP="002E7E6E"/>
    <w:p w:rsidR="00585B9B" w:rsidRDefault="00585B9B" w:rsidP="002E7E6E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klasicistním období se vyvíjí nové hudební formy. Které?</w:t>
      </w:r>
    </w:p>
    <w:p w:rsidR="00585B9B" w:rsidRDefault="00585B9B" w:rsidP="002E7E6E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:rsidR="00585B9B" w:rsidRDefault="00585B9B" w:rsidP="002E7E6E">
      <w:pPr>
        <w:pStyle w:val="ListParagraph"/>
        <w:numPr>
          <w:ilvl w:val="0"/>
          <w:numId w:val="5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opera, fuga</w:t>
      </w:r>
    </w:p>
    <w:p w:rsidR="00585B9B" w:rsidRDefault="00585B9B" w:rsidP="002E7E6E">
      <w:pPr>
        <w:pStyle w:val="ListParagraph"/>
        <w:numPr>
          <w:ilvl w:val="0"/>
          <w:numId w:val="5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serenáda, kasace, sonáta</w:t>
      </w:r>
    </w:p>
    <w:p w:rsidR="00585B9B" w:rsidRDefault="00585B9B" w:rsidP="002E7E6E">
      <w:pPr>
        <w:pStyle w:val="ListParagraph"/>
        <w:numPr>
          <w:ilvl w:val="0"/>
          <w:numId w:val="5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pop, rock, blues</w:t>
      </w:r>
    </w:p>
    <w:p w:rsidR="00585B9B" w:rsidRDefault="00585B9B" w:rsidP="002E7E6E"/>
    <w:p w:rsidR="00585B9B" w:rsidRDefault="00585B9B" w:rsidP="002E7E6E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Jaké skladatele můžeš do klasicismu zařadit?</w:t>
      </w:r>
    </w:p>
    <w:p w:rsidR="00585B9B" w:rsidRDefault="00585B9B" w:rsidP="002E7E6E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:rsidR="00585B9B" w:rsidRDefault="00585B9B" w:rsidP="002E7E6E">
      <w:pPr>
        <w:pStyle w:val="ListParagraph"/>
        <w:numPr>
          <w:ilvl w:val="0"/>
          <w:numId w:val="6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Zelenka, Händel, Bach</w:t>
      </w:r>
    </w:p>
    <w:p w:rsidR="00585B9B" w:rsidRDefault="00585B9B" w:rsidP="002E7E6E">
      <w:pPr>
        <w:pStyle w:val="ListParagraph"/>
        <w:numPr>
          <w:ilvl w:val="0"/>
          <w:numId w:val="6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Haydn, Mozart, Beethoven</w:t>
      </w:r>
    </w:p>
    <w:p w:rsidR="00585B9B" w:rsidRDefault="00585B9B" w:rsidP="002E7E6E">
      <w:pPr>
        <w:pStyle w:val="ListParagraph"/>
        <w:numPr>
          <w:ilvl w:val="0"/>
          <w:numId w:val="6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Schubert, Schumann, Liszt</w:t>
      </w:r>
    </w:p>
    <w:p w:rsidR="00585B9B" w:rsidRDefault="00585B9B" w:rsidP="002E7E6E"/>
    <w:p w:rsidR="00585B9B" w:rsidRDefault="00585B9B" w:rsidP="002E7E6E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Josef Haydn je představitelem jakého klasicismu?</w:t>
      </w:r>
    </w:p>
    <w:p w:rsidR="00585B9B" w:rsidRDefault="00585B9B" w:rsidP="002E7E6E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:rsidR="00585B9B" w:rsidRDefault="00585B9B" w:rsidP="002E7E6E">
      <w:pPr>
        <w:pStyle w:val="ListParagraph"/>
        <w:numPr>
          <w:ilvl w:val="0"/>
          <w:numId w:val="7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vídeňského</w:t>
      </w:r>
    </w:p>
    <w:p w:rsidR="00585B9B" w:rsidRDefault="00585B9B" w:rsidP="002E7E6E">
      <w:pPr>
        <w:pStyle w:val="ListParagraph"/>
        <w:numPr>
          <w:ilvl w:val="0"/>
          <w:numId w:val="7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pražského</w:t>
      </w:r>
    </w:p>
    <w:p w:rsidR="00585B9B" w:rsidRDefault="00585B9B" w:rsidP="002E7E6E">
      <w:pPr>
        <w:pStyle w:val="ListParagraph"/>
        <w:numPr>
          <w:ilvl w:val="0"/>
          <w:numId w:val="7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francouzského</w:t>
      </w:r>
    </w:p>
    <w:p w:rsidR="00585B9B" w:rsidRDefault="00585B9B" w:rsidP="002E7E6E"/>
    <w:p w:rsidR="00585B9B" w:rsidRDefault="00585B9B" w:rsidP="002E7E6E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J. Haydn napsal mnoho symfonií. Jedna z nejznámějších Symfonie č. </w:t>
      </w:r>
      <w:smartTag w:uri="urn:schemas-microsoft-com:office:smarttags" w:element="metricconverter">
        <w:smartTagPr>
          <w:attr w:name="ProductID" w:val="94 G"/>
        </w:smartTagPr>
        <w:r>
          <w:rPr>
            <w:rFonts w:ascii="Times New Roman" w:hAnsi="Times New Roman"/>
            <w:sz w:val="24"/>
            <w:szCs w:val="24"/>
          </w:rPr>
          <w:t>94 G</w:t>
        </w:r>
      </w:smartTag>
      <w:r>
        <w:rPr>
          <w:rFonts w:ascii="Times New Roman" w:hAnsi="Times New Roman"/>
          <w:sz w:val="24"/>
          <w:szCs w:val="24"/>
        </w:rPr>
        <w:t xml:space="preserve"> dur nese název:</w:t>
      </w:r>
    </w:p>
    <w:p w:rsidR="00585B9B" w:rsidRDefault="00585B9B" w:rsidP="002E7E6E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:rsidR="00585B9B" w:rsidRDefault="00585B9B" w:rsidP="002E7E6E">
      <w:pPr>
        <w:pStyle w:val="ListParagraph"/>
        <w:numPr>
          <w:ilvl w:val="0"/>
          <w:numId w:val="8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 úderem mečů</w:t>
      </w:r>
    </w:p>
    <w:p w:rsidR="00585B9B" w:rsidRDefault="00585B9B" w:rsidP="002E7E6E">
      <w:pPr>
        <w:pStyle w:val="ListParagraph"/>
        <w:numPr>
          <w:ilvl w:val="0"/>
          <w:numId w:val="8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hodiny</w:t>
      </w:r>
    </w:p>
    <w:p w:rsidR="00585B9B" w:rsidRDefault="00585B9B" w:rsidP="002E7E6E">
      <w:pPr>
        <w:pStyle w:val="ListParagraph"/>
        <w:numPr>
          <w:ilvl w:val="0"/>
          <w:numId w:val="8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 úderem kotlů</w:t>
      </w:r>
    </w:p>
    <w:p w:rsidR="00585B9B" w:rsidRDefault="00585B9B" w:rsidP="002E7E6E"/>
    <w:p w:rsidR="00585B9B" w:rsidRDefault="00585B9B" w:rsidP="002E7E6E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Wolfgang Amadeus Mozart žil v letech:</w:t>
      </w:r>
    </w:p>
    <w:p w:rsidR="00585B9B" w:rsidRDefault="00585B9B" w:rsidP="002E7E6E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:rsidR="00585B9B" w:rsidRDefault="00585B9B" w:rsidP="002E7E6E">
      <w:pPr>
        <w:pStyle w:val="ListParagraph"/>
        <w:numPr>
          <w:ilvl w:val="0"/>
          <w:numId w:val="9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1600 – 1636</w:t>
      </w:r>
    </w:p>
    <w:p w:rsidR="00585B9B" w:rsidRDefault="00585B9B" w:rsidP="002E7E6E">
      <w:pPr>
        <w:pStyle w:val="ListParagraph"/>
        <w:numPr>
          <w:ilvl w:val="0"/>
          <w:numId w:val="9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1850 – 1886</w:t>
      </w:r>
    </w:p>
    <w:p w:rsidR="00585B9B" w:rsidRDefault="00585B9B" w:rsidP="002E7E6E">
      <w:pPr>
        <w:pStyle w:val="ListParagraph"/>
        <w:numPr>
          <w:ilvl w:val="0"/>
          <w:numId w:val="9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1756 – 1791</w:t>
      </w:r>
    </w:p>
    <w:p w:rsidR="00585B9B" w:rsidRDefault="00585B9B" w:rsidP="002E7E6E"/>
    <w:p w:rsidR="00585B9B" w:rsidRDefault="00585B9B" w:rsidP="002E7E6E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Napiš zkráceně něco k životu W. A. Mozarta:</w:t>
      </w:r>
    </w:p>
    <w:p w:rsidR="00585B9B" w:rsidRDefault="00585B9B" w:rsidP="002E7E6E"/>
    <w:p w:rsidR="00585B9B" w:rsidRDefault="00585B9B" w:rsidP="002E7E6E"/>
    <w:p w:rsidR="00585B9B" w:rsidRDefault="00585B9B" w:rsidP="002E7E6E"/>
    <w:p w:rsidR="00585B9B" w:rsidRDefault="00585B9B" w:rsidP="002E7E6E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W. A. Mozart je jedním z vrcholných představitelů klasicismu, který píše opery. Jak se jmenují?</w:t>
      </w:r>
    </w:p>
    <w:p w:rsidR="00585B9B" w:rsidRDefault="00585B9B" w:rsidP="002E7E6E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:rsidR="00585B9B" w:rsidRDefault="00585B9B" w:rsidP="002E7E6E">
      <w:pPr>
        <w:pStyle w:val="ListParagraph"/>
        <w:numPr>
          <w:ilvl w:val="0"/>
          <w:numId w:val="10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Baba a ďábel, Kouzelná fazole</w:t>
      </w:r>
    </w:p>
    <w:p w:rsidR="00585B9B" w:rsidRDefault="00585B9B" w:rsidP="002E7E6E">
      <w:pPr>
        <w:pStyle w:val="ListParagraph"/>
        <w:numPr>
          <w:ilvl w:val="0"/>
          <w:numId w:val="10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Figarova svatba, Don Giovanni</w:t>
      </w:r>
    </w:p>
    <w:p w:rsidR="00585B9B" w:rsidRDefault="00585B9B" w:rsidP="002E7E6E">
      <w:pPr>
        <w:pStyle w:val="ListParagraph"/>
        <w:numPr>
          <w:ilvl w:val="0"/>
          <w:numId w:val="10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Libuše, Dalibor</w:t>
      </w:r>
    </w:p>
    <w:p w:rsidR="00585B9B" w:rsidRDefault="00585B9B" w:rsidP="002E7E6E"/>
    <w:p w:rsidR="00585B9B" w:rsidRDefault="00585B9B" w:rsidP="002E7E6E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Mozart píše několik vokálních děl. Jak se nazývá skladba, kterou věnoval jednomu německému lázeňskému městu, kde pobývala jeho žena Konstanc Weberová?</w:t>
      </w:r>
    </w:p>
    <w:p w:rsidR="00585B9B" w:rsidRDefault="00585B9B" w:rsidP="002E7E6E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:rsidR="00585B9B" w:rsidRDefault="00585B9B" w:rsidP="002E7E6E">
      <w:pPr>
        <w:pStyle w:val="ListParagraph"/>
        <w:numPr>
          <w:ilvl w:val="0"/>
          <w:numId w:val="1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Ave verum corpus</w:t>
      </w:r>
    </w:p>
    <w:p w:rsidR="00585B9B" w:rsidRDefault="00585B9B" w:rsidP="002E7E6E">
      <w:pPr>
        <w:pStyle w:val="ListParagraph"/>
        <w:numPr>
          <w:ilvl w:val="0"/>
          <w:numId w:val="1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Mattona mia cara</w:t>
      </w:r>
    </w:p>
    <w:p w:rsidR="00585B9B" w:rsidRDefault="00585B9B" w:rsidP="002E7E6E">
      <w:pPr>
        <w:pStyle w:val="ListParagraph"/>
        <w:numPr>
          <w:ilvl w:val="0"/>
          <w:numId w:val="1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Kulový blesk</w:t>
      </w:r>
    </w:p>
    <w:p w:rsidR="00585B9B" w:rsidRDefault="00585B9B" w:rsidP="002E7E6E"/>
    <w:p w:rsidR="00585B9B" w:rsidRDefault="00585B9B" w:rsidP="002E7E6E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Mozart za svůj krátký život nestihl dokončit jedno velké dílo, které psal na objednávku. Jak se dílo jmenuje a kdo jej dokončil?</w:t>
      </w:r>
    </w:p>
    <w:p w:rsidR="00585B9B" w:rsidRDefault="00585B9B" w:rsidP="002E7E6E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:rsidR="00585B9B" w:rsidRDefault="00585B9B" w:rsidP="002E7E6E">
      <w:pPr>
        <w:pStyle w:val="ListParagraph"/>
        <w:numPr>
          <w:ilvl w:val="0"/>
          <w:numId w:val="12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Korunovační mše, Beethoven</w:t>
      </w:r>
    </w:p>
    <w:p w:rsidR="00585B9B" w:rsidRDefault="00585B9B" w:rsidP="002E7E6E">
      <w:pPr>
        <w:pStyle w:val="ListParagraph"/>
        <w:numPr>
          <w:ilvl w:val="0"/>
          <w:numId w:val="12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Requiem, Sallieri, Süsmayer</w:t>
      </w:r>
    </w:p>
    <w:p w:rsidR="00585B9B" w:rsidRDefault="00585B9B" w:rsidP="002E7E6E">
      <w:pPr>
        <w:pStyle w:val="ListParagraph"/>
        <w:numPr>
          <w:ilvl w:val="0"/>
          <w:numId w:val="12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Turecký pochod, Bach</w:t>
      </w:r>
    </w:p>
    <w:p w:rsidR="00585B9B" w:rsidRDefault="00585B9B" w:rsidP="002E7E6E"/>
    <w:p w:rsidR="00585B9B" w:rsidRDefault="00585B9B" w:rsidP="002E7E6E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Ludwig van Beethoven žil v letech:</w:t>
      </w:r>
    </w:p>
    <w:p w:rsidR="00585B9B" w:rsidRDefault="00585B9B" w:rsidP="002E7E6E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:rsidR="00585B9B" w:rsidRDefault="00585B9B" w:rsidP="002E7E6E">
      <w:pPr>
        <w:pStyle w:val="ListParagraph"/>
        <w:numPr>
          <w:ilvl w:val="0"/>
          <w:numId w:val="13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1771 – 1827</w:t>
      </w:r>
    </w:p>
    <w:p w:rsidR="00585B9B" w:rsidRDefault="00585B9B" w:rsidP="002E7E6E">
      <w:pPr>
        <w:pStyle w:val="ListParagraph"/>
        <w:numPr>
          <w:ilvl w:val="0"/>
          <w:numId w:val="13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1827 – 1900</w:t>
      </w:r>
    </w:p>
    <w:p w:rsidR="00585B9B" w:rsidRDefault="00585B9B" w:rsidP="002E7E6E">
      <w:pPr>
        <w:pStyle w:val="ListParagraph"/>
        <w:numPr>
          <w:ilvl w:val="0"/>
          <w:numId w:val="13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žije dosud</w:t>
      </w:r>
    </w:p>
    <w:p w:rsidR="00585B9B" w:rsidRDefault="00585B9B" w:rsidP="002E7E6E"/>
    <w:p w:rsidR="00585B9B" w:rsidRDefault="00585B9B" w:rsidP="002E7E6E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Napiš zkráceně něco k životu L. van Beethovena:</w:t>
      </w:r>
    </w:p>
    <w:p w:rsidR="00585B9B" w:rsidRDefault="00585B9B" w:rsidP="002E7E6E"/>
    <w:p w:rsidR="00585B9B" w:rsidRDefault="00585B9B" w:rsidP="002E7E6E"/>
    <w:p w:rsidR="00585B9B" w:rsidRDefault="00585B9B" w:rsidP="002E7E6E"/>
    <w:p w:rsidR="00585B9B" w:rsidRDefault="00585B9B" w:rsidP="002E7E6E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Charakteristické znaky Beethovenovy hudby jsou:</w:t>
      </w:r>
    </w:p>
    <w:p w:rsidR="00585B9B" w:rsidRDefault="00585B9B" w:rsidP="002E7E6E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:rsidR="00585B9B" w:rsidRDefault="00585B9B" w:rsidP="002E7E6E">
      <w:pPr>
        <w:pStyle w:val="ListParagraph"/>
        <w:numPr>
          <w:ilvl w:val="0"/>
          <w:numId w:val="14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zpěvná melodie, dynamické kontrasty, krásná harmonie</w:t>
      </w:r>
    </w:p>
    <w:p w:rsidR="00585B9B" w:rsidRDefault="00585B9B" w:rsidP="002E7E6E">
      <w:pPr>
        <w:pStyle w:val="ListParagraph"/>
        <w:numPr>
          <w:ilvl w:val="0"/>
          <w:numId w:val="14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disonance, těžkopádnost</w:t>
      </w:r>
    </w:p>
    <w:p w:rsidR="00585B9B" w:rsidRDefault="00585B9B" w:rsidP="002E7E6E">
      <w:pPr>
        <w:pStyle w:val="ListParagraph"/>
        <w:numPr>
          <w:ilvl w:val="0"/>
          <w:numId w:val="14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žádné znaky v hudbě nemá</w:t>
      </w:r>
    </w:p>
    <w:p w:rsidR="00585B9B" w:rsidRDefault="00585B9B" w:rsidP="002E7E6E"/>
    <w:p w:rsidR="00585B9B" w:rsidRDefault="00585B9B" w:rsidP="002E7E6E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svůj život Beethoven napsal několik symfonií. Kolik?</w:t>
      </w:r>
    </w:p>
    <w:p w:rsidR="00585B9B" w:rsidRDefault="00585B9B" w:rsidP="002E7E6E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:rsidR="00585B9B" w:rsidRDefault="00585B9B" w:rsidP="002E7E6E">
      <w:pPr>
        <w:pStyle w:val="ListParagraph"/>
        <w:numPr>
          <w:ilvl w:val="0"/>
          <w:numId w:val="15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30</w:t>
      </w:r>
    </w:p>
    <w:p w:rsidR="00585B9B" w:rsidRDefault="00585B9B" w:rsidP="002E7E6E">
      <w:pPr>
        <w:pStyle w:val="ListParagraph"/>
        <w:numPr>
          <w:ilvl w:val="0"/>
          <w:numId w:val="15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</w:p>
    <w:p w:rsidR="00585B9B" w:rsidRDefault="00585B9B" w:rsidP="002E7E6E">
      <w:pPr>
        <w:pStyle w:val="ListParagraph"/>
        <w:numPr>
          <w:ilvl w:val="0"/>
          <w:numId w:val="15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</w:p>
    <w:p w:rsidR="00585B9B" w:rsidRDefault="00585B9B" w:rsidP="002E7E6E"/>
    <w:p w:rsidR="00585B9B" w:rsidRDefault="00585B9B" w:rsidP="002E7E6E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Nejznámější Beethovenova symfonie je č. 5 cis moll, jaký má název?</w:t>
      </w:r>
    </w:p>
    <w:p w:rsidR="00585B9B" w:rsidRDefault="00585B9B" w:rsidP="002E7E6E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:rsidR="00585B9B" w:rsidRDefault="00585B9B" w:rsidP="002E7E6E">
      <w:pPr>
        <w:pStyle w:val="ListParagraph"/>
        <w:numPr>
          <w:ilvl w:val="0"/>
          <w:numId w:val="16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 úderem kotlů</w:t>
      </w:r>
    </w:p>
    <w:p w:rsidR="00585B9B" w:rsidRDefault="00585B9B" w:rsidP="002E7E6E">
      <w:pPr>
        <w:pStyle w:val="ListParagraph"/>
        <w:numPr>
          <w:ilvl w:val="0"/>
          <w:numId w:val="16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Osudová</w:t>
      </w:r>
    </w:p>
    <w:p w:rsidR="00585B9B" w:rsidRDefault="00585B9B" w:rsidP="002E7E6E">
      <w:pPr>
        <w:pStyle w:val="ListParagraph"/>
        <w:numPr>
          <w:ilvl w:val="0"/>
          <w:numId w:val="16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Pastorální</w:t>
      </w:r>
    </w:p>
    <w:p w:rsidR="00585B9B" w:rsidRDefault="00585B9B" w:rsidP="002E7E6E"/>
    <w:p w:rsidR="00585B9B" w:rsidRDefault="00585B9B" w:rsidP="002E7E6E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Jediný balet, který Beethoven napsal, se jmenuje:</w:t>
      </w:r>
    </w:p>
    <w:p w:rsidR="00585B9B" w:rsidRDefault="00585B9B" w:rsidP="002E7E6E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:rsidR="00585B9B" w:rsidRDefault="00585B9B" w:rsidP="002E7E6E">
      <w:pPr>
        <w:pStyle w:val="ListParagraph"/>
        <w:numPr>
          <w:ilvl w:val="0"/>
          <w:numId w:val="17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Egmont</w:t>
      </w:r>
    </w:p>
    <w:p w:rsidR="00585B9B" w:rsidRDefault="00585B9B" w:rsidP="002E7E6E">
      <w:pPr>
        <w:pStyle w:val="ListParagraph"/>
        <w:numPr>
          <w:ilvl w:val="0"/>
          <w:numId w:val="17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Eroica</w:t>
      </w:r>
    </w:p>
    <w:p w:rsidR="00585B9B" w:rsidRDefault="00585B9B" w:rsidP="002E7E6E">
      <w:pPr>
        <w:pStyle w:val="ListParagraph"/>
        <w:numPr>
          <w:ilvl w:val="0"/>
          <w:numId w:val="17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Stvoření  Prometheovo</w:t>
      </w:r>
    </w:p>
    <w:p w:rsidR="00585B9B" w:rsidRDefault="00585B9B" w:rsidP="002E7E6E"/>
    <w:p w:rsidR="00585B9B" w:rsidRDefault="00585B9B" w:rsidP="002E7E6E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Tak jako balet, který Beethoven napsal za svůj život pouze jeden, napsal i jednu operu. Jaký je její název?</w:t>
      </w:r>
    </w:p>
    <w:p w:rsidR="00585B9B" w:rsidRDefault="00585B9B" w:rsidP="002E7E6E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:rsidR="00585B9B" w:rsidRDefault="00585B9B" w:rsidP="002E7E6E">
      <w:pPr>
        <w:pStyle w:val="ListParagraph"/>
        <w:numPr>
          <w:ilvl w:val="0"/>
          <w:numId w:val="18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Fidelio</w:t>
      </w:r>
    </w:p>
    <w:p w:rsidR="00585B9B" w:rsidRDefault="00585B9B" w:rsidP="002E7E6E">
      <w:pPr>
        <w:pStyle w:val="ListParagraph"/>
        <w:numPr>
          <w:ilvl w:val="0"/>
          <w:numId w:val="18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Missa solemnis</w:t>
      </w:r>
    </w:p>
    <w:p w:rsidR="00585B9B" w:rsidRDefault="00585B9B" w:rsidP="002E7E6E">
      <w:pPr>
        <w:pStyle w:val="ListParagraph"/>
        <w:numPr>
          <w:ilvl w:val="0"/>
          <w:numId w:val="18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Kristus na hoře Olivetské</w:t>
      </w:r>
    </w:p>
    <w:p w:rsidR="00585B9B" w:rsidRDefault="00585B9B" w:rsidP="002E7E6E"/>
    <w:p w:rsidR="00585B9B" w:rsidRPr="00121401" w:rsidRDefault="00585B9B" w:rsidP="002E7E6E"/>
    <w:p w:rsidR="00585B9B" w:rsidRDefault="00585B9B" w:rsidP="002E7E6E"/>
    <w:p w:rsidR="00585B9B" w:rsidRDefault="00585B9B"/>
    <w:p w:rsidR="00585B9B" w:rsidRDefault="00585B9B"/>
    <w:p w:rsidR="00585B9B" w:rsidRDefault="00585B9B"/>
    <w:p w:rsidR="00585B9B" w:rsidRDefault="00585B9B"/>
    <w:p w:rsidR="00585B9B" w:rsidRDefault="00585B9B"/>
    <w:p w:rsidR="00585B9B" w:rsidRDefault="00585B9B"/>
    <w:p w:rsidR="00585B9B" w:rsidRDefault="00585B9B"/>
    <w:p w:rsidR="00585B9B" w:rsidRDefault="00585B9B"/>
    <w:p w:rsidR="00585B9B" w:rsidRDefault="00585B9B"/>
    <w:p w:rsidR="00585B9B" w:rsidRDefault="00585B9B"/>
    <w:p w:rsidR="00585B9B" w:rsidRDefault="00585B9B"/>
    <w:p w:rsidR="00585B9B" w:rsidRDefault="00585B9B"/>
    <w:p w:rsidR="00585B9B" w:rsidRDefault="00585B9B" w:rsidP="002E7E6E">
      <w:pPr>
        <w:jc w:val="center"/>
        <w:rPr>
          <w:b/>
          <w:sz w:val="30"/>
          <w:szCs w:val="30"/>
          <w:u w:val="single"/>
        </w:rPr>
      </w:pPr>
      <w:r>
        <w:rPr>
          <w:b/>
          <w:sz w:val="30"/>
          <w:szCs w:val="30"/>
          <w:u w:val="single"/>
        </w:rPr>
        <w:t>Test 7. třída</w:t>
      </w:r>
    </w:p>
    <w:p w:rsidR="00585B9B" w:rsidRDefault="00585B9B" w:rsidP="002E7E6E">
      <w:pPr>
        <w:jc w:val="center"/>
        <w:rPr>
          <w:b/>
          <w:sz w:val="30"/>
          <w:szCs w:val="30"/>
          <w:u w:val="single"/>
        </w:rPr>
      </w:pPr>
      <w:r>
        <w:rPr>
          <w:b/>
          <w:sz w:val="30"/>
          <w:szCs w:val="30"/>
          <w:u w:val="single"/>
        </w:rPr>
        <w:t>Hudební výchova</w:t>
      </w:r>
    </w:p>
    <w:p w:rsidR="00585B9B" w:rsidRPr="002E7E6E" w:rsidRDefault="00585B9B" w:rsidP="002E7E6E">
      <w:pPr>
        <w:jc w:val="center"/>
        <w:rPr>
          <w:b/>
          <w:sz w:val="30"/>
          <w:szCs w:val="30"/>
          <w:u w:val="single"/>
        </w:rPr>
      </w:pPr>
      <w:r>
        <w:rPr>
          <w:b/>
          <w:sz w:val="30"/>
          <w:szCs w:val="30"/>
          <w:u w:val="single"/>
        </w:rPr>
        <w:t>KLASICISMUS</w:t>
      </w:r>
    </w:p>
    <w:p w:rsidR="00585B9B" w:rsidRDefault="00585B9B" w:rsidP="002E7E6E">
      <w:pPr>
        <w:jc w:val="center"/>
      </w:pPr>
      <w:r>
        <w:t>řešení testu</w:t>
      </w:r>
    </w:p>
    <w:p w:rsidR="00585B9B" w:rsidRDefault="00585B9B" w:rsidP="002E7E6E"/>
    <w:p w:rsidR="00585B9B" w:rsidRDefault="00585B9B" w:rsidP="002E7E6E"/>
    <w:p w:rsidR="00585B9B" w:rsidRPr="000067B8" w:rsidRDefault="00585B9B" w:rsidP="002E7E6E">
      <w:pPr>
        <w:pStyle w:val="ListParagraph"/>
        <w:numPr>
          <w:ilvl w:val="0"/>
          <w:numId w:val="19"/>
        </w:numPr>
        <w:rPr>
          <w:rFonts w:ascii="Times New Roman" w:hAnsi="Times New Roman"/>
        </w:rPr>
      </w:pPr>
      <w:r w:rsidRPr="002E7E6E">
        <w:rPr>
          <w:rFonts w:ascii="Times New Roman" w:hAnsi="Times New Roman"/>
        </w:rPr>
        <w:t xml:space="preserve">Hudební klasicismus je jedno z období, které přispívalo svou hudbou. Ve kterém století se </w:t>
      </w:r>
      <w:r w:rsidRPr="000067B8">
        <w:rPr>
          <w:rFonts w:ascii="Times New Roman" w:hAnsi="Times New Roman"/>
        </w:rPr>
        <w:t>vyvíjelo a zaniklo?</w:t>
      </w:r>
    </w:p>
    <w:p w:rsidR="00585B9B" w:rsidRPr="000067B8" w:rsidRDefault="00585B9B" w:rsidP="002E7E6E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:rsidR="00585B9B" w:rsidRPr="000067B8" w:rsidRDefault="00585B9B" w:rsidP="002E7E6E">
      <w:pPr>
        <w:pStyle w:val="ListParagraph"/>
        <w:numPr>
          <w:ilvl w:val="0"/>
          <w:numId w:val="20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17. století, končí rokem 1750</w:t>
      </w:r>
    </w:p>
    <w:p w:rsidR="00585B9B" w:rsidRPr="000067B8" w:rsidRDefault="00585B9B" w:rsidP="002E7E6E">
      <w:pPr>
        <w:pStyle w:val="ListParagraph"/>
        <w:numPr>
          <w:ilvl w:val="0"/>
          <w:numId w:val="20"/>
        </w:numPr>
        <w:rPr>
          <w:rFonts w:ascii="Times New Roman" w:hAnsi="Times New Roman"/>
          <w:highlight w:val="red"/>
        </w:rPr>
      </w:pPr>
      <w:r w:rsidRPr="000067B8">
        <w:rPr>
          <w:rFonts w:ascii="Times New Roman" w:hAnsi="Times New Roman"/>
          <w:highlight w:val="red"/>
        </w:rPr>
        <w:t>18. století, končí rokem 1827</w:t>
      </w:r>
    </w:p>
    <w:p w:rsidR="00585B9B" w:rsidRPr="000067B8" w:rsidRDefault="00585B9B" w:rsidP="002E7E6E">
      <w:pPr>
        <w:pStyle w:val="ListParagraph"/>
        <w:numPr>
          <w:ilvl w:val="0"/>
          <w:numId w:val="20"/>
        </w:numPr>
        <w:spacing w:after="0"/>
        <w:rPr>
          <w:rFonts w:ascii="Times New Roman" w:hAnsi="Times New Roman"/>
          <w:sz w:val="24"/>
          <w:szCs w:val="24"/>
        </w:rPr>
      </w:pPr>
      <w:r w:rsidRPr="000067B8">
        <w:rPr>
          <w:rFonts w:ascii="Times New Roman" w:hAnsi="Times New Roman"/>
          <w:sz w:val="24"/>
          <w:szCs w:val="24"/>
        </w:rPr>
        <w:t>20. století, končí rokem 1945</w:t>
      </w:r>
    </w:p>
    <w:p w:rsidR="00585B9B" w:rsidRPr="000067B8" w:rsidRDefault="00585B9B" w:rsidP="002E7E6E"/>
    <w:p w:rsidR="00585B9B" w:rsidRPr="000067B8" w:rsidRDefault="00585B9B" w:rsidP="002E7E6E">
      <w:pPr>
        <w:pStyle w:val="ListParagraph"/>
        <w:numPr>
          <w:ilvl w:val="0"/>
          <w:numId w:val="19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Na co nejvíce klade klasicismus váhu - důraz?</w:t>
      </w:r>
    </w:p>
    <w:p w:rsidR="00585B9B" w:rsidRPr="000067B8" w:rsidRDefault="00585B9B" w:rsidP="002E7E6E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:rsidR="00585B9B" w:rsidRPr="000067B8" w:rsidRDefault="00585B9B" w:rsidP="002E7E6E">
      <w:pPr>
        <w:pStyle w:val="ListParagraph"/>
        <w:numPr>
          <w:ilvl w:val="0"/>
          <w:numId w:val="21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klade důraz na temno</w:t>
      </w:r>
    </w:p>
    <w:p w:rsidR="00585B9B" w:rsidRPr="000067B8" w:rsidRDefault="00585B9B" w:rsidP="002E7E6E">
      <w:pPr>
        <w:pStyle w:val="ListParagraph"/>
        <w:numPr>
          <w:ilvl w:val="0"/>
          <w:numId w:val="21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přizpůsobuje se lidskému konání</w:t>
      </w:r>
    </w:p>
    <w:p w:rsidR="00585B9B" w:rsidRPr="000067B8" w:rsidRDefault="00585B9B" w:rsidP="002E7E6E">
      <w:pPr>
        <w:pStyle w:val="ListParagraph"/>
        <w:numPr>
          <w:ilvl w:val="0"/>
          <w:numId w:val="21"/>
        </w:numPr>
        <w:spacing w:after="0"/>
        <w:rPr>
          <w:rFonts w:ascii="Times New Roman" w:hAnsi="Times New Roman"/>
          <w:sz w:val="24"/>
          <w:szCs w:val="24"/>
          <w:highlight w:val="red"/>
        </w:rPr>
      </w:pPr>
      <w:r w:rsidRPr="000067B8">
        <w:rPr>
          <w:rFonts w:ascii="Times New Roman" w:hAnsi="Times New Roman"/>
          <w:sz w:val="24"/>
          <w:szCs w:val="24"/>
          <w:highlight w:val="red"/>
        </w:rPr>
        <w:t>převažuje rozum nad citem</w:t>
      </w:r>
    </w:p>
    <w:p w:rsidR="00585B9B" w:rsidRPr="000067B8" w:rsidRDefault="00585B9B" w:rsidP="002E7E6E"/>
    <w:p w:rsidR="00585B9B" w:rsidRPr="000067B8" w:rsidRDefault="00585B9B" w:rsidP="002E7E6E">
      <w:pPr>
        <w:pStyle w:val="ListParagraph"/>
        <w:numPr>
          <w:ilvl w:val="0"/>
          <w:numId w:val="19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Jaké jsou charakteristické znaky klasicismu?</w:t>
      </w:r>
    </w:p>
    <w:p w:rsidR="00585B9B" w:rsidRPr="000067B8" w:rsidRDefault="00585B9B" w:rsidP="002E7E6E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:rsidR="00585B9B" w:rsidRPr="000067B8" w:rsidRDefault="00585B9B" w:rsidP="002E7E6E">
      <w:pPr>
        <w:pStyle w:val="ListParagraph"/>
        <w:numPr>
          <w:ilvl w:val="0"/>
          <w:numId w:val="22"/>
        </w:numPr>
        <w:rPr>
          <w:rFonts w:ascii="Times New Roman" w:hAnsi="Times New Roman"/>
          <w:highlight w:val="red"/>
        </w:rPr>
      </w:pPr>
      <w:r w:rsidRPr="000067B8">
        <w:rPr>
          <w:rFonts w:ascii="Times New Roman" w:hAnsi="Times New Roman"/>
          <w:highlight w:val="red"/>
        </w:rPr>
        <w:t>zpěvná melodika, přehledný rytmus, jednoduchá harmonie</w:t>
      </w:r>
    </w:p>
    <w:p w:rsidR="00585B9B" w:rsidRPr="000067B8" w:rsidRDefault="00585B9B" w:rsidP="002E7E6E">
      <w:pPr>
        <w:pStyle w:val="ListParagraph"/>
        <w:numPr>
          <w:ilvl w:val="0"/>
          <w:numId w:val="22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těžkopádnost, malé kontrasty, nemelodičnost</w:t>
      </w:r>
    </w:p>
    <w:p w:rsidR="00585B9B" w:rsidRPr="000067B8" w:rsidRDefault="00585B9B" w:rsidP="002E7E6E">
      <w:pPr>
        <w:pStyle w:val="ListParagraph"/>
        <w:numPr>
          <w:ilvl w:val="0"/>
          <w:numId w:val="22"/>
        </w:numPr>
        <w:spacing w:after="0"/>
        <w:rPr>
          <w:rFonts w:ascii="Times New Roman" w:hAnsi="Times New Roman"/>
          <w:sz w:val="24"/>
          <w:szCs w:val="24"/>
        </w:rPr>
      </w:pPr>
      <w:r w:rsidRPr="000067B8">
        <w:rPr>
          <w:rFonts w:ascii="Times New Roman" w:hAnsi="Times New Roman"/>
          <w:sz w:val="24"/>
          <w:szCs w:val="24"/>
        </w:rPr>
        <w:t>pomalá, smutná a utahaná hudba</w:t>
      </w:r>
    </w:p>
    <w:p w:rsidR="00585B9B" w:rsidRPr="000067B8" w:rsidRDefault="00585B9B" w:rsidP="002E7E6E"/>
    <w:p w:rsidR="00585B9B" w:rsidRPr="000067B8" w:rsidRDefault="00585B9B" w:rsidP="002E7E6E">
      <w:pPr>
        <w:pStyle w:val="ListParagraph"/>
        <w:numPr>
          <w:ilvl w:val="0"/>
          <w:numId w:val="19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V klasicistním období se vyvíjí nové hudební formy. Které?</w:t>
      </w:r>
    </w:p>
    <w:p w:rsidR="00585B9B" w:rsidRPr="000067B8" w:rsidRDefault="00585B9B" w:rsidP="002E7E6E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:rsidR="00585B9B" w:rsidRPr="000067B8" w:rsidRDefault="00585B9B" w:rsidP="002E7E6E">
      <w:pPr>
        <w:pStyle w:val="ListParagraph"/>
        <w:numPr>
          <w:ilvl w:val="0"/>
          <w:numId w:val="23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opera, fuga</w:t>
      </w:r>
    </w:p>
    <w:p w:rsidR="00585B9B" w:rsidRPr="000067B8" w:rsidRDefault="00585B9B" w:rsidP="002E7E6E">
      <w:pPr>
        <w:pStyle w:val="ListParagraph"/>
        <w:numPr>
          <w:ilvl w:val="0"/>
          <w:numId w:val="23"/>
        </w:numPr>
        <w:rPr>
          <w:rFonts w:ascii="Times New Roman" w:hAnsi="Times New Roman"/>
          <w:highlight w:val="red"/>
        </w:rPr>
      </w:pPr>
      <w:r w:rsidRPr="000067B8">
        <w:rPr>
          <w:rFonts w:ascii="Times New Roman" w:hAnsi="Times New Roman"/>
          <w:highlight w:val="red"/>
        </w:rPr>
        <w:t>serenáda, kasace, sonáta</w:t>
      </w:r>
    </w:p>
    <w:p w:rsidR="00585B9B" w:rsidRPr="000067B8" w:rsidRDefault="00585B9B" w:rsidP="002E7E6E">
      <w:pPr>
        <w:pStyle w:val="ListParagraph"/>
        <w:numPr>
          <w:ilvl w:val="0"/>
          <w:numId w:val="23"/>
        </w:numPr>
        <w:spacing w:after="0"/>
        <w:rPr>
          <w:rFonts w:ascii="Times New Roman" w:hAnsi="Times New Roman"/>
          <w:sz w:val="24"/>
          <w:szCs w:val="24"/>
        </w:rPr>
      </w:pPr>
      <w:r w:rsidRPr="000067B8">
        <w:rPr>
          <w:rFonts w:ascii="Times New Roman" w:hAnsi="Times New Roman"/>
          <w:sz w:val="24"/>
          <w:szCs w:val="24"/>
        </w:rPr>
        <w:t>pop, rock, blues</w:t>
      </w:r>
    </w:p>
    <w:p w:rsidR="00585B9B" w:rsidRPr="000067B8" w:rsidRDefault="00585B9B" w:rsidP="002E7E6E"/>
    <w:p w:rsidR="00585B9B" w:rsidRPr="000067B8" w:rsidRDefault="00585B9B" w:rsidP="002E7E6E">
      <w:pPr>
        <w:pStyle w:val="ListParagraph"/>
        <w:numPr>
          <w:ilvl w:val="0"/>
          <w:numId w:val="19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Jaké skladatele můžeš do klasicismu zařadit?</w:t>
      </w:r>
    </w:p>
    <w:p w:rsidR="00585B9B" w:rsidRPr="000067B8" w:rsidRDefault="00585B9B" w:rsidP="002E7E6E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:rsidR="00585B9B" w:rsidRPr="000067B8" w:rsidRDefault="00585B9B" w:rsidP="002E7E6E">
      <w:pPr>
        <w:pStyle w:val="ListParagraph"/>
        <w:numPr>
          <w:ilvl w:val="0"/>
          <w:numId w:val="24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Zelenka, Händel, Bach</w:t>
      </w:r>
    </w:p>
    <w:p w:rsidR="00585B9B" w:rsidRPr="000067B8" w:rsidRDefault="00585B9B" w:rsidP="002E7E6E">
      <w:pPr>
        <w:pStyle w:val="ListParagraph"/>
        <w:numPr>
          <w:ilvl w:val="0"/>
          <w:numId w:val="24"/>
        </w:numPr>
        <w:rPr>
          <w:rFonts w:ascii="Times New Roman" w:hAnsi="Times New Roman"/>
          <w:highlight w:val="red"/>
        </w:rPr>
      </w:pPr>
      <w:r w:rsidRPr="000067B8">
        <w:rPr>
          <w:rFonts w:ascii="Times New Roman" w:hAnsi="Times New Roman"/>
          <w:highlight w:val="red"/>
        </w:rPr>
        <w:t>Haydn, Mozart, Beethoven</w:t>
      </w:r>
    </w:p>
    <w:p w:rsidR="00585B9B" w:rsidRPr="000067B8" w:rsidRDefault="00585B9B" w:rsidP="002E7E6E">
      <w:pPr>
        <w:pStyle w:val="ListParagraph"/>
        <w:numPr>
          <w:ilvl w:val="0"/>
          <w:numId w:val="24"/>
        </w:numPr>
        <w:spacing w:after="0"/>
        <w:rPr>
          <w:rFonts w:ascii="Times New Roman" w:hAnsi="Times New Roman"/>
          <w:sz w:val="24"/>
          <w:szCs w:val="24"/>
        </w:rPr>
      </w:pPr>
      <w:r w:rsidRPr="000067B8">
        <w:rPr>
          <w:rFonts w:ascii="Times New Roman" w:hAnsi="Times New Roman"/>
          <w:sz w:val="24"/>
          <w:szCs w:val="24"/>
        </w:rPr>
        <w:t>Schubert, Schumann, Liszt</w:t>
      </w:r>
    </w:p>
    <w:p w:rsidR="00585B9B" w:rsidRPr="000067B8" w:rsidRDefault="00585B9B" w:rsidP="002E7E6E"/>
    <w:p w:rsidR="00585B9B" w:rsidRPr="000067B8" w:rsidRDefault="00585B9B" w:rsidP="002E7E6E">
      <w:pPr>
        <w:pStyle w:val="ListParagraph"/>
        <w:numPr>
          <w:ilvl w:val="0"/>
          <w:numId w:val="19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Josef Haydn je představitelem jakého klasicismu?</w:t>
      </w:r>
    </w:p>
    <w:p w:rsidR="00585B9B" w:rsidRPr="000067B8" w:rsidRDefault="00585B9B" w:rsidP="002E7E6E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:rsidR="00585B9B" w:rsidRPr="000067B8" w:rsidRDefault="00585B9B" w:rsidP="002E7E6E">
      <w:pPr>
        <w:pStyle w:val="ListParagraph"/>
        <w:numPr>
          <w:ilvl w:val="0"/>
          <w:numId w:val="25"/>
        </w:numPr>
        <w:rPr>
          <w:rFonts w:ascii="Times New Roman" w:hAnsi="Times New Roman"/>
          <w:highlight w:val="red"/>
        </w:rPr>
      </w:pPr>
      <w:r w:rsidRPr="000067B8">
        <w:rPr>
          <w:rFonts w:ascii="Times New Roman" w:hAnsi="Times New Roman"/>
          <w:highlight w:val="red"/>
        </w:rPr>
        <w:t>vídeňského</w:t>
      </w:r>
    </w:p>
    <w:p w:rsidR="00585B9B" w:rsidRPr="000067B8" w:rsidRDefault="00585B9B" w:rsidP="002E7E6E">
      <w:pPr>
        <w:pStyle w:val="ListParagraph"/>
        <w:numPr>
          <w:ilvl w:val="0"/>
          <w:numId w:val="25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pražského</w:t>
      </w:r>
    </w:p>
    <w:p w:rsidR="00585B9B" w:rsidRPr="000067B8" w:rsidRDefault="00585B9B" w:rsidP="002E7E6E">
      <w:pPr>
        <w:pStyle w:val="ListParagraph"/>
        <w:numPr>
          <w:ilvl w:val="0"/>
          <w:numId w:val="25"/>
        </w:numPr>
        <w:spacing w:after="0"/>
        <w:rPr>
          <w:rFonts w:ascii="Times New Roman" w:hAnsi="Times New Roman"/>
          <w:sz w:val="24"/>
          <w:szCs w:val="24"/>
        </w:rPr>
      </w:pPr>
      <w:r w:rsidRPr="000067B8">
        <w:rPr>
          <w:rFonts w:ascii="Times New Roman" w:hAnsi="Times New Roman"/>
          <w:sz w:val="24"/>
          <w:szCs w:val="24"/>
        </w:rPr>
        <w:t>francouzského</w:t>
      </w:r>
    </w:p>
    <w:p w:rsidR="00585B9B" w:rsidRPr="000067B8" w:rsidRDefault="00585B9B" w:rsidP="002E7E6E"/>
    <w:p w:rsidR="00585B9B" w:rsidRPr="000067B8" w:rsidRDefault="00585B9B" w:rsidP="002E7E6E">
      <w:pPr>
        <w:pStyle w:val="ListParagraph"/>
        <w:numPr>
          <w:ilvl w:val="0"/>
          <w:numId w:val="19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 xml:space="preserve">J. Haydn napsal mnoho symfonií. Jedna z nejznámějších Symfonie č. </w:t>
      </w:r>
      <w:smartTag w:uri="urn:schemas-microsoft-com:office:smarttags" w:element="metricconverter">
        <w:smartTagPr>
          <w:attr w:name="ProductID" w:val="94 G"/>
        </w:smartTagPr>
        <w:r w:rsidRPr="000067B8">
          <w:rPr>
            <w:rFonts w:ascii="Times New Roman" w:hAnsi="Times New Roman"/>
          </w:rPr>
          <w:t>94 G</w:t>
        </w:r>
      </w:smartTag>
      <w:r w:rsidRPr="000067B8">
        <w:rPr>
          <w:rFonts w:ascii="Times New Roman" w:hAnsi="Times New Roman"/>
        </w:rPr>
        <w:t xml:space="preserve"> dur nese název:</w:t>
      </w:r>
    </w:p>
    <w:p w:rsidR="00585B9B" w:rsidRPr="000067B8" w:rsidRDefault="00585B9B" w:rsidP="002E7E6E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:rsidR="00585B9B" w:rsidRPr="000067B8" w:rsidRDefault="00585B9B" w:rsidP="002E7E6E">
      <w:pPr>
        <w:pStyle w:val="ListParagraph"/>
        <w:numPr>
          <w:ilvl w:val="0"/>
          <w:numId w:val="26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s úderem mečů</w:t>
      </w:r>
    </w:p>
    <w:p w:rsidR="00585B9B" w:rsidRPr="000067B8" w:rsidRDefault="00585B9B" w:rsidP="002E7E6E">
      <w:pPr>
        <w:pStyle w:val="ListParagraph"/>
        <w:numPr>
          <w:ilvl w:val="0"/>
          <w:numId w:val="26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hodiny</w:t>
      </w:r>
    </w:p>
    <w:p w:rsidR="00585B9B" w:rsidRPr="000067B8" w:rsidRDefault="00585B9B" w:rsidP="002E7E6E">
      <w:pPr>
        <w:pStyle w:val="ListParagraph"/>
        <w:numPr>
          <w:ilvl w:val="0"/>
          <w:numId w:val="26"/>
        </w:numPr>
        <w:spacing w:after="0"/>
        <w:rPr>
          <w:rFonts w:ascii="Times New Roman" w:hAnsi="Times New Roman"/>
          <w:sz w:val="24"/>
          <w:szCs w:val="24"/>
          <w:highlight w:val="red"/>
        </w:rPr>
      </w:pPr>
      <w:r w:rsidRPr="000067B8">
        <w:rPr>
          <w:rFonts w:ascii="Times New Roman" w:hAnsi="Times New Roman"/>
          <w:sz w:val="24"/>
          <w:szCs w:val="24"/>
          <w:highlight w:val="red"/>
        </w:rPr>
        <w:t>s úderem kotlů</w:t>
      </w:r>
    </w:p>
    <w:p w:rsidR="00585B9B" w:rsidRPr="000067B8" w:rsidRDefault="00585B9B" w:rsidP="002E7E6E"/>
    <w:p w:rsidR="00585B9B" w:rsidRPr="000067B8" w:rsidRDefault="00585B9B" w:rsidP="002E7E6E">
      <w:pPr>
        <w:pStyle w:val="ListParagraph"/>
        <w:numPr>
          <w:ilvl w:val="0"/>
          <w:numId w:val="19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Wolfgang Amadeus Mozart žil v letech:</w:t>
      </w:r>
    </w:p>
    <w:p w:rsidR="00585B9B" w:rsidRPr="000067B8" w:rsidRDefault="00585B9B" w:rsidP="002E7E6E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:rsidR="00585B9B" w:rsidRPr="000067B8" w:rsidRDefault="00585B9B" w:rsidP="002E7E6E">
      <w:pPr>
        <w:pStyle w:val="ListParagraph"/>
        <w:numPr>
          <w:ilvl w:val="0"/>
          <w:numId w:val="27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1600 – 1636</w:t>
      </w:r>
    </w:p>
    <w:p w:rsidR="00585B9B" w:rsidRPr="000067B8" w:rsidRDefault="00585B9B" w:rsidP="002E7E6E">
      <w:pPr>
        <w:pStyle w:val="ListParagraph"/>
        <w:numPr>
          <w:ilvl w:val="0"/>
          <w:numId w:val="27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1850 – 1886</w:t>
      </w:r>
    </w:p>
    <w:p w:rsidR="00585B9B" w:rsidRPr="000067B8" w:rsidRDefault="00585B9B" w:rsidP="002E7E6E">
      <w:pPr>
        <w:pStyle w:val="ListParagraph"/>
        <w:numPr>
          <w:ilvl w:val="0"/>
          <w:numId w:val="27"/>
        </w:numPr>
        <w:spacing w:after="0"/>
        <w:rPr>
          <w:rFonts w:ascii="Times New Roman" w:hAnsi="Times New Roman"/>
          <w:sz w:val="24"/>
          <w:szCs w:val="24"/>
          <w:highlight w:val="red"/>
        </w:rPr>
      </w:pPr>
      <w:r w:rsidRPr="000067B8">
        <w:rPr>
          <w:rFonts w:ascii="Times New Roman" w:hAnsi="Times New Roman"/>
          <w:sz w:val="24"/>
          <w:szCs w:val="24"/>
          <w:highlight w:val="red"/>
        </w:rPr>
        <w:t>1756 – 1791</w:t>
      </w:r>
    </w:p>
    <w:p w:rsidR="00585B9B" w:rsidRPr="000067B8" w:rsidRDefault="00585B9B" w:rsidP="002E7E6E"/>
    <w:p w:rsidR="00585B9B" w:rsidRPr="000067B8" w:rsidRDefault="00585B9B" w:rsidP="002E7E6E">
      <w:pPr>
        <w:pStyle w:val="ListParagraph"/>
        <w:numPr>
          <w:ilvl w:val="0"/>
          <w:numId w:val="19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Napiš zkráceně něco k životu W. A. Mozarta:</w:t>
      </w:r>
    </w:p>
    <w:p w:rsidR="00585B9B" w:rsidRPr="000067B8" w:rsidRDefault="00585B9B" w:rsidP="002E7E6E"/>
    <w:p w:rsidR="00585B9B" w:rsidRPr="000067B8" w:rsidRDefault="00585B9B" w:rsidP="002E7E6E"/>
    <w:p w:rsidR="00585B9B" w:rsidRPr="000067B8" w:rsidRDefault="00585B9B" w:rsidP="002E7E6E"/>
    <w:p w:rsidR="00585B9B" w:rsidRPr="000067B8" w:rsidRDefault="00585B9B" w:rsidP="002E7E6E">
      <w:pPr>
        <w:pStyle w:val="ListParagraph"/>
        <w:numPr>
          <w:ilvl w:val="0"/>
          <w:numId w:val="19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W. A. Mozart je jedním z vrcholných představitelů klasicismu, který píše opery. Jak se jmenují?</w:t>
      </w:r>
    </w:p>
    <w:p w:rsidR="00585B9B" w:rsidRPr="000067B8" w:rsidRDefault="00585B9B" w:rsidP="002E7E6E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:rsidR="00585B9B" w:rsidRPr="000067B8" w:rsidRDefault="00585B9B" w:rsidP="002E7E6E">
      <w:pPr>
        <w:pStyle w:val="ListParagraph"/>
        <w:numPr>
          <w:ilvl w:val="0"/>
          <w:numId w:val="28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Baba a ďábel, Kouzelná fazole</w:t>
      </w:r>
    </w:p>
    <w:p w:rsidR="00585B9B" w:rsidRPr="000067B8" w:rsidRDefault="00585B9B" w:rsidP="002E7E6E">
      <w:pPr>
        <w:pStyle w:val="ListParagraph"/>
        <w:numPr>
          <w:ilvl w:val="0"/>
          <w:numId w:val="28"/>
        </w:numPr>
        <w:rPr>
          <w:rFonts w:ascii="Times New Roman" w:hAnsi="Times New Roman"/>
          <w:highlight w:val="red"/>
        </w:rPr>
      </w:pPr>
      <w:r w:rsidRPr="000067B8">
        <w:rPr>
          <w:rFonts w:ascii="Times New Roman" w:hAnsi="Times New Roman"/>
          <w:highlight w:val="red"/>
        </w:rPr>
        <w:t>Figarova svatba, Don Giovanni</w:t>
      </w:r>
    </w:p>
    <w:p w:rsidR="00585B9B" w:rsidRPr="000067B8" w:rsidRDefault="00585B9B" w:rsidP="002E7E6E">
      <w:pPr>
        <w:pStyle w:val="ListParagraph"/>
        <w:numPr>
          <w:ilvl w:val="0"/>
          <w:numId w:val="28"/>
        </w:numPr>
        <w:spacing w:after="0"/>
        <w:rPr>
          <w:rFonts w:ascii="Times New Roman" w:hAnsi="Times New Roman"/>
          <w:sz w:val="24"/>
          <w:szCs w:val="24"/>
        </w:rPr>
      </w:pPr>
      <w:r w:rsidRPr="000067B8">
        <w:rPr>
          <w:rFonts w:ascii="Times New Roman" w:hAnsi="Times New Roman"/>
          <w:sz w:val="24"/>
          <w:szCs w:val="24"/>
        </w:rPr>
        <w:t>Libuše, Dalibor</w:t>
      </w:r>
    </w:p>
    <w:p w:rsidR="00585B9B" w:rsidRPr="000067B8" w:rsidRDefault="00585B9B" w:rsidP="002E7E6E"/>
    <w:p w:rsidR="00585B9B" w:rsidRPr="000067B8" w:rsidRDefault="00585B9B" w:rsidP="002E7E6E">
      <w:pPr>
        <w:pStyle w:val="ListParagraph"/>
        <w:numPr>
          <w:ilvl w:val="0"/>
          <w:numId w:val="19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Mozart píše několik vokálních děl. Jak se nazývá skladba, kterou věnoval jednomu německému lázeňskému městu, kde pobývala jeho žena Konstanc Weberová?</w:t>
      </w:r>
    </w:p>
    <w:p w:rsidR="00585B9B" w:rsidRPr="000067B8" w:rsidRDefault="00585B9B" w:rsidP="002E7E6E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:rsidR="00585B9B" w:rsidRPr="000067B8" w:rsidRDefault="00585B9B" w:rsidP="002E7E6E">
      <w:pPr>
        <w:pStyle w:val="ListParagraph"/>
        <w:numPr>
          <w:ilvl w:val="0"/>
          <w:numId w:val="29"/>
        </w:numPr>
        <w:rPr>
          <w:rFonts w:ascii="Times New Roman" w:hAnsi="Times New Roman"/>
          <w:highlight w:val="red"/>
        </w:rPr>
      </w:pPr>
      <w:r w:rsidRPr="000067B8">
        <w:rPr>
          <w:rFonts w:ascii="Times New Roman" w:hAnsi="Times New Roman"/>
          <w:highlight w:val="red"/>
        </w:rPr>
        <w:t>Ave verum corpus</w:t>
      </w:r>
    </w:p>
    <w:p w:rsidR="00585B9B" w:rsidRPr="000067B8" w:rsidRDefault="00585B9B" w:rsidP="002E7E6E">
      <w:pPr>
        <w:pStyle w:val="ListParagraph"/>
        <w:numPr>
          <w:ilvl w:val="0"/>
          <w:numId w:val="29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Mattona mia cara</w:t>
      </w:r>
    </w:p>
    <w:p w:rsidR="00585B9B" w:rsidRPr="000067B8" w:rsidRDefault="00585B9B" w:rsidP="002E7E6E">
      <w:pPr>
        <w:pStyle w:val="ListParagraph"/>
        <w:numPr>
          <w:ilvl w:val="0"/>
          <w:numId w:val="29"/>
        </w:numPr>
        <w:spacing w:after="0"/>
        <w:rPr>
          <w:rFonts w:ascii="Times New Roman" w:hAnsi="Times New Roman"/>
          <w:sz w:val="24"/>
          <w:szCs w:val="24"/>
        </w:rPr>
      </w:pPr>
      <w:r w:rsidRPr="000067B8">
        <w:rPr>
          <w:rFonts w:ascii="Times New Roman" w:hAnsi="Times New Roman"/>
          <w:sz w:val="24"/>
          <w:szCs w:val="24"/>
        </w:rPr>
        <w:t>Kulový blesk</w:t>
      </w:r>
    </w:p>
    <w:p w:rsidR="00585B9B" w:rsidRPr="000067B8" w:rsidRDefault="00585B9B" w:rsidP="002E7E6E"/>
    <w:p w:rsidR="00585B9B" w:rsidRPr="000067B8" w:rsidRDefault="00585B9B" w:rsidP="002E7E6E">
      <w:pPr>
        <w:pStyle w:val="ListParagraph"/>
        <w:numPr>
          <w:ilvl w:val="0"/>
          <w:numId w:val="19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Mozart za svůj krátký život nestihl dokončit jedno velké dílo, které psal na objednávku. Jak se dílo jmenuje a kdo jej dokončil?</w:t>
      </w:r>
    </w:p>
    <w:p w:rsidR="00585B9B" w:rsidRPr="000067B8" w:rsidRDefault="00585B9B" w:rsidP="002E7E6E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:rsidR="00585B9B" w:rsidRPr="000067B8" w:rsidRDefault="00585B9B" w:rsidP="002E7E6E">
      <w:pPr>
        <w:pStyle w:val="ListParagraph"/>
        <w:numPr>
          <w:ilvl w:val="0"/>
          <w:numId w:val="30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Korunovační mše, Beethoven</w:t>
      </w:r>
    </w:p>
    <w:p w:rsidR="00585B9B" w:rsidRPr="000067B8" w:rsidRDefault="00585B9B" w:rsidP="002E7E6E">
      <w:pPr>
        <w:pStyle w:val="ListParagraph"/>
        <w:numPr>
          <w:ilvl w:val="0"/>
          <w:numId w:val="30"/>
        </w:numPr>
        <w:rPr>
          <w:rFonts w:ascii="Times New Roman" w:hAnsi="Times New Roman"/>
          <w:highlight w:val="red"/>
        </w:rPr>
      </w:pPr>
      <w:r w:rsidRPr="000067B8">
        <w:rPr>
          <w:rFonts w:ascii="Times New Roman" w:hAnsi="Times New Roman"/>
          <w:highlight w:val="red"/>
        </w:rPr>
        <w:t>Requiem, Sallieri, Süsmayer</w:t>
      </w:r>
    </w:p>
    <w:p w:rsidR="00585B9B" w:rsidRPr="000067B8" w:rsidRDefault="00585B9B" w:rsidP="002E7E6E">
      <w:pPr>
        <w:pStyle w:val="ListParagraph"/>
        <w:numPr>
          <w:ilvl w:val="0"/>
          <w:numId w:val="30"/>
        </w:numPr>
        <w:spacing w:after="0"/>
        <w:rPr>
          <w:rFonts w:ascii="Times New Roman" w:hAnsi="Times New Roman"/>
          <w:sz w:val="24"/>
          <w:szCs w:val="24"/>
        </w:rPr>
      </w:pPr>
      <w:r w:rsidRPr="000067B8">
        <w:rPr>
          <w:rFonts w:ascii="Times New Roman" w:hAnsi="Times New Roman"/>
          <w:sz w:val="24"/>
          <w:szCs w:val="24"/>
        </w:rPr>
        <w:t>Turecký pochod, Bach</w:t>
      </w:r>
    </w:p>
    <w:p w:rsidR="00585B9B" w:rsidRPr="000067B8" w:rsidRDefault="00585B9B" w:rsidP="002E7E6E"/>
    <w:p w:rsidR="00585B9B" w:rsidRPr="000067B8" w:rsidRDefault="00585B9B" w:rsidP="002E7E6E">
      <w:pPr>
        <w:pStyle w:val="ListParagraph"/>
        <w:numPr>
          <w:ilvl w:val="0"/>
          <w:numId w:val="19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Ludwig van Beethoven žil v letech:</w:t>
      </w:r>
    </w:p>
    <w:p w:rsidR="00585B9B" w:rsidRPr="000067B8" w:rsidRDefault="00585B9B" w:rsidP="002E7E6E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:rsidR="00585B9B" w:rsidRPr="000067B8" w:rsidRDefault="00585B9B" w:rsidP="002E7E6E">
      <w:pPr>
        <w:pStyle w:val="ListParagraph"/>
        <w:numPr>
          <w:ilvl w:val="0"/>
          <w:numId w:val="31"/>
        </w:numPr>
        <w:rPr>
          <w:rFonts w:ascii="Times New Roman" w:hAnsi="Times New Roman"/>
          <w:highlight w:val="red"/>
        </w:rPr>
      </w:pPr>
      <w:r w:rsidRPr="000067B8">
        <w:rPr>
          <w:rFonts w:ascii="Times New Roman" w:hAnsi="Times New Roman"/>
          <w:highlight w:val="red"/>
        </w:rPr>
        <w:t>1771 – 1827</w:t>
      </w:r>
    </w:p>
    <w:p w:rsidR="00585B9B" w:rsidRPr="000067B8" w:rsidRDefault="00585B9B" w:rsidP="002E7E6E">
      <w:pPr>
        <w:pStyle w:val="ListParagraph"/>
        <w:numPr>
          <w:ilvl w:val="0"/>
          <w:numId w:val="31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1827 – 1900</w:t>
      </w:r>
    </w:p>
    <w:p w:rsidR="00585B9B" w:rsidRPr="000067B8" w:rsidRDefault="00585B9B" w:rsidP="002E7E6E">
      <w:pPr>
        <w:pStyle w:val="ListParagraph"/>
        <w:numPr>
          <w:ilvl w:val="0"/>
          <w:numId w:val="31"/>
        </w:numPr>
        <w:spacing w:after="0"/>
        <w:rPr>
          <w:rFonts w:ascii="Times New Roman" w:hAnsi="Times New Roman"/>
          <w:sz w:val="24"/>
          <w:szCs w:val="24"/>
        </w:rPr>
      </w:pPr>
      <w:r w:rsidRPr="000067B8">
        <w:rPr>
          <w:rFonts w:ascii="Times New Roman" w:hAnsi="Times New Roman"/>
          <w:sz w:val="24"/>
          <w:szCs w:val="24"/>
        </w:rPr>
        <w:t>žije dosud</w:t>
      </w:r>
    </w:p>
    <w:p w:rsidR="00585B9B" w:rsidRPr="000067B8" w:rsidRDefault="00585B9B" w:rsidP="002E7E6E"/>
    <w:p w:rsidR="00585B9B" w:rsidRPr="000067B8" w:rsidRDefault="00585B9B" w:rsidP="002E7E6E">
      <w:pPr>
        <w:pStyle w:val="ListParagraph"/>
        <w:numPr>
          <w:ilvl w:val="0"/>
          <w:numId w:val="19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Napiš zkráceně něco k životu L. van Beethovena:</w:t>
      </w:r>
    </w:p>
    <w:p w:rsidR="00585B9B" w:rsidRPr="000067B8" w:rsidRDefault="00585B9B" w:rsidP="002E7E6E"/>
    <w:p w:rsidR="00585B9B" w:rsidRPr="000067B8" w:rsidRDefault="00585B9B" w:rsidP="002E7E6E"/>
    <w:p w:rsidR="00585B9B" w:rsidRPr="000067B8" w:rsidRDefault="00585B9B" w:rsidP="002E7E6E"/>
    <w:p w:rsidR="00585B9B" w:rsidRPr="000067B8" w:rsidRDefault="00585B9B" w:rsidP="002E7E6E">
      <w:pPr>
        <w:pStyle w:val="ListParagraph"/>
        <w:numPr>
          <w:ilvl w:val="0"/>
          <w:numId w:val="19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Charakteristické znaky Beethovenovy hudby jsou:</w:t>
      </w:r>
    </w:p>
    <w:p w:rsidR="00585B9B" w:rsidRPr="000067B8" w:rsidRDefault="00585B9B" w:rsidP="002E7E6E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:rsidR="00585B9B" w:rsidRPr="000067B8" w:rsidRDefault="00585B9B" w:rsidP="002E7E6E">
      <w:pPr>
        <w:pStyle w:val="ListParagraph"/>
        <w:numPr>
          <w:ilvl w:val="0"/>
          <w:numId w:val="32"/>
        </w:numPr>
        <w:rPr>
          <w:rFonts w:ascii="Times New Roman" w:hAnsi="Times New Roman"/>
          <w:highlight w:val="red"/>
        </w:rPr>
      </w:pPr>
      <w:r w:rsidRPr="000067B8">
        <w:rPr>
          <w:rFonts w:ascii="Times New Roman" w:hAnsi="Times New Roman"/>
          <w:highlight w:val="red"/>
        </w:rPr>
        <w:t>zpěvná melodie, dynamické kontrasty, krásná harmonie</w:t>
      </w:r>
    </w:p>
    <w:p w:rsidR="00585B9B" w:rsidRPr="000067B8" w:rsidRDefault="00585B9B" w:rsidP="002E7E6E">
      <w:pPr>
        <w:pStyle w:val="ListParagraph"/>
        <w:numPr>
          <w:ilvl w:val="0"/>
          <w:numId w:val="32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disonance, těžkopádnost</w:t>
      </w:r>
    </w:p>
    <w:p w:rsidR="00585B9B" w:rsidRPr="000067B8" w:rsidRDefault="00585B9B" w:rsidP="002E7E6E">
      <w:pPr>
        <w:pStyle w:val="ListParagraph"/>
        <w:numPr>
          <w:ilvl w:val="0"/>
          <w:numId w:val="32"/>
        </w:numPr>
        <w:spacing w:after="0"/>
        <w:rPr>
          <w:rFonts w:ascii="Times New Roman" w:hAnsi="Times New Roman"/>
          <w:sz w:val="24"/>
          <w:szCs w:val="24"/>
        </w:rPr>
      </w:pPr>
      <w:r w:rsidRPr="000067B8">
        <w:rPr>
          <w:rFonts w:ascii="Times New Roman" w:hAnsi="Times New Roman"/>
          <w:sz w:val="24"/>
          <w:szCs w:val="24"/>
        </w:rPr>
        <w:t>žádné znaky v hudbě nemá</w:t>
      </w:r>
    </w:p>
    <w:p w:rsidR="00585B9B" w:rsidRPr="000067B8" w:rsidRDefault="00585B9B" w:rsidP="002E7E6E"/>
    <w:p w:rsidR="00585B9B" w:rsidRPr="000067B8" w:rsidRDefault="00585B9B" w:rsidP="002E7E6E">
      <w:pPr>
        <w:pStyle w:val="ListParagraph"/>
        <w:numPr>
          <w:ilvl w:val="0"/>
          <w:numId w:val="19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Za svůj život Beethoven napsal několik symfonií. Kolik?</w:t>
      </w:r>
    </w:p>
    <w:p w:rsidR="00585B9B" w:rsidRPr="000067B8" w:rsidRDefault="00585B9B" w:rsidP="002E7E6E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:rsidR="00585B9B" w:rsidRPr="000067B8" w:rsidRDefault="00585B9B" w:rsidP="002E7E6E">
      <w:pPr>
        <w:pStyle w:val="ListParagraph"/>
        <w:numPr>
          <w:ilvl w:val="0"/>
          <w:numId w:val="33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30</w:t>
      </w:r>
    </w:p>
    <w:p w:rsidR="00585B9B" w:rsidRPr="000067B8" w:rsidRDefault="00585B9B" w:rsidP="002E7E6E">
      <w:pPr>
        <w:pStyle w:val="ListParagraph"/>
        <w:numPr>
          <w:ilvl w:val="0"/>
          <w:numId w:val="33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2</w:t>
      </w:r>
    </w:p>
    <w:p w:rsidR="00585B9B" w:rsidRPr="000067B8" w:rsidRDefault="00585B9B" w:rsidP="002E7E6E">
      <w:pPr>
        <w:pStyle w:val="ListParagraph"/>
        <w:numPr>
          <w:ilvl w:val="0"/>
          <w:numId w:val="33"/>
        </w:numPr>
        <w:spacing w:after="0"/>
        <w:rPr>
          <w:rFonts w:ascii="Times New Roman" w:hAnsi="Times New Roman"/>
          <w:sz w:val="24"/>
          <w:szCs w:val="24"/>
          <w:highlight w:val="red"/>
        </w:rPr>
      </w:pPr>
      <w:r w:rsidRPr="000067B8">
        <w:rPr>
          <w:rFonts w:ascii="Times New Roman" w:hAnsi="Times New Roman"/>
          <w:sz w:val="24"/>
          <w:szCs w:val="24"/>
          <w:highlight w:val="red"/>
        </w:rPr>
        <w:t>9</w:t>
      </w:r>
    </w:p>
    <w:p w:rsidR="00585B9B" w:rsidRPr="000067B8" w:rsidRDefault="00585B9B" w:rsidP="002E7E6E"/>
    <w:p w:rsidR="00585B9B" w:rsidRPr="000067B8" w:rsidRDefault="00585B9B" w:rsidP="002E7E6E">
      <w:pPr>
        <w:pStyle w:val="ListParagraph"/>
        <w:numPr>
          <w:ilvl w:val="0"/>
          <w:numId w:val="19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Nejznámější Beethovenova symfonie je č. 5 cis moll, jaký má název?</w:t>
      </w:r>
    </w:p>
    <w:p w:rsidR="00585B9B" w:rsidRPr="000067B8" w:rsidRDefault="00585B9B" w:rsidP="002E7E6E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:rsidR="00585B9B" w:rsidRPr="000067B8" w:rsidRDefault="00585B9B" w:rsidP="002E7E6E">
      <w:pPr>
        <w:pStyle w:val="ListParagraph"/>
        <w:numPr>
          <w:ilvl w:val="0"/>
          <w:numId w:val="34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S úderem kotlů</w:t>
      </w:r>
    </w:p>
    <w:p w:rsidR="00585B9B" w:rsidRPr="000067B8" w:rsidRDefault="00585B9B" w:rsidP="002E7E6E">
      <w:pPr>
        <w:pStyle w:val="ListParagraph"/>
        <w:numPr>
          <w:ilvl w:val="0"/>
          <w:numId w:val="34"/>
        </w:numPr>
        <w:rPr>
          <w:rFonts w:ascii="Times New Roman" w:hAnsi="Times New Roman"/>
          <w:highlight w:val="red"/>
        </w:rPr>
      </w:pPr>
      <w:r w:rsidRPr="000067B8">
        <w:rPr>
          <w:rFonts w:ascii="Times New Roman" w:hAnsi="Times New Roman"/>
          <w:highlight w:val="red"/>
        </w:rPr>
        <w:t>Osudová</w:t>
      </w:r>
    </w:p>
    <w:p w:rsidR="00585B9B" w:rsidRPr="000067B8" w:rsidRDefault="00585B9B" w:rsidP="002E7E6E">
      <w:pPr>
        <w:pStyle w:val="ListParagraph"/>
        <w:numPr>
          <w:ilvl w:val="0"/>
          <w:numId w:val="34"/>
        </w:numPr>
        <w:spacing w:after="0"/>
        <w:rPr>
          <w:rFonts w:ascii="Times New Roman" w:hAnsi="Times New Roman"/>
          <w:sz w:val="24"/>
          <w:szCs w:val="24"/>
        </w:rPr>
      </w:pPr>
      <w:r w:rsidRPr="000067B8">
        <w:rPr>
          <w:rFonts w:ascii="Times New Roman" w:hAnsi="Times New Roman"/>
          <w:sz w:val="24"/>
          <w:szCs w:val="24"/>
        </w:rPr>
        <w:t>Pastorální</w:t>
      </w:r>
    </w:p>
    <w:p w:rsidR="00585B9B" w:rsidRPr="000067B8" w:rsidRDefault="00585B9B" w:rsidP="002E7E6E"/>
    <w:p w:rsidR="00585B9B" w:rsidRPr="000067B8" w:rsidRDefault="00585B9B" w:rsidP="002E7E6E">
      <w:pPr>
        <w:pStyle w:val="ListParagraph"/>
        <w:numPr>
          <w:ilvl w:val="0"/>
          <w:numId w:val="19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Jediný balet, který Beethoven napsal se jmenuje:</w:t>
      </w:r>
    </w:p>
    <w:p w:rsidR="00585B9B" w:rsidRPr="000067B8" w:rsidRDefault="00585B9B" w:rsidP="002E7E6E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:rsidR="00585B9B" w:rsidRPr="000067B8" w:rsidRDefault="00585B9B" w:rsidP="002E7E6E">
      <w:pPr>
        <w:pStyle w:val="ListParagraph"/>
        <w:numPr>
          <w:ilvl w:val="0"/>
          <w:numId w:val="35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Egmont</w:t>
      </w:r>
    </w:p>
    <w:p w:rsidR="00585B9B" w:rsidRPr="000067B8" w:rsidRDefault="00585B9B" w:rsidP="002E7E6E">
      <w:pPr>
        <w:pStyle w:val="ListParagraph"/>
        <w:numPr>
          <w:ilvl w:val="0"/>
          <w:numId w:val="35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Eroica</w:t>
      </w:r>
    </w:p>
    <w:p w:rsidR="00585B9B" w:rsidRPr="000067B8" w:rsidRDefault="00585B9B" w:rsidP="002E7E6E">
      <w:pPr>
        <w:pStyle w:val="ListParagraph"/>
        <w:numPr>
          <w:ilvl w:val="0"/>
          <w:numId w:val="35"/>
        </w:numPr>
        <w:spacing w:after="0"/>
        <w:rPr>
          <w:rFonts w:ascii="Times New Roman" w:hAnsi="Times New Roman"/>
          <w:sz w:val="24"/>
          <w:szCs w:val="24"/>
          <w:highlight w:val="red"/>
        </w:rPr>
      </w:pPr>
      <w:r w:rsidRPr="000067B8">
        <w:rPr>
          <w:rFonts w:ascii="Times New Roman" w:hAnsi="Times New Roman"/>
          <w:sz w:val="24"/>
          <w:szCs w:val="24"/>
          <w:highlight w:val="red"/>
        </w:rPr>
        <w:t>Stvoření  Prometheovo</w:t>
      </w:r>
    </w:p>
    <w:p w:rsidR="00585B9B" w:rsidRPr="000067B8" w:rsidRDefault="00585B9B" w:rsidP="002E7E6E"/>
    <w:p w:rsidR="00585B9B" w:rsidRPr="000067B8" w:rsidRDefault="00585B9B" w:rsidP="002E7E6E">
      <w:pPr>
        <w:pStyle w:val="ListParagraph"/>
        <w:numPr>
          <w:ilvl w:val="0"/>
          <w:numId w:val="19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Tak jako balet, který Beethoven napsal za svůj život pouze jeden, napsal i jednu operu. Jaký je její název?</w:t>
      </w:r>
    </w:p>
    <w:p w:rsidR="00585B9B" w:rsidRPr="000067B8" w:rsidRDefault="00585B9B" w:rsidP="002E7E6E">
      <w:pPr>
        <w:pStyle w:val="ListParagraph"/>
        <w:spacing w:after="0"/>
        <w:rPr>
          <w:rFonts w:ascii="Times New Roman" w:hAnsi="Times New Roman"/>
          <w:sz w:val="24"/>
          <w:szCs w:val="24"/>
        </w:rPr>
      </w:pPr>
    </w:p>
    <w:p w:rsidR="00585B9B" w:rsidRPr="000067B8" w:rsidRDefault="00585B9B" w:rsidP="002E7E6E">
      <w:pPr>
        <w:pStyle w:val="ListParagraph"/>
        <w:numPr>
          <w:ilvl w:val="0"/>
          <w:numId w:val="36"/>
        </w:numPr>
        <w:rPr>
          <w:rFonts w:ascii="Times New Roman" w:hAnsi="Times New Roman"/>
          <w:highlight w:val="red"/>
        </w:rPr>
      </w:pPr>
      <w:r w:rsidRPr="000067B8">
        <w:rPr>
          <w:rFonts w:ascii="Times New Roman" w:hAnsi="Times New Roman"/>
          <w:highlight w:val="red"/>
        </w:rPr>
        <w:t>Fidelio</w:t>
      </w:r>
    </w:p>
    <w:p w:rsidR="00585B9B" w:rsidRPr="000067B8" w:rsidRDefault="00585B9B" w:rsidP="002E7E6E">
      <w:pPr>
        <w:pStyle w:val="ListParagraph"/>
        <w:numPr>
          <w:ilvl w:val="0"/>
          <w:numId w:val="36"/>
        </w:numPr>
        <w:rPr>
          <w:rFonts w:ascii="Times New Roman" w:hAnsi="Times New Roman"/>
        </w:rPr>
      </w:pPr>
      <w:r w:rsidRPr="000067B8">
        <w:rPr>
          <w:rFonts w:ascii="Times New Roman" w:hAnsi="Times New Roman"/>
        </w:rPr>
        <w:t>Missa solemnis</w:t>
      </w:r>
    </w:p>
    <w:p w:rsidR="00585B9B" w:rsidRPr="000067B8" w:rsidRDefault="00585B9B" w:rsidP="002E7E6E">
      <w:pPr>
        <w:pStyle w:val="ListParagraph"/>
        <w:numPr>
          <w:ilvl w:val="0"/>
          <w:numId w:val="36"/>
        </w:numPr>
        <w:spacing w:after="0"/>
        <w:rPr>
          <w:rFonts w:ascii="Times New Roman" w:hAnsi="Times New Roman"/>
          <w:sz w:val="24"/>
          <w:szCs w:val="24"/>
        </w:rPr>
      </w:pPr>
      <w:r w:rsidRPr="000067B8">
        <w:rPr>
          <w:rFonts w:ascii="Times New Roman" w:hAnsi="Times New Roman"/>
          <w:sz w:val="24"/>
          <w:szCs w:val="24"/>
        </w:rPr>
        <w:t>Kristus na hoře Olivetské</w:t>
      </w:r>
    </w:p>
    <w:p w:rsidR="00585B9B" w:rsidRPr="000067B8" w:rsidRDefault="00585B9B" w:rsidP="002E7E6E"/>
    <w:p w:rsidR="00585B9B" w:rsidRPr="000067B8" w:rsidRDefault="00585B9B" w:rsidP="002E7E6E"/>
    <w:p w:rsidR="00585B9B" w:rsidRPr="000067B8" w:rsidRDefault="00585B9B" w:rsidP="002E7E6E"/>
    <w:p w:rsidR="00585B9B" w:rsidRPr="000067B8" w:rsidRDefault="00585B9B" w:rsidP="002E7E6E"/>
    <w:p w:rsidR="00585B9B" w:rsidRPr="000067B8" w:rsidRDefault="00585B9B" w:rsidP="002E7E6E"/>
    <w:p w:rsidR="00585B9B" w:rsidRPr="000067B8" w:rsidRDefault="00585B9B" w:rsidP="002E7E6E"/>
    <w:p w:rsidR="00585B9B" w:rsidRPr="000067B8" w:rsidRDefault="00585B9B" w:rsidP="002E7E6E"/>
    <w:p w:rsidR="00585B9B" w:rsidRPr="000067B8" w:rsidRDefault="00585B9B" w:rsidP="002E7E6E"/>
    <w:p w:rsidR="00585B9B" w:rsidRPr="000067B8" w:rsidRDefault="00585B9B" w:rsidP="002E7E6E"/>
    <w:p w:rsidR="00585B9B" w:rsidRPr="000067B8" w:rsidRDefault="00585B9B" w:rsidP="002E7E6E"/>
    <w:p w:rsidR="00585B9B" w:rsidRPr="000067B8" w:rsidRDefault="00585B9B" w:rsidP="002E7E6E"/>
    <w:p w:rsidR="00585B9B" w:rsidRPr="000067B8" w:rsidRDefault="00585B9B" w:rsidP="002E7E6E"/>
    <w:p w:rsidR="00585B9B" w:rsidRPr="000067B8" w:rsidRDefault="00585B9B" w:rsidP="002E7E6E"/>
    <w:p w:rsidR="00585B9B" w:rsidRPr="000067B8" w:rsidRDefault="00585B9B" w:rsidP="002E7E6E"/>
    <w:p w:rsidR="00585B9B" w:rsidRPr="000067B8" w:rsidRDefault="00585B9B" w:rsidP="002E7E6E"/>
    <w:p w:rsidR="00585B9B" w:rsidRPr="000067B8" w:rsidRDefault="00585B9B" w:rsidP="002E7E6E"/>
    <w:p w:rsidR="00585B9B" w:rsidRPr="000067B8" w:rsidRDefault="00585B9B" w:rsidP="002E7E6E"/>
    <w:p w:rsidR="00585B9B" w:rsidRPr="000067B8" w:rsidRDefault="00585B9B" w:rsidP="002E7E6E">
      <w:r w:rsidRPr="000067B8">
        <w:t>Seznam použité literatury a internetové odkazy</w:t>
      </w:r>
    </w:p>
    <w:p w:rsidR="00585B9B" w:rsidRPr="000067B8" w:rsidRDefault="00585B9B" w:rsidP="002E7E6E"/>
    <w:p w:rsidR="00585B9B" w:rsidRPr="000067B8" w:rsidRDefault="00585B9B">
      <w:r w:rsidRPr="000067B8">
        <w:t>Test – viz autor práce</w:t>
      </w:r>
    </w:p>
    <w:sectPr w:rsidR="00585B9B" w:rsidRPr="000067B8" w:rsidSect="00B403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910FA"/>
    <w:multiLevelType w:val="hybridMultilevel"/>
    <w:tmpl w:val="A59E4FA4"/>
    <w:lvl w:ilvl="0" w:tplc="E9223AD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09C74916"/>
    <w:multiLevelType w:val="hybridMultilevel"/>
    <w:tmpl w:val="6ECE654A"/>
    <w:lvl w:ilvl="0" w:tplc="1C1E23E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E626D95"/>
    <w:multiLevelType w:val="hybridMultilevel"/>
    <w:tmpl w:val="BB4E3A32"/>
    <w:lvl w:ilvl="0" w:tplc="DE90FF3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7320DA6"/>
    <w:multiLevelType w:val="hybridMultilevel"/>
    <w:tmpl w:val="64740F7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A421C64"/>
    <w:multiLevelType w:val="hybridMultilevel"/>
    <w:tmpl w:val="05806CC8"/>
    <w:lvl w:ilvl="0" w:tplc="DB2A6BB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2C422054"/>
    <w:multiLevelType w:val="hybridMultilevel"/>
    <w:tmpl w:val="D4F8C9EE"/>
    <w:lvl w:ilvl="0" w:tplc="E24CFF4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2C631BEA"/>
    <w:multiLevelType w:val="hybridMultilevel"/>
    <w:tmpl w:val="3AEE3920"/>
    <w:lvl w:ilvl="0" w:tplc="AE66153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C685B75"/>
    <w:multiLevelType w:val="hybridMultilevel"/>
    <w:tmpl w:val="B78621CA"/>
    <w:lvl w:ilvl="0" w:tplc="2C2C1DA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2FBC032D"/>
    <w:multiLevelType w:val="hybridMultilevel"/>
    <w:tmpl w:val="50B0FE58"/>
    <w:lvl w:ilvl="0" w:tplc="8E9A47F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2FDC4274"/>
    <w:multiLevelType w:val="hybridMultilevel"/>
    <w:tmpl w:val="16588B82"/>
    <w:lvl w:ilvl="0" w:tplc="3428548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318D312C"/>
    <w:multiLevelType w:val="hybridMultilevel"/>
    <w:tmpl w:val="1FBAAA86"/>
    <w:lvl w:ilvl="0" w:tplc="A88EDC2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3B56D5C"/>
    <w:multiLevelType w:val="hybridMultilevel"/>
    <w:tmpl w:val="B4EC3E36"/>
    <w:lvl w:ilvl="0" w:tplc="3820891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4706992"/>
    <w:multiLevelType w:val="hybridMultilevel"/>
    <w:tmpl w:val="BCA6E784"/>
    <w:lvl w:ilvl="0" w:tplc="F1E8131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58A3103"/>
    <w:multiLevelType w:val="hybridMultilevel"/>
    <w:tmpl w:val="F8BAA142"/>
    <w:lvl w:ilvl="0" w:tplc="D154421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35971378"/>
    <w:multiLevelType w:val="hybridMultilevel"/>
    <w:tmpl w:val="5E2072E2"/>
    <w:lvl w:ilvl="0" w:tplc="0CC4088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365D3B78"/>
    <w:multiLevelType w:val="hybridMultilevel"/>
    <w:tmpl w:val="ECDE985C"/>
    <w:lvl w:ilvl="0" w:tplc="3FB2F50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382D4E4D"/>
    <w:multiLevelType w:val="hybridMultilevel"/>
    <w:tmpl w:val="12386EBC"/>
    <w:lvl w:ilvl="0" w:tplc="A1DE3AD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8FF5145"/>
    <w:multiLevelType w:val="hybridMultilevel"/>
    <w:tmpl w:val="591C1AA8"/>
    <w:lvl w:ilvl="0" w:tplc="CA7EFC3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9454482"/>
    <w:multiLevelType w:val="hybridMultilevel"/>
    <w:tmpl w:val="8BC20900"/>
    <w:lvl w:ilvl="0" w:tplc="6C706F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3C7B0AC3"/>
    <w:multiLevelType w:val="hybridMultilevel"/>
    <w:tmpl w:val="6C9E7A6E"/>
    <w:lvl w:ilvl="0" w:tplc="EEC6C3F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40110ED2"/>
    <w:multiLevelType w:val="hybridMultilevel"/>
    <w:tmpl w:val="E0E8B50E"/>
    <w:lvl w:ilvl="0" w:tplc="EC646A3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43C105D3"/>
    <w:multiLevelType w:val="hybridMultilevel"/>
    <w:tmpl w:val="C2FCF6E0"/>
    <w:lvl w:ilvl="0" w:tplc="E904D8B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443147D4"/>
    <w:multiLevelType w:val="hybridMultilevel"/>
    <w:tmpl w:val="892CCFAC"/>
    <w:lvl w:ilvl="0" w:tplc="DD04918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44DE384D"/>
    <w:multiLevelType w:val="hybridMultilevel"/>
    <w:tmpl w:val="06D2204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AAE3564"/>
    <w:multiLevelType w:val="hybridMultilevel"/>
    <w:tmpl w:val="1E6EA5B0"/>
    <w:lvl w:ilvl="0" w:tplc="B96C1A7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C2A1D9E"/>
    <w:multiLevelType w:val="hybridMultilevel"/>
    <w:tmpl w:val="D78A4C9E"/>
    <w:lvl w:ilvl="0" w:tplc="EE20CAA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4CF814C5"/>
    <w:multiLevelType w:val="hybridMultilevel"/>
    <w:tmpl w:val="7FA8EE8E"/>
    <w:lvl w:ilvl="0" w:tplc="D256BA6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4D6F6652"/>
    <w:multiLevelType w:val="hybridMultilevel"/>
    <w:tmpl w:val="30C8D202"/>
    <w:lvl w:ilvl="0" w:tplc="AD9E045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>
    <w:nsid w:val="53430A41"/>
    <w:multiLevelType w:val="hybridMultilevel"/>
    <w:tmpl w:val="68781AD6"/>
    <w:lvl w:ilvl="0" w:tplc="D2BC27A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5F020F30"/>
    <w:multiLevelType w:val="hybridMultilevel"/>
    <w:tmpl w:val="D5F6B64C"/>
    <w:lvl w:ilvl="0" w:tplc="6172F03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6387025F"/>
    <w:multiLevelType w:val="hybridMultilevel"/>
    <w:tmpl w:val="E93EA0EE"/>
    <w:lvl w:ilvl="0" w:tplc="F9C239C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1">
    <w:nsid w:val="6CBF2600"/>
    <w:multiLevelType w:val="hybridMultilevel"/>
    <w:tmpl w:val="B27E0C8C"/>
    <w:lvl w:ilvl="0" w:tplc="B574BB3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53A797E"/>
    <w:multiLevelType w:val="hybridMultilevel"/>
    <w:tmpl w:val="E952AC24"/>
    <w:lvl w:ilvl="0" w:tplc="FCAC126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776D59E5"/>
    <w:multiLevelType w:val="hybridMultilevel"/>
    <w:tmpl w:val="4CEA3464"/>
    <w:lvl w:ilvl="0" w:tplc="1F9E70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4">
    <w:nsid w:val="7A3354B6"/>
    <w:multiLevelType w:val="hybridMultilevel"/>
    <w:tmpl w:val="BD4EF12A"/>
    <w:lvl w:ilvl="0" w:tplc="F554580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C56306D"/>
    <w:multiLevelType w:val="hybridMultilevel"/>
    <w:tmpl w:val="ADA4E868"/>
    <w:lvl w:ilvl="0" w:tplc="527482C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3"/>
  </w:num>
  <w:num w:numId="2">
    <w:abstractNumId w:val="2"/>
  </w:num>
  <w:num w:numId="3">
    <w:abstractNumId w:val="8"/>
  </w:num>
  <w:num w:numId="4">
    <w:abstractNumId w:val="29"/>
  </w:num>
  <w:num w:numId="5">
    <w:abstractNumId w:val="30"/>
  </w:num>
  <w:num w:numId="6">
    <w:abstractNumId w:val="24"/>
  </w:num>
  <w:num w:numId="7">
    <w:abstractNumId w:val="21"/>
  </w:num>
  <w:num w:numId="8">
    <w:abstractNumId w:val="4"/>
  </w:num>
  <w:num w:numId="9">
    <w:abstractNumId w:val="19"/>
  </w:num>
  <w:num w:numId="10">
    <w:abstractNumId w:val="6"/>
  </w:num>
  <w:num w:numId="11">
    <w:abstractNumId w:val="28"/>
  </w:num>
  <w:num w:numId="12">
    <w:abstractNumId w:val="20"/>
  </w:num>
  <w:num w:numId="13">
    <w:abstractNumId w:val="15"/>
  </w:num>
  <w:num w:numId="14">
    <w:abstractNumId w:val="25"/>
  </w:num>
  <w:num w:numId="15">
    <w:abstractNumId w:val="5"/>
  </w:num>
  <w:num w:numId="16">
    <w:abstractNumId w:val="16"/>
  </w:num>
  <w:num w:numId="17">
    <w:abstractNumId w:val="18"/>
  </w:num>
  <w:num w:numId="18">
    <w:abstractNumId w:val="1"/>
  </w:num>
  <w:num w:numId="19">
    <w:abstractNumId w:val="3"/>
  </w:num>
  <w:num w:numId="20">
    <w:abstractNumId w:val="27"/>
  </w:num>
  <w:num w:numId="21">
    <w:abstractNumId w:val="33"/>
  </w:num>
  <w:num w:numId="22">
    <w:abstractNumId w:val="22"/>
  </w:num>
  <w:num w:numId="23">
    <w:abstractNumId w:val="0"/>
  </w:num>
  <w:num w:numId="24">
    <w:abstractNumId w:val="32"/>
  </w:num>
  <w:num w:numId="25">
    <w:abstractNumId w:val="35"/>
  </w:num>
  <w:num w:numId="26">
    <w:abstractNumId w:val="34"/>
  </w:num>
  <w:num w:numId="27">
    <w:abstractNumId w:val="7"/>
  </w:num>
  <w:num w:numId="28">
    <w:abstractNumId w:val="12"/>
  </w:num>
  <w:num w:numId="29">
    <w:abstractNumId w:val="14"/>
  </w:num>
  <w:num w:numId="30">
    <w:abstractNumId w:val="9"/>
  </w:num>
  <w:num w:numId="31">
    <w:abstractNumId w:val="17"/>
  </w:num>
  <w:num w:numId="32">
    <w:abstractNumId w:val="13"/>
  </w:num>
  <w:num w:numId="33">
    <w:abstractNumId w:val="31"/>
  </w:num>
  <w:num w:numId="34">
    <w:abstractNumId w:val="11"/>
  </w:num>
  <w:num w:numId="35">
    <w:abstractNumId w:val="10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7E6E"/>
    <w:rsid w:val="000067B8"/>
    <w:rsid w:val="00121401"/>
    <w:rsid w:val="001B0F21"/>
    <w:rsid w:val="00207545"/>
    <w:rsid w:val="002213B5"/>
    <w:rsid w:val="00283706"/>
    <w:rsid w:val="002E7E6E"/>
    <w:rsid w:val="00384EBC"/>
    <w:rsid w:val="003C3851"/>
    <w:rsid w:val="00525FA6"/>
    <w:rsid w:val="00585B9B"/>
    <w:rsid w:val="00647686"/>
    <w:rsid w:val="00664AF6"/>
    <w:rsid w:val="006B7051"/>
    <w:rsid w:val="007B1E78"/>
    <w:rsid w:val="00865A22"/>
    <w:rsid w:val="00A86581"/>
    <w:rsid w:val="00AB5CF4"/>
    <w:rsid w:val="00B4034B"/>
    <w:rsid w:val="00B95F98"/>
    <w:rsid w:val="00C53A5E"/>
    <w:rsid w:val="00EC4BA2"/>
    <w:rsid w:val="00F57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7E6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2E7E6E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2E7E6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2E7E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E7E6E"/>
    <w:rPr>
      <w:rFonts w:ascii="Tahoma" w:hAnsi="Tahoma" w:cs="Tahoma"/>
      <w:sz w:val="16"/>
      <w:szCs w:val="16"/>
      <w:lang w:eastAsia="cs-CZ"/>
    </w:rPr>
  </w:style>
  <w:style w:type="paragraph" w:styleId="ListParagraph">
    <w:name w:val="List Paragraph"/>
    <w:basedOn w:val="Normal"/>
    <w:uiPriority w:val="99"/>
    <w:qFormat/>
    <w:rsid w:val="002E7E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517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youtube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7</Pages>
  <Words>811</Words>
  <Characters>4789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Jirka</dc:creator>
  <cp:keywords/>
  <dc:description/>
  <cp:lastModifiedBy>DUM</cp:lastModifiedBy>
  <cp:revision>2</cp:revision>
  <dcterms:created xsi:type="dcterms:W3CDTF">2013-12-21T19:49:00Z</dcterms:created>
  <dcterms:modified xsi:type="dcterms:W3CDTF">2013-12-21T19:49:00Z</dcterms:modified>
</cp:coreProperties>
</file>