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3B4" w:rsidRPr="006D6986" w:rsidRDefault="005A63B4" w:rsidP="000F63CF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2" o:spid="_x0000_s1026" style="position:absolute;left:0;text-align:left;margin-left:39.05pt;margin-top:-11.1pt;width:405.35pt;height:71.45pt;z-index:25166080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5A63B4" w:rsidRPr="006D6986" w:rsidRDefault="005A63B4" w:rsidP="000F63CF">
      <w:pPr>
        <w:jc w:val="center"/>
        <w:rPr>
          <w:rFonts w:ascii="Cambria" w:hAnsi="Cambria" w:cs="Cambria"/>
          <w:sz w:val="16"/>
          <w:szCs w:val="16"/>
        </w:rPr>
      </w:pPr>
    </w:p>
    <w:p w:rsidR="005A63B4" w:rsidRPr="006D6986" w:rsidRDefault="005A63B4" w:rsidP="000F63CF">
      <w:pPr>
        <w:jc w:val="center"/>
        <w:rPr>
          <w:rFonts w:ascii="Cambria" w:hAnsi="Cambria" w:cs="Cambria"/>
        </w:rPr>
      </w:pPr>
    </w:p>
    <w:p w:rsidR="005A63B4" w:rsidRPr="006D6986" w:rsidRDefault="005A63B4" w:rsidP="000F63CF">
      <w:pPr>
        <w:rPr>
          <w:rFonts w:ascii="Cambria" w:hAnsi="Cambria" w:cs="Cambria"/>
        </w:rPr>
      </w:pPr>
    </w:p>
    <w:p w:rsidR="005A63B4" w:rsidRPr="006D6986" w:rsidRDefault="005A63B4" w:rsidP="000F63CF">
      <w:pPr>
        <w:rPr>
          <w:rFonts w:ascii="Cambria" w:hAnsi="Cambria" w:cs="Cambria"/>
        </w:rPr>
      </w:pPr>
    </w:p>
    <w:p w:rsidR="005A63B4" w:rsidRPr="006D6986" w:rsidRDefault="005A63B4" w:rsidP="000F63CF">
      <w:pPr>
        <w:rPr>
          <w:rFonts w:ascii="Cambria" w:hAnsi="Cambria" w:cs="Cambria"/>
        </w:rPr>
      </w:pPr>
    </w:p>
    <w:p w:rsidR="005A63B4" w:rsidRDefault="005A63B4" w:rsidP="000F63CF">
      <w:pPr>
        <w:rPr>
          <w:rFonts w:ascii="Cambria" w:hAnsi="Cambria" w:cs="Cambria"/>
        </w:rPr>
      </w:pPr>
    </w:p>
    <w:p w:rsidR="005A63B4" w:rsidRDefault="005A63B4" w:rsidP="000F63CF">
      <w:pPr>
        <w:rPr>
          <w:rFonts w:ascii="Cambria" w:hAnsi="Cambria" w:cs="Cambria"/>
        </w:rPr>
      </w:pPr>
    </w:p>
    <w:p w:rsidR="005A63B4" w:rsidRPr="00276254" w:rsidRDefault="005A63B4" w:rsidP="000F63CF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5A63B4" w:rsidRPr="00276254" w:rsidRDefault="005A63B4" w:rsidP="000F63CF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5A63B4" w:rsidRDefault="005A63B4" w:rsidP="000F63CF">
      <w:pPr>
        <w:jc w:val="center"/>
        <w:rPr>
          <w:rFonts w:ascii="Cambria" w:hAnsi="Cambria" w:cs="Cambria"/>
        </w:rPr>
      </w:pPr>
    </w:p>
    <w:p w:rsidR="005A63B4" w:rsidRDefault="005A63B4" w:rsidP="000F63CF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5A63B4" w:rsidRPr="00A4395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5A63B4" w:rsidRPr="00A4395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5A63B4" w:rsidRPr="00A4395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5A63B4" w:rsidRPr="00A4395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5A63B4" w:rsidRPr="00A43958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5A63B4" w:rsidRPr="00A43958" w:rsidRDefault="005A63B4" w:rsidP="00A43958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A43958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VY_52_INOVACE_055</w:t>
            </w:r>
          </w:p>
        </w:tc>
      </w:tr>
    </w:tbl>
    <w:p w:rsidR="005A63B4" w:rsidRPr="006D6986" w:rsidRDefault="005A63B4" w:rsidP="000F63CF">
      <w:pPr>
        <w:rPr>
          <w:rFonts w:ascii="Cambria" w:hAnsi="Cambria" w:cs="Cambria"/>
        </w:rPr>
      </w:pPr>
    </w:p>
    <w:p w:rsidR="005A63B4" w:rsidRPr="006D6986" w:rsidRDefault="005A63B4" w:rsidP="000F63C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5A63B4" w:rsidRDefault="005A63B4" w:rsidP="000F63CF">
      <w:pPr>
        <w:rPr>
          <w:rFonts w:ascii="Cambria" w:hAnsi="Cambria" w:cs="Cambria"/>
          <w:b/>
          <w:bCs/>
        </w:rPr>
      </w:pPr>
    </w:p>
    <w:p w:rsidR="005A63B4" w:rsidRPr="00570904" w:rsidRDefault="005A63B4" w:rsidP="000F63CF">
      <w:pPr>
        <w:rPr>
          <w:rFonts w:ascii="Cambria" w:hAnsi="Cambria" w:cs="Cambria"/>
          <w:b/>
          <w:bCs/>
          <w:sz w:val="32"/>
          <w:szCs w:val="32"/>
        </w:rPr>
      </w:pPr>
    </w:p>
    <w:p w:rsidR="005A63B4" w:rsidRPr="00570904" w:rsidRDefault="005A63B4" w:rsidP="000F63CF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5A63B4" w:rsidRPr="00570904" w:rsidRDefault="005A63B4" w:rsidP="000F63CF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Chobotnatci</w:t>
      </w:r>
      <w:bookmarkStart w:id="0" w:name="_GoBack"/>
      <w:bookmarkEnd w:id="0"/>
    </w:p>
    <w:p w:rsidR="005A63B4" w:rsidRPr="006D6986" w:rsidRDefault="005A63B4" w:rsidP="000F63C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5A63B4" w:rsidRPr="006D6986" w:rsidRDefault="005A63B4" w:rsidP="000F63C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5A63B4" w:rsidRDefault="005A63B4" w:rsidP="000F63CF">
      <w:pPr>
        <w:jc w:val="center"/>
        <w:rPr>
          <w:rFonts w:ascii="Cambria" w:hAnsi="Cambria" w:cs="Cambria"/>
        </w:rPr>
      </w:pPr>
    </w:p>
    <w:p w:rsidR="005A63B4" w:rsidRDefault="005A63B4" w:rsidP="000F63CF">
      <w:pPr>
        <w:jc w:val="center"/>
        <w:rPr>
          <w:rFonts w:ascii="Cambria" w:hAnsi="Cambria" w:cs="Cambria"/>
        </w:rPr>
      </w:pPr>
    </w:p>
    <w:p w:rsidR="005A63B4" w:rsidRDefault="005A63B4" w:rsidP="000F63CF">
      <w:pPr>
        <w:jc w:val="center"/>
        <w:rPr>
          <w:rFonts w:ascii="Cambria" w:hAnsi="Cambria" w:cs="Cambria"/>
        </w:rPr>
      </w:pPr>
    </w:p>
    <w:p w:rsidR="005A63B4" w:rsidRDefault="005A63B4" w:rsidP="000F63CF">
      <w:pPr>
        <w:jc w:val="center"/>
        <w:rPr>
          <w:rFonts w:ascii="Cambria" w:hAnsi="Cambria" w:cs="Cambria"/>
        </w:rPr>
      </w:pPr>
    </w:p>
    <w:p w:rsidR="005A63B4" w:rsidRDefault="005A63B4" w:rsidP="000F63CF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5A63B4" w:rsidRDefault="005A63B4" w:rsidP="000F63CF">
      <w:pPr>
        <w:jc w:val="center"/>
        <w:rPr>
          <w:rFonts w:ascii="Cambria" w:hAnsi="Cambria" w:cs="Cambria"/>
        </w:rPr>
      </w:pPr>
    </w:p>
    <w:p w:rsidR="005A63B4" w:rsidRDefault="005A63B4" w:rsidP="00966E7C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18. 1. 2013</w:t>
      </w:r>
    </w:p>
    <w:p w:rsidR="005A63B4" w:rsidRDefault="005A63B4" w:rsidP="00966E7C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" o:spid="_x0000_s1030" type="#_x0000_t75" style="position:absolute;left:0;text-align:left;margin-left:371.65pt;margin-top:-22.85pt;width:77.25pt;height:89.45pt;z-index:-251661824;visibility:visible">
            <v:imagedata r:id="rId8" o:title=""/>
          </v:shape>
        </w:pict>
      </w:r>
      <w:r>
        <w:rPr>
          <w:rFonts w:ascii="Arial" w:hAnsi="Arial" w:cs="Arial"/>
          <w:color w:val="FF0000"/>
          <w:sz w:val="24"/>
          <w:szCs w:val="24"/>
          <w:u w:val="single"/>
        </w:rPr>
        <w:t>řád: Chobotnatci</w:t>
      </w:r>
    </w:p>
    <w:p w:rsidR="005A63B4" w:rsidRDefault="005A63B4" w:rsidP="00966E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Doplň: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největší ………………………. savci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jedinými zástupci jsou ……………………….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chobot je: ……………………………………………… a ………………………..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Chobot slouží k ……………………, ………………………………… a …………………………………………………………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Přeměnou dvou řezáků vznikly …………………..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nohy jsou ………………………………………… a na chodidlech mají pružné polštáře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9" o:spid="_x0000_s1031" type="#_x0000_t75" style="position:absolute;left:0;text-align:left;margin-left:321pt;margin-top:13.7pt;width:111.05pt;height:59.25pt;z-index:-251656704;visibility:visible">
            <v:imagedata r:id="rId9" o:title=""/>
          </v:shape>
        </w:pict>
      </w:r>
      <w:r>
        <w:rPr>
          <w:rFonts w:ascii="Arial" w:hAnsi="Arial" w:cs="Arial"/>
          <w:sz w:val="24"/>
          <w:szCs w:val="24"/>
        </w:rPr>
        <w:t>ve volnosti žijí ve stádech (20 – 100 jedinců)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jsou: býložravci / masožravci / všežravci</w:t>
      </w:r>
    </w:p>
    <w:p w:rsidR="005A63B4" w:rsidRDefault="005A63B4" w:rsidP="00966E7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samice je březí 22 měsíců, mládě kojí až 6 let</w:t>
      </w:r>
    </w:p>
    <w:p w:rsidR="005A63B4" w:rsidRPr="00966E7C" w:rsidRDefault="005A63B4" w:rsidP="00966E7C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5A63B4" w:rsidRPr="00966E7C" w:rsidRDefault="005A63B4" w:rsidP="00966E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Pojmenuj slony: </w:t>
      </w:r>
      <w:r>
        <w:rPr>
          <w:rFonts w:ascii="Arial" w:hAnsi="Arial" w:cs="Arial"/>
          <w:sz w:val="24"/>
          <w:szCs w:val="24"/>
        </w:rPr>
        <w:t xml:space="preserve"> </w:t>
      </w:r>
      <w:r w:rsidRPr="00966E7C">
        <w:rPr>
          <w:rFonts w:ascii="Arial" w:hAnsi="Arial" w:cs="Arial"/>
          <w:i/>
          <w:iCs/>
          <w:sz w:val="24"/>
          <w:szCs w:val="24"/>
        </w:rPr>
        <w:t>(indický a africký)</w:t>
      </w: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3" o:spid="_x0000_s1032" type="#_x0000_t75" alt="Popis obrázku chybí" style="position:absolute;left:0;text-align:left;margin-left:253.95pt;margin-top:6.5pt;width:245.9pt;height:164.25pt;z-index:-251660800;visibility:visible">
            <v:imagedata r:id="rId10" o:title=""/>
          </v:shape>
        </w:pict>
      </w:r>
      <w:r>
        <w:rPr>
          <w:noProof/>
          <w:lang w:eastAsia="cs-CZ"/>
        </w:rPr>
        <w:pict>
          <v:shape id="Obrázek 4" o:spid="_x0000_s1033" type="#_x0000_t75" alt="Soubor:African Elephant in Kenya.jpg" style="position:absolute;left:0;text-align:left;margin-left:9.65pt;margin-top:1.25pt;width:215.75pt;height:169.5pt;z-index:-251659776;visibility:visible">
            <v:imagedata r:id="rId11" o:title="" cropbottom="5814f" cropleft="8522f"/>
          </v:shape>
        </w:pict>
      </w: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Pr="00BD6BB8" w:rsidRDefault="005A63B4" w:rsidP="00966E7C">
      <w:pPr>
        <w:pStyle w:val="ListParagraph"/>
        <w:rPr>
          <w:rFonts w:ascii="Arial" w:hAnsi="Arial" w:cs="Arial"/>
          <w:sz w:val="12"/>
          <w:szCs w:val="12"/>
        </w:rPr>
      </w:pPr>
    </w:p>
    <w:p w:rsidR="005A63B4" w:rsidRPr="00BD6BB8" w:rsidRDefault="005A63B4" w:rsidP="00BD6BB8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</w:t>
      </w:r>
      <w:hyperlink r:id="rId12" w:history="1">
        <w:r w:rsidRPr="00F516B9">
          <w:rPr>
            <w:rStyle w:val="Hyperlink"/>
            <w:rFonts w:ascii="Arial" w:hAnsi="Arial" w:cs="Arial"/>
            <w:sz w:val="12"/>
            <w:szCs w:val="12"/>
          </w:rPr>
          <w:t>http://cs.wikipedia.org/wiki/Soubor:African_Elephant_in_Kenya.jpg</w:t>
        </w:r>
      </w:hyperlink>
      <w:r>
        <w:rPr>
          <w:rFonts w:ascii="Arial" w:hAnsi="Arial" w:cs="Arial"/>
          <w:sz w:val="12"/>
          <w:szCs w:val="12"/>
        </w:rPr>
        <w:t xml:space="preserve">                                          </w:t>
      </w:r>
      <w:r w:rsidRPr="00BD6BB8">
        <w:rPr>
          <w:rFonts w:ascii="Arial" w:hAnsi="Arial" w:cs="Arial"/>
          <w:sz w:val="12"/>
          <w:szCs w:val="12"/>
        </w:rPr>
        <w:t>http://cs.wikipedia.org/wiki/Soubor:Lightmatter_elephanttrunk.jpg</w:t>
      </w:r>
    </w:p>
    <w:p w:rsidR="005A63B4" w:rsidRPr="00BD6BB8" w:rsidRDefault="005A63B4" w:rsidP="00BD6BB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  <w:r>
        <w:rPr>
          <w:rFonts w:ascii="Arial" w:hAnsi="Arial" w:cs="Arial"/>
          <w:sz w:val="24"/>
          <w:szCs w:val="24"/>
        </w:rPr>
        <w:tab/>
        <w:t xml:space="preserve">b) ……………………………………… </w:t>
      </w: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966E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Přiřaď správně znaky:</w:t>
      </w:r>
    </w:p>
    <w:p w:rsidR="005A63B4" w:rsidRDefault="005A63B4" w:rsidP="003909E4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žije v Africe; žije v jižní Asii, na Borneu, Cejlonu a Sumatře; výška 3m; výška 3,5m; velké ušní boltce; menší ušní boltce; na chobotě jsou 2 hmatové lalůčky; na chobotě je 1 hmatový prstík; kly jsou 2m a mají je i samice; kly jsou kratší a mají je jen samci</w:t>
      </w:r>
    </w:p>
    <w:p w:rsidR="005A63B4" w:rsidRPr="00BD6BB8" w:rsidRDefault="005A63B4" w:rsidP="00BD6BB8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>
        <w:rPr>
          <w:noProof/>
          <w:lang w:eastAsia="cs-CZ"/>
        </w:rPr>
        <w:pict>
          <v:line id="Přímá spojnice 8" o:spid="_x0000_s1034" style="position:absolute;left:0;text-align:left;z-index:251658752;visibility:visible" from="261.75pt,8.95pt" to="262.5pt,134.95pt"/>
        </w:pic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5A63B4" w:rsidRDefault="005A63B4" w:rsidP="00BD6BB8">
      <w:pPr>
        <w:pStyle w:val="ListParagraph"/>
        <w:ind w:left="36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.                            SLON INDICKÝ</w:t>
      </w:r>
      <w:r>
        <w:rPr>
          <w:rFonts w:ascii="Arial" w:hAnsi="Arial" w:cs="Arial"/>
          <w:sz w:val="24"/>
          <w:szCs w:val="24"/>
          <w:u w:val="single"/>
        </w:rPr>
        <w:tab/>
        <w:t xml:space="preserve">                    </w:t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  <w:t>SLON  AFRICKÝ</w:t>
      </w:r>
      <w:r>
        <w:rPr>
          <w:rFonts w:ascii="Arial" w:hAnsi="Arial" w:cs="Arial"/>
          <w:sz w:val="24"/>
          <w:szCs w:val="24"/>
          <w:u w:val="single"/>
        </w:rPr>
        <w:tab/>
        <w:t xml:space="preserve">                           .</w:t>
      </w:r>
    </w:p>
    <w:p w:rsidR="005A63B4" w:rsidRPr="00BD6BB8" w:rsidRDefault="005A63B4" w:rsidP="00BD6BB8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7" o:spid="_x0000_s1035" type="#_x0000_t75" style="position:absolute;left:0;text-align:left;margin-left:217.55pt;margin-top:103.25pt;width:96.35pt;height:114pt;z-index:-251658752;visibility:visible">
            <v:imagedata r:id="rId13" o:title=""/>
          </v:shape>
        </w:pic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BD6BB8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5A63B4" w:rsidRDefault="005A63B4" w:rsidP="000F63CF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5A63B4" w:rsidRDefault="005A63B4" w:rsidP="000F63CF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5A63B4" w:rsidRPr="00A43958">
        <w:trPr>
          <w:trHeight w:val="567"/>
        </w:trPr>
        <w:tc>
          <w:tcPr>
            <w:tcW w:w="1781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43958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43958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5A63B4" w:rsidRPr="00A43958">
        <w:trPr>
          <w:trHeight w:val="794"/>
        </w:trPr>
        <w:tc>
          <w:tcPr>
            <w:tcW w:w="1781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43958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43958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5A63B4" w:rsidRPr="00A43958">
        <w:trPr>
          <w:trHeight w:val="794"/>
        </w:trPr>
        <w:tc>
          <w:tcPr>
            <w:tcW w:w="1781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43958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43958">
              <w:rPr>
                <w:sz w:val="20"/>
                <w:szCs w:val="20"/>
                <w:lang w:eastAsia="cs-CZ"/>
              </w:rPr>
              <w:t>3</w:t>
            </w:r>
          </w:p>
        </w:tc>
      </w:tr>
      <w:tr w:rsidR="005A63B4" w:rsidRPr="00A43958">
        <w:trPr>
          <w:trHeight w:val="794"/>
        </w:trPr>
        <w:tc>
          <w:tcPr>
            <w:tcW w:w="1781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43958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43958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5A63B4" w:rsidRPr="00A43958">
        <w:trPr>
          <w:trHeight w:val="794"/>
        </w:trPr>
        <w:tc>
          <w:tcPr>
            <w:tcW w:w="1781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43958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5A63B4" w:rsidRPr="00A43958" w:rsidRDefault="005A63B4" w:rsidP="00A4395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5A63B4" w:rsidRDefault="005A63B4" w:rsidP="000F63CF"/>
    <w:p w:rsidR="005A63B4" w:rsidRDefault="005A63B4" w:rsidP="000F63CF">
      <w:pPr>
        <w:jc w:val="center"/>
        <w:rPr>
          <w:rFonts w:ascii="Arial" w:hAnsi="Arial" w:cs="Arial"/>
          <w:sz w:val="18"/>
          <w:szCs w:val="18"/>
        </w:rPr>
      </w:pPr>
    </w:p>
    <w:p w:rsidR="005A63B4" w:rsidRDefault="005A63B4" w:rsidP="000F63CF">
      <w:pPr>
        <w:jc w:val="center"/>
        <w:rPr>
          <w:rFonts w:ascii="Arial" w:hAnsi="Arial" w:cs="Arial"/>
          <w:sz w:val="18"/>
          <w:szCs w:val="18"/>
        </w:rPr>
      </w:pPr>
    </w:p>
    <w:p w:rsidR="005A63B4" w:rsidRPr="00737901" w:rsidRDefault="005A63B4" w:rsidP="000F63CF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5A63B4" w:rsidRDefault="005A63B4" w:rsidP="000F63CF">
      <w:pPr>
        <w:rPr>
          <w:rFonts w:ascii="Arial" w:hAnsi="Arial" w:cs="Arial"/>
          <w:sz w:val="28"/>
          <w:szCs w:val="28"/>
        </w:rPr>
      </w:pPr>
    </w:p>
    <w:p w:rsidR="005A63B4" w:rsidRDefault="005A63B4" w:rsidP="000F63CF"/>
    <w:p w:rsidR="005A63B4" w:rsidRPr="00737901" w:rsidRDefault="005A63B4" w:rsidP="000F63CF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5A63B4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5A63B4" w:rsidRPr="00737901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5A63B4" w:rsidRPr="00737901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5A63B4" w:rsidRPr="00737901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5A63B4" w:rsidRPr="00737901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5A63B4" w:rsidRPr="00737901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5A63B4" w:rsidRPr="00737901" w:rsidRDefault="005A63B4" w:rsidP="000F63C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5A63B4" w:rsidRDefault="005A63B4" w:rsidP="000F63CF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5A63B4" w:rsidRDefault="005A63B4" w:rsidP="000F63CF">
      <w:pPr>
        <w:rPr>
          <w:rFonts w:ascii="Arial" w:hAnsi="Arial" w:cs="Arial"/>
          <w:color w:val="000000"/>
          <w:sz w:val="20"/>
          <w:szCs w:val="20"/>
        </w:rPr>
      </w:pPr>
    </w:p>
    <w:p w:rsidR="005A63B4" w:rsidRPr="00737901" w:rsidRDefault="005A63B4" w:rsidP="000F63CF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5A63B4" w:rsidRDefault="005A63B4" w:rsidP="00BD6BB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D6BB8">
        <w:rPr>
          <w:rFonts w:ascii="Arial" w:hAnsi="Arial" w:cs="Arial"/>
          <w:sz w:val="24"/>
          <w:szCs w:val="24"/>
          <w:u w:val="single"/>
        </w:rPr>
        <w:t>http://cs.wikipedia.org/wiki/Soubor:African_Elephant_in_Kenya.jpg</w:t>
      </w:r>
    </w:p>
    <w:p w:rsidR="005A63B4" w:rsidRDefault="005A63B4" w:rsidP="00BD6BB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D6BB8">
        <w:rPr>
          <w:rFonts w:ascii="Arial" w:hAnsi="Arial" w:cs="Arial"/>
          <w:sz w:val="24"/>
          <w:szCs w:val="24"/>
          <w:u w:val="single"/>
        </w:rPr>
        <w:t>http://cs.wikipedia.org/wiki/Soubor:Lightmatter_elephanttrunk.jpg</w:t>
      </w:r>
    </w:p>
    <w:sectPr w:rsidR="005A63B4" w:rsidSect="00BD6B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7731C"/>
    <w:multiLevelType w:val="hybridMultilevel"/>
    <w:tmpl w:val="C3E24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A6DC5"/>
    <w:multiLevelType w:val="hybridMultilevel"/>
    <w:tmpl w:val="F7A419B2"/>
    <w:lvl w:ilvl="0" w:tplc="E9E23C7E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6583665"/>
    <w:multiLevelType w:val="hybridMultilevel"/>
    <w:tmpl w:val="C5C6DA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50932"/>
    <w:multiLevelType w:val="hybridMultilevel"/>
    <w:tmpl w:val="25B298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241FC"/>
    <w:multiLevelType w:val="hybridMultilevel"/>
    <w:tmpl w:val="08C6EF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0D0"/>
    <w:rsid w:val="00097B45"/>
    <w:rsid w:val="000F63CF"/>
    <w:rsid w:val="001548A6"/>
    <w:rsid w:val="00276254"/>
    <w:rsid w:val="003909E4"/>
    <w:rsid w:val="004868B3"/>
    <w:rsid w:val="00500257"/>
    <w:rsid w:val="00570904"/>
    <w:rsid w:val="005A63B4"/>
    <w:rsid w:val="006A40D0"/>
    <w:rsid w:val="006D6986"/>
    <w:rsid w:val="00737901"/>
    <w:rsid w:val="00966E7C"/>
    <w:rsid w:val="009D3EC6"/>
    <w:rsid w:val="00A43958"/>
    <w:rsid w:val="00BD6BB8"/>
    <w:rsid w:val="00E80AB3"/>
    <w:rsid w:val="00ED0D3C"/>
    <w:rsid w:val="00F51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D3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66E7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66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6E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D6BB8"/>
    <w:rPr>
      <w:color w:val="0000FF"/>
      <w:u w:val="single"/>
    </w:rPr>
  </w:style>
  <w:style w:type="table" w:styleId="TableGrid">
    <w:name w:val="Table Grid"/>
    <w:basedOn w:val="TableNormal"/>
    <w:uiPriority w:val="99"/>
    <w:rsid w:val="000F63C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0F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African_Elephant_in_Keny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4</Pages>
  <Words>403</Words>
  <Characters>2381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5</cp:revision>
  <dcterms:created xsi:type="dcterms:W3CDTF">2013-02-14T22:37:00Z</dcterms:created>
  <dcterms:modified xsi:type="dcterms:W3CDTF">2013-02-18T19:37:00Z</dcterms:modified>
</cp:coreProperties>
</file>