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DCC" w:rsidRPr="006D6986" w:rsidRDefault="00B97DCC" w:rsidP="00B0575B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6" o:spid="_x0000_s1026" style="position:absolute;left:0;text-align:left;margin-left:39.05pt;margin-top:-11.1pt;width:405.35pt;height:71.45pt;z-index:251660288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Pr="006D6986">
        <w:rPr>
          <w:rFonts w:ascii="Cambria" w:hAnsi="Cambria" w:cs="Cambria"/>
        </w:rPr>
        <w:t xml:space="preserve">  </w:t>
      </w:r>
    </w:p>
    <w:p w:rsidR="00B97DCC" w:rsidRPr="006D6986" w:rsidRDefault="00B97DCC" w:rsidP="00B0575B">
      <w:pPr>
        <w:jc w:val="center"/>
        <w:rPr>
          <w:rFonts w:ascii="Cambria" w:hAnsi="Cambria" w:cs="Cambria"/>
          <w:sz w:val="16"/>
          <w:szCs w:val="16"/>
        </w:rPr>
      </w:pPr>
    </w:p>
    <w:p w:rsidR="00B97DCC" w:rsidRPr="006D6986" w:rsidRDefault="00B97DCC" w:rsidP="00B0575B">
      <w:pPr>
        <w:jc w:val="center"/>
        <w:rPr>
          <w:rFonts w:ascii="Cambria" w:hAnsi="Cambria" w:cs="Cambria"/>
        </w:rPr>
      </w:pPr>
    </w:p>
    <w:p w:rsidR="00B97DCC" w:rsidRPr="006D6986" w:rsidRDefault="00B97DCC" w:rsidP="00B0575B">
      <w:pPr>
        <w:rPr>
          <w:rFonts w:ascii="Cambria" w:hAnsi="Cambria" w:cs="Cambria"/>
        </w:rPr>
      </w:pPr>
    </w:p>
    <w:p w:rsidR="00B97DCC" w:rsidRPr="006D6986" w:rsidRDefault="00B97DCC" w:rsidP="00B0575B">
      <w:pPr>
        <w:rPr>
          <w:rFonts w:ascii="Cambria" w:hAnsi="Cambria" w:cs="Cambria"/>
        </w:rPr>
      </w:pPr>
    </w:p>
    <w:p w:rsidR="00B97DCC" w:rsidRPr="006D6986" w:rsidRDefault="00B97DCC" w:rsidP="00B0575B">
      <w:pPr>
        <w:rPr>
          <w:rFonts w:ascii="Cambria" w:hAnsi="Cambria" w:cs="Cambria"/>
        </w:rPr>
      </w:pPr>
    </w:p>
    <w:p w:rsidR="00B97DCC" w:rsidRDefault="00B97DCC" w:rsidP="00B0575B">
      <w:pPr>
        <w:rPr>
          <w:rFonts w:ascii="Cambria" w:hAnsi="Cambria" w:cs="Cambria"/>
        </w:rPr>
      </w:pPr>
    </w:p>
    <w:p w:rsidR="00B97DCC" w:rsidRDefault="00B97DCC" w:rsidP="00B0575B">
      <w:pPr>
        <w:rPr>
          <w:rFonts w:ascii="Cambria" w:hAnsi="Cambria" w:cs="Cambria"/>
        </w:rPr>
      </w:pPr>
    </w:p>
    <w:p w:rsidR="00B97DCC" w:rsidRPr="00276254" w:rsidRDefault="00B97DCC" w:rsidP="00B0575B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B97DCC" w:rsidRPr="00276254" w:rsidRDefault="00B97DCC" w:rsidP="00B0575B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B97DCC" w:rsidRDefault="00B97DCC" w:rsidP="00B0575B">
      <w:pPr>
        <w:jc w:val="center"/>
        <w:rPr>
          <w:rFonts w:ascii="Cambria" w:hAnsi="Cambria" w:cs="Cambria"/>
        </w:rPr>
      </w:pPr>
    </w:p>
    <w:p w:rsidR="00B97DCC" w:rsidRDefault="00B97DCC" w:rsidP="00B0575B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B97DCC" w:rsidRPr="00AF6962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B97DCC" w:rsidRPr="00AF6962" w:rsidRDefault="00B97DCC" w:rsidP="00AF696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F6962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B97DCC" w:rsidRPr="00AF6962" w:rsidRDefault="00B97DCC" w:rsidP="00AF696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F6962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B97DCC" w:rsidRPr="00AF6962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B97DCC" w:rsidRPr="00AF6962" w:rsidRDefault="00B97DCC" w:rsidP="00AF696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F6962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B97DCC" w:rsidRPr="00AF6962" w:rsidRDefault="00B97DCC" w:rsidP="00AF696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F6962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B97DCC" w:rsidRPr="00AF6962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B97DCC" w:rsidRPr="00AF6962" w:rsidRDefault="00B97DCC" w:rsidP="00AF696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F6962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B97DCC" w:rsidRPr="00AF6962" w:rsidRDefault="00B97DCC" w:rsidP="00AF696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F6962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B97DCC" w:rsidRPr="00AF6962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B97DCC" w:rsidRPr="00AF6962" w:rsidRDefault="00B97DCC" w:rsidP="00AF6962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AF6962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B97DCC" w:rsidRPr="00AF6962" w:rsidRDefault="00B97DCC" w:rsidP="00AF696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F6962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B97DCC" w:rsidRPr="00AF6962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B97DCC" w:rsidRPr="00AF6962" w:rsidRDefault="00B97DCC" w:rsidP="00AF6962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AF6962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B97DCC" w:rsidRPr="00AF6962" w:rsidRDefault="00B97DCC" w:rsidP="00AF6962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AF6962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VY_52_INOVACE_060</w:t>
            </w:r>
          </w:p>
        </w:tc>
      </w:tr>
    </w:tbl>
    <w:p w:rsidR="00B97DCC" w:rsidRPr="006D6986" w:rsidRDefault="00B97DCC" w:rsidP="00B0575B">
      <w:pPr>
        <w:rPr>
          <w:rFonts w:ascii="Cambria" w:hAnsi="Cambria" w:cs="Cambria"/>
        </w:rPr>
      </w:pPr>
    </w:p>
    <w:p w:rsidR="00B97DCC" w:rsidRPr="006D6986" w:rsidRDefault="00B97DCC" w:rsidP="00B0575B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B97DCC" w:rsidRDefault="00B97DCC" w:rsidP="00B0575B">
      <w:pPr>
        <w:rPr>
          <w:rFonts w:ascii="Cambria" w:hAnsi="Cambria" w:cs="Cambria"/>
          <w:b/>
          <w:bCs/>
        </w:rPr>
      </w:pPr>
    </w:p>
    <w:p w:rsidR="00B97DCC" w:rsidRPr="00570904" w:rsidRDefault="00B97DCC" w:rsidP="00B0575B">
      <w:pPr>
        <w:rPr>
          <w:rFonts w:ascii="Cambria" w:hAnsi="Cambria" w:cs="Cambria"/>
          <w:b/>
          <w:bCs/>
          <w:sz w:val="32"/>
          <w:szCs w:val="32"/>
        </w:rPr>
      </w:pPr>
    </w:p>
    <w:p w:rsidR="00B97DCC" w:rsidRPr="00570904" w:rsidRDefault="00B97DCC" w:rsidP="00B0575B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B97DCC" w:rsidRPr="00570904" w:rsidRDefault="00B97DCC" w:rsidP="00B0575B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Primáti - poloopice</w:t>
      </w:r>
    </w:p>
    <w:p w:rsidR="00B97DCC" w:rsidRPr="006D6986" w:rsidRDefault="00B97DCC" w:rsidP="00B0575B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B97DCC" w:rsidRPr="006D6986" w:rsidRDefault="00B97DCC" w:rsidP="00B0575B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B97DCC" w:rsidRDefault="00B97DCC" w:rsidP="00B0575B">
      <w:pPr>
        <w:jc w:val="center"/>
        <w:rPr>
          <w:rFonts w:ascii="Cambria" w:hAnsi="Cambria" w:cs="Cambria"/>
        </w:rPr>
      </w:pPr>
    </w:p>
    <w:p w:rsidR="00B97DCC" w:rsidRDefault="00B97DCC" w:rsidP="00B0575B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B97DCC" w:rsidRDefault="00B97DCC" w:rsidP="00B0575B">
      <w:pPr>
        <w:jc w:val="center"/>
        <w:rPr>
          <w:rFonts w:ascii="Cambria" w:hAnsi="Cambria" w:cs="Cambria"/>
        </w:rPr>
      </w:pPr>
    </w:p>
    <w:p w:rsidR="00B97DCC" w:rsidRDefault="00B97DCC" w:rsidP="00B0575B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20.1.2013</w:t>
      </w:r>
    </w:p>
    <w:p w:rsidR="00B97DCC" w:rsidRDefault="00B97DCC" w:rsidP="00344529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2" o:spid="_x0000_s1030" type="#_x0000_t75" style="position:absolute;left:0;text-align:left;margin-left:374.4pt;margin-top:-48.35pt;width:103.75pt;height:96.75pt;z-index:-251660288;visibility:visible">
            <v:imagedata r:id="rId8" o:title=""/>
          </v:shape>
        </w:pict>
      </w:r>
      <w:r>
        <w:rPr>
          <w:noProof/>
          <w:lang w:eastAsia="cs-CZ"/>
        </w:rPr>
        <w:pict>
          <v:shape id="Obrázek 1" o:spid="_x0000_s1031" type="#_x0000_t75" style="position:absolute;left:0;text-align:left;margin-left:77.65pt;margin-top:-48.35pt;width:82.55pt;height:70.5pt;z-index:-251661312;visibility:visible">
            <v:imagedata r:id="rId9" o:title=""/>
          </v:shape>
        </w:pict>
      </w:r>
      <w:r>
        <w:rPr>
          <w:rFonts w:ascii="Arial" w:hAnsi="Arial" w:cs="Arial"/>
          <w:color w:val="FF0000"/>
          <w:sz w:val="24"/>
          <w:szCs w:val="24"/>
          <w:u w:val="single"/>
        </w:rPr>
        <w:t>řád: Primáti, poloopice</w:t>
      </w:r>
    </w:p>
    <w:p w:rsidR="00B97DCC" w:rsidRDefault="00B97DCC" w:rsidP="00344529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</w:p>
    <w:p w:rsidR="00B97DCC" w:rsidRDefault="00B97DCC" w:rsidP="00344529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</w:p>
    <w:p w:rsidR="00B97DCC" w:rsidRDefault="00B97DCC" w:rsidP="00EB0CF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Doplň charakteristiku:</w:t>
      </w:r>
    </w:p>
    <w:p w:rsidR="00B97DCC" w:rsidRDefault="00B97DCC" w:rsidP="005510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vyvinuli se z ...................................................................</w:t>
      </w:r>
    </w:p>
    <w:p w:rsidR="00B97DCC" w:rsidRDefault="00B97DCC" w:rsidP="005510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většinou se přizpůsobili životu na   s.........................................................</w:t>
      </w:r>
    </w:p>
    <w:p w:rsidR="00B97DCC" w:rsidRDefault="00B97DCC" w:rsidP="005510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žijí v oblastech t.......................................................................celého světa</w:t>
      </w:r>
    </w:p>
    <w:p w:rsidR="00B97DCC" w:rsidRDefault="00B97DCC" w:rsidP="005510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nesetkáme se s nimi na jediném kontinentě –  v ........................................</w:t>
      </w:r>
    </w:p>
    <w:p w:rsidR="00B97DCC" w:rsidRDefault="00B97DCC" w:rsidP="0055104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B97DCC" w:rsidRDefault="00B97DCC" w:rsidP="005510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51041">
        <w:rPr>
          <w:rFonts w:ascii="Arial" w:hAnsi="Arial" w:cs="Arial"/>
          <w:sz w:val="24"/>
          <w:szCs w:val="24"/>
        </w:rPr>
        <w:t>končetiny jsou přizpůsobené životu primátů (</w:t>
      </w:r>
      <w:r>
        <w:rPr>
          <w:rFonts w:ascii="Arial" w:hAnsi="Arial" w:cs="Arial"/>
          <w:sz w:val="24"/>
          <w:szCs w:val="24"/>
        </w:rPr>
        <w:t xml:space="preserve"> ti, co žijí ve větvích mají přední končetiny ..................................., ti, co žijí na zemi mají zadní končetiny ...................................., </w:t>
      </w:r>
      <w:r w:rsidRPr="00551041">
        <w:rPr>
          <w:rFonts w:ascii="Arial" w:hAnsi="Arial" w:cs="Arial"/>
          <w:sz w:val="24"/>
          <w:szCs w:val="24"/>
        </w:rPr>
        <w:t>šplhavci mají přední končetiny ..............................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</w:t>
      </w:r>
      <w:r w:rsidRPr="00551041">
        <w:rPr>
          <w:rFonts w:ascii="Arial" w:hAnsi="Arial" w:cs="Arial"/>
          <w:sz w:val="24"/>
          <w:szCs w:val="24"/>
        </w:rPr>
        <w:t>...</w:t>
      </w:r>
      <w:r>
        <w:rPr>
          <w:rFonts w:ascii="Arial" w:hAnsi="Arial" w:cs="Arial"/>
          <w:sz w:val="24"/>
          <w:szCs w:val="24"/>
        </w:rPr>
        <w:t>)</w:t>
      </w:r>
    </w:p>
    <w:p w:rsidR="00B97DCC" w:rsidRDefault="00B97DCC" w:rsidP="005510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palec se může ............................................................................................</w:t>
      </w:r>
    </w:p>
    <w:p w:rsidR="00B97DCC" w:rsidRDefault="00B97DCC" w:rsidP="005510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510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drápy na prstech se přeměnily u většiny na ............................................ </w:t>
      </w:r>
    </w:p>
    <w:p w:rsidR="00B97DCC" w:rsidRDefault="00B97DCC" w:rsidP="00551041">
      <w:pPr>
        <w:pStyle w:val="ListParagraph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(čistící dráp u některých slouží k pročesávání ...................................)</w:t>
      </w:r>
    </w:p>
    <w:p w:rsidR="00B97DCC" w:rsidRDefault="00B97DCC" w:rsidP="005510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3" o:spid="_x0000_s1032" type="#_x0000_t75" style="position:absolute;left:0;text-align:left;margin-left:-54.35pt;margin-top:19.5pt;width:71.25pt;height:87.6pt;z-index:-251659264;visibility:visible">
            <v:imagedata r:id="rId10" o:title=""/>
          </v:shape>
        </w:pict>
      </w:r>
      <w:r>
        <w:rPr>
          <w:rFonts w:ascii="Arial" w:hAnsi="Arial" w:cs="Arial"/>
          <w:sz w:val="24"/>
          <w:szCs w:val="24"/>
        </w:rPr>
        <w:t>mají ......................................................... zrak, který jim umožňuje prostorové vidění</w:t>
      </w:r>
    </w:p>
    <w:p w:rsidR="00B97DCC" w:rsidRDefault="00B97DCC" w:rsidP="005510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mozek mají ze všech savců ...............................................................</w:t>
      </w:r>
    </w:p>
    <w:p w:rsidR="00B97DCC" w:rsidRDefault="00B97DCC" w:rsidP="005510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žijí       samotářsky / v organizovaných tlupách</w:t>
      </w:r>
    </w:p>
    <w:p w:rsidR="00B97DCC" w:rsidRDefault="00B97DCC" w:rsidP="005510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samice rodí ................mládě/mláďata, o které/á dlouho pečují</w:t>
      </w:r>
    </w:p>
    <w:p w:rsidR="00B97DCC" w:rsidRDefault="00B97DCC" w:rsidP="0055104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B97DCC" w:rsidRDefault="00B97DCC" w:rsidP="0055104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B97DCC" w:rsidRDefault="00B97DCC" w:rsidP="0055104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B97DCC" w:rsidRDefault="00B97DCC" w:rsidP="0055104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B97DCC" w:rsidRDefault="00B97DCC" w:rsidP="0055104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B97DCC" w:rsidRDefault="00B97DCC" w:rsidP="0055104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B97DCC" w:rsidRDefault="00B97DCC" w:rsidP="0055104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B97DCC" w:rsidRDefault="00B97DCC" w:rsidP="0055104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B97DCC" w:rsidRDefault="00B97DCC" w:rsidP="00DC5769">
      <w:pPr>
        <w:pStyle w:val="ListParagraph"/>
        <w:numPr>
          <w:ilvl w:val="0"/>
          <w:numId w:val="3"/>
        </w:numPr>
        <w:jc w:val="center"/>
        <w:rPr>
          <w:rFonts w:ascii="Arial" w:hAnsi="Arial" w:cs="Arial"/>
          <w:color w:val="FF0000"/>
          <w:sz w:val="24"/>
          <w:szCs w:val="24"/>
        </w:rPr>
      </w:pPr>
      <w:r w:rsidRPr="00DC5769">
        <w:rPr>
          <w:rFonts w:ascii="Arial" w:hAnsi="Arial" w:cs="Arial"/>
          <w:color w:val="FF0000"/>
          <w:sz w:val="24"/>
          <w:szCs w:val="24"/>
        </w:rPr>
        <w:t>Poloopice</w:t>
      </w:r>
    </w:p>
    <w:p w:rsidR="00B97DCC" w:rsidRPr="00DC5769" w:rsidRDefault="00B97DCC" w:rsidP="007F57B6">
      <w:pPr>
        <w:pStyle w:val="ListParagraph"/>
        <w:ind w:left="360"/>
        <w:rPr>
          <w:rFonts w:ascii="Arial" w:hAnsi="Arial" w:cs="Arial"/>
          <w:color w:val="FF0000"/>
          <w:sz w:val="24"/>
          <w:szCs w:val="24"/>
        </w:rPr>
      </w:pPr>
    </w:p>
    <w:p w:rsidR="00B97DCC" w:rsidRPr="00DC5769" w:rsidRDefault="00B97DCC" w:rsidP="00DC5769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Zakroužkuj správnou odpověď: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Většina druhů poloopic žije:</w:t>
      </w:r>
    </w:p>
    <w:p w:rsidR="00B97DCC" w:rsidRDefault="00B97DCC" w:rsidP="00DC5769">
      <w:pPr>
        <w:pStyle w:val="ListParagraph"/>
        <w:ind w:firstLine="6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k) v noci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m) ve dne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V mnoha znacích se poloopice podobají: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hlodavcům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o) hmyzožravcům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Mají velké oči, malý mozek a čenich, který je: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k) citlivý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s) protáhlý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Místo nehtů mají: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spárky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m) drápy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E) Setkáváme se s poloopicemi v pralesích Afriky, na Madagaskaru nebo v jižní Asii?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ano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k) ne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F) Potravou je hmyz. Ten hledají pomocí: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n) zraku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k) čichu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 – je nejmenší opicí. Váží 100 – 170 g.</w:t>
      </w:r>
    </w:p>
    <w:p w:rsidR="00B97DCC" w:rsidRDefault="00B97DCC" w:rsidP="00DC5769">
      <w:pPr>
        <w:pStyle w:val="ListParagraph"/>
        <w:rPr>
          <w:rFonts w:ascii="Arial" w:hAnsi="Arial" w:cs="Arial"/>
          <w:sz w:val="24"/>
          <w:szCs w:val="24"/>
        </w:rPr>
      </w:pPr>
    </w:p>
    <w:p w:rsidR="00B97DCC" w:rsidRPr="00DC5769" w:rsidRDefault="00B97DCC" w:rsidP="00DC576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 nejznámějším poloopicím patří lemuři  - lemur kata a komby – komba ušatá. Přiřaď charakteristiku a název k obrázku:</w:t>
      </w:r>
    </w:p>
    <w:p w:rsidR="00B97DCC" w:rsidRDefault="00B97DCC" w:rsidP="00667931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žije na Madagaskaru, hrál i ve filmu Madagaskar – krále Jelimána, je denní a živí se rostlinnou potravou. Dlouhý pruhovaný ocas mu slouží k pohybu i k dorozumívání. - ..............................................................................</w:t>
      </w:r>
    </w:p>
    <w:p w:rsidR="00B97DCC" w:rsidRDefault="00B97DCC" w:rsidP="00667931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malá opice, aktivní v noci, loví hmyz (rukou ve vteřině), olizuje i sladkou šťávu akácií, na chodidlech má polštářky – vyšší přilnavost a stabilita, velké oči a uši, označována jako „Bushbaby“ – vydává zvuky kňourajícího dítěte - ........................................................................</w:t>
      </w:r>
    </w:p>
    <w:p w:rsidR="00B97DCC" w:rsidRDefault="00B97DCC" w:rsidP="00667931">
      <w:pPr>
        <w:rPr>
          <w:rFonts w:ascii="Arial" w:hAnsi="Arial" w:cs="Arial"/>
          <w:sz w:val="24"/>
          <w:szCs w:val="24"/>
        </w:rPr>
      </w:pPr>
    </w:p>
    <w:p w:rsidR="00B97DCC" w:rsidRPr="00667931" w:rsidRDefault="00B97DCC" w:rsidP="00667931">
      <w:pPr>
        <w:rPr>
          <w:rFonts w:ascii="Arial" w:hAnsi="Arial" w:cs="Arial"/>
          <w:sz w:val="24"/>
          <w:szCs w:val="24"/>
        </w:rPr>
      </w:pPr>
    </w:p>
    <w:p w:rsidR="00B97DCC" w:rsidRDefault="00B97DCC" w:rsidP="00551041">
      <w:pPr>
        <w:pStyle w:val="ListParagraph"/>
        <w:rPr>
          <w:rFonts w:ascii="Arial" w:hAnsi="Arial" w:cs="Arial"/>
          <w:color w:val="FF0000"/>
          <w:sz w:val="24"/>
          <w:szCs w:val="24"/>
          <w:u w:val="single"/>
        </w:rPr>
      </w:pPr>
    </w:p>
    <w:p w:rsidR="00B97DCC" w:rsidRDefault="00B97DCC" w:rsidP="00551041">
      <w:pPr>
        <w:pStyle w:val="ListParagraph"/>
        <w:rPr>
          <w:rFonts w:ascii="Arial" w:hAnsi="Arial" w:cs="Arial"/>
          <w:color w:val="FF0000"/>
          <w:sz w:val="24"/>
          <w:szCs w:val="24"/>
          <w:u w:val="single"/>
        </w:rPr>
      </w:pPr>
    </w:p>
    <w:p w:rsidR="00B97DCC" w:rsidRDefault="00B97DCC" w:rsidP="00551041">
      <w:pPr>
        <w:pStyle w:val="ListParagraph"/>
        <w:rPr>
          <w:rFonts w:ascii="Arial" w:hAnsi="Arial" w:cs="Arial"/>
          <w:color w:val="FF0000"/>
          <w:sz w:val="24"/>
          <w:szCs w:val="24"/>
          <w:u w:val="single"/>
        </w:rPr>
      </w:pPr>
    </w:p>
    <w:p w:rsidR="00B97DCC" w:rsidRDefault="00B97DCC" w:rsidP="00551041">
      <w:pPr>
        <w:pStyle w:val="ListParagraph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4" o:spid="_x0000_s1033" type="#_x0000_t75" alt="File:Lemur catta 001.jpg" style="position:absolute;left:0;text-align:left;margin-left:-18.35pt;margin-top:16.9pt;width:257.25pt;height:144.7pt;z-index:-251658240;visibility:visible">
            <v:imagedata r:id="rId11" o:title=""/>
          </v:shape>
        </w:pict>
      </w:r>
      <w:r>
        <w:rPr>
          <w:noProof/>
          <w:lang w:eastAsia="cs-CZ"/>
        </w:rPr>
        <w:pict>
          <v:shape id="Obrázek 5" o:spid="_x0000_s1034" type="#_x0000_t75" alt="Komba ušatá (Galago senegalensis)" style="position:absolute;left:0;text-align:left;margin-left:280.9pt;margin-top:-51.35pt;width:172.5pt;height:230.25pt;z-index:-251657216;visibility:visible">
            <v:imagedata r:id="rId12" o:title=""/>
          </v:shape>
        </w:pict>
      </w:r>
    </w:p>
    <w:p w:rsidR="00B97DCC" w:rsidRDefault="00B97DCC" w:rsidP="004E1C50">
      <w:pPr>
        <w:rPr>
          <w:rFonts w:ascii="Arial" w:hAnsi="Arial" w:cs="Arial"/>
          <w:color w:val="FF0000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color w:val="FF0000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color w:val="FF0000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color w:val="FF0000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color w:val="FF0000"/>
          <w:sz w:val="24"/>
          <w:szCs w:val="24"/>
          <w:u w:val="single"/>
        </w:rPr>
      </w:pPr>
    </w:p>
    <w:p w:rsidR="00B97DCC" w:rsidRPr="004E1C50" w:rsidRDefault="00B97DCC" w:rsidP="004E1C50">
      <w:pPr>
        <w:rPr>
          <w:rFonts w:ascii="Arial" w:hAnsi="Arial" w:cs="Arial"/>
          <w:sz w:val="10"/>
          <w:szCs w:val="10"/>
        </w:rPr>
      </w:pPr>
      <w:r w:rsidRPr="004E1C50">
        <w:rPr>
          <w:rFonts w:ascii="Arial" w:hAnsi="Arial" w:cs="Arial"/>
          <w:sz w:val="24"/>
          <w:szCs w:val="24"/>
        </w:rPr>
        <w:t xml:space="preserve">               </w:t>
      </w:r>
      <w:hyperlink r:id="rId13" w:history="1">
        <w:r w:rsidRPr="004E1C50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http://commons.wikimedia.org/wiki/File:Lemur_catta_001.jpg</w:t>
        </w:r>
      </w:hyperlink>
      <w:r w:rsidRPr="004E1C50">
        <w:rPr>
          <w:rFonts w:ascii="Arial" w:hAnsi="Arial" w:cs="Arial"/>
          <w:sz w:val="10"/>
          <w:szCs w:val="10"/>
        </w:rPr>
        <w:t xml:space="preserve">                                                                              http://cs.wikipedia.org/wiki/Soubor:Galago_senegalensis.jpg</w:t>
      </w:r>
    </w:p>
    <w:p w:rsidR="00B97DCC" w:rsidRDefault="00B97DCC" w:rsidP="004E1C5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</w:t>
      </w:r>
    </w:p>
    <w:p w:rsidR="00B97DCC" w:rsidRPr="004E1C50" w:rsidRDefault="00B97DCC" w:rsidP="004E1C50">
      <w:pPr>
        <w:ind w:left="4968" w:firstLine="696"/>
        <w:rPr>
          <w:rFonts w:ascii="Arial" w:hAnsi="Arial" w:cs="Arial"/>
          <w:sz w:val="24"/>
          <w:szCs w:val="24"/>
        </w:rPr>
      </w:pPr>
      <w:r w:rsidRPr="004E1C50"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 xml:space="preserve"> </w:t>
      </w:r>
      <w:r w:rsidRPr="004E1C50">
        <w:rPr>
          <w:rFonts w:ascii="Arial" w:hAnsi="Arial" w:cs="Arial"/>
          <w:sz w:val="24"/>
          <w:szCs w:val="24"/>
        </w:rPr>
        <w:t>................................</w:t>
      </w:r>
      <w:r>
        <w:rPr>
          <w:rFonts w:ascii="Arial" w:hAnsi="Arial" w:cs="Arial"/>
          <w:sz w:val="24"/>
          <w:szCs w:val="24"/>
        </w:rPr>
        <w:t>..............</w:t>
      </w:r>
    </w:p>
    <w:p w:rsidR="00B97DCC" w:rsidRPr="004E1C50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Pr="004E1C50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4E1C50">
      <w:pPr>
        <w:rPr>
          <w:rFonts w:ascii="Arial" w:hAnsi="Arial" w:cs="Arial"/>
          <w:sz w:val="24"/>
          <w:szCs w:val="24"/>
          <w:u w:val="single"/>
        </w:rPr>
      </w:pPr>
    </w:p>
    <w:p w:rsidR="00B97DCC" w:rsidRDefault="00B97DCC" w:rsidP="00B0575B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t>Anotace</w:t>
      </w:r>
    </w:p>
    <w:p w:rsidR="00B97DCC" w:rsidRDefault="00B97DCC" w:rsidP="00B0575B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308"/>
        <w:gridCol w:w="5980"/>
      </w:tblGrid>
      <w:tr w:rsidR="00B97DCC" w:rsidRPr="00AF6962">
        <w:trPr>
          <w:trHeight w:val="567"/>
        </w:trPr>
        <w:tc>
          <w:tcPr>
            <w:tcW w:w="1781" w:type="pct"/>
            <w:vAlign w:val="center"/>
          </w:tcPr>
          <w:p w:rsidR="00B97DCC" w:rsidRPr="00AF6962" w:rsidRDefault="00B97DCC" w:rsidP="00AF6962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F6962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B97DCC" w:rsidRPr="00AF6962" w:rsidRDefault="00B97DCC" w:rsidP="00AF6962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AF6962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B97DCC" w:rsidRPr="00AF6962">
        <w:trPr>
          <w:trHeight w:val="794"/>
        </w:trPr>
        <w:tc>
          <w:tcPr>
            <w:tcW w:w="1781" w:type="pct"/>
            <w:vAlign w:val="center"/>
          </w:tcPr>
          <w:p w:rsidR="00B97DCC" w:rsidRPr="00AF6962" w:rsidRDefault="00B97DCC" w:rsidP="00AF6962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F6962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B97DCC" w:rsidRPr="00AF6962" w:rsidRDefault="00B97DCC" w:rsidP="00AF6962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AF6962">
              <w:rPr>
                <w:sz w:val="20"/>
                <w:szCs w:val="20"/>
                <w:lang w:eastAsia="cs-CZ"/>
              </w:rPr>
              <w:t>Poznávačka, doplňovačka</w:t>
            </w:r>
          </w:p>
        </w:tc>
      </w:tr>
      <w:tr w:rsidR="00B97DCC" w:rsidRPr="00AF6962">
        <w:trPr>
          <w:trHeight w:val="794"/>
        </w:trPr>
        <w:tc>
          <w:tcPr>
            <w:tcW w:w="1781" w:type="pct"/>
            <w:vAlign w:val="center"/>
          </w:tcPr>
          <w:p w:rsidR="00B97DCC" w:rsidRPr="00AF6962" w:rsidRDefault="00B97DCC" w:rsidP="00AF6962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F6962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B97DCC" w:rsidRPr="00AF6962" w:rsidRDefault="00B97DCC" w:rsidP="00AF6962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AF6962">
              <w:rPr>
                <w:sz w:val="20"/>
                <w:szCs w:val="20"/>
                <w:lang w:eastAsia="cs-CZ"/>
              </w:rPr>
              <w:t>4</w:t>
            </w:r>
          </w:p>
        </w:tc>
      </w:tr>
      <w:tr w:rsidR="00B97DCC" w:rsidRPr="00AF6962">
        <w:trPr>
          <w:trHeight w:val="794"/>
        </w:trPr>
        <w:tc>
          <w:tcPr>
            <w:tcW w:w="1781" w:type="pct"/>
            <w:vAlign w:val="center"/>
          </w:tcPr>
          <w:p w:rsidR="00B97DCC" w:rsidRPr="00AF6962" w:rsidRDefault="00B97DCC" w:rsidP="00AF6962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F6962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B97DCC" w:rsidRPr="00AF6962" w:rsidRDefault="00B97DCC" w:rsidP="00AF6962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AF6962">
              <w:rPr>
                <w:sz w:val="20"/>
                <w:szCs w:val="20"/>
                <w:lang w:eastAsia="cs-CZ"/>
              </w:rPr>
              <w:t>Samostatná práce, p</w:t>
            </w:r>
            <w:bookmarkStart w:id="0" w:name="_GoBack"/>
            <w:bookmarkEnd w:id="0"/>
            <w:r w:rsidRPr="00AF6962">
              <w:rPr>
                <w:sz w:val="20"/>
                <w:szCs w:val="20"/>
                <w:lang w:eastAsia="cs-CZ"/>
              </w:rPr>
              <w:t>ráce ve skupinkách</w:t>
            </w:r>
          </w:p>
        </w:tc>
      </w:tr>
      <w:tr w:rsidR="00B97DCC" w:rsidRPr="00AF6962">
        <w:trPr>
          <w:trHeight w:val="794"/>
        </w:trPr>
        <w:tc>
          <w:tcPr>
            <w:tcW w:w="1781" w:type="pct"/>
            <w:vAlign w:val="center"/>
          </w:tcPr>
          <w:p w:rsidR="00B97DCC" w:rsidRPr="00AF6962" w:rsidRDefault="00B97DCC" w:rsidP="00AF6962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F6962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B97DCC" w:rsidRPr="00AF6962" w:rsidRDefault="00B97DCC" w:rsidP="00AF6962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B97DCC" w:rsidRDefault="00B97DCC" w:rsidP="00B0575B">
      <w:pPr>
        <w:jc w:val="center"/>
        <w:rPr>
          <w:rFonts w:ascii="Arial" w:hAnsi="Arial" w:cs="Arial"/>
          <w:sz w:val="18"/>
          <w:szCs w:val="18"/>
        </w:rPr>
      </w:pPr>
    </w:p>
    <w:p w:rsidR="00B97DCC" w:rsidRPr="00737901" w:rsidRDefault="00B97DCC" w:rsidP="00B0575B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B97DCC" w:rsidRDefault="00B97DCC" w:rsidP="00B0575B">
      <w:pPr>
        <w:rPr>
          <w:rFonts w:ascii="Arial" w:hAnsi="Arial" w:cs="Arial"/>
          <w:sz w:val="28"/>
          <w:szCs w:val="28"/>
        </w:rPr>
      </w:pPr>
    </w:p>
    <w:p w:rsidR="00B97DCC" w:rsidRDefault="00B97DCC" w:rsidP="00B0575B"/>
    <w:p w:rsidR="00B97DCC" w:rsidRPr="00737901" w:rsidRDefault="00B97DCC" w:rsidP="00B0575B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B97DCC" w:rsidRDefault="00B97DCC" w:rsidP="00B0575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B97DCC" w:rsidRPr="00737901" w:rsidRDefault="00B97DCC" w:rsidP="00B0575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B97DCC" w:rsidRPr="00737901" w:rsidRDefault="00B97DCC" w:rsidP="00B0575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B97DCC" w:rsidRPr="00737901" w:rsidRDefault="00B97DCC" w:rsidP="00B0575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B97DCC" w:rsidRPr="00737901" w:rsidRDefault="00B97DCC" w:rsidP="00B0575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B97DCC" w:rsidRPr="00737901" w:rsidRDefault="00B97DCC" w:rsidP="00B0575B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B97DCC" w:rsidRPr="00737901" w:rsidRDefault="00B97DCC" w:rsidP="00B0575B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B97DCC" w:rsidRDefault="00B97DCC" w:rsidP="00B0575B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B97DCC" w:rsidRDefault="00B97DCC" w:rsidP="00B0575B">
      <w:pPr>
        <w:rPr>
          <w:rFonts w:ascii="Arial" w:hAnsi="Arial" w:cs="Arial"/>
          <w:color w:val="000000"/>
          <w:sz w:val="20"/>
          <w:szCs w:val="20"/>
        </w:rPr>
      </w:pPr>
    </w:p>
    <w:p w:rsidR="00B97DCC" w:rsidRPr="00B0575B" w:rsidRDefault="00B97DCC" w:rsidP="004E1C50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B97DCC" w:rsidRDefault="00B97DCC" w:rsidP="004E1C5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u w:val="single"/>
        </w:rPr>
      </w:pPr>
      <w:hyperlink r:id="rId14" w:history="1">
        <w:r w:rsidRPr="005D5397">
          <w:rPr>
            <w:rStyle w:val="Hyperlink"/>
            <w:rFonts w:ascii="Arial" w:hAnsi="Arial" w:cs="Arial"/>
            <w:sz w:val="24"/>
            <w:szCs w:val="24"/>
          </w:rPr>
          <w:t>http://commons.wikimedia.org/wiki/File:Lemur_catta_001.jpg</w:t>
        </w:r>
      </w:hyperlink>
    </w:p>
    <w:p w:rsidR="00B97DCC" w:rsidRPr="004E1C50" w:rsidRDefault="00B97DCC" w:rsidP="004E1C5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u w:val="single"/>
        </w:rPr>
      </w:pPr>
      <w:r w:rsidRPr="004E1C50">
        <w:rPr>
          <w:rFonts w:ascii="Arial" w:hAnsi="Arial" w:cs="Arial"/>
          <w:sz w:val="24"/>
          <w:szCs w:val="24"/>
          <w:u w:val="single"/>
        </w:rPr>
        <w:t>http://cs.wikipedia.org/wiki/Soubor:Galago_senegalensis.jpg</w:t>
      </w:r>
    </w:p>
    <w:sectPr w:rsidR="00B97DCC" w:rsidRPr="004E1C50" w:rsidSect="00EB3F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807E3"/>
    <w:multiLevelType w:val="hybridMultilevel"/>
    <w:tmpl w:val="D71609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4652"/>
    <w:multiLevelType w:val="hybridMultilevel"/>
    <w:tmpl w:val="3762F710"/>
    <w:lvl w:ilvl="0" w:tplc="99C222E0">
      <w:start w:val="1"/>
      <w:numFmt w:val="lowerLetter"/>
      <w:lvlText w:val="%1)"/>
      <w:lvlJc w:val="left"/>
      <w:pPr>
        <w:ind w:left="177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490" w:hanging="360"/>
      </w:pPr>
    </w:lvl>
    <w:lvl w:ilvl="2" w:tplc="0405001B">
      <w:start w:val="1"/>
      <w:numFmt w:val="lowerRoman"/>
      <w:lvlText w:val="%3."/>
      <w:lvlJc w:val="right"/>
      <w:pPr>
        <w:ind w:left="3210" w:hanging="180"/>
      </w:pPr>
    </w:lvl>
    <w:lvl w:ilvl="3" w:tplc="0405000F">
      <w:start w:val="1"/>
      <w:numFmt w:val="decimal"/>
      <w:lvlText w:val="%4."/>
      <w:lvlJc w:val="left"/>
      <w:pPr>
        <w:ind w:left="3930" w:hanging="360"/>
      </w:pPr>
    </w:lvl>
    <w:lvl w:ilvl="4" w:tplc="04050019">
      <w:start w:val="1"/>
      <w:numFmt w:val="lowerLetter"/>
      <w:lvlText w:val="%5."/>
      <w:lvlJc w:val="left"/>
      <w:pPr>
        <w:ind w:left="4650" w:hanging="360"/>
      </w:pPr>
    </w:lvl>
    <w:lvl w:ilvl="5" w:tplc="0405001B">
      <w:start w:val="1"/>
      <w:numFmt w:val="lowerRoman"/>
      <w:lvlText w:val="%6."/>
      <w:lvlJc w:val="right"/>
      <w:pPr>
        <w:ind w:left="5370" w:hanging="180"/>
      </w:pPr>
    </w:lvl>
    <w:lvl w:ilvl="6" w:tplc="0405000F">
      <w:start w:val="1"/>
      <w:numFmt w:val="decimal"/>
      <w:lvlText w:val="%7."/>
      <w:lvlJc w:val="left"/>
      <w:pPr>
        <w:ind w:left="6090" w:hanging="360"/>
      </w:pPr>
    </w:lvl>
    <w:lvl w:ilvl="7" w:tplc="04050019">
      <w:start w:val="1"/>
      <w:numFmt w:val="lowerLetter"/>
      <w:lvlText w:val="%8."/>
      <w:lvlJc w:val="left"/>
      <w:pPr>
        <w:ind w:left="6810" w:hanging="360"/>
      </w:pPr>
    </w:lvl>
    <w:lvl w:ilvl="8" w:tplc="0405001B">
      <w:start w:val="1"/>
      <w:numFmt w:val="lowerRoman"/>
      <w:lvlText w:val="%9."/>
      <w:lvlJc w:val="right"/>
      <w:pPr>
        <w:ind w:left="7530" w:hanging="180"/>
      </w:pPr>
    </w:lvl>
  </w:abstractNum>
  <w:abstractNum w:abstractNumId="2">
    <w:nsid w:val="28993FA4"/>
    <w:multiLevelType w:val="hybridMultilevel"/>
    <w:tmpl w:val="D8BC49B2"/>
    <w:lvl w:ilvl="0" w:tplc="C62039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CD19BF"/>
    <w:multiLevelType w:val="hybridMultilevel"/>
    <w:tmpl w:val="FBD002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4148F4"/>
    <w:multiLevelType w:val="hybridMultilevel"/>
    <w:tmpl w:val="F5B600EC"/>
    <w:lvl w:ilvl="0" w:tplc="532C20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251F61"/>
    <w:multiLevelType w:val="hybridMultilevel"/>
    <w:tmpl w:val="48323102"/>
    <w:lvl w:ilvl="0" w:tplc="9B3A7AAA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>
    <w:nsid w:val="61333A4A"/>
    <w:multiLevelType w:val="hybridMultilevel"/>
    <w:tmpl w:val="F0AEFCFC"/>
    <w:lvl w:ilvl="0" w:tplc="5284F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308"/>
    <w:rsid w:val="001548A6"/>
    <w:rsid w:val="00187308"/>
    <w:rsid w:val="00276254"/>
    <w:rsid w:val="0033387B"/>
    <w:rsid w:val="00344529"/>
    <w:rsid w:val="004E1C50"/>
    <w:rsid w:val="00551041"/>
    <w:rsid w:val="00570904"/>
    <w:rsid w:val="005D5397"/>
    <w:rsid w:val="00667931"/>
    <w:rsid w:val="006D6986"/>
    <w:rsid w:val="00737901"/>
    <w:rsid w:val="007F57B6"/>
    <w:rsid w:val="00A26701"/>
    <w:rsid w:val="00AF6962"/>
    <w:rsid w:val="00B05536"/>
    <w:rsid w:val="00B0575B"/>
    <w:rsid w:val="00B97DCC"/>
    <w:rsid w:val="00BA3BD0"/>
    <w:rsid w:val="00DC5769"/>
    <w:rsid w:val="00EB0CF4"/>
    <w:rsid w:val="00EB3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FD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B0CF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551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104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E1C50"/>
    <w:rPr>
      <w:color w:val="0000FF"/>
      <w:u w:val="single"/>
    </w:rPr>
  </w:style>
  <w:style w:type="table" w:styleId="TableGrid">
    <w:name w:val="Table Grid"/>
    <w:basedOn w:val="TableNormal"/>
    <w:uiPriority w:val="99"/>
    <w:rsid w:val="00B0575B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05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hyperlink" Target="http://commons.wikimedia.org/wiki/File:Lemur_catta_00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hyperlink" Target="http://commons.wikimedia.org/wiki/File:Lemur_catta_001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</TotalTime>
  <Pages>5</Pages>
  <Words>632</Words>
  <Characters>3729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6</cp:revision>
  <dcterms:created xsi:type="dcterms:W3CDTF">2013-02-15T08:23:00Z</dcterms:created>
  <dcterms:modified xsi:type="dcterms:W3CDTF">2013-02-18T19:57:00Z</dcterms:modified>
</cp:coreProperties>
</file>