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A43" w:rsidRPr="006D6986" w:rsidRDefault="00CA7A43" w:rsidP="00D4256A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14" o:spid="_x0000_s1026" style="position:absolute;left:0;text-align:left;margin-left:39.05pt;margin-top:-11.1pt;width:405.35pt;height:71.45pt;z-index:251665408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CA7A43" w:rsidRPr="006D6986" w:rsidRDefault="00CA7A43" w:rsidP="00D4256A">
      <w:pPr>
        <w:jc w:val="center"/>
        <w:rPr>
          <w:rFonts w:ascii="Cambria" w:hAnsi="Cambria" w:cs="Cambria"/>
          <w:sz w:val="16"/>
          <w:szCs w:val="16"/>
        </w:rPr>
      </w:pPr>
    </w:p>
    <w:p w:rsidR="00CA7A43" w:rsidRPr="006D6986" w:rsidRDefault="00CA7A43" w:rsidP="00D4256A">
      <w:pPr>
        <w:jc w:val="center"/>
        <w:rPr>
          <w:rFonts w:ascii="Cambria" w:hAnsi="Cambria" w:cs="Cambria"/>
        </w:rPr>
      </w:pPr>
    </w:p>
    <w:p w:rsidR="00CA7A43" w:rsidRPr="006D6986" w:rsidRDefault="00CA7A43" w:rsidP="00D4256A">
      <w:pPr>
        <w:rPr>
          <w:rFonts w:ascii="Cambria" w:hAnsi="Cambria" w:cs="Cambria"/>
        </w:rPr>
      </w:pPr>
    </w:p>
    <w:p w:rsidR="00CA7A43" w:rsidRPr="006D6986" w:rsidRDefault="00CA7A43" w:rsidP="00D4256A">
      <w:pPr>
        <w:rPr>
          <w:rFonts w:ascii="Cambria" w:hAnsi="Cambria" w:cs="Cambria"/>
        </w:rPr>
      </w:pPr>
    </w:p>
    <w:p w:rsidR="00CA7A43" w:rsidRPr="006D6986" w:rsidRDefault="00CA7A43" w:rsidP="00D4256A">
      <w:pPr>
        <w:rPr>
          <w:rFonts w:ascii="Cambria" w:hAnsi="Cambria" w:cs="Cambria"/>
        </w:rPr>
      </w:pPr>
    </w:p>
    <w:p w:rsidR="00CA7A43" w:rsidRDefault="00CA7A43" w:rsidP="00D4256A">
      <w:pPr>
        <w:rPr>
          <w:rFonts w:ascii="Cambria" w:hAnsi="Cambria" w:cs="Cambria"/>
        </w:rPr>
      </w:pPr>
    </w:p>
    <w:p w:rsidR="00CA7A43" w:rsidRDefault="00CA7A43" w:rsidP="00D4256A">
      <w:pPr>
        <w:rPr>
          <w:rFonts w:ascii="Cambria" w:hAnsi="Cambria" w:cs="Cambria"/>
        </w:rPr>
      </w:pPr>
    </w:p>
    <w:p w:rsidR="00CA7A43" w:rsidRPr="00276254" w:rsidRDefault="00CA7A43" w:rsidP="00D4256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CA7A43" w:rsidRPr="00276254" w:rsidRDefault="00CA7A43" w:rsidP="00D4256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CA7A43" w:rsidRPr="0077219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CA7A43" w:rsidRPr="0077219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CA7A43" w:rsidRPr="0077219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CA7A43" w:rsidRPr="0077219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CA7A43" w:rsidRPr="0077219E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CA7A43" w:rsidRPr="0077219E" w:rsidRDefault="00CA7A43" w:rsidP="0077219E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77219E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VY_52_INOVACE_059</w:t>
            </w:r>
          </w:p>
        </w:tc>
      </w:tr>
    </w:tbl>
    <w:p w:rsidR="00CA7A43" w:rsidRPr="006D6986" w:rsidRDefault="00CA7A43" w:rsidP="00D4256A">
      <w:pPr>
        <w:rPr>
          <w:rFonts w:ascii="Cambria" w:hAnsi="Cambria" w:cs="Cambria"/>
        </w:rPr>
      </w:pPr>
    </w:p>
    <w:p w:rsidR="00CA7A43" w:rsidRPr="006D6986" w:rsidRDefault="00CA7A43" w:rsidP="00D4256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CA7A43" w:rsidRDefault="00CA7A43" w:rsidP="00D4256A">
      <w:pPr>
        <w:rPr>
          <w:rFonts w:ascii="Cambria" w:hAnsi="Cambria" w:cs="Cambria"/>
          <w:b/>
          <w:bCs/>
        </w:rPr>
      </w:pPr>
    </w:p>
    <w:p w:rsidR="00CA7A43" w:rsidRPr="00570904" w:rsidRDefault="00CA7A43" w:rsidP="00D4256A">
      <w:pPr>
        <w:rPr>
          <w:rFonts w:ascii="Cambria" w:hAnsi="Cambria" w:cs="Cambria"/>
          <w:b/>
          <w:bCs/>
          <w:sz w:val="32"/>
          <w:szCs w:val="32"/>
        </w:rPr>
      </w:pPr>
    </w:p>
    <w:p w:rsidR="00CA7A43" w:rsidRPr="00570904" w:rsidRDefault="00CA7A43" w:rsidP="00D4256A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CA7A43" w:rsidRPr="00570904" w:rsidRDefault="00CA7A43" w:rsidP="00D4256A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Sudokopytníci – přežvýkavci - svět</w:t>
      </w:r>
    </w:p>
    <w:p w:rsidR="00CA7A43" w:rsidRPr="006D6986" w:rsidRDefault="00CA7A43" w:rsidP="00D4256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CA7A43" w:rsidRPr="006D6986" w:rsidRDefault="00CA7A43" w:rsidP="00D4256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bookmarkStart w:id="0" w:name="_GoBack"/>
      <w:bookmarkEnd w:id="0"/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CA7A43" w:rsidRDefault="00CA7A43" w:rsidP="00D4256A">
      <w:pPr>
        <w:jc w:val="center"/>
        <w:rPr>
          <w:rFonts w:ascii="Cambria" w:hAnsi="Cambria" w:cs="Cambria"/>
        </w:rPr>
      </w:pPr>
    </w:p>
    <w:p w:rsidR="00CA7A43" w:rsidRDefault="00CA7A43" w:rsidP="00D4256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14. 1.  2013</w:t>
      </w:r>
    </w:p>
    <w:p w:rsidR="00CA7A43" w:rsidRDefault="00CA7A43" w:rsidP="00911793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Sudokopytníci – přežvýkavci – svět</w:t>
      </w:r>
    </w:p>
    <w:p w:rsidR="00CA7A43" w:rsidRDefault="00CA7A43" w:rsidP="0091179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Urči o jakého sudokopytníka se jedná:</w: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3" o:spid="_x0000_s1030" type="#_x0000_t75" alt="File:20070818-0001-strolling reindeer cropped.jpg" style="position:absolute;left:0;text-align:left;margin-left:340.5pt;margin-top:15.25pt;width:199.75pt;height:149.25pt;z-index:-251664384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" o:spid="_x0000_s1031" type="#_x0000_t75" alt="File:Cervus.nippon.dybowskii-01-Castolovice.jpg" style="position:absolute;left:0;text-align:left;margin-left:-19pt;margin-top:15.2pt;width:199pt;height:149.25pt;z-index:-251666432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2" o:spid="_x0000_s1032" type="#_x0000_t75" alt="File:Cali Tiergarten 16.jpg" style="position:absolute;left:0;text-align:left;margin-left:187.5pt;margin-top:15.25pt;width:147.75pt;height:149.3pt;z-index:-251665408;visibility:visible">
            <v:imagedata r:id="rId10" o:title="" croptop="11260f" cropbottom="6299f" cropleft="8261f" cropright="21662f"/>
          </v:shape>
        </w:pic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85708B" w:rsidRDefault="00CA7A43" w:rsidP="00562177">
      <w:pPr>
        <w:pStyle w:val="ListParagraph"/>
        <w:ind w:left="0"/>
        <w:rPr>
          <w:rFonts w:ascii="Arial" w:hAnsi="Arial" w:cs="Arial"/>
          <w:sz w:val="10"/>
          <w:szCs w:val="10"/>
          <w:u w:val="single"/>
        </w:rPr>
      </w:pPr>
    </w:p>
    <w:p w:rsidR="00CA7A43" w:rsidRPr="0085708B" w:rsidRDefault="00CA7A43" w:rsidP="0085708B">
      <w:pPr>
        <w:ind w:left="-142" w:right="-166"/>
        <w:rPr>
          <w:rFonts w:ascii="Arial" w:hAnsi="Arial" w:cs="Arial"/>
          <w:sz w:val="10"/>
          <w:szCs w:val="10"/>
        </w:rPr>
      </w:pPr>
      <w:hyperlink r:id="rId11" w:history="1">
        <w:r w:rsidRPr="0085708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http://commons.wikimedia.org/wiki/File:Cervus.nippon.dybowskii-01-Castolovice.jpg</w:t>
        </w:r>
      </w:hyperlink>
      <w:r w:rsidRPr="0085708B">
        <w:rPr>
          <w:rFonts w:ascii="Arial" w:hAnsi="Arial" w:cs="Arial"/>
          <w:sz w:val="10"/>
          <w:szCs w:val="10"/>
        </w:rPr>
        <w:t xml:space="preserve">     </w:t>
      </w:r>
      <w:hyperlink r:id="rId12" w:history="1">
        <w:r w:rsidRPr="0085708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http://commons.wikimedia.org/wiki/File:Cali_Tiergarten_16.jpg</w:t>
        </w:r>
      </w:hyperlink>
      <w:r w:rsidRPr="0085708B">
        <w:rPr>
          <w:rFonts w:ascii="Arial" w:hAnsi="Arial" w:cs="Arial"/>
          <w:sz w:val="10"/>
          <w:szCs w:val="10"/>
        </w:rPr>
        <w:t xml:space="preserve">        </w:t>
      </w:r>
      <w:hyperlink r:id="rId13" w:history="1">
        <w:r w:rsidRPr="0085708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http://commons.wikimedia.org/wiki/File:20070818-0001-strolling_reindeer_cropped.jpg</w:t>
        </w:r>
      </w:hyperlink>
    </w:p>
    <w:p w:rsidR="00CA7A43" w:rsidRDefault="00CA7A43" w:rsidP="0085708B">
      <w:pPr>
        <w:rPr>
          <w:rFonts w:ascii="Arial" w:hAnsi="Arial" w:cs="Arial"/>
          <w:sz w:val="24"/>
          <w:szCs w:val="24"/>
        </w:rPr>
      </w:pPr>
    </w:p>
    <w:p w:rsidR="00CA7A43" w:rsidRDefault="00CA7A43" w:rsidP="0085708B">
      <w:pPr>
        <w:rPr>
          <w:rFonts w:ascii="Arial" w:hAnsi="Arial" w:cs="Arial"/>
          <w:sz w:val="24"/>
          <w:szCs w:val="24"/>
        </w:rPr>
      </w:pPr>
      <w:r w:rsidRPr="0085708B">
        <w:rPr>
          <w:rFonts w:ascii="Arial" w:hAnsi="Arial" w:cs="Arial"/>
          <w:sz w:val="24"/>
          <w:szCs w:val="24"/>
        </w:rPr>
        <w:t>a)....................................................  b) ............................................  c)..............................................</w:t>
      </w:r>
    </w:p>
    <w:p w:rsidR="00CA7A43" w:rsidRPr="0085708B" w:rsidRDefault="00CA7A43" w:rsidP="0085708B">
      <w:pPr>
        <w:rPr>
          <w:rFonts w:ascii="Arial" w:hAnsi="Arial" w:cs="Arial"/>
          <w:sz w:val="24"/>
          <w:szCs w:val="24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4" o:spid="_x0000_s1033" type="#_x0000_t75" alt="File:&amp;Zcaron;irafa Rothschildova 9031.jpg" style="position:absolute;left:0;text-align:left;margin-left:-18pt;margin-top:15.2pt;width:149pt;height:223.5pt;z-index:-251663360;visibility:visible">
            <v:imagedata r:id="rId14" o:title=""/>
          </v:shape>
        </w:pic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6" o:spid="_x0000_s1034" type="#_x0000_t75" alt="File:Taurotragus oryx.jpg" style="position:absolute;left:0;text-align:left;margin-left:327.2pt;margin-top:6.6pt;width:227.75pt;height:170.75pt;z-index:-251661312;visibility:visible">
            <v:imagedata r:id="rId15" o:title=""/>
          </v:shape>
        </w:pict>
      </w:r>
      <w:r>
        <w:rPr>
          <w:noProof/>
          <w:lang w:eastAsia="cs-CZ"/>
        </w:rPr>
        <w:pict>
          <v:shape id="Obrázek 5" o:spid="_x0000_s1035" type="#_x0000_t75" alt="File:Okapi2.jpg" style="position:absolute;left:0;text-align:left;margin-left:138.5pt;margin-top:6.6pt;width:197.25pt;height:171.25pt;z-index:-251662336;visibility:visible">
            <v:imagedata r:id="rId16" o:title=""/>
          </v:shape>
        </w:pict>
      </w:r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2A19AE" w:rsidRDefault="00CA7A43" w:rsidP="002A19AE">
      <w:pPr>
        <w:rPr>
          <w:rFonts w:ascii="Arial" w:hAnsi="Arial" w:cs="Arial"/>
          <w:sz w:val="10"/>
          <w:szCs w:val="10"/>
        </w:rPr>
      </w:pPr>
      <w:hyperlink r:id="rId17" w:history="1">
        <w:r w:rsidRPr="002A19A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http://commons.wikimedia.org/wiki/File:%C5%BDirafa_Rothschildova_9031.jpg</w:t>
        </w:r>
      </w:hyperlink>
      <w:r w:rsidRPr="002A19AE">
        <w:rPr>
          <w:rFonts w:ascii="Arial" w:hAnsi="Arial" w:cs="Arial"/>
          <w:sz w:val="10"/>
          <w:szCs w:val="10"/>
        </w:rPr>
        <w:t xml:space="preserve">          </w:t>
      </w:r>
      <w:hyperlink r:id="rId18" w:history="1">
        <w:r w:rsidRPr="002A19A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http://commons.wikimedia.org/wiki/File:Okapi2.jpg</w:t>
        </w:r>
      </w:hyperlink>
      <w:r w:rsidRPr="002A19AE">
        <w:rPr>
          <w:rFonts w:ascii="Arial" w:hAnsi="Arial" w:cs="Arial"/>
          <w:sz w:val="10"/>
          <w:szCs w:val="10"/>
        </w:rPr>
        <w:t xml:space="preserve">                                     </w:t>
      </w:r>
      <w:hyperlink r:id="rId19" w:history="1">
        <w:r w:rsidRPr="002A19A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http://commons.wikimedia.org/wiki/File:Taurotragus_oryx.jpg</w:t>
        </w:r>
      </w:hyperlink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  <w:r w:rsidRPr="002A19AE">
        <w:rPr>
          <w:rFonts w:ascii="Arial" w:hAnsi="Arial" w:cs="Arial"/>
          <w:sz w:val="24"/>
          <w:szCs w:val="24"/>
        </w:rPr>
        <w:t>d).............................................. e).......................................................f) .............................................</w:t>
      </w:r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Pr="002A19AE" w:rsidRDefault="00CA7A43" w:rsidP="002A19AE">
      <w:pPr>
        <w:rPr>
          <w:rFonts w:ascii="Arial" w:hAnsi="Arial" w:cs="Arial"/>
          <w:sz w:val="24"/>
          <w:szCs w:val="24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9" o:spid="_x0000_s1036" type="#_x0000_t75" alt="File:Bison bison d.jpg" style="position:absolute;left:0;text-align:left;margin-left:340.5pt;margin-top:4.7pt;width:199.5pt;height:149.6pt;z-index:-251658240;visibility:visible">
            <v:imagedata r:id="rId20" o:title=""/>
          </v:shape>
        </w:pict>
      </w:r>
      <w:r>
        <w:rPr>
          <w:noProof/>
          <w:lang w:eastAsia="cs-CZ"/>
        </w:rPr>
        <w:pict>
          <v:shape id="Obrázek 8" o:spid="_x0000_s1037" type="#_x0000_t75" alt="File:Yak Kailash.JPG" style="position:absolute;left:0;text-align:left;margin-left:168.8pt;margin-top:8.05pt;width:166.5pt;height:146.3pt;z-index:-251659264;visibility:visible">
            <v:imagedata r:id="rId21" o:title=""/>
          </v:shape>
        </w:pict>
      </w:r>
      <w:r>
        <w:rPr>
          <w:noProof/>
          <w:lang w:eastAsia="cs-CZ"/>
        </w:rPr>
        <w:pict>
          <v:shape id="Obrázek 7" o:spid="_x0000_s1038" type="#_x0000_t75" alt="File:Syncerus caffer Dvur zoo 3.jpg" style="position:absolute;left:0;text-align:left;margin-left:-18.7pt;margin-top:11.1pt;width:178.55pt;height:143.25pt;z-index:-251660288;visibility:visible">
            <v:imagedata r:id="rId22" o:title=""/>
          </v:shape>
        </w:pic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137A30" w:rsidRDefault="00CA7A43" w:rsidP="00911793">
      <w:pPr>
        <w:pStyle w:val="ListParagraph"/>
        <w:rPr>
          <w:rFonts w:ascii="Arial" w:hAnsi="Arial" w:cs="Arial"/>
          <w:sz w:val="10"/>
          <w:szCs w:val="10"/>
        </w:rPr>
      </w:pPr>
    </w:p>
    <w:p w:rsidR="00CA7A43" w:rsidRPr="00137A30" w:rsidRDefault="00CA7A43" w:rsidP="00137A30">
      <w:pPr>
        <w:rPr>
          <w:rFonts w:ascii="Arial" w:hAnsi="Arial" w:cs="Arial"/>
          <w:sz w:val="10"/>
          <w:szCs w:val="10"/>
        </w:rPr>
      </w:pPr>
      <w:hyperlink r:id="rId23" w:history="1">
        <w:r w:rsidRPr="00137A30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http://commons.wikimedia.org/wiki/File:Syncerus_caffer_Dvur_zoo_3.jpg</w:t>
        </w:r>
      </w:hyperlink>
      <w:r w:rsidRPr="00137A30">
        <w:rPr>
          <w:rFonts w:ascii="Arial" w:hAnsi="Arial" w:cs="Arial"/>
          <w:sz w:val="10"/>
          <w:szCs w:val="10"/>
        </w:rPr>
        <w:t xml:space="preserve">                    </w:t>
      </w:r>
      <w:hyperlink r:id="rId24" w:history="1">
        <w:r w:rsidRPr="00137A30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http://commons.wikimedia.org/wiki/File:Yak_Kailash.JPG</w:t>
        </w:r>
      </w:hyperlink>
      <w:r w:rsidRPr="00137A30">
        <w:rPr>
          <w:rFonts w:ascii="Arial" w:hAnsi="Arial" w:cs="Arial"/>
          <w:sz w:val="10"/>
          <w:szCs w:val="10"/>
        </w:rPr>
        <w:t xml:space="preserve">                                    http://commons.wikimedia.org/wiki/File:Bison_bison_d.jpg?uselang=cs</w: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137A30">
      <w:pPr>
        <w:rPr>
          <w:rFonts w:ascii="Arial" w:hAnsi="Arial" w:cs="Arial"/>
          <w:sz w:val="24"/>
          <w:szCs w:val="24"/>
        </w:rPr>
      </w:pPr>
      <w:r w:rsidRPr="00137A30">
        <w:rPr>
          <w:rFonts w:ascii="Arial" w:hAnsi="Arial" w:cs="Arial"/>
          <w:sz w:val="24"/>
          <w:szCs w:val="24"/>
        </w:rPr>
        <w:t>g).................................................... h) ................................................... i)..........................................</w:t>
      </w:r>
    </w:p>
    <w:p w:rsidR="00CA7A43" w:rsidRDefault="00CA7A43" w:rsidP="00137A30">
      <w:pPr>
        <w:rPr>
          <w:rFonts w:ascii="Arial" w:hAnsi="Arial" w:cs="Arial"/>
          <w:sz w:val="24"/>
          <w:szCs w:val="24"/>
        </w:rPr>
      </w:pPr>
    </w:p>
    <w:p w:rsidR="00CA7A43" w:rsidRPr="00137A30" w:rsidRDefault="00CA7A43" w:rsidP="00137A30">
      <w:pPr>
        <w:rPr>
          <w:rFonts w:ascii="Arial" w:hAnsi="Arial" w:cs="Arial"/>
          <w:sz w:val="24"/>
          <w:szCs w:val="24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2" o:spid="_x0000_s1039" type="#_x0000_t75" alt="File:Eat228.jpg" style="position:absolute;left:0;text-align:left;margin-left:370.45pt;margin-top:-19.5pt;width:158pt;height:146.25pt;z-index:-251655168;visibility:visible">
            <v:imagedata r:id="rId25" o:title=""/>
          </v:shape>
        </w:pict>
      </w:r>
      <w:r>
        <w:rPr>
          <w:noProof/>
          <w:lang w:eastAsia="cs-CZ"/>
        </w:rPr>
        <w:pict>
          <v:shape id="Obrázek 10" o:spid="_x0000_s1040" type="#_x0000_t75" alt="File:&amp;Scy;118.jpg" style="position:absolute;left:0;text-align:left;margin-left:-18.75pt;margin-top:-17.2pt;width:199.6pt;height:2in;z-index:-251657216;visibility:visible">
            <v:imagedata r:id="rId26" o:title=""/>
          </v:shape>
        </w:pict>
      </w:r>
      <w:r>
        <w:rPr>
          <w:noProof/>
          <w:lang w:eastAsia="cs-CZ"/>
        </w:rPr>
        <w:pict>
          <v:shape id="Obrázek 11" o:spid="_x0000_s1041" type="#_x0000_t75" alt="File:Gnu Streifengnu Connochaetus taurinus taurinus 0509021.jpg" style="position:absolute;left:0;text-align:left;margin-left:180.75pt;margin-top:-19.5pt;width:195pt;height:146.25pt;z-index:-251656192;visibility:visible">
            <v:imagedata r:id="rId27" o:title=""/>
          </v:shape>
        </w:pic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8E3D2B" w:rsidRDefault="00CA7A43" w:rsidP="008E3D2B">
      <w:pPr>
        <w:rPr>
          <w:rFonts w:ascii="Arial" w:hAnsi="Arial" w:cs="Arial"/>
          <w:sz w:val="10"/>
          <w:szCs w:val="10"/>
        </w:rPr>
      </w:pPr>
      <w:hyperlink r:id="rId28" w:history="1">
        <w:r w:rsidRPr="008E3D2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http://commons.wikimedia.org/wiki/File:%D0%A1118.jpg</w:t>
        </w:r>
      </w:hyperlink>
      <w:r w:rsidRPr="008E3D2B">
        <w:rPr>
          <w:rFonts w:ascii="Arial" w:hAnsi="Arial" w:cs="Arial"/>
          <w:sz w:val="10"/>
          <w:szCs w:val="10"/>
        </w:rPr>
        <w:t xml:space="preserve">                         </w:t>
      </w:r>
      <w:hyperlink r:id="rId29" w:history="1">
        <w:r w:rsidRPr="008E3D2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http://commons.wikimedia.org/wiki/File:Gnu_Streifengnu_Connochaetus_taurinus_taurinus_0509021.jpg</w:t>
        </w:r>
      </w:hyperlink>
      <w:r w:rsidRPr="008E3D2B">
        <w:rPr>
          <w:rFonts w:ascii="Arial" w:hAnsi="Arial" w:cs="Arial"/>
          <w:sz w:val="10"/>
          <w:szCs w:val="10"/>
        </w:rPr>
        <w:t xml:space="preserve">        </w:t>
      </w:r>
      <w:hyperlink r:id="rId30" w:history="1">
        <w:r w:rsidRPr="008E3D2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http://commons.wikimedia.org/wiki/File:Eat228.jpg</w:t>
        </w:r>
      </w:hyperlink>
    </w:p>
    <w:p w:rsidR="00CA7A43" w:rsidRPr="008E3D2B" w:rsidRDefault="00CA7A43" w:rsidP="00137A30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6" o:spid="_x0000_s1042" type="#_x0000_t75" alt="File:Steinbock 2006 08 2.jpg" style="position:absolute;margin-left:368.5pt;margin-top:22.95pt;width:178.95pt;height:148.25pt;z-index:-251652096;visibility:visible">
            <v:imagedata r:id="rId31" o:title="" cropleft="4369f" cropright="5582f"/>
          </v:shape>
        </w:pict>
      </w:r>
      <w:r>
        <w:rPr>
          <w:noProof/>
          <w:lang w:eastAsia="cs-CZ"/>
        </w:rPr>
        <w:pict>
          <v:shape id="Obrázek 15" o:spid="_x0000_s1043" type="#_x0000_t75" alt="File:Muskus.jpg" style="position:absolute;margin-left:162.85pt;margin-top:22.95pt;width:207.75pt;height:148.55pt;z-index:-251653120;visibility:visible">
            <v:imagedata r:id="rId32" o:title="" croptop="13002f" cropbottom="20882f" cropleft="21504f" cropright="12386f"/>
          </v:shape>
        </w:pict>
      </w:r>
      <w:r>
        <w:rPr>
          <w:noProof/>
          <w:lang w:eastAsia="cs-CZ"/>
        </w:rPr>
        <w:pict>
          <v:shape id="Obrázek 13" o:spid="_x0000_s1044" type="#_x0000_t75" alt="File:Imgp7951.jpg" style="position:absolute;margin-left:-18.75pt;margin-top:22.15pt;width:190.5pt;height:148.95pt;z-index:-251654144;visibility:visible">
            <v:imagedata r:id="rId33" o:title="" croptop="14769f" cropbottom="4762f" cropleft="9500f" cropright="16907f"/>
          </v:shape>
        </w:pict>
      </w:r>
      <w:r w:rsidRPr="008E3D2B">
        <w:rPr>
          <w:rFonts w:ascii="Arial" w:hAnsi="Arial" w:cs="Arial"/>
          <w:sz w:val="24"/>
          <w:szCs w:val="24"/>
        </w:rPr>
        <w:t>j).....................................................  k)................................................... l)..........................................</w:t>
      </w: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911793">
      <w:pPr>
        <w:pStyle w:val="ListParagraph"/>
        <w:rPr>
          <w:rFonts w:ascii="Arial" w:hAnsi="Arial" w:cs="Arial"/>
          <w:sz w:val="24"/>
          <w:szCs w:val="24"/>
        </w:rPr>
      </w:pPr>
    </w:p>
    <w:p w:rsidR="00CA7A43" w:rsidRPr="008E3D2B" w:rsidRDefault="00CA7A43" w:rsidP="008E3D2B">
      <w:pPr>
        <w:rPr>
          <w:rFonts w:ascii="Arial" w:hAnsi="Arial" w:cs="Arial"/>
          <w:sz w:val="10"/>
          <w:szCs w:val="10"/>
        </w:rPr>
      </w:pPr>
      <w:hyperlink r:id="rId34" w:history="1">
        <w:r w:rsidRPr="008E3D2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http://commons.wikimedia.org/wiki/File:Imgp7951.jpg</w:t>
        </w:r>
      </w:hyperlink>
      <w:r w:rsidRPr="008E3D2B">
        <w:rPr>
          <w:rFonts w:ascii="Arial" w:hAnsi="Arial" w:cs="Arial"/>
          <w:sz w:val="10"/>
          <w:szCs w:val="10"/>
        </w:rPr>
        <w:t xml:space="preserve">                                                              </w:t>
      </w:r>
      <w:hyperlink r:id="rId35" w:history="1">
        <w:r w:rsidRPr="008E3D2B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http://commons.wikimedia.org/wiki/File:Muskus.jpg</w:t>
        </w:r>
      </w:hyperlink>
      <w:r w:rsidRPr="008E3D2B">
        <w:rPr>
          <w:rFonts w:ascii="Arial" w:hAnsi="Arial" w:cs="Arial"/>
          <w:sz w:val="10"/>
          <w:szCs w:val="10"/>
        </w:rPr>
        <w:t xml:space="preserve">                                               ttp://commons.wikimedia.org/wiki/File:Steinbock_2006_08_2.jpg</w:t>
      </w:r>
    </w:p>
    <w:p w:rsidR="00CA7A43" w:rsidRPr="008E3D2B" w:rsidRDefault="00CA7A43" w:rsidP="008E3D2B">
      <w:pPr>
        <w:rPr>
          <w:rFonts w:ascii="Arial" w:hAnsi="Arial" w:cs="Arial"/>
          <w:sz w:val="24"/>
          <w:szCs w:val="24"/>
        </w:rPr>
      </w:pPr>
      <w:r w:rsidRPr="008E3D2B">
        <w:rPr>
          <w:rFonts w:ascii="Arial" w:hAnsi="Arial" w:cs="Arial"/>
          <w:sz w:val="24"/>
          <w:szCs w:val="24"/>
        </w:rPr>
        <w:t>m)................................................  n)................................................. o) .............................................</w: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8E3D2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Nápověda. Pokud neznáš živočichy, třeba Ti pomůže nápověda o životě:</w:t>
      </w:r>
    </w:p>
    <w:p w:rsidR="00CA7A43" w:rsidRPr="00990B4F" w:rsidRDefault="00CA7A43" w:rsidP="008E3D2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Připomíná jelena lesního. Je to druh, který k nám byl dovezen z východní Asie, chová se v parcích a na farmách. V létě je sytě rudohnědý s bílými skvrnami a skoro černý v zimě.</w:t>
      </w:r>
    </w:p>
    <w:p w:rsidR="00CA7A43" w:rsidRPr="00990B4F" w:rsidRDefault="00CA7A43" w:rsidP="008E3D2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Jeho domovem je jižní Kanada až sever Jižní Ameriky. Byl zavlečen i do ČR. Je nazýván také viržinský a jeho parohy jsou vinuté. </w:t>
      </w:r>
    </w:p>
    <w:p w:rsidR="00CA7A43" w:rsidRPr="00990B4F" w:rsidRDefault="00CA7A43" w:rsidP="008E3D2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Má dlouhé parohy s nadočnicovou výsadou. V zimě se živí mechy, lišejníky a houbami. Pomáhá tahat sáně Santa Klausovi. </w:t>
      </w:r>
      <w:r w:rsidRPr="00990B4F">
        <w:rPr>
          <w:rFonts w:ascii="Arial" w:hAnsi="Arial" w:cs="Arial"/>
          <w:sz w:val="24"/>
          <w:szCs w:val="24"/>
        </w:rPr>
        <w:sym w:font="Wingdings" w:char="F04A"/>
      </w:r>
    </w:p>
    <w:p w:rsidR="00CA7A43" w:rsidRPr="005A2DDF" w:rsidRDefault="00CA7A43" w:rsidP="003365F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365F0">
        <w:rPr>
          <w:rFonts w:ascii="Arial" w:hAnsi="Arial" w:cs="Arial"/>
          <w:sz w:val="24"/>
          <w:szCs w:val="24"/>
        </w:rPr>
        <w:t xml:space="preserve">Obývá suché savany, spásá rostliny ve vyšších patrech. Ocas slouží k odhánění much, na hlavě má 2 – 4 růžky tzv. osikony, odpočívají ve stoje, spí vsedě, když chce pít – musí roztáhnout nohy nebo pokleknout, krk má nejdelší ze všech zvířat (obratlů má </w:t>
      </w:r>
      <w:r w:rsidRPr="005A2DDF">
        <w:rPr>
          <w:rFonts w:ascii="Arial" w:hAnsi="Arial" w:cs="Arial"/>
          <w:sz w:val="24"/>
          <w:szCs w:val="24"/>
        </w:rPr>
        <w:t>pouze 7 – jako člověk), samice je vysoká 4,5m (samec 5.5m k růžkům)</w:t>
      </w:r>
    </w:p>
    <w:p w:rsidR="00CA7A43" w:rsidRPr="005A2DDF" w:rsidRDefault="00CA7A43" w:rsidP="003365F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v tropickém deštném lese stř. Afriky, aktivní ve dne, dlouhý a chápavý jazyk (vtáhne potravu do úst, čistí srst), velké dozadu posunuté uši, příčné pruhování na kýtách.</w:t>
      </w:r>
    </w:p>
    <w:p w:rsidR="00CA7A43" w:rsidRPr="005A2DDF" w:rsidRDefault="00CA7A43" w:rsidP="003365F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střední, východní a jižní Afrika, největší z druhu (až 1 tuna), spirálovitě stočené rohy (až 1.2m), chovány pro maso, mléko a kůži</w:t>
      </w:r>
    </w:p>
    <w:p w:rsidR="00CA7A43" w:rsidRPr="005A2DDF" w:rsidRDefault="00CA7A43" w:rsidP="003365F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střední Afrika do 4000m.n.m., nejde dál od vody jak 15km, visící třepení na hrdle, rohy vycházejí ze skoro stýkajících se destiček na hlavě, vzájemně pečují o srst, řídká srst, velké svěšené a srstí třepenitě lemované uši, holý čenich, dlouhý ocas, roh zahnutý do tvaru C</w:t>
      </w:r>
    </w:p>
    <w:p w:rsidR="00CA7A43" w:rsidRPr="005A2DDF" w:rsidRDefault="00CA7A43" w:rsidP="003365F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zdomácněl v jižní a východní Asii, označován jako asijská kráva (pro mléko, maso, vlnu, dopravu), do 6000m.n.m. v oblasti Tibetu, místo pití chroupá led a sníh, vysoké plece tvoří hrb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nazýván zubr americký, díky hrbu klame výškou, široké čelo, velká těžká hlava, krátké – nahoru stočené rohy, výrazně vyhrbené plece, rozcuchaný vous, volně se potulují jen v parcích západní a severu Severní Ameriky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často se zaměňuje s bizonem (příbuzní), ve volnosti vyhuben, introdukován mezi Polskem a Běloruskem (dovezen i do Čech), je světlejší a má kratší srst než bizon, rohy jsou krátké a stočené vzhůru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hodně migrují kvůli potravě, rohy samce dlouhé až 80 cm, Afrika východní a jižní, černá hříva od krku po plece, vpředu hříva sahá na čelo, ocas dlouhý ze žíní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východní Afrika, elegantní a rychlá, skáče kolmo do výše, ohrožena predátory (lvi, hyeny, šakaly aj.), tvoří stáda, tmavé kroužkované rohy, tmavá prstovitá kresba uvnitř ušního boltce, černý pás na bocích odděluje hnědožlutý hřbet a bílé břicho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Evropa, západní Asie, Jeseníky v ČR, obratně běhá a šplhá po skalách, skáče až 2m vysoko, do dálky 6m, rychlost běhu 60 km/hod., pružné polštářky na kopýtkách umožňují lezení po nerovném a kluzkém terénu, hnědožlutá srst letní, tmavší a černá – zimní</w:t>
      </w:r>
    </w:p>
    <w:p w:rsidR="00CA7A43" w:rsidRPr="005A2DDF" w:rsidRDefault="00CA7A43" w:rsidP="00D87DB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nazýván podle silného zápachu při rozmnožování, samci bojují o samice – rychle a silou do sebe narážejí hlavami, mají široké rohy, rohy ve středu hlavy vycházejí z „desek“ se stáčejí dolů a pak vzhůru, pesíky v srsti sahají až k zemi – lépe stéká voda k zemi,</w:t>
      </w:r>
    </w:p>
    <w:p w:rsidR="00CA7A43" w:rsidRDefault="00CA7A43" w:rsidP="00B270D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A2DDF">
        <w:rPr>
          <w:rFonts w:ascii="Arial" w:hAnsi="Arial" w:cs="Arial"/>
          <w:sz w:val="24"/>
          <w:szCs w:val="24"/>
        </w:rPr>
        <w:t>do 6 700m.n.m., tlusté zahnuté rohy – měří až 1,4m (samci), huňatý vous, boje s nárazy rohů a hlav</w:t>
      </w:r>
    </w:p>
    <w:p w:rsidR="00CA7A43" w:rsidRPr="005A2DDF" w:rsidRDefault="00CA7A43" w:rsidP="00670A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CA7A43" w:rsidRDefault="00CA7A43" w:rsidP="005A2D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Přesmyčky zástupců ze cvičení č.1 a 2.:</w:t>
      </w:r>
    </w:p>
    <w:p w:rsidR="00CA7A43" w:rsidRDefault="00CA7A43" w:rsidP="00670A1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670A11">
      <w:pPr>
        <w:pStyle w:val="ListParagraph"/>
        <w:spacing w:line="36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VULOB  FRÝCIKA  - 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FARAŽI</w:t>
      </w:r>
      <w:r>
        <w:rPr>
          <w:rFonts w:ascii="Arial" w:hAnsi="Arial" w:cs="Arial"/>
          <w:sz w:val="24"/>
          <w:szCs w:val="24"/>
        </w:rPr>
        <w:tab/>
        <w:t>- ..........................................................................................................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NOZIB - ...................................................................................................................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LENJE  AKSI - .........................................................................................................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ZMAKZÍK HROSKÝ - 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CENELEJ  OLOBĚCASÝ- 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BRUZ - ....................................................................................................................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LAZEGA  PSOTHOMVANO - 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ZOROKOŽEC RHÝSKO - 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OPIKA - ..................................................................................................................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BSO LÁRPONÍ - ....................................................................................................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TIPALOAN SÍLO - 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ŇŮKAP ŽANÍHÝ - ..................................................................................................</w:t>
      </w:r>
    </w:p>
    <w:p w:rsidR="00CA7A43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KJA VIKODÝ - ........................................................................................................</w:t>
      </w:r>
    </w:p>
    <w:p w:rsidR="00CA7A43" w:rsidRPr="005A2DDF" w:rsidRDefault="00CA7A43" w:rsidP="00670A11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ŇOŽMIP RESEVNÍ - ..............................................................................................</w:t>
      </w: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911793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D4256A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CA7A43" w:rsidRDefault="00CA7A43" w:rsidP="00D4256A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CA7A43" w:rsidRPr="0077219E">
        <w:trPr>
          <w:trHeight w:val="567"/>
        </w:trPr>
        <w:tc>
          <w:tcPr>
            <w:tcW w:w="1781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7219E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CA7A43" w:rsidRPr="0077219E">
        <w:trPr>
          <w:trHeight w:val="794"/>
        </w:trPr>
        <w:tc>
          <w:tcPr>
            <w:tcW w:w="1781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7219E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CA7A43" w:rsidRPr="0077219E">
        <w:trPr>
          <w:trHeight w:val="794"/>
        </w:trPr>
        <w:tc>
          <w:tcPr>
            <w:tcW w:w="1781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7219E">
              <w:rPr>
                <w:sz w:val="20"/>
                <w:szCs w:val="20"/>
                <w:lang w:eastAsia="cs-CZ"/>
              </w:rPr>
              <w:t>5</w:t>
            </w:r>
          </w:p>
        </w:tc>
      </w:tr>
      <w:tr w:rsidR="00CA7A43" w:rsidRPr="0077219E">
        <w:trPr>
          <w:trHeight w:val="794"/>
        </w:trPr>
        <w:tc>
          <w:tcPr>
            <w:tcW w:w="1781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7219E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CA7A43" w:rsidRPr="0077219E">
        <w:trPr>
          <w:trHeight w:val="794"/>
        </w:trPr>
        <w:tc>
          <w:tcPr>
            <w:tcW w:w="1781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7219E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CA7A43" w:rsidRPr="0077219E" w:rsidRDefault="00CA7A43" w:rsidP="0077219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CA7A43" w:rsidRDefault="00CA7A43" w:rsidP="00D4256A">
      <w:pPr>
        <w:jc w:val="center"/>
        <w:rPr>
          <w:rFonts w:ascii="Arial" w:hAnsi="Arial" w:cs="Arial"/>
          <w:sz w:val="18"/>
          <w:szCs w:val="18"/>
        </w:rPr>
      </w:pPr>
    </w:p>
    <w:p w:rsidR="00CA7A43" w:rsidRPr="00737901" w:rsidRDefault="00CA7A43" w:rsidP="00D4256A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CA7A43" w:rsidRPr="00737901" w:rsidRDefault="00CA7A43" w:rsidP="00D4256A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CA7A43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CA7A43" w:rsidRPr="00737901" w:rsidRDefault="00CA7A43" w:rsidP="00D4256A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CA7A43" w:rsidRDefault="00CA7A43" w:rsidP="00D4256A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CA7A43" w:rsidRDefault="00CA7A43" w:rsidP="00D4256A">
      <w:pPr>
        <w:rPr>
          <w:rFonts w:ascii="Arial" w:hAnsi="Arial" w:cs="Arial"/>
          <w:sz w:val="24"/>
          <w:szCs w:val="24"/>
          <w:u w:val="single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CA7A43" w:rsidRDefault="00CA7A43" w:rsidP="008570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36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http://commons.wikimedia.org/wiki/File:Cervus.nippon.dybowskii-01-Castolovice.jpg</w:t>
        </w:r>
      </w:hyperlink>
    </w:p>
    <w:p w:rsidR="00CA7A43" w:rsidRDefault="00CA7A43" w:rsidP="008570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37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http://commons.wikimedia.org/wiki/File:Cali_Tiergarten_16.jpg</w:t>
        </w:r>
      </w:hyperlink>
    </w:p>
    <w:p w:rsidR="00CA7A43" w:rsidRDefault="00CA7A43" w:rsidP="0085708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38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http://commons.wikimedia.org/wiki/File:20070818-0001-strolling_reindeer_cropped.jpg</w:t>
        </w:r>
      </w:hyperlink>
    </w:p>
    <w:p w:rsidR="00CA7A43" w:rsidRDefault="00CA7A43" w:rsidP="0085708B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2A19AE" w:rsidRDefault="00CA7A43" w:rsidP="002A19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39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http://commons.wikimedia.org/wiki/File:%C5%BDirafa_Rothschildova_9031.jpg</w:t>
        </w:r>
      </w:hyperlink>
    </w:p>
    <w:p w:rsidR="00CA7A43" w:rsidRDefault="00CA7A43" w:rsidP="002A19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0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http://commons.wikimedia.org/wiki/File:Okapi2.jpg</w:t>
        </w:r>
      </w:hyperlink>
    </w:p>
    <w:p w:rsidR="00CA7A43" w:rsidRDefault="00CA7A43" w:rsidP="002A19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1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http://commons.wikimedia.org/wiki/File:Taurotragus_oryx.jpg</w:t>
        </w:r>
      </w:hyperlink>
    </w:p>
    <w:p w:rsidR="00CA7A43" w:rsidRDefault="00CA7A43" w:rsidP="002A19AE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Default="00CA7A43" w:rsidP="002A19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2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http://commons.wikimedia.org/wiki/File:Syncerus_caffer_Dvur_zoo_3.jpg</w:t>
        </w:r>
      </w:hyperlink>
    </w:p>
    <w:p w:rsidR="00CA7A43" w:rsidRDefault="00CA7A43" w:rsidP="00137A3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3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http://commons.wikimedia.org/wiki/File:Yak_Kailash.JPG</w:t>
        </w:r>
      </w:hyperlink>
    </w:p>
    <w:p w:rsidR="00CA7A43" w:rsidRDefault="00CA7A43" w:rsidP="00137A3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4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http://commons.wikimedia.org/wiki/File:Bison_bison_d.jpg?uselang=cs</w:t>
        </w:r>
      </w:hyperlink>
    </w:p>
    <w:p w:rsidR="00CA7A43" w:rsidRPr="002A19AE" w:rsidRDefault="00CA7A43" w:rsidP="00137A3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CA7A43" w:rsidRPr="00137A30" w:rsidRDefault="00CA7A43" w:rsidP="00137A3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5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http://commons.wikimedia.org/wiki/File:%D0%A1118.jpg</w:t>
        </w:r>
      </w:hyperlink>
    </w:p>
    <w:p w:rsidR="00CA7A43" w:rsidRPr="00137A30" w:rsidRDefault="00CA7A43" w:rsidP="00137A3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137A30">
        <w:rPr>
          <w:rFonts w:ascii="Arial" w:hAnsi="Arial" w:cs="Arial"/>
          <w:sz w:val="24"/>
          <w:szCs w:val="24"/>
          <w:u w:val="single"/>
        </w:rPr>
        <w:t>http://commons.wikimedia.org/wiki/File:Gnu_Streifengnu_Connochaetus_taurinus_taurinus_0509021.jpg</w:t>
      </w:r>
    </w:p>
    <w:p w:rsidR="00CA7A43" w:rsidRPr="00D4256A" w:rsidRDefault="00CA7A43" w:rsidP="00D4256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hyperlink r:id="rId46" w:history="1">
        <w:r w:rsidRPr="00244EED">
          <w:rPr>
            <w:rStyle w:val="Hyperlink"/>
            <w:rFonts w:ascii="Arial" w:hAnsi="Arial" w:cs="Arial"/>
            <w:sz w:val="24"/>
            <w:szCs w:val="24"/>
          </w:rPr>
          <w:t>http://commons.wikimedia.org/wiki/File:Eat228.jpg</w:t>
        </w:r>
      </w:hyperlink>
    </w:p>
    <w:p w:rsidR="00CA7A43" w:rsidRDefault="00CA7A43" w:rsidP="008E3D2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8E3D2B">
        <w:rPr>
          <w:rFonts w:ascii="Arial" w:hAnsi="Arial" w:cs="Arial"/>
          <w:sz w:val="24"/>
          <w:szCs w:val="24"/>
          <w:u w:val="single"/>
        </w:rPr>
        <w:t>http://commons.wikimedia.org/wiki/File:Imgp7951.jpg</w:t>
      </w:r>
    </w:p>
    <w:p w:rsidR="00CA7A43" w:rsidRPr="008E3D2B" w:rsidRDefault="00CA7A43" w:rsidP="008E3D2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8E3D2B">
        <w:rPr>
          <w:rFonts w:ascii="Arial" w:hAnsi="Arial" w:cs="Arial"/>
          <w:sz w:val="24"/>
          <w:szCs w:val="24"/>
          <w:u w:val="single"/>
        </w:rPr>
        <w:t>http://commons.wikimedia.org/wiki/File:Muskus.jpg</w:t>
      </w:r>
    </w:p>
    <w:p w:rsidR="00CA7A43" w:rsidRDefault="00CA7A43" w:rsidP="008E3D2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8E3D2B">
        <w:rPr>
          <w:rFonts w:ascii="Arial" w:hAnsi="Arial" w:cs="Arial"/>
          <w:sz w:val="24"/>
          <w:szCs w:val="24"/>
          <w:u w:val="single"/>
        </w:rPr>
        <w:t>http://commons.wikimedia.org/wiki/File:Steinbock_2006_08_2.jpg</w:t>
      </w:r>
    </w:p>
    <w:p w:rsidR="00CA7A43" w:rsidRPr="0085708B" w:rsidRDefault="00CA7A43" w:rsidP="00D4256A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sectPr w:rsidR="00CA7A43" w:rsidRPr="0085708B" w:rsidSect="008570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E4787"/>
    <w:multiLevelType w:val="hybridMultilevel"/>
    <w:tmpl w:val="9252D2EE"/>
    <w:lvl w:ilvl="0" w:tplc="A4D289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3562F68"/>
    <w:multiLevelType w:val="hybridMultilevel"/>
    <w:tmpl w:val="C2108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3D08EB"/>
    <w:multiLevelType w:val="hybridMultilevel"/>
    <w:tmpl w:val="15CEBE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308"/>
    <w:rsid w:val="00137A30"/>
    <w:rsid w:val="001548A6"/>
    <w:rsid w:val="00187308"/>
    <w:rsid w:val="00244EED"/>
    <w:rsid w:val="00276254"/>
    <w:rsid w:val="002A19AE"/>
    <w:rsid w:val="002B07D4"/>
    <w:rsid w:val="003365F0"/>
    <w:rsid w:val="00344529"/>
    <w:rsid w:val="00514AB0"/>
    <w:rsid w:val="00562177"/>
    <w:rsid w:val="00570904"/>
    <w:rsid w:val="005A2DDF"/>
    <w:rsid w:val="005F0D1F"/>
    <w:rsid w:val="00670A11"/>
    <w:rsid w:val="006D6986"/>
    <w:rsid w:val="00737901"/>
    <w:rsid w:val="0077219E"/>
    <w:rsid w:val="0085708B"/>
    <w:rsid w:val="008E3D2B"/>
    <w:rsid w:val="00911793"/>
    <w:rsid w:val="00990B4F"/>
    <w:rsid w:val="00B05536"/>
    <w:rsid w:val="00B270D8"/>
    <w:rsid w:val="00B623B6"/>
    <w:rsid w:val="00CA7A43"/>
    <w:rsid w:val="00D4256A"/>
    <w:rsid w:val="00D87DB9"/>
    <w:rsid w:val="00E4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B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1179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57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08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570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137A30"/>
    <w:rPr>
      <w:color w:val="800080"/>
      <w:u w:val="single"/>
    </w:rPr>
  </w:style>
  <w:style w:type="table" w:styleId="TableGrid">
    <w:name w:val="Table Grid"/>
    <w:basedOn w:val="TableNormal"/>
    <w:uiPriority w:val="99"/>
    <w:rsid w:val="00D4256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42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ommons.wikimedia.org/wiki/File:20070818-0001-strolling_reindeer_cropped.jpg" TargetMode="External"/><Relationship Id="rId18" Type="http://schemas.openxmlformats.org/officeDocument/2006/relationships/hyperlink" Target="http://commons.wikimedia.org/wiki/File:Okapi2.jpg" TargetMode="External"/><Relationship Id="rId26" Type="http://schemas.openxmlformats.org/officeDocument/2006/relationships/image" Target="media/image14.jpeg"/><Relationship Id="rId39" Type="http://schemas.openxmlformats.org/officeDocument/2006/relationships/hyperlink" Target="http://commons.wikimedia.org/wiki/File:%C5%BDirafa_Rothschildova_9031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hyperlink" Target="http://commons.wikimedia.org/wiki/File:Imgp7951.jpg" TargetMode="External"/><Relationship Id="rId42" Type="http://schemas.openxmlformats.org/officeDocument/2006/relationships/hyperlink" Target="http://commons.wikimedia.org/wiki/File:Syncerus_caffer_Dvur_zoo_3.jpg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Cali_Tiergarten_16.jpg" TargetMode="External"/><Relationship Id="rId17" Type="http://schemas.openxmlformats.org/officeDocument/2006/relationships/hyperlink" Target="http://commons.wikimedia.org/wiki/File:%C5%BDirafa_Rothschildova_9031.jpg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8.jpeg"/><Relationship Id="rId38" Type="http://schemas.openxmlformats.org/officeDocument/2006/relationships/hyperlink" Target="http://commons.wikimedia.org/wiki/File:20070818-0001-strolling_reindeer_cropped.jpg" TargetMode="External"/><Relationship Id="rId46" Type="http://schemas.openxmlformats.org/officeDocument/2006/relationships/hyperlink" Target="http://commons.wikimedia.org/wiki/File:Eat228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0.jpeg"/><Relationship Id="rId29" Type="http://schemas.openxmlformats.org/officeDocument/2006/relationships/hyperlink" Target="http://commons.wikimedia.org/wiki/File:Gnu_Streifengnu_Connochaetus_taurinus_taurinus_0509021.jpg" TargetMode="External"/><Relationship Id="rId41" Type="http://schemas.openxmlformats.org/officeDocument/2006/relationships/hyperlink" Target="http://commons.wikimedia.org/wiki/File:Taurotragus_oryx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File:Cervus.nippon.dybowskii-01-Castolovice.jpg" TargetMode="External"/><Relationship Id="rId24" Type="http://schemas.openxmlformats.org/officeDocument/2006/relationships/hyperlink" Target="http://commons.wikimedia.org/wiki/File:Yak_Kailash.JPG" TargetMode="External"/><Relationship Id="rId32" Type="http://schemas.openxmlformats.org/officeDocument/2006/relationships/image" Target="media/image17.jpeg"/><Relationship Id="rId37" Type="http://schemas.openxmlformats.org/officeDocument/2006/relationships/hyperlink" Target="http://commons.wikimedia.org/wiki/File:Cali_Tiergarten_16.jpg" TargetMode="External"/><Relationship Id="rId40" Type="http://schemas.openxmlformats.org/officeDocument/2006/relationships/hyperlink" Target="http://commons.wikimedia.org/wiki/File:Okapi2.jpg" TargetMode="External"/><Relationship Id="rId45" Type="http://schemas.openxmlformats.org/officeDocument/2006/relationships/hyperlink" Target="http://commons.wikimedia.org/wiki/File:%D0%A1118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hyperlink" Target="http://commons.wikimedia.org/wiki/File:Syncerus_caffer_Dvur_zoo_3.jpg" TargetMode="External"/><Relationship Id="rId28" Type="http://schemas.openxmlformats.org/officeDocument/2006/relationships/hyperlink" Target="http://commons.wikimedia.org/wiki/File:%D0%A1118.jpg" TargetMode="External"/><Relationship Id="rId36" Type="http://schemas.openxmlformats.org/officeDocument/2006/relationships/hyperlink" Target="http://commons.wikimedia.org/wiki/File:Cervus.nippon.dybowskii-01-Castolovice.jp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Taurotragus_oryx.jpg" TargetMode="External"/><Relationship Id="rId31" Type="http://schemas.openxmlformats.org/officeDocument/2006/relationships/image" Target="media/image16.jpeg"/><Relationship Id="rId44" Type="http://schemas.openxmlformats.org/officeDocument/2006/relationships/hyperlink" Target="http://commons.wikimedia.org/wiki/File:Bison_bison_d.jpg?uselang=c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hyperlink" Target="http://commons.wikimedia.org/wiki/File:Eat228.jpg" TargetMode="External"/><Relationship Id="rId35" Type="http://schemas.openxmlformats.org/officeDocument/2006/relationships/hyperlink" Target="http://commons.wikimedia.org/wiki/File:Muskus.jpg" TargetMode="External"/><Relationship Id="rId43" Type="http://schemas.openxmlformats.org/officeDocument/2006/relationships/hyperlink" Target="http://commons.wikimedia.org/wiki/File:Yak_Kailash.JPG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433</TotalTime>
  <Pages>7</Pages>
  <Words>1590</Words>
  <Characters>9384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2013-02-15T08:23:00Z</dcterms:created>
  <dcterms:modified xsi:type="dcterms:W3CDTF">2013-02-18T19:55:00Z</dcterms:modified>
</cp:coreProperties>
</file>