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29A" w:rsidRPr="006D6986" w:rsidRDefault="00E5229A" w:rsidP="001C4D1B">
      <w:pPr>
        <w:ind w:left="-426" w:right="-143"/>
        <w:jc w:val="center"/>
        <w:rPr>
          <w:rFonts w:ascii="Arial" w:hAnsi="Arial" w:cs="Arial"/>
        </w:rPr>
      </w:pPr>
      <w:r>
        <w:rPr>
          <w:noProof/>
          <w:lang w:eastAsia="cs-CZ"/>
        </w:rPr>
        <w:pict>
          <v:group id="Skupina 4" o:spid="_x0000_s1026" style="position:absolute;left:0;text-align:left;margin-left:39.05pt;margin-top:-11.1pt;width:405.35pt;height:71.45pt;z-index:251665920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7" o:title=""/>
            </v:shape>
            <v:shape id="_x0000_s1028" type="#_x0000_t75" alt="MSMT_slogan" style="position:absolute;left:3867;top:2563;width:4228;height:242;visibility:visible">
              <v:imagedata r:id="rId8" o:title=""/>
            </v:shape>
            <v:shape id="_x0000_s1029" type="#_x0000_t75" alt="Logo školy polobarevné" style="position:absolute;left:9469;top:1134;width:1117;height:1198;visibility:visible">
              <v:imagedata r:id="rId9" o:title=""/>
            </v:shape>
            <w10:wrap type="square"/>
          </v:group>
        </w:pict>
      </w:r>
      <w:r w:rsidRPr="006D6986">
        <w:rPr>
          <w:rFonts w:ascii="Arial" w:hAnsi="Arial" w:cs="Arial"/>
        </w:rPr>
        <w:t xml:space="preserve">  </w:t>
      </w:r>
    </w:p>
    <w:p w:rsidR="00E5229A" w:rsidRPr="006D6986" w:rsidRDefault="00E5229A" w:rsidP="001C4D1B">
      <w:pPr>
        <w:jc w:val="center"/>
        <w:rPr>
          <w:rFonts w:ascii="Arial" w:hAnsi="Arial" w:cs="Arial"/>
          <w:sz w:val="16"/>
          <w:szCs w:val="16"/>
        </w:rPr>
      </w:pPr>
    </w:p>
    <w:p w:rsidR="00E5229A" w:rsidRPr="006D6986" w:rsidRDefault="00E5229A" w:rsidP="001C4D1B">
      <w:pPr>
        <w:jc w:val="center"/>
        <w:rPr>
          <w:rFonts w:ascii="Arial" w:hAnsi="Arial" w:cs="Arial"/>
        </w:rPr>
      </w:pPr>
    </w:p>
    <w:p w:rsidR="00E5229A" w:rsidRPr="006D6986" w:rsidRDefault="00E5229A" w:rsidP="001C4D1B">
      <w:pPr>
        <w:rPr>
          <w:rFonts w:ascii="Arial" w:hAnsi="Arial" w:cs="Arial"/>
        </w:rPr>
      </w:pPr>
    </w:p>
    <w:p w:rsidR="00E5229A" w:rsidRPr="006D6986" w:rsidRDefault="00E5229A" w:rsidP="001C4D1B">
      <w:pPr>
        <w:rPr>
          <w:rFonts w:ascii="Arial" w:hAnsi="Arial" w:cs="Arial"/>
        </w:rPr>
      </w:pPr>
    </w:p>
    <w:p w:rsidR="00E5229A" w:rsidRPr="006D6986" w:rsidRDefault="00E5229A" w:rsidP="001C4D1B">
      <w:pPr>
        <w:rPr>
          <w:rFonts w:ascii="Arial" w:hAnsi="Arial" w:cs="Arial"/>
        </w:rPr>
      </w:pPr>
    </w:p>
    <w:p w:rsidR="00E5229A" w:rsidRDefault="00E5229A" w:rsidP="001C4D1B">
      <w:pPr>
        <w:rPr>
          <w:rFonts w:ascii="Arial" w:hAnsi="Arial" w:cs="Arial"/>
        </w:rPr>
      </w:pPr>
    </w:p>
    <w:p w:rsidR="00E5229A" w:rsidRDefault="00E5229A" w:rsidP="001C4D1B">
      <w:pPr>
        <w:rPr>
          <w:rFonts w:ascii="Arial" w:hAnsi="Arial" w:cs="Arial"/>
        </w:rPr>
      </w:pPr>
    </w:p>
    <w:p w:rsidR="00E5229A" w:rsidRPr="00276254" w:rsidRDefault="00E5229A" w:rsidP="001C4D1B">
      <w:pPr>
        <w:jc w:val="center"/>
        <w:rPr>
          <w:rFonts w:ascii="Arial" w:hAnsi="Arial" w:cs="Arial"/>
        </w:rPr>
      </w:pPr>
      <w:r w:rsidRPr="00276254">
        <w:rPr>
          <w:rFonts w:ascii="Arial" w:hAnsi="Arial" w:cs="Arial"/>
        </w:rPr>
        <w:t>Název projektu: Individuální výukou k lepším výsledkům</w:t>
      </w:r>
    </w:p>
    <w:p w:rsidR="00E5229A" w:rsidRPr="00276254" w:rsidRDefault="00E5229A" w:rsidP="001C4D1B">
      <w:pPr>
        <w:jc w:val="center"/>
        <w:rPr>
          <w:rFonts w:ascii="Arial" w:hAnsi="Arial" w:cs="Arial"/>
        </w:rPr>
      </w:pPr>
      <w:r w:rsidRPr="00276254">
        <w:rPr>
          <w:rFonts w:ascii="Arial" w:hAnsi="Arial" w:cs="Arial"/>
        </w:rPr>
        <w:t>Příjemce: Základní škola Telč, Masarykova 141, příspěvková organizace</w:t>
      </w:r>
    </w:p>
    <w:p w:rsidR="00E5229A" w:rsidRDefault="00E5229A" w:rsidP="001C4D1B">
      <w:pPr>
        <w:jc w:val="center"/>
        <w:rPr>
          <w:rFonts w:ascii="Arial" w:hAnsi="Arial" w:cs="Arial"/>
        </w:rPr>
      </w:pPr>
    </w:p>
    <w:p w:rsidR="00E5229A" w:rsidRDefault="00E5229A" w:rsidP="001C4D1B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E5229A" w:rsidRPr="0075298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sz w:val="20"/>
                <w:szCs w:val="20"/>
                <w:lang w:eastAsia="cs-CZ"/>
              </w:rPr>
              <w:t>Člověk a příroda</w:t>
            </w:r>
          </w:p>
        </w:tc>
      </w:tr>
      <w:tr w:rsidR="00E5229A" w:rsidRPr="0075298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sz w:val="20"/>
                <w:szCs w:val="20"/>
                <w:lang w:eastAsia="cs-CZ"/>
              </w:rPr>
              <w:t>Přírodopis</w:t>
            </w:r>
          </w:p>
        </w:tc>
      </w:tr>
      <w:tr w:rsidR="00E5229A" w:rsidRPr="0075298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sz w:val="20"/>
                <w:szCs w:val="20"/>
                <w:lang w:eastAsia="cs-CZ"/>
              </w:rPr>
              <w:t>Biologie člověka</w:t>
            </w:r>
          </w:p>
        </w:tc>
      </w:tr>
      <w:tr w:rsidR="00E5229A" w:rsidRPr="0075298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sz w:val="20"/>
                <w:szCs w:val="20"/>
                <w:lang w:eastAsia="cs-CZ"/>
              </w:rPr>
              <w:t>8. ročník</w:t>
            </w:r>
          </w:p>
        </w:tc>
      </w:tr>
      <w:tr w:rsidR="00E5229A" w:rsidRPr="00752980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E5229A" w:rsidRPr="00752980" w:rsidRDefault="00E5229A" w:rsidP="00752980">
            <w:pPr>
              <w:spacing w:after="0"/>
              <w:rPr>
                <w:rFonts w:ascii="Arial" w:hAnsi="Arial" w:cs="Arial"/>
                <w:color w:val="FFFFFF"/>
                <w:sz w:val="20"/>
                <w:szCs w:val="20"/>
                <w:lang w:eastAsia="cs-CZ"/>
              </w:rPr>
            </w:pPr>
            <w:r w:rsidRPr="00752980">
              <w:rPr>
                <w:rFonts w:ascii="Arial" w:hAnsi="Arial" w:cs="Arial"/>
                <w:color w:val="FFFFFF"/>
                <w:sz w:val="20"/>
                <w:szCs w:val="20"/>
                <w:lang w:eastAsia="cs-CZ"/>
              </w:rPr>
              <w:t>VY_52_INOVACE_058</w:t>
            </w:r>
          </w:p>
        </w:tc>
      </w:tr>
    </w:tbl>
    <w:p w:rsidR="00E5229A" w:rsidRPr="006D6986" w:rsidRDefault="00E5229A" w:rsidP="001C4D1B">
      <w:pPr>
        <w:rPr>
          <w:rFonts w:ascii="Arial" w:hAnsi="Arial" w:cs="Arial"/>
        </w:rPr>
      </w:pPr>
    </w:p>
    <w:p w:rsidR="00E5229A" w:rsidRPr="006D6986" w:rsidRDefault="00E5229A" w:rsidP="001C4D1B">
      <w:pPr>
        <w:rPr>
          <w:rFonts w:ascii="Arial" w:hAnsi="Arial" w:cs="Arial"/>
        </w:rPr>
      </w:pP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</w:p>
    <w:p w:rsidR="00E5229A" w:rsidRDefault="00E5229A" w:rsidP="001C4D1B">
      <w:pPr>
        <w:rPr>
          <w:rFonts w:ascii="Arial" w:hAnsi="Arial" w:cs="Arial"/>
          <w:b/>
          <w:bCs/>
        </w:rPr>
      </w:pPr>
    </w:p>
    <w:p w:rsidR="00E5229A" w:rsidRPr="00570904" w:rsidRDefault="00E5229A" w:rsidP="001C4D1B">
      <w:pPr>
        <w:rPr>
          <w:rFonts w:ascii="Arial" w:hAnsi="Arial" w:cs="Arial"/>
          <w:b/>
          <w:bCs/>
          <w:sz w:val="32"/>
          <w:szCs w:val="32"/>
        </w:rPr>
      </w:pPr>
    </w:p>
    <w:p w:rsidR="00E5229A" w:rsidRPr="00570904" w:rsidRDefault="00E5229A" w:rsidP="001C4D1B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70904">
        <w:rPr>
          <w:rFonts w:ascii="Arial" w:hAnsi="Arial" w:cs="Arial"/>
          <w:b/>
          <w:bCs/>
          <w:sz w:val="32"/>
          <w:szCs w:val="32"/>
        </w:rPr>
        <w:t>Název vzdělávacího materiálu</w:t>
      </w:r>
    </w:p>
    <w:p w:rsidR="00E5229A" w:rsidRPr="00570904" w:rsidRDefault="00E5229A" w:rsidP="001C4D1B">
      <w:pPr>
        <w:jc w:val="center"/>
        <w:rPr>
          <w:rFonts w:ascii="Arial" w:hAnsi="Arial" w:cs="Arial"/>
          <w:smallCaps/>
          <w:sz w:val="32"/>
          <w:szCs w:val="32"/>
        </w:rPr>
      </w:pPr>
      <w:r>
        <w:rPr>
          <w:rFonts w:ascii="Arial" w:hAnsi="Arial" w:cs="Arial"/>
          <w:smallCaps/>
          <w:sz w:val="32"/>
          <w:szCs w:val="32"/>
        </w:rPr>
        <w:t>Sudokopytníci -přežvýkavci</w:t>
      </w:r>
    </w:p>
    <w:p w:rsidR="00E5229A" w:rsidRPr="006D6986" w:rsidRDefault="00E5229A" w:rsidP="001C4D1B">
      <w:pPr>
        <w:rPr>
          <w:rFonts w:ascii="Arial" w:hAnsi="Arial" w:cs="Arial"/>
        </w:rPr>
      </w:pP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</w:p>
    <w:p w:rsidR="00E5229A" w:rsidRPr="006D6986" w:rsidRDefault="00E5229A" w:rsidP="001C4D1B">
      <w:pPr>
        <w:rPr>
          <w:rFonts w:ascii="Arial" w:hAnsi="Arial" w:cs="Arial"/>
        </w:rPr>
      </w:pP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</w:p>
    <w:p w:rsidR="00E5229A" w:rsidRPr="006D6986" w:rsidRDefault="00E5229A" w:rsidP="001C4D1B">
      <w:pPr>
        <w:rPr>
          <w:rFonts w:ascii="Arial" w:hAnsi="Arial" w:cs="Arial"/>
        </w:rPr>
      </w:pPr>
    </w:p>
    <w:p w:rsidR="00E5229A" w:rsidRDefault="00E5229A" w:rsidP="001C4D1B">
      <w:pPr>
        <w:rPr>
          <w:rFonts w:ascii="Arial" w:hAnsi="Arial" w:cs="Arial"/>
        </w:rPr>
      </w:pPr>
      <w:r w:rsidRPr="006D6986">
        <w:rPr>
          <w:rFonts w:ascii="Arial" w:hAnsi="Arial" w:cs="Arial"/>
        </w:rPr>
        <w:tab/>
      </w:r>
      <w:r w:rsidRPr="006D6986">
        <w:rPr>
          <w:rFonts w:ascii="Arial" w:hAnsi="Arial" w:cs="Arial"/>
        </w:rPr>
        <w:tab/>
      </w:r>
    </w:p>
    <w:p w:rsidR="00E5229A" w:rsidRDefault="00E5229A" w:rsidP="001C4D1B">
      <w:pPr>
        <w:jc w:val="center"/>
        <w:rPr>
          <w:rFonts w:ascii="Arial" w:hAnsi="Arial" w:cs="Arial"/>
        </w:rPr>
      </w:pPr>
    </w:p>
    <w:p w:rsidR="00E5229A" w:rsidRDefault="00E5229A" w:rsidP="001C4D1B">
      <w:pPr>
        <w:jc w:val="center"/>
        <w:rPr>
          <w:rFonts w:ascii="Arial" w:hAnsi="Arial" w:cs="Arial"/>
        </w:rPr>
      </w:pPr>
    </w:p>
    <w:p w:rsidR="00E5229A" w:rsidRDefault="00E5229A" w:rsidP="001C4D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Mgr. Blanka Pařilová</w:t>
      </w:r>
    </w:p>
    <w:p w:rsidR="00E5229A" w:rsidRDefault="00E5229A" w:rsidP="001C4D1B">
      <w:pPr>
        <w:jc w:val="center"/>
        <w:rPr>
          <w:rFonts w:ascii="Arial" w:hAnsi="Arial" w:cs="Arial"/>
        </w:rPr>
      </w:pPr>
    </w:p>
    <w:p w:rsidR="00E5229A" w:rsidRDefault="00E5229A" w:rsidP="001C4D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7.1.2013</w:t>
      </w:r>
    </w:p>
    <w:p w:rsidR="00E5229A" w:rsidRDefault="00E5229A" w:rsidP="00344529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řád: Sudokopytníci – b) Přežvýkavci</w:t>
      </w:r>
    </w:p>
    <w:p w:rsidR="00E5229A" w:rsidRDefault="00E5229A" w:rsidP="00344529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E5229A" w:rsidRPr="001861FF" w:rsidRDefault="00E5229A" w:rsidP="00ED005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1861FF">
        <w:rPr>
          <w:rFonts w:ascii="Arial" w:hAnsi="Arial" w:cs="Arial"/>
          <w:sz w:val="24"/>
          <w:szCs w:val="24"/>
          <w:u w:val="single"/>
        </w:rPr>
        <w:t>Charakteristika:</w:t>
      </w: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Přežvýkavci jsou sudokopytníci, kteří zpracovávají potravu trochu jinak. </w:t>
      </w: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Žaludek se skládá ze 4 částí: </w:t>
      </w:r>
    </w:p>
    <w:p w:rsidR="00E5229A" w:rsidRDefault="00E5229A" w:rsidP="001861F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" o:spid="_x0000_s1030" type="#_x0000_t75" style="position:absolute;left:0;text-align:left;margin-left:-33.35pt;margin-top:4.1pt;width:209.2pt;height:131.95pt;z-index:-251666944;visibility:visible">
            <v:imagedata r:id="rId10" o:title=""/>
          </v:shape>
        </w:pict>
      </w:r>
      <w:r>
        <w:rPr>
          <w:rFonts w:ascii="Arial" w:hAnsi="Arial" w:cs="Arial"/>
          <w:sz w:val="24"/>
          <w:szCs w:val="24"/>
        </w:rPr>
        <w:t>...............................................................</w:t>
      </w:r>
    </w:p>
    <w:p w:rsidR="00E5229A" w:rsidRDefault="00E5229A" w:rsidP="001861F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</w:t>
      </w:r>
    </w:p>
    <w:p w:rsidR="00E5229A" w:rsidRDefault="00E5229A" w:rsidP="001861F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</w:t>
      </w:r>
    </w:p>
    <w:p w:rsidR="00E5229A" w:rsidRDefault="00E5229A" w:rsidP="001861F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</w:t>
      </w: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Potrava se hromadí v ........................................., zde je částečně .....................</w:t>
      </w: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........................................bakteriemi a prvoky. Natrávená potrava putuje do .......................................................... Odtud je natrávenina zvracena  zpět  </w:t>
      </w:r>
    </w:p>
    <w:p w:rsidR="00E5229A" w:rsidRDefault="00E5229A" w:rsidP="00ED005E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6" o:spid="_x0000_s1031" type="#_x0000_t75" style="position:absolute;left:0;text-align:left;margin-left:388.15pt;margin-top:66.05pt;width:90.7pt;height:80.95pt;z-index:-251663872;visibility:visible">
            <v:imagedata r:id="rId11" o:title=""/>
          </v:shape>
        </w:pict>
      </w:r>
      <w:r>
        <w:rPr>
          <w:rFonts w:ascii="Arial" w:hAnsi="Arial" w:cs="Arial"/>
          <w:sz w:val="24"/>
          <w:szCs w:val="24"/>
        </w:rPr>
        <w:t xml:space="preserve">do .............................................................. Zde je znovu rozžvýkána, mechanicky zpracována a vrací se zpátky do jícnu a do dalších částí žaludku. Tedy do ......................................... a ..................................... Ve  .............................. začíná chemické trávení. </w:t>
      </w:r>
    </w:p>
    <w:p w:rsidR="00E5229A" w:rsidRDefault="00E5229A" w:rsidP="001861FF">
      <w:pPr>
        <w:rPr>
          <w:rFonts w:ascii="Arial" w:hAnsi="Arial" w:cs="Arial"/>
          <w:sz w:val="24"/>
          <w:szCs w:val="24"/>
        </w:rPr>
      </w:pPr>
    </w:p>
    <w:p w:rsidR="00E5229A" w:rsidRPr="0005712F" w:rsidRDefault="00E5229A" w:rsidP="001861F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Spojovačka:</w:t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dutý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kostěný</w:t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roh</w:t>
      </w:r>
      <w:r>
        <w:rPr>
          <w:rFonts w:ascii="Arial" w:hAnsi="Arial" w:cs="Arial"/>
          <w:sz w:val="24"/>
          <w:szCs w:val="24"/>
        </w:rPr>
        <w:tab/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vyplněný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rohovitý</w:t>
      </w:r>
    </w:p>
    <w:p w:rsidR="00E5229A" w:rsidRPr="0005712F" w:rsidRDefault="00E5229A" w:rsidP="0005712F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paroh</w:t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každý rok je shazován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neshazuje se, jen přirůstá</w:t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Samice většinou nemají / mají rohy. Samice většinou mají/ nemají parohy. Výjimkou je samice soba, která parohy má.</w:t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Parohy vyrůstají na lebce z kosti čelní z tzv. .......................................... Rostou díky jemné kůžičce tzv. ......................................, která po skončení vývoje parohu zasychá  a tzv. ...............................................ji jelen (srnec...) odírá.</w:t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Stářím jedince se parohy ...............................................</w:t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Pr="00186AD9" w:rsidRDefault="00E5229A" w:rsidP="00186A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186AD9">
        <w:rPr>
          <w:rFonts w:ascii="Arial" w:hAnsi="Arial" w:cs="Arial"/>
          <w:sz w:val="24"/>
          <w:szCs w:val="24"/>
          <w:u w:val="single"/>
        </w:rPr>
        <w:t>Urči co je roh a paroh, popiš pučnici a vybarvi duté místo na rohu</w:t>
      </w:r>
    </w:p>
    <w:p w:rsidR="00E5229A" w:rsidRDefault="00E5229A" w:rsidP="0005712F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2" o:spid="_x0000_s1032" type="#_x0000_t75" style="position:absolute;left:0;text-align:left;margin-left:229.9pt;margin-top:4.55pt;width:89.2pt;height:91.45pt;z-index:-251664896;visibility:visible">
            <v:imagedata r:id="rId12" o:title="" chromakey="black"/>
          </v:shape>
        </w:pict>
      </w:r>
      <w:r>
        <w:rPr>
          <w:noProof/>
          <w:lang w:eastAsia="cs-CZ"/>
        </w:rPr>
        <w:pict>
          <v:shape id="Obrázek 3" o:spid="_x0000_s1033" type="#_x0000_t75" style="position:absolute;left:0;text-align:left;margin-left:3.95pt;margin-top:4.15pt;width:87.85pt;height:77.3pt;z-index:-251665920;visibility:visible;mso-wrap-distance-left:25.32pt;mso-wrap-distance-top:3.36pt;mso-wrap-distance-right:10.54pt;mso-wrap-distance-bottom:1.81pt">
            <v:imagedata r:id="rId13" o:title=""/>
            <o:lock v:ext="edit" aspectratio="f"/>
          </v:shape>
        </w:pict>
      </w:r>
    </w:p>
    <w:p w:rsidR="00E5229A" w:rsidRPr="00215093" w:rsidRDefault="00E5229A" w:rsidP="00215093">
      <w:pPr>
        <w:pStyle w:val="ListParagraph"/>
        <w:tabs>
          <w:tab w:val="left" w:pos="1155"/>
        </w:tabs>
        <w:rPr>
          <w:rFonts w:ascii="Arial" w:hAnsi="Arial" w:cs="Arial"/>
          <w:color w:val="FFFFFF"/>
          <w:sz w:val="24"/>
          <w:szCs w:val="24"/>
        </w:rPr>
      </w:pPr>
      <w:r>
        <w:rPr>
          <w:rFonts w:ascii="Arial" w:hAnsi="Arial" w:cs="Arial"/>
          <w:color w:val="FFFFFF"/>
          <w:sz w:val="24"/>
          <w:szCs w:val="24"/>
        </w:rPr>
        <w:tab/>
      </w:r>
    </w:p>
    <w:p w:rsidR="00E5229A" w:rsidRDefault="00E5229A" w:rsidP="00B93803">
      <w:pPr>
        <w:pStyle w:val="ListParagraph"/>
        <w:tabs>
          <w:tab w:val="left" w:pos="207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5229A" w:rsidRDefault="00E5229A" w:rsidP="00186AD9">
      <w:pPr>
        <w:tabs>
          <w:tab w:val="left" w:pos="2070"/>
        </w:tabs>
        <w:rPr>
          <w:rFonts w:ascii="Arial" w:hAnsi="Arial" w:cs="Arial"/>
          <w:sz w:val="24"/>
          <w:szCs w:val="24"/>
        </w:rPr>
      </w:pPr>
      <w:r w:rsidRPr="00186AD9">
        <w:rPr>
          <w:rFonts w:ascii="Arial" w:hAnsi="Arial" w:cs="Arial"/>
          <w:sz w:val="24"/>
          <w:szCs w:val="24"/>
        </w:rPr>
        <w:tab/>
        <w:t>...................................</w:t>
      </w:r>
      <w:r w:rsidRPr="00186AD9">
        <w:rPr>
          <w:rFonts w:ascii="Arial" w:hAnsi="Arial" w:cs="Arial"/>
          <w:sz w:val="24"/>
          <w:szCs w:val="24"/>
        </w:rPr>
        <w:tab/>
      </w:r>
      <w:r w:rsidRPr="00186AD9">
        <w:rPr>
          <w:rFonts w:ascii="Arial" w:hAnsi="Arial" w:cs="Arial"/>
          <w:sz w:val="24"/>
          <w:szCs w:val="24"/>
        </w:rPr>
        <w:tab/>
        <w:t xml:space="preserve">   .............................</w:t>
      </w:r>
      <w:r>
        <w:rPr>
          <w:rFonts w:ascii="Arial" w:hAnsi="Arial" w:cs="Arial"/>
          <w:sz w:val="24"/>
          <w:szCs w:val="24"/>
        </w:rPr>
        <w:t>..</w:t>
      </w:r>
      <w:r w:rsidRPr="00186AD9">
        <w:rPr>
          <w:rFonts w:ascii="Arial" w:hAnsi="Arial" w:cs="Arial"/>
          <w:sz w:val="24"/>
          <w:szCs w:val="24"/>
        </w:rPr>
        <w:t>........</w:t>
      </w:r>
      <w:r w:rsidRPr="00186AD9">
        <w:rPr>
          <w:rFonts w:ascii="Arial" w:hAnsi="Arial" w:cs="Arial"/>
          <w:sz w:val="24"/>
          <w:szCs w:val="24"/>
        </w:rPr>
        <w:tab/>
      </w:r>
    </w:p>
    <w:p w:rsidR="00E5229A" w:rsidRDefault="00E5229A" w:rsidP="00186AD9">
      <w:pPr>
        <w:tabs>
          <w:tab w:val="left" w:pos="2070"/>
        </w:tabs>
        <w:rPr>
          <w:rFonts w:ascii="Arial" w:hAnsi="Arial" w:cs="Arial"/>
          <w:sz w:val="24"/>
          <w:szCs w:val="24"/>
        </w:rPr>
      </w:pPr>
    </w:p>
    <w:p w:rsidR="00E5229A" w:rsidRDefault="00E5229A" w:rsidP="00186AD9">
      <w:pPr>
        <w:tabs>
          <w:tab w:val="left" w:pos="2070"/>
        </w:tabs>
        <w:rPr>
          <w:rFonts w:ascii="Arial" w:hAnsi="Arial" w:cs="Arial"/>
          <w:sz w:val="24"/>
          <w:szCs w:val="24"/>
        </w:rPr>
      </w:pPr>
    </w:p>
    <w:p w:rsidR="00E5229A" w:rsidRDefault="00E5229A" w:rsidP="00186AD9">
      <w:pPr>
        <w:tabs>
          <w:tab w:val="left" w:pos="2070"/>
        </w:tabs>
        <w:rPr>
          <w:rFonts w:ascii="Arial" w:hAnsi="Arial" w:cs="Arial"/>
          <w:sz w:val="24"/>
          <w:szCs w:val="24"/>
        </w:rPr>
      </w:pPr>
    </w:p>
    <w:p w:rsidR="00E5229A" w:rsidRPr="007E085E" w:rsidRDefault="00E5229A" w:rsidP="00B96B4D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5" o:spid="_x0000_s1034" type="#_x0000_t75" style="position:absolute;left:0;text-align:left;margin-left:34.9pt;margin-top:20.1pt;width:420.75pt;height:122.05pt;z-index:-251662848;visibility:visible">
            <v:imagedata r:id="rId14" o:title="" chromakey="black"/>
          </v:shape>
        </w:pict>
      </w:r>
      <w:r w:rsidRPr="007E085E">
        <w:rPr>
          <w:rFonts w:ascii="Arial" w:hAnsi="Arial" w:cs="Arial"/>
          <w:sz w:val="24"/>
          <w:szCs w:val="24"/>
          <w:u w:val="single"/>
        </w:rPr>
        <w:t>Popiš vývoj paroží</w:t>
      </w:r>
      <w:r w:rsidRPr="007E085E">
        <w:rPr>
          <w:rFonts w:ascii="Arial" w:hAnsi="Arial" w:cs="Arial"/>
          <w:i/>
          <w:iCs/>
          <w:sz w:val="24"/>
          <w:szCs w:val="24"/>
          <w:u w:val="single"/>
        </w:rPr>
        <w:t xml:space="preserve">: </w:t>
      </w:r>
      <w:r w:rsidRPr="007E085E">
        <w:rPr>
          <w:rFonts w:ascii="Arial" w:hAnsi="Arial" w:cs="Arial"/>
          <w:i/>
          <w:iCs/>
          <w:sz w:val="24"/>
          <w:szCs w:val="24"/>
        </w:rPr>
        <w:t xml:space="preserve"> lýčí, pučnice, jaro, podzim </w:t>
      </w:r>
      <w:r>
        <w:rPr>
          <w:rFonts w:ascii="Arial" w:hAnsi="Arial" w:cs="Arial"/>
          <w:i/>
          <w:iCs/>
          <w:sz w:val="24"/>
          <w:szCs w:val="24"/>
        </w:rPr>
        <w:t>–</w:t>
      </w:r>
      <w:r w:rsidRPr="007E085E">
        <w:rPr>
          <w:rFonts w:ascii="Arial" w:hAnsi="Arial" w:cs="Arial"/>
          <w:i/>
          <w:iCs/>
          <w:sz w:val="24"/>
          <w:szCs w:val="24"/>
        </w:rPr>
        <w:t xml:space="preserve"> zima</w:t>
      </w:r>
      <w:r>
        <w:rPr>
          <w:rFonts w:ascii="Arial" w:hAnsi="Arial" w:cs="Arial"/>
          <w:i/>
          <w:iCs/>
          <w:sz w:val="24"/>
          <w:szCs w:val="24"/>
        </w:rPr>
        <w:t>, paroh začíná růst, paroh ukončil růst, vytloukání</w:t>
      </w:r>
    </w:p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/>
    <w:p w:rsidR="00E5229A" w:rsidRDefault="00E5229A" w:rsidP="00215093">
      <w:r>
        <w:rPr>
          <w:noProof/>
          <w:lang w:eastAsia="cs-CZ"/>
        </w:rPr>
        <w:pict>
          <v:shape id="Obrázek 10" o:spid="_x0000_s1035" type="#_x0000_t75" alt="Stádo ovcí" style="position:absolute;margin-left:175.9pt;margin-top:20.35pt;width:142.25pt;height:184.45pt;z-index:-251660800;visibility:visible">
            <v:imagedata r:id="rId15" o:title="" croptop="9602f"/>
          </v:shape>
        </w:pict>
      </w:r>
      <w:r>
        <w:rPr>
          <w:noProof/>
          <w:lang w:eastAsia="cs-CZ"/>
        </w:rPr>
        <w:pict>
          <v:shape id="Obrázek 11" o:spid="_x0000_s1036" type="#_x0000_t75" alt="Irish Goat.jpg" style="position:absolute;margin-left:334.15pt;margin-top:21.55pt;width:137.25pt;height:183.05pt;z-index:-251659776;visibility:visible">
            <v:imagedata r:id="rId16" o:title=""/>
          </v:shape>
        </w:pict>
      </w:r>
    </w:p>
    <w:p w:rsidR="00E5229A" w:rsidRPr="00A279D1" w:rsidRDefault="00E5229A" w:rsidP="001861F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A279D1">
        <w:rPr>
          <w:rFonts w:ascii="Arial" w:hAnsi="Arial" w:cs="Arial"/>
          <w:sz w:val="24"/>
          <w:szCs w:val="24"/>
          <w:u w:val="single"/>
        </w:rPr>
        <w:t>Pojmenuj zástupce:</w:t>
      </w: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8" o:spid="_x0000_s1037" type="#_x0000_t75" alt="http://upload.wikimedia.org/wikipedia/commons/2/2f/Cesky_strakaty_krava.jpg" style="position:absolute;left:0;text-align:left;margin-left:-12.35pt;margin-top:.25pt;width:179.5pt;height:119.25pt;z-index:-251661824;visibility:visible">
            <v:imagedata r:id="rId17" o:title=""/>
          </v:shape>
        </w:pict>
      </w:r>
    </w:p>
    <w:p w:rsidR="00E5229A" w:rsidRDefault="00E5229A" w:rsidP="00A279D1">
      <w:pPr>
        <w:pStyle w:val="ListParagraph"/>
        <w:ind w:left="-709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Pr="00A76EC8" w:rsidRDefault="00E5229A" w:rsidP="00A279D1">
      <w:pPr>
        <w:pStyle w:val="ListParagraph"/>
        <w:rPr>
          <w:rFonts w:ascii="Arial" w:hAnsi="Arial" w:cs="Arial"/>
          <w:sz w:val="10"/>
          <w:szCs w:val="10"/>
        </w:rPr>
      </w:pPr>
    </w:p>
    <w:p w:rsidR="00E5229A" w:rsidRPr="00A76EC8" w:rsidRDefault="00E5229A" w:rsidP="00A76EC8">
      <w:pPr>
        <w:ind w:left="-142"/>
        <w:rPr>
          <w:rFonts w:ascii="Arial" w:hAnsi="Arial" w:cs="Arial"/>
          <w:sz w:val="10"/>
          <w:szCs w:val="10"/>
        </w:rPr>
      </w:pPr>
      <w:hyperlink r:id="rId18" w:history="1">
        <w:r w:rsidRPr="00A76EC8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http://upload.wikimedia.org/wikipedia/commons/2/2f/Cesky_strakaty_krava.jpg</w:t>
        </w:r>
      </w:hyperlink>
      <w:r w:rsidRPr="00A76EC8">
        <w:rPr>
          <w:rFonts w:ascii="Arial" w:hAnsi="Arial" w:cs="Arial"/>
          <w:sz w:val="10"/>
          <w:szCs w:val="10"/>
        </w:rPr>
        <w:t xml:space="preserve">             </w:t>
      </w:r>
      <w:hyperlink r:id="rId19" w:history="1">
        <w:r w:rsidRPr="00A76EC8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http://cs.wikipedia.org/wiki/Soubor:Flock_of_sheep.jpg</w:t>
        </w:r>
      </w:hyperlink>
      <w:r w:rsidRPr="00A76EC8">
        <w:rPr>
          <w:rFonts w:ascii="Arial" w:hAnsi="Arial" w:cs="Arial"/>
          <w:sz w:val="10"/>
          <w:szCs w:val="10"/>
        </w:rPr>
        <w:t xml:space="preserve">                           </w:t>
      </w:r>
      <w:hyperlink r:id="rId20" w:history="1">
        <w:r w:rsidRPr="00A76EC8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http://cs.wikipedia.org/wiki/Soubor:Irish_Goat.jpg</w:t>
        </w:r>
      </w:hyperlink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a)............................................  b) .............................................. c) ...............................</w:t>
      </w: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3" o:spid="_x0000_s1038" type="#_x0000_t75" alt="File:Red Deer Stag - Flickr.jpg" style="position:absolute;margin-left:232.15pt;margin-top:20.75pt;width:204.75pt;height:163.35pt;z-index:-251657728;visibility:visible">
            <v:imagedata r:id="rId21" o:title=""/>
          </v:shape>
        </w:pict>
      </w:r>
      <w:r>
        <w:rPr>
          <w:noProof/>
          <w:lang w:eastAsia="cs-CZ"/>
        </w:rPr>
        <w:pict>
          <v:shape id="Obrázek 12" o:spid="_x0000_s1039" type="#_x0000_t75" alt="File:Chevreuil(brocard)-HAYE sylvain.jpg" style="position:absolute;margin-left:8.1pt;margin-top:25.2pt;width:188.75pt;height:159pt;z-index:-251658752;visibility:visible">
            <v:imagedata r:id="rId22" o:title="" croptop="15906f" cropbottom="3700f" cropleft="1950f" cropright="27189f"/>
          </v:shape>
        </w:pict>
      </w: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Pr="00A76EC8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pStyle w:val="ListParagraph"/>
        <w:ind w:left="-142"/>
        <w:rPr>
          <w:rFonts w:ascii="Arial" w:hAnsi="Arial" w:cs="Arial"/>
          <w:sz w:val="24"/>
          <w:szCs w:val="24"/>
        </w:rPr>
      </w:pPr>
    </w:p>
    <w:p w:rsidR="00E5229A" w:rsidRDefault="00E5229A" w:rsidP="00B96B4D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E5229A" w:rsidRPr="00A76EC8" w:rsidRDefault="00E5229A" w:rsidP="00A76EC8">
      <w:pPr>
        <w:rPr>
          <w:rFonts w:ascii="Arial" w:hAnsi="Arial" w:cs="Arial"/>
          <w:sz w:val="10"/>
          <w:szCs w:val="10"/>
        </w:rPr>
      </w:pPr>
      <w:hyperlink r:id="rId23" w:history="1">
        <w:r w:rsidRPr="00A76EC8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http://commons.wikimedia.org/wiki/File:Chevreuil%28brocard%29-HAYE_sylvain.jpg?uselang=cs</w:t>
        </w:r>
      </w:hyperlink>
      <w:r w:rsidRPr="00A76EC8">
        <w:rPr>
          <w:rFonts w:ascii="Arial" w:hAnsi="Arial" w:cs="Arial"/>
          <w:sz w:val="10"/>
          <w:szCs w:val="10"/>
        </w:rPr>
        <w:t xml:space="preserve">                    </w:t>
      </w:r>
      <w:hyperlink r:id="rId24" w:history="1">
        <w:r w:rsidRPr="00A76EC8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http://commons.wikimedia.org/wiki/File:Red_Deer_Stag_-_Flickr.jpg?uselang=cs</w:t>
        </w:r>
      </w:hyperlink>
    </w:p>
    <w:p w:rsidR="00E5229A" w:rsidRPr="00A76EC8" w:rsidRDefault="00E5229A" w:rsidP="00A76EC8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5" o:spid="_x0000_s1040" type="#_x0000_t75" alt="File:Muflón.jpg" style="position:absolute;margin-left:260.65pt;margin-top:18.4pt;width:160.5pt;height:150pt;z-index:-251655680;visibility:visible">
            <v:imagedata r:id="rId25" o:title="" croptop="6634f" cropbottom="5837f" cropleft="4643f" cropright="2441f"/>
          </v:shape>
        </w:pict>
      </w:r>
      <w:r>
        <w:rPr>
          <w:noProof/>
          <w:lang w:eastAsia="cs-CZ"/>
        </w:rPr>
        <w:pict>
          <v:shape id="Obrázek 14" o:spid="_x0000_s1041" type="#_x0000_t75" alt="File:Dan&amp;ecaron;k 1.jpg" style="position:absolute;margin-left:22.15pt;margin-top:18.45pt;width:174.75pt;height:147.4pt;z-index:-251656704;visibility:visible">
            <v:imagedata r:id="rId26" o:title=""/>
          </v:shape>
        </w:pict>
      </w:r>
      <w:r>
        <w:rPr>
          <w:rFonts w:ascii="Arial" w:hAnsi="Arial" w:cs="Arial"/>
          <w:sz w:val="24"/>
          <w:szCs w:val="24"/>
        </w:rPr>
        <w:t>d) ..............................................................  e) .............................................................</w:t>
      </w: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A279D1">
      <w:pPr>
        <w:pStyle w:val="ListParagraph"/>
        <w:rPr>
          <w:rFonts w:ascii="Arial" w:hAnsi="Arial" w:cs="Arial"/>
          <w:sz w:val="24"/>
          <w:szCs w:val="24"/>
        </w:rPr>
      </w:pPr>
    </w:p>
    <w:p w:rsidR="00E5229A" w:rsidRDefault="00E5229A" w:rsidP="00B96B4D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E5229A" w:rsidRPr="002943E3" w:rsidRDefault="00E5229A" w:rsidP="002943E3">
      <w:pPr>
        <w:rPr>
          <w:rFonts w:ascii="Arial" w:hAnsi="Arial" w:cs="Arial"/>
          <w:sz w:val="10"/>
          <w:szCs w:val="10"/>
        </w:rPr>
      </w:pPr>
      <w:r w:rsidRPr="002943E3">
        <w:rPr>
          <w:rFonts w:ascii="Arial" w:hAnsi="Arial" w:cs="Arial"/>
          <w:sz w:val="10"/>
          <w:szCs w:val="10"/>
        </w:rPr>
        <w:t xml:space="preserve">                          </w:t>
      </w:r>
      <w:hyperlink r:id="rId27" w:history="1">
        <w:r w:rsidRPr="002943E3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http://comons.wikimedia.org/wiki/File:Dan%C4%9Bk_1.jpg</w:t>
        </w:r>
      </w:hyperlink>
      <w:r w:rsidRPr="002943E3">
        <w:rPr>
          <w:rFonts w:ascii="Arial" w:hAnsi="Arial" w:cs="Arial"/>
          <w:sz w:val="10"/>
          <w:szCs w:val="10"/>
        </w:rPr>
        <w:t xml:space="preserve">                                                                         </w:t>
      </w:r>
      <w:hyperlink r:id="rId28" w:history="1">
        <w:r w:rsidRPr="002943E3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http://commons.wikimedia.org/wiki/File:Mufl%C3%B3n.jpg</w:t>
        </w:r>
      </w:hyperlink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 ................................................................... g) ............................................................</w:t>
      </w: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7" o:spid="_x0000_s1042" type="#_x0000_t75" alt="File:20070818-0001-strolling reindeer cropped.jpg" style="position:absolute;margin-left:225.4pt;margin-top:-15.55pt;width:196.5pt;height:146.9pt;z-index:-251653632;visibility:visible">
            <v:imagedata r:id="rId29" o:title=""/>
          </v:shape>
        </w:pict>
      </w:r>
      <w:r>
        <w:rPr>
          <w:noProof/>
          <w:lang w:eastAsia="cs-CZ"/>
        </w:rPr>
        <w:pict>
          <v:shape id="Obrázek 16" o:spid="_x0000_s1043" type="#_x0000_t75" alt="File:Bigbullmoose.jpg" style="position:absolute;margin-left:20.65pt;margin-top:-15.55pt;width:185.25pt;height:143.05pt;z-index:-251654656;visibility:visible">
            <v:imagedata r:id="rId30" o:title=""/>
          </v:shape>
        </w:pict>
      </w: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2943E3">
      <w:pPr>
        <w:pStyle w:val="ListParagraph"/>
        <w:rPr>
          <w:rFonts w:ascii="Arial" w:hAnsi="Arial" w:cs="Arial"/>
          <w:sz w:val="10"/>
          <w:szCs w:val="10"/>
        </w:rPr>
      </w:pPr>
    </w:p>
    <w:p w:rsidR="00E5229A" w:rsidRDefault="00E5229A" w:rsidP="002943E3">
      <w:pPr>
        <w:pStyle w:val="ListParagraph"/>
        <w:rPr>
          <w:rFonts w:ascii="Arial" w:hAnsi="Arial" w:cs="Arial"/>
          <w:sz w:val="10"/>
          <w:szCs w:val="10"/>
        </w:rPr>
      </w:pPr>
    </w:p>
    <w:p w:rsidR="00E5229A" w:rsidRDefault="00E5229A" w:rsidP="002943E3">
      <w:pPr>
        <w:pStyle w:val="ListParagraph"/>
        <w:rPr>
          <w:rFonts w:ascii="Arial" w:hAnsi="Arial" w:cs="Arial"/>
          <w:sz w:val="10"/>
          <w:szCs w:val="10"/>
        </w:rPr>
      </w:pPr>
    </w:p>
    <w:p w:rsidR="00E5229A" w:rsidRPr="002943E3" w:rsidRDefault="00E5229A" w:rsidP="002943E3">
      <w:pPr>
        <w:pStyle w:val="ListParagraph"/>
        <w:rPr>
          <w:rFonts w:ascii="Arial" w:hAnsi="Arial" w:cs="Arial"/>
          <w:sz w:val="10"/>
          <w:szCs w:val="10"/>
        </w:rPr>
      </w:pPr>
      <w:hyperlink r:id="rId31" w:history="1">
        <w:r w:rsidRPr="002943E3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http://commons.wikimedia.org/wiki/File:Bigbullmoose.jpg</w:t>
        </w:r>
      </w:hyperlink>
      <w:r w:rsidRPr="002943E3">
        <w:rPr>
          <w:rFonts w:ascii="Arial" w:hAnsi="Arial" w:cs="Arial"/>
          <w:sz w:val="10"/>
          <w:szCs w:val="10"/>
        </w:rPr>
        <w:t xml:space="preserve">                                               </w:t>
      </w:r>
      <w:hyperlink r:id="rId32" w:history="1">
        <w:r w:rsidRPr="002943E3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http://commons.wikimedia.org/wiki/File:20070818-0001-strolling_reindeer_cropped.jpg</w:t>
        </w:r>
      </w:hyperlink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h) ...........................................................   i) ..................................................................</w:t>
      </w: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9" o:spid="_x0000_s1044" type="#_x0000_t75" alt="http://upload.wikimedia.org/wikipedia/commons/3/3f/ZOO_Brno10_Bison_bison.JPG" style="position:absolute;margin-left:217.85pt;margin-top:.9pt;width:233.4pt;height:161.25pt;z-index:-251651584;visibility:visible">
            <v:imagedata r:id="rId33" o:title=""/>
          </v:shape>
        </w:pict>
      </w:r>
      <w:r>
        <w:rPr>
          <w:noProof/>
          <w:lang w:eastAsia="cs-CZ"/>
        </w:rPr>
        <w:pict>
          <v:shape id="Obrázek 18" o:spid="_x0000_s1045" type="#_x0000_t75" alt="File:&amp;Zdot;ubr.JPG" style="position:absolute;margin-left:19.15pt;margin-top:.9pt;width:168.75pt;height:164.1pt;z-index:-251652608;visibility:visible">
            <v:imagedata r:id="rId34" o:title=""/>
          </v:shape>
        </w:pict>
      </w: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Pr="00D514EE" w:rsidRDefault="00E5229A" w:rsidP="00A76EC8">
      <w:pPr>
        <w:rPr>
          <w:rFonts w:ascii="Arial" w:hAnsi="Arial" w:cs="Arial"/>
          <w:sz w:val="10"/>
          <w:szCs w:val="10"/>
        </w:rPr>
      </w:pPr>
    </w:p>
    <w:p w:rsidR="00E5229A" w:rsidRPr="00D514EE" w:rsidRDefault="00E5229A" w:rsidP="00D514EE">
      <w:pPr>
        <w:pStyle w:val="ListParagraph"/>
        <w:rPr>
          <w:rFonts w:ascii="Arial" w:hAnsi="Arial" w:cs="Arial"/>
          <w:sz w:val="10"/>
          <w:szCs w:val="10"/>
        </w:rPr>
      </w:pPr>
    </w:p>
    <w:p w:rsidR="00E5229A" w:rsidRDefault="00E5229A" w:rsidP="00D514EE">
      <w:pPr>
        <w:pStyle w:val="ListParagraph"/>
        <w:rPr>
          <w:rFonts w:ascii="Arial" w:hAnsi="Arial" w:cs="Arial"/>
          <w:sz w:val="10"/>
          <w:szCs w:val="10"/>
        </w:rPr>
      </w:pPr>
    </w:p>
    <w:p w:rsidR="00E5229A" w:rsidRPr="00D514EE" w:rsidRDefault="00E5229A" w:rsidP="00D514EE">
      <w:pPr>
        <w:pStyle w:val="ListParagraph"/>
        <w:rPr>
          <w:rFonts w:ascii="Arial" w:hAnsi="Arial" w:cs="Arial"/>
          <w:sz w:val="10"/>
          <w:szCs w:val="10"/>
        </w:rPr>
      </w:pPr>
      <w:hyperlink r:id="rId35" w:history="1">
        <w:r w:rsidRPr="00D514EE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http://commons.wikimedia.org/wiki/File:%C5%BBubr.JPG</w:t>
        </w:r>
      </w:hyperlink>
      <w:r w:rsidRPr="00D514EE">
        <w:rPr>
          <w:rFonts w:ascii="Arial" w:hAnsi="Arial" w:cs="Arial"/>
          <w:sz w:val="10"/>
          <w:szCs w:val="10"/>
        </w:rPr>
        <w:t xml:space="preserve">                                                                 http://commons.wikimedia.org/wiki/File:ZOO_Brno10_Bison_bison.JPG</w:t>
      </w: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j) ................................................................   k) ...........................................................</w:t>
      </w: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p w:rsidR="00E5229A" w:rsidRDefault="00E5229A" w:rsidP="00A76EC8">
      <w:pPr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page" w:tblpX="351" w:tblpY="756"/>
        <w:tblW w:w="6864" w:type="dxa"/>
        <w:tblCellMar>
          <w:left w:w="70" w:type="dxa"/>
          <w:right w:w="70" w:type="dxa"/>
        </w:tblCellMar>
        <w:tblLook w:val="00A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</w:p>
        </w:tc>
      </w:tr>
      <w:tr w:rsidR="00E5229A" w:rsidRPr="00752980">
        <w:trPr>
          <w:trHeight w:val="48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229A" w:rsidRPr="000C1E2E" w:rsidRDefault="00E5229A" w:rsidP="000C1E2E">
            <w:pPr>
              <w:spacing w:after="0" w:line="240" w:lineRule="auto"/>
              <w:rPr>
                <w:rFonts w:ascii="Calibri" w:hAnsi="Calibri" w:cs="Calibri"/>
                <w:color w:val="000000"/>
                <w:lang w:eastAsia="cs-CZ"/>
              </w:rPr>
            </w:pPr>
            <w:r w:rsidRPr="000C1E2E">
              <w:rPr>
                <w:rFonts w:ascii="Calibri" w:hAnsi="Calibri" w:cs="Calibri"/>
                <w:color w:val="000000"/>
                <w:lang w:eastAsia="cs-CZ"/>
              </w:rPr>
              <w:t> </w:t>
            </w:r>
          </w:p>
        </w:tc>
      </w:tr>
    </w:tbl>
    <w:p w:rsidR="00E5229A" w:rsidRPr="00B96B4D" w:rsidRDefault="00E5229A" w:rsidP="00B96B4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C1E2E">
        <w:rPr>
          <w:rFonts w:ascii="Arial" w:hAnsi="Arial" w:cs="Arial"/>
          <w:sz w:val="24"/>
          <w:szCs w:val="24"/>
          <w:u w:val="single"/>
        </w:rPr>
        <w:t>Vylušti křížovku:</w:t>
      </w:r>
    </w:p>
    <w:p w:rsidR="00E5229A" w:rsidRPr="000C1E2E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 w:rsidRPr="000C1E2E">
        <w:rPr>
          <w:rFonts w:ascii="Arial" w:hAnsi="Arial" w:cs="Arial"/>
        </w:rPr>
        <w:t>1.část žaludku přežvýkavců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 w:rsidRPr="000C1E2E">
        <w:rPr>
          <w:rFonts w:ascii="Arial" w:hAnsi="Arial" w:cs="Arial"/>
        </w:rPr>
        <w:t xml:space="preserve">2.náš paroháč, louky a pastviny 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3. kráva + býk + tele = ....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4. kostěný útvar na hlavě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5. rohovitý dutý útvar na hlavě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6. bachor + čepec + k</w:t>
      </w:r>
      <w:r w:rsidRPr="0041630E">
        <w:rPr>
          <w:rFonts w:ascii="Arial" w:hAnsi="Arial" w:cs="Arial"/>
        </w:rPr>
        <w:t>niha</w:t>
      </w:r>
      <w:r>
        <w:rPr>
          <w:rFonts w:ascii="Arial" w:hAnsi="Arial" w:cs="Arial"/>
        </w:rPr>
        <w:t xml:space="preserve"> </w:t>
      </w:r>
      <w:r w:rsidRPr="0041630E">
        <w:rPr>
          <w:rFonts w:ascii="Arial" w:hAnsi="Arial" w:cs="Arial"/>
        </w:rPr>
        <w:t>+</w:t>
      </w:r>
      <w:r>
        <w:rPr>
          <w:rFonts w:ascii="Arial" w:hAnsi="Arial" w:cs="Arial"/>
        </w:rPr>
        <w:t xml:space="preserve"> </w:t>
      </w:r>
      <w:r w:rsidRPr="0041630E">
        <w:rPr>
          <w:rFonts w:ascii="Arial" w:hAnsi="Arial" w:cs="Arial"/>
        </w:rPr>
        <w:t>slez</w:t>
      </w:r>
      <w:r>
        <w:rPr>
          <w:rFonts w:ascii="Arial" w:hAnsi="Arial" w:cs="Arial"/>
        </w:rPr>
        <w:t xml:space="preserve"> </w:t>
      </w:r>
      <w:r w:rsidRPr="0041630E">
        <w:rPr>
          <w:rFonts w:ascii="Arial" w:hAnsi="Arial" w:cs="Arial"/>
        </w:rPr>
        <w:t>=</w:t>
      </w:r>
      <w:r>
        <w:rPr>
          <w:rFonts w:ascii="Arial" w:hAnsi="Arial" w:cs="Arial"/>
        </w:rPr>
        <w:t xml:space="preserve"> ...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7. naše divoké rohaté zvíře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8. lopatáč v přírodě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9. ovce jinak</w:t>
      </w:r>
    </w:p>
    <w:p w:rsidR="00E5229A" w:rsidRDefault="00E5229A" w:rsidP="0041630E">
      <w:pPr>
        <w:pStyle w:val="ListParagraph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10. domácí rohaté zvíře, pro vlnu</w:t>
      </w:r>
    </w:p>
    <w:p w:rsidR="00E5229A" w:rsidRDefault="00E5229A" w:rsidP="00B96B4D">
      <w:pPr>
        <w:pStyle w:val="ListParagraph"/>
        <w:spacing w:line="480" w:lineRule="auto"/>
        <w:ind w:left="5676"/>
        <w:rPr>
          <w:rFonts w:ascii="Arial" w:hAnsi="Arial" w:cs="Arial"/>
        </w:rPr>
      </w:pPr>
      <w:r>
        <w:rPr>
          <w:rFonts w:ascii="Arial" w:hAnsi="Arial" w:cs="Arial"/>
        </w:rPr>
        <w:t xml:space="preserve">    11. část žaludku přežvýkavců</w:t>
      </w:r>
    </w:p>
    <w:p w:rsidR="00E5229A" w:rsidRDefault="00E5229A" w:rsidP="00B96B4D">
      <w:pPr>
        <w:pStyle w:val="ListParagraph"/>
        <w:spacing w:line="480" w:lineRule="auto"/>
        <w:ind w:left="4968" w:firstLine="696"/>
        <w:rPr>
          <w:rFonts w:ascii="Arial" w:hAnsi="Arial" w:cs="Arial"/>
        </w:rPr>
      </w:pPr>
      <w:r>
        <w:rPr>
          <w:rFonts w:ascii="Arial" w:hAnsi="Arial" w:cs="Arial"/>
        </w:rPr>
        <w:t xml:space="preserve">    12. král lesů</w:t>
      </w:r>
    </w:p>
    <w:p w:rsidR="00E5229A" w:rsidRDefault="00E5229A" w:rsidP="00B96B4D">
      <w:pPr>
        <w:pStyle w:val="ListParagraph"/>
        <w:spacing w:line="480" w:lineRule="auto"/>
        <w:ind w:left="4968" w:firstLine="696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41630E">
        <w:rPr>
          <w:rFonts w:ascii="Arial" w:hAnsi="Arial" w:cs="Arial"/>
        </w:rPr>
        <w:t>13. živočichové přežvykují potravu</w:t>
      </w:r>
    </w:p>
    <w:p w:rsidR="00E5229A" w:rsidRDefault="00E5229A" w:rsidP="00B96B4D">
      <w:pPr>
        <w:pStyle w:val="ListParagraph"/>
        <w:spacing w:line="480" w:lineRule="auto"/>
        <w:ind w:left="4968" w:firstLine="696"/>
        <w:rPr>
          <w:rFonts w:ascii="Arial" w:hAnsi="Arial" w:cs="Arial"/>
        </w:rPr>
      </w:pPr>
    </w:p>
    <w:p w:rsidR="00E5229A" w:rsidRDefault="00E5229A" w:rsidP="0041630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 = dovezený, např. muflon a daněk jsou nepůvodními druhy</w:t>
      </w:r>
    </w:p>
    <w:p w:rsidR="00E5229A" w:rsidRDefault="00E5229A" w:rsidP="0041630E">
      <w:pPr>
        <w:spacing w:line="480" w:lineRule="auto"/>
        <w:rPr>
          <w:rFonts w:ascii="Arial" w:hAnsi="Arial" w:cs="Arial"/>
        </w:rPr>
      </w:pPr>
    </w:p>
    <w:p w:rsidR="00E5229A" w:rsidRDefault="00E5229A" w:rsidP="0041630E">
      <w:pPr>
        <w:spacing w:line="480" w:lineRule="auto"/>
        <w:rPr>
          <w:rFonts w:ascii="Arial" w:hAnsi="Arial" w:cs="Arial"/>
        </w:rPr>
      </w:pPr>
    </w:p>
    <w:p w:rsidR="00E5229A" w:rsidRDefault="00E5229A" w:rsidP="0041630E">
      <w:pPr>
        <w:spacing w:line="480" w:lineRule="auto"/>
        <w:rPr>
          <w:rFonts w:ascii="Arial" w:hAnsi="Arial" w:cs="Arial"/>
        </w:rPr>
      </w:pPr>
    </w:p>
    <w:p w:rsidR="00E5229A" w:rsidRDefault="00E5229A" w:rsidP="0041630E">
      <w:pPr>
        <w:spacing w:line="480" w:lineRule="auto"/>
        <w:rPr>
          <w:rFonts w:ascii="Arial" w:hAnsi="Arial" w:cs="Arial"/>
        </w:rPr>
      </w:pPr>
    </w:p>
    <w:p w:rsidR="00E5229A" w:rsidRDefault="00E5229A" w:rsidP="0041630E">
      <w:pPr>
        <w:spacing w:line="480" w:lineRule="auto"/>
        <w:rPr>
          <w:rFonts w:ascii="Arial" w:hAnsi="Arial" w:cs="Arial"/>
        </w:rPr>
      </w:pPr>
    </w:p>
    <w:p w:rsidR="00E5229A" w:rsidRDefault="00E5229A" w:rsidP="0041630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t>Doplň: (</w:t>
      </w:r>
      <w:r>
        <w:rPr>
          <w:rFonts w:ascii="Arial" w:hAnsi="Arial" w:cs="Arial"/>
        </w:rPr>
        <w:t>samec, samice, mládě)</w:t>
      </w:r>
    </w:p>
    <w:p w:rsidR="00E5229A" w:rsidRPr="0082303E" w:rsidRDefault="00E5229A" w:rsidP="0082303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tur domácí – býk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kráva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tele</w:t>
      </w:r>
    </w:p>
    <w:p w:rsidR="00E5229A" w:rsidRPr="0082303E" w:rsidRDefault="00E5229A" w:rsidP="0082303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................................</w:t>
      </w:r>
      <w:r>
        <w:rPr>
          <w:rFonts w:ascii="Arial" w:hAnsi="Arial" w:cs="Arial"/>
          <w:sz w:val="24"/>
          <w:szCs w:val="24"/>
        </w:rPr>
        <w:tab/>
        <w:t>ovce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............................</w:t>
      </w:r>
    </w:p>
    <w:p w:rsidR="00E5229A" w:rsidRPr="0082303E" w:rsidRDefault="00E5229A" w:rsidP="0082303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kozel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....................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.............................</w:t>
      </w:r>
    </w:p>
    <w:p w:rsidR="00E5229A" w:rsidRPr="0082303E" w:rsidRDefault="00E5229A" w:rsidP="0082303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jelen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.......................</w:t>
      </w:r>
      <w:r>
        <w:rPr>
          <w:rFonts w:ascii="Arial" w:hAnsi="Arial" w:cs="Arial"/>
          <w:sz w:val="24"/>
          <w:szCs w:val="24"/>
        </w:rPr>
        <w:tab/>
        <w:t>.............................</w:t>
      </w:r>
    </w:p>
    <w:p w:rsidR="00E5229A" w:rsidRPr="0082303E" w:rsidRDefault="00E5229A" w:rsidP="0082303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....................................</w:t>
      </w:r>
      <w:r>
        <w:rPr>
          <w:rFonts w:ascii="Arial" w:hAnsi="Arial" w:cs="Arial"/>
          <w:sz w:val="24"/>
          <w:szCs w:val="24"/>
        </w:rPr>
        <w:tab/>
        <w:t>srna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.............................</w:t>
      </w:r>
    </w:p>
    <w:p w:rsidR="00E5229A" w:rsidRPr="0082303E" w:rsidRDefault="00E5229A" w:rsidP="0082303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...................................</w:t>
      </w:r>
      <w:r>
        <w:rPr>
          <w:rFonts w:ascii="Arial" w:hAnsi="Arial" w:cs="Arial"/>
          <w:sz w:val="24"/>
          <w:szCs w:val="24"/>
        </w:rPr>
        <w:tab/>
        <w:t>............................</w:t>
      </w:r>
      <w:r>
        <w:rPr>
          <w:rFonts w:ascii="Arial" w:hAnsi="Arial" w:cs="Arial"/>
          <w:sz w:val="24"/>
          <w:szCs w:val="24"/>
        </w:rPr>
        <w:tab/>
        <w:t>daňče</w:t>
      </w:r>
    </w:p>
    <w:p w:rsidR="00E5229A" w:rsidRPr="0082303E" w:rsidRDefault="00E5229A" w:rsidP="0082303E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muflon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..............................</w:t>
      </w:r>
      <w:r>
        <w:rPr>
          <w:rFonts w:ascii="Arial" w:hAnsi="Arial" w:cs="Arial"/>
          <w:sz w:val="24"/>
          <w:szCs w:val="24"/>
        </w:rPr>
        <w:tab/>
        <w:t>...............................</w:t>
      </w: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Pr="0082303E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82303E">
      <w:pPr>
        <w:spacing w:line="480" w:lineRule="auto"/>
        <w:rPr>
          <w:rFonts w:ascii="Arial" w:hAnsi="Arial" w:cs="Arial"/>
        </w:rPr>
      </w:pPr>
    </w:p>
    <w:p w:rsidR="00E5229A" w:rsidRDefault="00E5229A" w:rsidP="001C4D1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548A6">
        <w:rPr>
          <w:rFonts w:ascii="Arial" w:hAnsi="Arial" w:cs="Arial"/>
          <w:b/>
          <w:bCs/>
          <w:sz w:val="32"/>
          <w:szCs w:val="32"/>
        </w:rPr>
        <w:t>Anotace</w:t>
      </w:r>
    </w:p>
    <w:p w:rsidR="00E5229A" w:rsidRDefault="00E5229A" w:rsidP="001C4D1B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713"/>
        <w:gridCol w:w="6710"/>
      </w:tblGrid>
      <w:tr w:rsidR="00E5229A" w:rsidRPr="00752980">
        <w:trPr>
          <w:trHeight w:val="567"/>
        </w:trPr>
        <w:tc>
          <w:tcPr>
            <w:tcW w:w="1781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52980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752980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E5229A" w:rsidRPr="00752980">
        <w:trPr>
          <w:trHeight w:val="794"/>
        </w:trPr>
        <w:tc>
          <w:tcPr>
            <w:tcW w:w="1781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52980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752980">
              <w:rPr>
                <w:sz w:val="20"/>
                <w:szCs w:val="20"/>
                <w:lang w:eastAsia="cs-CZ"/>
              </w:rPr>
              <w:t>Poznávačka, doplňovačka, křížovka</w:t>
            </w:r>
          </w:p>
        </w:tc>
      </w:tr>
      <w:tr w:rsidR="00E5229A" w:rsidRPr="00752980">
        <w:trPr>
          <w:trHeight w:val="794"/>
        </w:trPr>
        <w:tc>
          <w:tcPr>
            <w:tcW w:w="1781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52980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752980">
              <w:rPr>
                <w:sz w:val="20"/>
                <w:szCs w:val="20"/>
                <w:lang w:eastAsia="cs-CZ"/>
              </w:rPr>
              <w:t>6</w:t>
            </w:r>
            <w:bookmarkStart w:id="0" w:name="_GoBack"/>
            <w:bookmarkEnd w:id="0"/>
          </w:p>
        </w:tc>
      </w:tr>
      <w:tr w:rsidR="00E5229A" w:rsidRPr="00752980">
        <w:trPr>
          <w:trHeight w:val="794"/>
        </w:trPr>
        <w:tc>
          <w:tcPr>
            <w:tcW w:w="1781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52980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752980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E5229A" w:rsidRPr="00752980">
        <w:trPr>
          <w:trHeight w:val="794"/>
        </w:trPr>
        <w:tc>
          <w:tcPr>
            <w:tcW w:w="1781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752980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E5229A" w:rsidRPr="00752980" w:rsidRDefault="00E5229A" w:rsidP="007529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E5229A" w:rsidRDefault="00E5229A" w:rsidP="001C4D1B"/>
    <w:p w:rsidR="00E5229A" w:rsidRDefault="00E5229A" w:rsidP="001C4D1B">
      <w:pPr>
        <w:jc w:val="center"/>
        <w:rPr>
          <w:rFonts w:ascii="Arial" w:hAnsi="Arial" w:cs="Arial"/>
          <w:sz w:val="18"/>
          <w:szCs w:val="18"/>
        </w:rPr>
      </w:pPr>
    </w:p>
    <w:p w:rsidR="00E5229A" w:rsidRPr="00737901" w:rsidRDefault="00E5229A" w:rsidP="001C4D1B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E5229A" w:rsidRDefault="00E5229A" w:rsidP="001C4D1B">
      <w:pPr>
        <w:rPr>
          <w:rFonts w:ascii="Arial" w:hAnsi="Arial" w:cs="Arial"/>
          <w:sz w:val="28"/>
          <w:szCs w:val="28"/>
        </w:rPr>
      </w:pPr>
    </w:p>
    <w:p w:rsidR="00E5229A" w:rsidRDefault="00E5229A" w:rsidP="001C4D1B"/>
    <w:p w:rsidR="00E5229A" w:rsidRPr="00737901" w:rsidRDefault="00E5229A" w:rsidP="001C4D1B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E5229A" w:rsidRDefault="00E5229A" w:rsidP="001C4D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E5229A" w:rsidRPr="00737901" w:rsidRDefault="00E5229A" w:rsidP="001C4D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E5229A" w:rsidRPr="00737901" w:rsidRDefault="00E5229A" w:rsidP="001C4D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E5229A" w:rsidRPr="00737901" w:rsidRDefault="00E5229A" w:rsidP="001C4D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E5229A" w:rsidRPr="00737901" w:rsidRDefault="00E5229A" w:rsidP="001C4D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E5229A" w:rsidRPr="00737901" w:rsidRDefault="00E5229A" w:rsidP="001C4D1B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E5229A" w:rsidRPr="00737901" w:rsidRDefault="00E5229A" w:rsidP="001C4D1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E5229A" w:rsidRDefault="00E5229A" w:rsidP="001C4D1B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E5229A" w:rsidRDefault="00E5229A" w:rsidP="001C4D1B">
      <w:pPr>
        <w:rPr>
          <w:rFonts w:ascii="Arial" w:hAnsi="Arial" w:cs="Arial"/>
          <w:color w:val="000000"/>
          <w:sz w:val="20"/>
          <w:szCs w:val="20"/>
        </w:rPr>
      </w:pPr>
    </w:p>
    <w:p w:rsidR="00E5229A" w:rsidRPr="0082303E" w:rsidRDefault="00E5229A" w:rsidP="001C4D1B">
      <w:pPr>
        <w:rPr>
          <w:rFonts w:ascii="Arial" w:hAnsi="Arial" w:cs="Arial"/>
          <w:sz w:val="24"/>
          <w:szCs w:val="24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36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http://upload.wikimedia.org/wikipedia/commons/2/2f/Cesky_strakaty_krava.jpg</w:t>
        </w:r>
      </w:hyperlink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37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http://cs.wikipedia.org/wiki/Soubor:Flock_of_sheep.jpg</w:t>
        </w:r>
      </w:hyperlink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38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http://cs.wikipedia.org/wiki/Soubor:Irish_Goat.jpg</w:t>
        </w:r>
      </w:hyperlink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39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http://commons.wikimedia.org/wiki/File:Chevreuil%28brocard%29-HAYE_sylvain.jpg?uselang=cs</w:t>
        </w:r>
      </w:hyperlink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40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http://commons.wikimedia.org/wiki/File:Red_Deer_Stag_-_Flickr.jpg?uselang=cs</w:t>
        </w:r>
      </w:hyperlink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41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http://comons.wikimedia.org/wiki/File:Dan%C4%9Bk_1.jpg</w:t>
        </w:r>
      </w:hyperlink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42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http://commons.wikimedia.org/wiki/File:Mufl%C3%B3n.jpg</w:t>
        </w:r>
      </w:hyperlink>
      <w:hyperlink r:id="rId43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http://commons.wikimedia.org/wiki/File:Bigbullmoose.jpg</w:t>
        </w:r>
      </w:hyperlink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44" w:history="1">
        <w:r w:rsidRPr="0082303E">
          <w:rPr>
            <w:rStyle w:val="Hyperlink"/>
            <w:rFonts w:ascii="Arial" w:hAnsi="Arial" w:cs="Arial"/>
            <w:sz w:val="24"/>
            <w:szCs w:val="24"/>
          </w:rPr>
          <w:t>http://commons.wikimedia.org/wiki/File:20070818-0001-strolling_reindeer_cropped.jpg</w:t>
        </w:r>
      </w:hyperlink>
    </w:p>
    <w:p w:rsidR="00E5229A" w:rsidRPr="0082303E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2303E">
        <w:rPr>
          <w:rFonts w:ascii="Arial" w:hAnsi="Arial" w:cs="Arial"/>
          <w:sz w:val="24"/>
          <w:szCs w:val="24"/>
        </w:rPr>
        <w:t>http://commons.wikimedia.org/wiki/File:%C5%BBubr.JPG</w:t>
      </w:r>
    </w:p>
    <w:p w:rsidR="00E5229A" w:rsidRPr="00A279D1" w:rsidRDefault="00E5229A" w:rsidP="0082303E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514EE">
        <w:rPr>
          <w:rFonts w:ascii="Arial" w:hAnsi="Arial" w:cs="Arial"/>
          <w:sz w:val="24"/>
          <w:szCs w:val="24"/>
        </w:rPr>
        <w:t>http://commons.wikimedia.org/wiki/File:ZOO_Brno10_Bison_bison.JPG</w:t>
      </w:r>
    </w:p>
    <w:sectPr w:rsidR="00E5229A" w:rsidRPr="00A279D1" w:rsidSect="0041630E">
      <w:pgSz w:w="11906" w:h="16838"/>
      <w:pgMar w:top="851" w:right="282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29A" w:rsidRDefault="00E5229A" w:rsidP="001861FF">
      <w:pPr>
        <w:spacing w:after="0" w:line="240" w:lineRule="auto"/>
      </w:pPr>
      <w:r>
        <w:separator/>
      </w:r>
    </w:p>
  </w:endnote>
  <w:endnote w:type="continuationSeparator" w:id="0">
    <w:p w:rsidR="00E5229A" w:rsidRDefault="00E5229A" w:rsidP="00186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29A" w:rsidRDefault="00E5229A" w:rsidP="001861FF">
      <w:pPr>
        <w:spacing w:after="0" w:line="240" w:lineRule="auto"/>
      </w:pPr>
      <w:r>
        <w:separator/>
      </w:r>
    </w:p>
  </w:footnote>
  <w:footnote w:type="continuationSeparator" w:id="0">
    <w:p w:rsidR="00E5229A" w:rsidRDefault="00E5229A" w:rsidP="00186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715F0"/>
    <w:multiLevelType w:val="hybridMultilevel"/>
    <w:tmpl w:val="E430A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073E7"/>
    <w:multiLevelType w:val="hybridMultilevel"/>
    <w:tmpl w:val="38DCB4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23A39"/>
    <w:multiLevelType w:val="hybridMultilevel"/>
    <w:tmpl w:val="981A947E"/>
    <w:lvl w:ilvl="0" w:tplc="2F9CFB34">
      <w:start w:val="1"/>
      <w:numFmt w:val="decimal"/>
      <w:lvlText w:val="%1."/>
      <w:lvlJc w:val="left"/>
      <w:pPr>
        <w:ind w:left="460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5325" w:hanging="360"/>
      </w:pPr>
    </w:lvl>
    <w:lvl w:ilvl="2" w:tplc="0405001B">
      <w:start w:val="1"/>
      <w:numFmt w:val="lowerRoman"/>
      <w:lvlText w:val="%3."/>
      <w:lvlJc w:val="right"/>
      <w:pPr>
        <w:ind w:left="6045" w:hanging="180"/>
      </w:pPr>
    </w:lvl>
    <w:lvl w:ilvl="3" w:tplc="0405000F">
      <w:start w:val="1"/>
      <w:numFmt w:val="decimal"/>
      <w:lvlText w:val="%4."/>
      <w:lvlJc w:val="left"/>
      <w:pPr>
        <w:ind w:left="6765" w:hanging="360"/>
      </w:pPr>
    </w:lvl>
    <w:lvl w:ilvl="4" w:tplc="04050019">
      <w:start w:val="1"/>
      <w:numFmt w:val="lowerLetter"/>
      <w:lvlText w:val="%5."/>
      <w:lvlJc w:val="left"/>
      <w:pPr>
        <w:ind w:left="7485" w:hanging="360"/>
      </w:pPr>
    </w:lvl>
    <w:lvl w:ilvl="5" w:tplc="0405001B">
      <w:start w:val="1"/>
      <w:numFmt w:val="lowerRoman"/>
      <w:lvlText w:val="%6."/>
      <w:lvlJc w:val="right"/>
      <w:pPr>
        <w:ind w:left="8205" w:hanging="180"/>
      </w:pPr>
    </w:lvl>
    <w:lvl w:ilvl="6" w:tplc="0405000F">
      <w:start w:val="1"/>
      <w:numFmt w:val="decimal"/>
      <w:lvlText w:val="%7."/>
      <w:lvlJc w:val="left"/>
      <w:pPr>
        <w:ind w:left="8925" w:hanging="360"/>
      </w:pPr>
    </w:lvl>
    <w:lvl w:ilvl="7" w:tplc="04050019">
      <w:start w:val="1"/>
      <w:numFmt w:val="lowerLetter"/>
      <w:lvlText w:val="%8."/>
      <w:lvlJc w:val="left"/>
      <w:pPr>
        <w:ind w:left="9645" w:hanging="360"/>
      </w:pPr>
    </w:lvl>
    <w:lvl w:ilvl="8" w:tplc="0405001B">
      <w:start w:val="1"/>
      <w:numFmt w:val="lowerRoman"/>
      <w:lvlText w:val="%9."/>
      <w:lvlJc w:val="right"/>
      <w:pPr>
        <w:ind w:left="10365" w:hanging="180"/>
      </w:pPr>
    </w:lvl>
  </w:abstractNum>
  <w:abstractNum w:abstractNumId="3">
    <w:nsid w:val="2CCD0239"/>
    <w:multiLevelType w:val="hybridMultilevel"/>
    <w:tmpl w:val="FAA05FC2"/>
    <w:lvl w:ilvl="0" w:tplc="1A126C6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71F1A"/>
    <w:multiLevelType w:val="hybridMultilevel"/>
    <w:tmpl w:val="48A8D9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308"/>
    <w:rsid w:val="00027E78"/>
    <w:rsid w:val="0005712F"/>
    <w:rsid w:val="000C1E2E"/>
    <w:rsid w:val="001548A6"/>
    <w:rsid w:val="001861FF"/>
    <w:rsid w:val="00186AD9"/>
    <w:rsid w:val="00187308"/>
    <w:rsid w:val="001C4D1B"/>
    <w:rsid w:val="00215093"/>
    <w:rsid w:val="00276254"/>
    <w:rsid w:val="002943E3"/>
    <w:rsid w:val="002E35B9"/>
    <w:rsid w:val="00344529"/>
    <w:rsid w:val="0041630E"/>
    <w:rsid w:val="00570904"/>
    <w:rsid w:val="00605308"/>
    <w:rsid w:val="006C4082"/>
    <w:rsid w:val="006D6986"/>
    <w:rsid w:val="00737901"/>
    <w:rsid w:val="00752980"/>
    <w:rsid w:val="007E085E"/>
    <w:rsid w:val="0082303E"/>
    <w:rsid w:val="00A279D1"/>
    <w:rsid w:val="00A76EC8"/>
    <w:rsid w:val="00B05536"/>
    <w:rsid w:val="00B93803"/>
    <w:rsid w:val="00B96B4D"/>
    <w:rsid w:val="00CB4379"/>
    <w:rsid w:val="00D514EE"/>
    <w:rsid w:val="00E5229A"/>
    <w:rsid w:val="00ED005E"/>
    <w:rsid w:val="00F13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E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D005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2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7E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186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861FF"/>
  </w:style>
  <w:style w:type="paragraph" w:styleId="Footer">
    <w:name w:val="footer"/>
    <w:basedOn w:val="Normal"/>
    <w:link w:val="FooterChar"/>
    <w:uiPriority w:val="99"/>
    <w:rsid w:val="00186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861FF"/>
  </w:style>
  <w:style w:type="character" w:styleId="Hyperlink">
    <w:name w:val="Hyperlink"/>
    <w:basedOn w:val="DefaultParagraphFont"/>
    <w:uiPriority w:val="99"/>
    <w:rsid w:val="00A279D1"/>
    <w:rPr>
      <w:color w:val="0000FF"/>
      <w:u w:val="single"/>
    </w:rPr>
  </w:style>
  <w:style w:type="table" w:styleId="TableGrid">
    <w:name w:val="Table Grid"/>
    <w:basedOn w:val="TableNormal"/>
    <w:uiPriority w:val="99"/>
    <w:rsid w:val="001C4D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C4D1B"/>
    <w:pPr>
      <w:spacing w:before="100" w:beforeAutospacing="1" w:after="100" w:afterAutospacing="1" w:line="240" w:lineRule="auto"/>
    </w:pPr>
    <w:rPr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92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upload.wikimedia.org/wikipedia/commons/2/2f/Cesky_strakaty_krava.jpg" TargetMode="External"/><Relationship Id="rId26" Type="http://schemas.openxmlformats.org/officeDocument/2006/relationships/image" Target="media/image15.jpeg"/><Relationship Id="rId39" Type="http://schemas.openxmlformats.org/officeDocument/2006/relationships/hyperlink" Target="http://commons.wikimedia.org/wiki/File:Chevreuil%28brocard%29-HAYE_sylvain.jpg?uselang=c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image" Target="media/image19.jpeg"/><Relationship Id="rId42" Type="http://schemas.openxmlformats.org/officeDocument/2006/relationships/hyperlink" Target="http://commons.wikimedia.org/wiki/File:Mufl%C3%B3n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4.jpeg"/><Relationship Id="rId33" Type="http://schemas.openxmlformats.org/officeDocument/2006/relationships/image" Target="media/image18.jpeg"/><Relationship Id="rId38" Type="http://schemas.openxmlformats.org/officeDocument/2006/relationships/hyperlink" Target="http://cs.wikipedia.org/wiki/Soubor:Irish_Goat.jpg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cs.wikipedia.org/wiki/Soubor:Irish_Goat.jpg" TargetMode="External"/><Relationship Id="rId29" Type="http://schemas.openxmlformats.org/officeDocument/2006/relationships/image" Target="media/image16.jpeg"/><Relationship Id="rId41" Type="http://schemas.openxmlformats.org/officeDocument/2006/relationships/hyperlink" Target="http://comons.wikimedia.org/wiki/File:Dan%C4%9Bk_1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commons.wikimedia.org/wiki/File:Red_Deer_Stag_-_Flickr.jpg?uselang=cs" TargetMode="External"/><Relationship Id="rId32" Type="http://schemas.openxmlformats.org/officeDocument/2006/relationships/hyperlink" Target="http://commons.wikimedia.org/wiki/File:20070818-0001-strolling_reindeer_cropped.jpg" TargetMode="External"/><Relationship Id="rId37" Type="http://schemas.openxmlformats.org/officeDocument/2006/relationships/hyperlink" Target="http://cs.wikipedia.org/wiki/Soubor:Flock_of_sheep.jpg" TargetMode="External"/><Relationship Id="rId40" Type="http://schemas.openxmlformats.org/officeDocument/2006/relationships/hyperlink" Target="http://commons.wikimedia.org/wiki/File:Red_Deer_Stag_-_Flickr.jpg?uselang=cs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commons.wikimedia.org/wiki/File:Chevreuil%28brocard%29-HAYE_sylvain.jpg?uselang=cs" TargetMode="External"/><Relationship Id="rId28" Type="http://schemas.openxmlformats.org/officeDocument/2006/relationships/hyperlink" Target="http://commons.wikimedia.org/wiki/File:Mufl%C3%B3n.jpg" TargetMode="External"/><Relationship Id="rId36" Type="http://schemas.openxmlformats.org/officeDocument/2006/relationships/hyperlink" Target="http://upload.wikimedia.org/wikipedia/commons/2/2f/Cesky_strakaty_krava.jp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cs.wikipedia.org/wiki/Soubor:Flock_of_sheep.jpg" TargetMode="External"/><Relationship Id="rId31" Type="http://schemas.openxmlformats.org/officeDocument/2006/relationships/hyperlink" Target="http://commons.wikimedia.org/wiki/File:Bigbullmoose.jpg" TargetMode="External"/><Relationship Id="rId44" Type="http://schemas.openxmlformats.org/officeDocument/2006/relationships/hyperlink" Target="http://commons.wikimedia.org/wiki/File:20070818-0001-strolling_reindeer_cropped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hyperlink" Target="http://comons.wikimedia.org/wiki/File:Dan%C4%9Bk_1.jpg" TargetMode="External"/><Relationship Id="rId30" Type="http://schemas.openxmlformats.org/officeDocument/2006/relationships/image" Target="media/image17.jpeg"/><Relationship Id="rId35" Type="http://schemas.openxmlformats.org/officeDocument/2006/relationships/hyperlink" Target="http://commons.wikimedia.org/wiki/File:%C5%BBubr.JPG" TargetMode="External"/><Relationship Id="rId43" Type="http://schemas.openxmlformats.org/officeDocument/2006/relationships/hyperlink" Target="http://commons.wikimedia.org/wiki/File:Bigbullmoos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321</TotalTime>
  <Pages>9</Pages>
  <Words>1206</Words>
  <Characters>7116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8</cp:revision>
  <dcterms:created xsi:type="dcterms:W3CDTF">2013-02-15T08:23:00Z</dcterms:created>
  <dcterms:modified xsi:type="dcterms:W3CDTF">2013-02-18T19:53:00Z</dcterms:modified>
</cp:coreProperties>
</file>