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6AB" w:rsidRPr="006D6986" w:rsidRDefault="00D806AB" w:rsidP="00B72FBF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11" o:spid="_x0000_s1026" style="position:absolute;left:0;text-align:left;margin-left:39.05pt;margin-top:-11.1pt;width:405.35pt;height:71.45pt;z-index:251660800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D806AB" w:rsidRPr="006D6986" w:rsidRDefault="00D806AB" w:rsidP="00B72FBF">
      <w:pPr>
        <w:jc w:val="center"/>
        <w:rPr>
          <w:rFonts w:ascii="Cambria" w:hAnsi="Cambria" w:cs="Cambria"/>
          <w:sz w:val="16"/>
          <w:szCs w:val="16"/>
        </w:rPr>
      </w:pPr>
    </w:p>
    <w:p w:rsidR="00D806AB" w:rsidRPr="006D6986" w:rsidRDefault="00D806AB" w:rsidP="00B72FBF">
      <w:pPr>
        <w:jc w:val="center"/>
        <w:rPr>
          <w:rFonts w:ascii="Cambria" w:hAnsi="Cambria" w:cs="Cambria"/>
        </w:rPr>
      </w:pPr>
    </w:p>
    <w:p w:rsidR="00D806AB" w:rsidRPr="006D6986" w:rsidRDefault="00D806AB" w:rsidP="00B72FBF">
      <w:pPr>
        <w:rPr>
          <w:rFonts w:ascii="Cambria" w:hAnsi="Cambria" w:cs="Cambria"/>
        </w:rPr>
      </w:pPr>
    </w:p>
    <w:p w:rsidR="00D806AB" w:rsidRPr="006D6986" w:rsidRDefault="00D806AB" w:rsidP="00B72FBF">
      <w:pPr>
        <w:rPr>
          <w:rFonts w:ascii="Cambria" w:hAnsi="Cambria" w:cs="Cambria"/>
        </w:rPr>
      </w:pPr>
    </w:p>
    <w:p w:rsidR="00D806AB" w:rsidRPr="006D6986" w:rsidRDefault="00D806AB" w:rsidP="00B72FBF">
      <w:pPr>
        <w:rPr>
          <w:rFonts w:ascii="Cambria" w:hAnsi="Cambria" w:cs="Cambria"/>
        </w:rPr>
      </w:pPr>
    </w:p>
    <w:p w:rsidR="00D806AB" w:rsidRDefault="00D806AB" w:rsidP="00B72FBF">
      <w:pPr>
        <w:rPr>
          <w:rFonts w:ascii="Cambria" w:hAnsi="Cambria" w:cs="Cambria"/>
        </w:rPr>
      </w:pPr>
    </w:p>
    <w:p w:rsidR="00D806AB" w:rsidRDefault="00D806AB" w:rsidP="00B72FBF">
      <w:pPr>
        <w:rPr>
          <w:rFonts w:ascii="Cambria" w:hAnsi="Cambria" w:cs="Cambria"/>
        </w:rPr>
      </w:pPr>
    </w:p>
    <w:p w:rsidR="00D806AB" w:rsidRPr="00276254" w:rsidRDefault="00D806AB" w:rsidP="00B72FBF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D806AB" w:rsidRPr="00276254" w:rsidRDefault="00D806AB" w:rsidP="00B72FBF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D806AB" w:rsidRDefault="00D806AB" w:rsidP="00B72FBF">
      <w:pPr>
        <w:jc w:val="center"/>
        <w:rPr>
          <w:rFonts w:ascii="Cambria" w:hAnsi="Cambria" w:cs="Cambria"/>
        </w:rPr>
      </w:pPr>
    </w:p>
    <w:p w:rsidR="00D806AB" w:rsidRDefault="00D806AB" w:rsidP="00B72FBF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D806AB" w:rsidRPr="00E6039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D806AB" w:rsidRPr="00E6039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D806AB" w:rsidRPr="00E6039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D806AB" w:rsidRPr="00E60392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D806AB" w:rsidRPr="00E60392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D806AB" w:rsidRPr="00E60392" w:rsidRDefault="00D806AB" w:rsidP="00E60392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E60392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VY_52_INOVACE_048</w:t>
            </w:r>
          </w:p>
        </w:tc>
      </w:tr>
    </w:tbl>
    <w:p w:rsidR="00D806AB" w:rsidRPr="006D6986" w:rsidRDefault="00D806AB" w:rsidP="00B72FBF">
      <w:pPr>
        <w:rPr>
          <w:rFonts w:ascii="Cambria" w:hAnsi="Cambria" w:cs="Cambria"/>
        </w:rPr>
      </w:pPr>
    </w:p>
    <w:p w:rsidR="00D806AB" w:rsidRPr="006D6986" w:rsidRDefault="00D806AB" w:rsidP="00B72FB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806AB" w:rsidRDefault="00D806AB" w:rsidP="00B72FBF">
      <w:pPr>
        <w:rPr>
          <w:rFonts w:ascii="Cambria" w:hAnsi="Cambria" w:cs="Cambria"/>
          <w:b/>
          <w:bCs/>
        </w:rPr>
      </w:pPr>
    </w:p>
    <w:p w:rsidR="00D806AB" w:rsidRPr="00570904" w:rsidRDefault="00D806AB" w:rsidP="00B72FBF">
      <w:pPr>
        <w:rPr>
          <w:rFonts w:ascii="Cambria" w:hAnsi="Cambria" w:cs="Cambria"/>
          <w:b/>
          <w:bCs/>
          <w:sz w:val="32"/>
          <w:szCs w:val="32"/>
        </w:rPr>
      </w:pPr>
    </w:p>
    <w:p w:rsidR="00D806AB" w:rsidRPr="00570904" w:rsidRDefault="00D806AB" w:rsidP="00B72FBF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D806AB" w:rsidRPr="00570904" w:rsidRDefault="00D806AB" w:rsidP="00B72FBF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Šelmy - psovití</w:t>
      </w:r>
    </w:p>
    <w:p w:rsidR="00D806AB" w:rsidRPr="006D6986" w:rsidRDefault="00D806AB" w:rsidP="00B72FB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806AB" w:rsidRPr="006D6986" w:rsidRDefault="00D806AB" w:rsidP="00B72FBF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806AB" w:rsidRDefault="00D806AB" w:rsidP="00B72FBF">
      <w:pPr>
        <w:jc w:val="center"/>
        <w:rPr>
          <w:rFonts w:ascii="Cambria" w:hAnsi="Cambria" w:cs="Cambria"/>
        </w:rPr>
      </w:pPr>
    </w:p>
    <w:p w:rsidR="00D806AB" w:rsidRDefault="00D806AB" w:rsidP="00B72FBF">
      <w:pPr>
        <w:jc w:val="center"/>
        <w:rPr>
          <w:rFonts w:ascii="Cambria" w:hAnsi="Cambria" w:cs="Cambria"/>
        </w:rPr>
      </w:pPr>
    </w:p>
    <w:p w:rsidR="00D806AB" w:rsidRDefault="00D806AB" w:rsidP="00B72FBF">
      <w:pPr>
        <w:jc w:val="center"/>
        <w:rPr>
          <w:rFonts w:ascii="Cambria" w:hAnsi="Cambria" w:cs="Cambria"/>
        </w:rPr>
      </w:pPr>
    </w:p>
    <w:p w:rsidR="00D806AB" w:rsidRDefault="00D806AB" w:rsidP="00B72FBF">
      <w:pPr>
        <w:jc w:val="center"/>
        <w:rPr>
          <w:rFonts w:ascii="Cambria" w:hAnsi="Cambria" w:cs="Cambria"/>
        </w:rPr>
      </w:pPr>
    </w:p>
    <w:p w:rsidR="00D806AB" w:rsidRDefault="00D806AB" w:rsidP="00B72FBF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D806AB" w:rsidRDefault="00D806AB" w:rsidP="00B72FBF">
      <w:pPr>
        <w:jc w:val="center"/>
        <w:rPr>
          <w:rFonts w:ascii="Cambria" w:hAnsi="Cambria" w:cs="Cambria"/>
        </w:rPr>
      </w:pPr>
    </w:p>
    <w:p w:rsidR="00D806AB" w:rsidRDefault="00D806AB" w:rsidP="00B72FBF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 xml:space="preserve">11.12. </w:t>
      </w:r>
      <w:r w:rsidRPr="00570904">
        <w:rPr>
          <w:rFonts w:ascii="Cambria" w:hAnsi="Cambria" w:cs="Cambria"/>
        </w:rPr>
        <w:t>2012</w:t>
      </w:r>
    </w:p>
    <w:p w:rsidR="00D806AB" w:rsidRDefault="00D806AB" w:rsidP="004A63B3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5" o:spid="_x0000_s1030" type="#_x0000_t75" style="position:absolute;left:0;text-align:left;margin-left:336pt;margin-top:-28.5pt;width:66.4pt;height:62.25pt;z-index:-251657728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3" o:spid="_x0000_s1031" type="#_x0000_t75" style="position:absolute;left:0;text-align:left;margin-left:131.25pt;margin-top:-28.5pt;width:63.5pt;height:62.25pt;z-index:-251659776;visibility:visible">
            <v:imagedata r:id="rId9" o:title=""/>
          </v:shape>
        </w:pict>
      </w:r>
      <w:r>
        <w:rPr>
          <w:rFonts w:ascii="Arial" w:hAnsi="Arial" w:cs="Arial"/>
          <w:color w:val="FF0000"/>
          <w:sz w:val="24"/>
          <w:szCs w:val="24"/>
          <w:u w:val="single"/>
        </w:rPr>
        <w:t>řád: Šelmy – psovití</w:t>
      </w:r>
    </w:p>
    <w:p w:rsidR="00D806AB" w:rsidRPr="00FC244B" w:rsidRDefault="00D806AB" w:rsidP="004A63B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FC244B">
        <w:rPr>
          <w:rFonts w:ascii="Arial" w:hAnsi="Arial" w:cs="Arial"/>
          <w:sz w:val="24"/>
          <w:szCs w:val="24"/>
          <w:u w:val="single"/>
        </w:rPr>
        <w:t>Doplň text o šelmách: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Šelmy žijí v ……………………………………….. prostředích.  Vyskytují se od tropických pralesů až po ……………………………….. oblasti. Většinou jsou v potravní pyramidě ………………………………………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Mají …………………………….. a ……………………………….. tělo. Díky tomu se pohybují velmi mrštně a (rychlost) …………………………… Mají …………………….sluch, čich, zrak i ………………………………. Na nohou mají ………………………. Součástí chrupu jsou mohutné a ostré ……………………………………, které používají ke zpracování kořisti. 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4" o:spid="_x0000_s1032" type="#_x0000_t75" style="position:absolute;left:0;text-align:left;margin-left:477.75pt;margin-top:.2pt;width:71.25pt;height:90pt;z-index:-251658752;visibility:visible">
            <v:imagedata r:id="rId10" o:title=""/>
          </v:shape>
        </w:pict>
      </w:r>
      <w:r>
        <w:rPr>
          <w:rFonts w:ascii="Arial" w:hAnsi="Arial" w:cs="Arial"/>
          <w:sz w:val="24"/>
          <w:szCs w:val="24"/>
        </w:rPr>
        <w:t>Většinou loví ………………………………nebo ……………………………………….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806AB" w:rsidRPr="00FC244B" w:rsidRDefault="00D806AB" w:rsidP="004A63B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FC244B">
        <w:rPr>
          <w:rFonts w:ascii="Arial" w:hAnsi="Arial" w:cs="Arial"/>
          <w:sz w:val="24"/>
          <w:szCs w:val="24"/>
          <w:u w:val="single"/>
        </w:rPr>
        <w:t>Zakroužkuj správnou odpověď o psovitých šelmách: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Jsou masožravci / všežravci / býložravci. 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Svou kořist ihned srazí / uštvou.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mohutnou / štíhlou postavu, dlouhé / krátké nohy a dlouhý / krátký  chlupatý / krátkosrstý ocas. Drápy jsou / nejsou zatažitelné.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Hlava je kulatá / má protáhlý čenich.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Pr="00FC244B" w:rsidRDefault="00D806AB" w:rsidP="004A63B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FC244B">
        <w:rPr>
          <w:rFonts w:ascii="Arial" w:hAnsi="Arial" w:cs="Arial"/>
          <w:sz w:val="24"/>
          <w:szCs w:val="24"/>
          <w:u w:val="single"/>
        </w:rPr>
        <w:t>Popiš zástupce psovitých šelem:</w: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" o:spid="_x0000_s1033" type="#_x0000_t75" alt="Soubor:Vulpes vulpes standing in snow.jpg" style="position:absolute;left:0;text-align:left;margin-left:-6.8pt;margin-top:7.15pt;width:234.5pt;height:159.75pt;z-index:251654656;visibility:visible">
            <v:imagedata r:id="rId11" o:title=""/>
            <w10:wrap type="square"/>
          </v:shape>
        </w:pict>
      </w:r>
      <w:r>
        <w:rPr>
          <w:noProof/>
          <w:lang w:eastAsia="cs-CZ"/>
        </w:rPr>
        <w:pict>
          <v:shape id="Obrázek 2" o:spid="_x0000_s1034" type="#_x0000_t75" alt="Soubor:Wolves Kill.jpg" style="position:absolute;left:0;text-align:left;margin-left:260.2pt;margin-top:11.6pt;width:236.55pt;height:155.25pt;z-index:-251660800;visibility:visible" wrapcoords="-69 0 -69 21496 21600 21496 21600 0 -69 0">
            <v:imagedata r:id="rId12" o:title=""/>
            <w10:wrap type="tight"/>
          </v:shape>
        </w:pict>
      </w: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Default="00D806AB" w:rsidP="004A63B3">
      <w:pPr>
        <w:pStyle w:val="ListParagraph"/>
        <w:rPr>
          <w:rFonts w:ascii="Arial" w:hAnsi="Arial" w:cs="Arial"/>
          <w:sz w:val="24"/>
          <w:szCs w:val="24"/>
        </w:rPr>
      </w:pPr>
    </w:p>
    <w:p w:rsidR="00D806AB" w:rsidRPr="00CC744D" w:rsidRDefault="00D806AB" w:rsidP="00CC744D">
      <w:pPr>
        <w:rPr>
          <w:rFonts w:ascii="Arial" w:hAnsi="Arial" w:cs="Arial"/>
          <w:sz w:val="12"/>
          <w:szCs w:val="12"/>
        </w:rPr>
      </w:pPr>
      <w:hyperlink r:id="rId13" w:history="1">
        <w:r w:rsidRPr="00CC744D">
          <w:rPr>
            <w:rStyle w:val="Hyperlink"/>
            <w:rFonts w:ascii="Arial" w:hAnsi="Arial" w:cs="Arial"/>
            <w:sz w:val="12"/>
            <w:szCs w:val="12"/>
            <w:u w:val="none"/>
          </w:rPr>
          <w:t>http://cs.wikipedia.org/wiki/Soubor:Vulpes_vulpes_standing_in_snow.jpg</w:t>
        </w:r>
      </w:hyperlink>
      <w:r w:rsidRPr="00CC744D">
        <w:rPr>
          <w:rFonts w:ascii="Arial" w:hAnsi="Arial" w:cs="Arial"/>
          <w:sz w:val="12"/>
          <w:szCs w:val="12"/>
        </w:rPr>
        <w:t xml:space="preserve">     </w:t>
      </w:r>
      <w:r w:rsidRPr="00CC744D">
        <w:rPr>
          <w:rFonts w:ascii="Arial" w:hAnsi="Arial" w:cs="Arial"/>
          <w:sz w:val="12"/>
          <w:szCs w:val="12"/>
        </w:rPr>
        <w:tab/>
      </w:r>
      <w:r w:rsidRPr="00CC744D">
        <w:rPr>
          <w:rFonts w:ascii="Arial" w:hAnsi="Arial" w:cs="Arial"/>
          <w:sz w:val="12"/>
          <w:szCs w:val="12"/>
        </w:rPr>
        <w:tab/>
      </w:r>
      <w:r w:rsidRPr="00CC744D">
        <w:rPr>
          <w:rFonts w:ascii="Arial" w:hAnsi="Arial" w:cs="Arial"/>
          <w:sz w:val="12"/>
          <w:szCs w:val="12"/>
        </w:rPr>
        <w:tab/>
        <w:t>http://cs.wikipedia.org/wiki/Soubor:Wolves_Kill.jpg</w:t>
      </w:r>
    </w:p>
    <w:p w:rsidR="00D806AB" w:rsidRPr="004A63B3" w:rsidRDefault="00D806AB" w:rsidP="004A63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a)………………………………………………….   b) ……………………………………………………</w:t>
      </w:r>
    </w:p>
    <w:p w:rsidR="00D806AB" w:rsidRPr="00FC244B" w:rsidRDefault="00D806AB" w:rsidP="004A63B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FC244B">
        <w:rPr>
          <w:rFonts w:ascii="Arial" w:hAnsi="Arial" w:cs="Arial"/>
          <w:sz w:val="24"/>
          <w:szCs w:val="24"/>
          <w:u w:val="single"/>
        </w:rPr>
        <w:t>Napiš, zda je tvrzení správné: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6" o:spid="_x0000_s1035" type="#_x0000_t75" style="position:absolute;left:0;text-align:left;margin-left:285.75pt;margin-top:3.75pt;width:101.4pt;height:67.5pt;z-index:-251656704;visibility:visible">
            <v:imagedata r:id="rId14" o:title=""/>
          </v:shape>
        </w:pict>
      </w:r>
      <w:r>
        <w:rPr>
          <w:rFonts w:ascii="Arial" w:hAnsi="Arial" w:cs="Arial"/>
          <w:sz w:val="24"/>
          <w:szCs w:val="24"/>
        </w:rPr>
        <w:t>Vlk obecný je předkem psa domácího.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………………….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Vlk žije ve smečce, kde není žádný řád.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……………….....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Vlk je v ČR chráněný.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Liška je denní dravec.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Liška žije ve smečkách.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Liška si buduje nory.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Liška je považována za užitečnou, protože loví přemnožené myši, hlodavce</w:t>
      </w:r>
      <w:r>
        <w:rPr>
          <w:rFonts w:ascii="Arial" w:hAnsi="Arial" w:cs="Arial"/>
          <w:sz w:val="24"/>
          <w:szCs w:val="24"/>
        </w:rPr>
        <w:tab/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slabé a nemocné zajíce.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Lišky nepřenáší žádnou smrtelnou chorobu.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</w:t>
      </w:r>
    </w:p>
    <w:p w:rsidR="00D806AB" w:rsidRPr="00FC244B" w:rsidRDefault="00D806AB" w:rsidP="004A63B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FC244B">
        <w:rPr>
          <w:rFonts w:ascii="Arial" w:hAnsi="Arial" w:cs="Arial"/>
          <w:sz w:val="24"/>
          <w:szCs w:val="24"/>
          <w:u w:val="single"/>
        </w:rPr>
        <w:t>Najdi ve větách psovité šelmy: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kafe nekuř.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………………………………………..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Váša kalkulovat umí dobře.</w:t>
      </w:r>
      <w:r>
        <w:rPr>
          <w:rFonts w:ascii="Arial" w:hAnsi="Arial" w:cs="Arial"/>
          <w:sz w:val="24"/>
          <w:szCs w:val="24"/>
        </w:rPr>
        <w:tab/>
        <w:t>………………………………………..</w:t>
      </w:r>
    </w:p>
    <w:p w:rsidR="00D806AB" w:rsidRDefault="00D806AB" w:rsidP="00CC744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Zívl kvůli únavě.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</w:t>
      </w: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D806AB" w:rsidRDefault="00D806AB" w:rsidP="00B72FBF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D806AB" w:rsidRDefault="00D806AB" w:rsidP="00B72FBF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D806AB" w:rsidRPr="00E60392">
        <w:trPr>
          <w:trHeight w:val="567"/>
        </w:trPr>
        <w:tc>
          <w:tcPr>
            <w:tcW w:w="1781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60392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60392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D806AB" w:rsidRPr="00E60392">
        <w:trPr>
          <w:trHeight w:val="794"/>
        </w:trPr>
        <w:tc>
          <w:tcPr>
            <w:tcW w:w="1781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60392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60392">
              <w:rPr>
                <w:sz w:val="20"/>
                <w:szCs w:val="20"/>
                <w:lang w:eastAsia="cs-CZ"/>
              </w:rPr>
              <w:t>Rébusy, doplňování</w:t>
            </w:r>
          </w:p>
        </w:tc>
      </w:tr>
      <w:tr w:rsidR="00D806AB" w:rsidRPr="00E60392">
        <w:trPr>
          <w:trHeight w:val="794"/>
        </w:trPr>
        <w:tc>
          <w:tcPr>
            <w:tcW w:w="1781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60392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60392">
              <w:rPr>
                <w:sz w:val="20"/>
                <w:szCs w:val="20"/>
                <w:lang w:eastAsia="cs-CZ"/>
              </w:rPr>
              <w:t>3</w:t>
            </w:r>
          </w:p>
        </w:tc>
      </w:tr>
      <w:tr w:rsidR="00D806AB" w:rsidRPr="00E60392">
        <w:trPr>
          <w:trHeight w:val="794"/>
        </w:trPr>
        <w:tc>
          <w:tcPr>
            <w:tcW w:w="1781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60392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E60392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D806AB" w:rsidRPr="00E60392">
        <w:trPr>
          <w:trHeight w:val="794"/>
        </w:trPr>
        <w:tc>
          <w:tcPr>
            <w:tcW w:w="1781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E60392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D806AB" w:rsidRPr="00E60392" w:rsidRDefault="00D806AB" w:rsidP="00E60392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D806AB" w:rsidRDefault="00D806AB" w:rsidP="00B72FBF">
      <w:bookmarkStart w:id="0" w:name="_GoBack"/>
      <w:bookmarkEnd w:id="0"/>
    </w:p>
    <w:p w:rsidR="00D806AB" w:rsidRDefault="00D806AB" w:rsidP="00B72FBF">
      <w:pPr>
        <w:jc w:val="center"/>
        <w:rPr>
          <w:rFonts w:ascii="Arial" w:hAnsi="Arial" w:cs="Arial"/>
          <w:sz w:val="18"/>
          <w:szCs w:val="18"/>
        </w:rPr>
      </w:pPr>
    </w:p>
    <w:p w:rsidR="00D806AB" w:rsidRDefault="00D806AB" w:rsidP="00B72FBF">
      <w:pPr>
        <w:jc w:val="center"/>
        <w:rPr>
          <w:rFonts w:ascii="Arial" w:hAnsi="Arial" w:cs="Arial"/>
          <w:sz w:val="18"/>
          <w:szCs w:val="18"/>
        </w:rPr>
      </w:pPr>
    </w:p>
    <w:p w:rsidR="00D806AB" w:rsidRPr="00737901" w:rsidRDefault="00D806AB" w:rsidP="00B72FBF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D806AB" w:rsidRDefault="00D806AB" w:rsidP="00B72FBF">
      <w:pPr>
        <w:rPr>
          <w:rFonts w:ascii="Arial" w:hAnsi="Arial" w:cs="Arial"/>
          <w:sz w:val="28"/>
          <w:szCs w:val="28"/>
        </w:rPr>
      </w:pPr>
    </w:p>
    <w:p w:rsidR="00D806AB" w:rsidRDefault="00D806AB" w:rsidP="00B72FBF"/>
    <w:p w:rsidR="00D806AB" w:rsidRPr="00737901" w:rsidRDefault="00D806AB" w:rsidP="00B72FBF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D806AB" w:rsidRDefault="00D806AB" w:rsidP="00B72FB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D806AB" w:rsidRPr="00737901" w:rsidRDefault="00D806AB" w:rsidP="00B72FB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D806AB" w:rsidRPr="00737901" w:rsidRDefault="00D806AB" w:rsidP="00B72FB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806AB" w:rsidRPr="00737901" w:rsidRDefault="00D806AB" w:rsidP="00B72FB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D806AB" w:rsidRPr="00737901" w:rsidRDefault="00D806AB" w:rsidP="00B72FB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806AB" w:rsidRPr="00737901" w:rsidRDefault="00D806AB" w:rsidP="00B72FBF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D806AB" w:rsidRPr="00737901" w:rsidRDefault="00D806AB" w:rsidP="00B72FBF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806AB" w:rsidRDefault="00D806AB" w:rsidP="00B72FBF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D806AB" w:rsidRDefault="00D806AB" w:rsidP="00B72FBF">
      <w:pPr>
        <w:rPr>
          <w:rFonts w:ascii="Arial" w:hAnsi="Arial" w:cs="Arial"/>
          <w:color w:val="000000"/>
          <w:sz w:val="20"/>
          <w:szCs w:val="20"/>
        </w:rPr>
      </w:pPr>
    </w:p>
    <w:p w:rsidR="00D806AB" w:rsidRPr="00B72FBF" w:rsidRDefault="00D806AB" w:rsidP="004A63B3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D806AB" w:rsidRDefault="00D806AB" w:rsidP="004A63B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15" w:history="1">
        <w:r w:rsidRPr="00FA065D">
          <w:rPr>
            <w:rStyle w:val="Hyperlink"/>
            <w:rFonts w:ascii="Arial" w:hAnsi="Arial" w:cs="Arial"/>
            <w:sz w:val="24"/>
            <w:szCs w:val="24"/>
          </w:rPr>
          <w:t>http://cs.wikipedia.org/wiki/Soubor:Vulpes_vulpes_standing_in_snow.jpg</w:t>
        </w:r>
      </w:hyperlink>
    </w:p>
    <w:p w:rsidR="00D806AB" w:rsidRPr="004A63B3" w:rsidRDefault="00D806AB" w:rsidP="004A63B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A63B3">
        <w:rPr>
          <w:rFonts w:ascii="Arial" w:hAnsi="Arial" w:cs="Arial"/>
          <w:sz w:val="24"/>
          <w:szCs w:val="24"/>
        </w:rPr>
        <w:t>http://cs.wikipedia.org/wiki/Soubor:Wolves_Kill.jpg</w:t>
      </w:r>
    </w:p>
    <w:sectPr w:rsidR="00D806AB" w:rsidRPr="004A63B3" w:rsidSect="004A63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46691"/>
    <w:multiLevelType w:val="hybridMultilevel"/>
    <w:tmpl w:val="56E061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9F1644"/>
    <w:multiLevelType w:val="hybridMultilevel"/>
    <w:tmpl w:val="761462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5C57"/>
    <w:rsid w:val="001548A6"/>
    <w:rsid w:val="00276254"/>
    <w:rsid w:val="004A63B3"/>
    <w:rsid w:val="00535C57"/>
    <w:rsid w:val="00570904"/>
    <w:rsid w:val="005C1DDC"/>
    <w:rsid w:val="006D6986"/>
    <w:rsid w:val="00737901"/>
    <w:rsid w:val="007C6EE4"/>
    <w:rsid w:val="00AC6BD3"/>
    <w:rsid w:val="00B72FBF"/>
    <w:rsid w:val="00BF1A4C"/>
    <w:rsid w:val="00C67288"/>
    <w:rsid w:val="00CC744D"/>
    <w:rsid w:val="00CF0738"/>
    <w:rsid w:val="00D806AB"/>
    <w:rsid w:val="00E60392"/>
    <w:rsid w:val="00F45E92"/>
    <w:rsid w:val="00FA065D"/>
    <w:rsid w:val="00FC2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D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A63B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A6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63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A63B3"/>
    <w:rPr>
      <w:color w:val="0000FF"/>
      <w:u w:val="single"/>
    </w:rPr>
  </w:style>
  <w:style w:type="table" w:styleId="TableGrid">
    <w:name w:val="Table Grid"/>
    <w:basedOn w:val="TableNormal"/>
    <w:uiPriority w:val="99"/>
    <w:rsid w:val="00B72F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72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cs.wikipedia.org/wiki/Soubor:Vulpes_vulpes_standing_in_snow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Vulpes_vulpes_standing_in_snow.jpg" TargetMode="Externa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4</Pages>
  <Words>451</Words>
  <Characters>2661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2013-02-13T23:14:00Z</dcterms:created>
  <dcterms:modified xsi:type="dcterms:W3CDTF">2013-02-18T19:16:00Z</dcterms:modified>
</cp:coreProperties>
</file>