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A39" w:rsidRDefault="00241A39" w:rsidP="00D2197B">
      <w:r w:rsidRPr="00BD4B2B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5" o:title=""/>
          </v:shape>
        </w:pict>
      </w:r>
    </w:p>
    <w:p w:rsidR="00241A39" w:rsidRDefault="00241A39" w:rsidP="00D2197B">
      <w:pPr>
        <w:spacing w:line="240" w:lineRule="auto"/>
      </w:pPr>
    </w:p>
    <w:p w:rsidR="00241A39" w:rsidRDefault="00241A39" w:rsidP="00D2197B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241A39" w:rsidRDefault="00241A39" w:rsidP="00D2197B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41A39" w:rsidRDefault="00241A39" w:rsidP="00D2197B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41A39" w:rsidRDefault="00241A39" w:rsidP="00D2197B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241A39" w:rsidRDefault="00241A39" w:rsidP="00D2197B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Projekt: Moderní výuka</w:t>
      </w:r>
    </w:p>
    <w:p w:rsidR="00241A39" w:rsidRDefault="00241A39" w:rsidP="00D2197B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41A39" w:rsidRDefault="00241A39" w:rsidP="00D2197B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Číslo DUM: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 VY_32_INOVACE_3.1.06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1.5.2012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Jedeme za zvířaty -pracovní list, upevnění učiva o exotických zvířatech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20 minut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Život v přírodě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žáci se SPU pracují s encyklopedií a učebnicí-vyhledávají obrázky, názvy  zvířat, učitel dopomáhá-dbá na čtení s porozuměním.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Pokud jsou všem žákům jednotlivé úkoly jasné, mohou začít samostatně pracovat.</w:t>
      </w: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</w:p>
    <w:p w:rsidR="00241A39" w:rsidRDefault="00241A39" w:rsidP="00D219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psací potřeby,pastelky, žáci se SPU-učebnice Člověk a jeho svět pro 2.ročník ZŠ, nakladatelství Didaktis, přírodovědné encyklopedie o zvířatech</w:t>
      </w:r>
    </w:p>
    <w:p w:rsidR="00241A39" w:rsidRDefault="00241A39">
      <w:pPr>
        <w:rPr>
          <w:b/>
          <w:sz w:val="28"/>
          <w:szCs w:val="28"/>
        </w:rPr>
      </w:pPr>
    </w:p>
    <w:p w:rsidR="00241A39" w:rsidRDefault="00241A39">
      <w:pPr>
        <w:rPr>
          <w:b/>
          <w:sz w:val="28"/>
          <w:szCs w:val="28"/>
        </w:rPr>
      </w:pPr>
    </w:p>
    <w:p w:rsidR="00241A39" w:rsidRPr="00B508BE" w:rsidRDefault="00241A39">
      <w:pPr>
        <w:rPr>
          <w:b/>
          <w:sz w:val="28"/>
          <w:szCs w:val="28"/>
        </w:rPr>
      </w:pPr>
      <w:r w:rsidRPr="00B508BE">
        <w:rPr>
          <w:b/>
          <w:sz w:val="28"/>
          <w:szCs w:val="28"/>
        </w:rPr>
        <w:t>JEDEME ZA ZVÍŘATY</w:t>
      </w:r>
    </w:p>
    <w:p w:rsidR="00241A39" w:rsidRPr="00870A17" w:rsidRDefault="00241A39" w:rsidP="00771AE2">
      <w:pPr>
        <w:rPr>
          <w:rFonts w:ascii="Times New Roman" w:hAnsi="Times New Roman"/>
          <w:b/>
          <w:sz w:val="24"/>
          <w:szCs w:val="24"/>
        </w:rPr>
      </w:pPr>
      <w:r w:rsidRPr="00870A17">
        <w:rPr>
          <w:rFonts w:ascii="Times New Roman" w:hAnsi="Times New Roman"/>
          <w:b/>
          <w:sz w:val="24"/>
          <w:szCs w:val="24"/>
        </w:rPr>
        <w:t>1.úkol</w:t>
      </w:r>
    </w:p>
    <w:p w:rsidR="00241A39" w:rsidRPr="00771AE2" w:rsidRDefault="00241A39" w:rsidP="00771AE2">
      <w:pPr>
        <w:rPr>
          <w:rFonts w:ascii="Times New Roman" w:hAnsi="Times New Roman"/>
          <w:sz w:val="24"/>
          <w:szCs w:val="24"/>
        </w:rPr>
      </w:pPr>
      <w:r w:rsidRPr="00771AE2">
        <w:rPr>
          <w:rFonts w:ascii="Times New Roman" w:hAnsi="Times New Roman"/>
          <w:sz w:val="24"/>
          <w:szCs w:val="24"/>
        </w:rPr>
        <w:t xml:space="preserve">Každé zvíře </w:t>
      </w:r>
      <w:r>
        <w:rPr>
          <w:rFonts w:ascii="Times New Roman" w:hAnsi="Times New Roman"/>
          <w:sz w:val="24"/>
          <w:szCs w:val="24"/>
        </w:rPr>
        <w:t xml:space="preserve">má své místo, kde přebývá. Spoj čarou zvíře se správným slovem. Červeně zakroužkuj zvíře, které jsi s žádným příbytkem nespojil. Stejnou barvou k němu napiš, kde můžeme obdivovat jeho krásu. </w:t>
      </w:r>
    </w:p>
    <w:p w:rsidR="00241A39" w:rsidRDefault="00241A39" w:rsidP="00771AE2"/>
    <w:p w:rsidR="00241A39" w:rsidRPr="00C02E4D" w:rsidRDefault="00241A39" w:rsidP="001B4F23">
      <w:pPr>
        <w:rPr>
          <w:rFonts w:ascii="Arial Black" w:hAnsi="Arial Black"/>
          <w:sz w:val="32"/>
          <w:szCs w:val="32"/>
        </w:rPr>
      </w:pPr>
      <w:r>
        <w:t xml:space="preserve">       </w:t>
      </w:r>
      <w:r>
        <w:rPr>
          <w:rFonts w:ascii="Arial Black" w:hAnsi="Arial Black"/>
          <w:sz w:val="32"/>
          <w:szCs w:val="32"/>
        </w:rPr>
        <w:t>VEPŘÍN, CHLÉV</w:t>
      </w:r>
    </w:p>
    <w:p w:rsidR="00241A39" w:rsidRDefault="00241A39" w:rsidP="00771AE2">
      <w:r>
        <w:t xml:space="preserve">                                                </w:t>
      </w:r>
      <w:r w:rsidRPr="00D411CD">
        <w:rPr>
          <w:noProof/>
          <w:lang w:eastAsia="cs-CZ"/>
        </w:rPr>
        <w:pict>
          <v:shape id="Obrázek 4" o:spid="_x0000_i1026" type="#_x0000_t75" style="width:111pt;height:90pt;visibility:visible">
            <v:imagedata r:id="rId6" o:title=""/>
          </v:shape>
        </w:pict>
      </w:r>
      <w:r>
        <w:t xml:space="preserve">                          </w:t>
      </w:r>
      <w:r w:rsidRPr="00D411CD">
        <w:rPr>
          <w:noProof/>
          <w:lang w:eastAsia="cs-CZ"/>
        </w:rPr>
        <w:pict>
          <v:shape id="Obrázek 5" o:spid="_x0000_i1027" type="#_x0000_t75" style="width:79.5pt;height:78pt;visibility:visible">
            <v:imagedata r:id="rId7" o:title=""/>
          </v:shape>
        </w:pict>
      </w:r>
    </w:p>
    <w:p w:rsidR="00241A39" w:rsidRDefault="00241A39" w:rsidP="001B4F23">
      <w:r>
        <w:t xml:space="preserve">           </w:t>
      </w:r>
      <w:r>
        <w:rPr>
          <w:rFonts w:ascii="Arial Black" w:hAnsi="Arial Black"/>
          <w:sz w:val="32"/>
          <w:szCs w:val="32"/>
        </w:rPr>
        <w:t xml:space="preserve">LES – nora                                        </w:t>
      </w:r>
      <w:r>
        <w:t xml:space="preserve">                                                  </w:t>
      </w:r>
    </w:p>
    <w:p w:rsidR="00241A39" w:rsidRPr="00C02E4D" w:rsidRDefault="00241A39" w:rsidP="001B4F23">
      <w:pPr>
        <w:rPr>
          <w:rFonts w:ascii="Arial Black" w:hAnsi="Arial Black"/>
          <w:sz w:val="32"/>
          <w:szCs w:val="32"/>
        </w:rPr>
      </w:pPr>
      <w:r>
        <w:t xml:space="preserve">                                                                                                                                  </w:t>
      </w:r>
      <w:r>
        <w:rPr>
          <w:rFonts w:ascii="Arial Black" w:hAnsi="Arial Black"/>
          <w:sz w:val="32"/>
          <w:szCs w:val="32"/>
        </w:rPr>
        <w:t>KRAVÍN</w:t>
      </w:r>
    </w:p>
    <w:p w:rsidR="00241A39" w:rsidRDefault="00241A39" w:rsidP="00771AE2">
      <w:pPr>
        <w:rPr>
          <w:rFonts w:ascii="Arial Black" w:hAnsi="Arial Black"/>
          <w:sz w:val="32"/>
          <w:szCs w:val="32"/>
        </w:rPr>
      </w:pPr>
      <w:r>
        <w:t xml:space="preserve">               </w:t>
      </w:r>
      <w:r w:rsidRPr="00D411CD">
        <w:rPr>
          <w:noProof/>
          <w:lang w:eastAsia="cs-CZ"/>
        </w:rPr>
        <w:pict>
          <v:shape id="Obrázek 7" o:spid="_x0000_i1028" type="#_x0000_t75" style="width:102pt;height:118.5pt;visibility:visible">
            <v:imagedata r:id="rId8" o:title=""/>
          </v:shape>
        </w:pict>
      </w:r>
      <w:r>
        <w:t xml:space="preserve">                              </w:t>
      </w:r>
      <w:r>
        <w:rPr>
          <w:rFonts w:ascii="Arial Black" w:hAnsi="Arial Black"/>
          <w:sz w:val="32"/>
          <w:szCs w:val="32"/>
        </w:rPr>
        <w:t xml:space="preserve">  </w:t>
      </w:r>
      <w:r w:rsidRPr="00D411CD">
        <w:rPr>
          <w:noProof/>
          <w:lang w:eastAsia="cs-CZ"/>
        </w:rPr>
        <w:pict>
          <v:shape id="Obrázek 6" o:spid="_x0000_i1029" type="#_x0000_t75" style="width:88.5pt;height:72.75pt;visibility:visible">
            <v:imagedata r:id="rId9" o:title=""/>
          </v:shape>
        </w:pict>
      </w:r>
    </w:p>
    <w:p w:rsidR="00241A39" w:rsidRDefault="00241A39" w:rsidP="00771AE2">
      <w:r>
        <w:rPr>
          <w:rFonts w:ascii="Arial Black" w:hAnsi="Arial Black"/>
          <w:sz w:val="32"/>
          <w:szCs w:val="32"/>
        </w:rPr>
        <w:t>STÁJ, HŘEBČÍN</w:t>
      </w:r>
    </w:p>
    <w:p w:rsidR="00241A39" w:rsidRPr="00C02E4D" w:rsidRDefault="00241A39" w:rsidP="00771AE2">
      <w:pPr>
        <w:rPr>
          <w:rFonts w:ascii="Arial Black" w:hAnsi="Arial Black"/>
          <w:sz w:val="32"/>
          <w:szCs w:val="32"/>
        </w:rPr>
      </w:pPr>
      <w:r>
        <w:t xml:space="preserve">       </w:t>
      </w:r>
      <w:r>
        <w:rPr>
          <w:rFonts w:ascii="Arial Black" w:hAnsi="Arial Black"/>
          <w:sz w:val="32"/>
          <w:szCs w:val="32"/>
        </w:rPr>
        <w:t>KURNÍK, SLEPIČÁRNA</w:t>
      </w:r>
      <w:r>
        <w:t xml:space="preserve">                                   </w:t>
      </w:r>
      <w:r w:rsidRPr="00B76C03">
        <w:rPr>
          <w:rFonts w:ascii="Arial Black" w:hAnsi="Arial Black"/>
          <w:noProof/>
          <w:sz w:val="32"/>
          <w:szCs w:val="32"/>
          <w:lang w:eastAsia="cs-CZ"/>
        </w:rPr>
        <w:pict>
          <v:shape id="Obrázek 9" o:spid="_x0000_i1030" type="#_x0000_t75" style="width:144.75pt;height:81pt;visibility:visible">
            <v:imagedata r:id="rId10" o:title=""/>
          </v:shape>
        </w:pict>
      </w:r>
      <w:r>
        <w:t xml:space="preserve">           </w:t>
      </w:r>
      <w:r>
        <w:rPr>
          <w:rFonts w:ascii="Arial Black" w:hAnsi="Arial Black"/>
          <w:sz w:val="32"/>
          <w:szCs w:val="32"/>
        </w:rPr>
        <w:t xml:space="preserve"> </w:t>
      </w:r>
    </w:p>
    <w:p w:rsidR="00241A39" w:rsidRDefault="00241A39" w:rsidP="00771AE2">
      <w:r>
        <w:t xml:space="preserve"> </w:t>
      </w:r>
    </w:p>
    <w:p w:rsidR="00241A39" w:rsidRPr="00870A17" w:rsidRDefault="00241A39" w:rsidP="00A67C19">
      <w:pPr>
        <w:spacing w:line="240" w:lineRule="auto"/>
        <w:rPr>
          <w:b/>
        </w:rPr>
      </w:pPr>
      <w:r w:rsidRPr="00870A17">
        <w:rPr>
          <w:b/>
        </w:rPr>
        <w:t>2. úkol</w:t>
      </w:r>
    </w:p>
    <w:p w:rsidR="00241A39" w:rsidRDefault="00241A39" w:rsidP="00A67C19">
      <w:pPr>
        <w:spacing w:line="240" w:lineRule="auto"/>
      </w:pPr>
      <w:r>
        <w:t>Na linku napiš:  jak se zakroužkované zvíře nazývá   ____________________________</w:t>
      </w:r>
    </w:p>
    <w:p w:rsidR="00241A39" w:rsidRPr="00870A17" w:rsidRDefault="00241A39" w:rsidP="00A67C19">
      <w:pPr>
        <w:spacing w:line="240" w:lineRule="auto"/>
        <w:rPr>
          <w:b/>
        </w:rPr>
      </w:pPr>
      <w:r w:rsidRPr="00870A17">
        <w:rPr>
          <w:b/>
        </w:rPr>
        <w:t>3. úkol</w:t>
      </w:r>
    </w:p>
    <w:p w:rsidR="00241A39" w:rsidRDefault="00241A39" w:rsidP="00A67C19">
      <w:pPr>
        <w:spacing w:line="240" w:lineRule="auto"/>
      </w:pPr>
      <w:r>
        <w:t>Proč u nás chováme exotická zvířata?</w:t>
      </w:r>
    </w:p>
    <w:p w:rsidR="00241A39" w:rsidRDefault="00241A39" w:rsidP="00A67C19">
      <w:pPr>
        <w:spacing w:line="240" w:lineRule="auto"/>
      </w:pPr>
    </w:p>
    <w:p w:rsidR="00241A39" w:rsidRDefault="00241A39" w:rsidP="00A67C19">
      <w:pPr>
        <w:spacing w:line="240" w:lineRule="auto"/>
      </w:pPr>
      <w:r>
        <w:t>__________________________________________________________________</w:t>
      </w:r>
    </w:p>
    <w:p w:rsidR="00241A39" w:rsidRDefault="00241A39" w:rsidP="00A67C19">
      <w:pPr>
        <w:spacing w:line="240" w:lineRule="auto"/>
      </w:pPr>
    </w:p>
    <w:p w:rsidR="00241A39" w:rsidRDefault="00241A39" w:rsidP="00A67C19">
      <w:pPr>
        <w:spacing w:line="240" w:lineRule="auto"/>
      </w:pPr>
      <w:r>
        <w:t>__________________________________________________________________</w:t>
      </w:r>
    </w:p>
    <w:p w:rsidR="00241A39" w:rsidRDefault="00241A39" w:rsidP="00A67C19">
      <w:pPr>
        <w:spacing w:line="240" w:lineRule="auto"/>
      </w:pPr>
    </w:p>
    <w:p w:rsidR="00241A39" w:rsidRDefault="00241A39" w:rsidP="00A67C19">
      <w:pPr>
        <w:spacing w:line="240" w:lineRule="auto"/>
      </w:pPr>
      <w:r>
        <w:t>__________________________________________________________________</w:t>
      </w:r>
    </w:p>
    <w:p w:rsidR="00241A39" w:rsidRDefault="00241A39" w:rsidP="00A67C19">
      <w:pPr>
        <w:spacing w:line="240" w:lineRule="auto"/>
      </w:pPr>
    </w:p>
    <w:p w:rsidR="00241A39" w:rsidRDefault="00241A39" w:rsidP="00A67C19">
      <w:pPr>
        <w:spacing w:line="240" w:lineRule="auto"/>
      </w:pPr>
      <w:r>
        <w:t>__________________________________________________________________</w:t>
      </w:r>
    </w:p>
    <w:p w:rsidR="00241A39" w:rsidRDefault="00241A39" w:rsidP="00A67C19">
      <w:pPr>
        <w:spacing w:line="240" w:lineRule="auto"/>
      </w:pPr>
    </w:p>
    <w:p w:rsidR="00241A39" w:rsidRPr="00870A17" w:rsidRDefault="00241A39" w:rsidP="00A67C19">
      <w:pPr>
        <w:spacing w:line="240" w:lineRule="auto"/>
        <w:rPr>
          <w:b/>
        </w:rPr>
      </w:pPr>
      <w:r w:rsidRPr="00870A17">
        <w:rPr>
          <w:b/>
        </w:rPr>
        <w:t>4. úkol</w:t>
      </w:r>
    </w:p>
    <w:p w:rsidR="00241A39" w:rsidRDefault="00241A39" w:rsidP="00A67C19">
      <w:pPr>
        <w:spacing w:line="240" w:lineRule="auto"/>
      </w:pPr>
      <w:r>
        <w:t>Která další zvířata patří mezi exotická?  Zakroužkuj jejich názvy.</w:t>
      </w:r>
    </w:p>
    <w:p w:rsidR="00241A39" w:rsidRPr="00870A17" w:rsidRDefault="00241A39" w:rsidP="00A67C19">
      <w:pPr>
        <w:spacing w:line="240" w:lineRule="auto"/>
        <w:rPr>
          <w:sz w:val="24"/>
          <w:szCs w:val="24"/>
        </w:rPr>
      </w:pPr>
      <w:r w:rsidRPr="00870A17">
        <w:rPr>
          <w:sz w:val="24"/>
          <w:szCs w:val="24"/>
        </w:rPr>
        <w:t>KOČKA, ŽIRAFA, PES, MRAVENEC, ORANGUTAN, JEŽEK, KOBYLA, HROCH, NOSOROŽEC,</w:t>
      </w:r>
    </w:p>
    <w:p w:rsidR="00241A39" w:rsidRPr="00870A17" w:rsidRDefault="00241A39" w:rsidP="00A67C19">
      <w:pPr>
        <w:spacing w:line="240" w:lineRule="auto"/>
        <w:rPr>
          <w:sz w:val="24"/>
          <w:szCs w:val="24"/>
        </w:rPr>
      </w:pPr>
      <w:r w:rsidRPr="00870A17">
        <w:rPr>
          <w:sz w:val="24"/>
          <w:szCs w:val="24"/>
        </w:rPr>
        <w:t>PAPOUŠEK, KROCAN, HOUSE, ZEBRA, KAPR, VOSA, KLOKAN, TYGR, KACHNA, OVCE</w:t>
      </w:r>
    </w:p>
    <w:p w:rsidR="00241A39" w:rsidRDefault="00241A39" w:rsidP="00A67C19">
      <w:pPr>
        <w:spacing w:line="240" w:lineRule="auto"/>
      </w:pPr>
    </w:p>
    <w:p w:rsidR="00241A39" w:rsidRDefault="00241A39" w:rsidP="00A67C19">
      <w:pPr>
        <w:spacing w:line="240" w:lineRule="auto"/>
      </w:pPr>
      <w:r w:rsidRPr="00870A17">
        <w:rPr>
          <w:b/>
        </w:rPr>
        <w:t>5. úkol</w:t>
      </w:r>
      <w:r>
        <w:t>: Nakresli tvé nejoblíbenější exotické zvíře.</w:t>
      </w:r>
    </w:p>
    <w:p w:rsidR="00241A39" w:rsidRDefault="00241A39" w:rsidP="00A67C19">
      <w:pPr>
        <w:spacing w:line="240" w:lineRule="auto"/>
      </w:pPr>
    </w:p>
    <w:p w:rsidR="00241A39" w:rsidRDefault="00241A39" w:rsidP="00771AE2">
      <w:r>
        <w:rPr>
          <w:noProof/>
          <w:lang w:eastAsia="cs-CZ"/>
        </w:rPr>
        <w:pict>
          <v:roundrect id="Zaoblený obdélník 10" o:spid="_x0000_s1026" style="position:absolute;margin-left:32.15pt;margin-top:14.8pt;width:411.05pt;height:257.85pt;z-index:2516582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" strokeweight="2pt"/>
        </w:pict>
      </w:r>
    </w:p>
    <w:p w:rsidR="00241A39" w:rsidRPr="00C02E4D" w:rsidRDefault="00241A39" w:rsidP="00771AE2">
      <w:pPr>
        <w:rPr>
          <w:rFonts w:ascii="Arial Black" w:hAnsi="Arial Black"/>
          <w:sz w:val="32"/>
          <w:szCs w:val="32"/>
        </w:rPr>
      </w:pPr>
      <w:r>
        <w:t xml:space="preserve">                              </w:t>
      </w:r>
      <w:r>
        <w:rPr>
          <w:rFonts w:ascii="Arial Black" w:hAnsi="Arial Black"/>
          <w:sz w:val="32"/>
          <w:szCs w:val="32"/>
        </w:rPr>
        <w:t xml:space="preserve"> </w:t>
      </w:r>
    </w:p>
    <w:p w:rsidR="00241A39" w:rsidRDefault="00241A39" w:rsidP="00771AE2"/>
    <w:p w:rsidR="00241A39" w:rsidRPr="00D2197B" w:rsidRDefault="00241A39" w:rsidP="00D2197B"/>
    <w:p w:rsidR="00241A39" w:rsidRPr="00D2197B" w:rsidRDefault="00241A39" w:rsidP="00D2197B"/>
    <w:p w:rsidR="00241A39" w:rsidRPr="00D2197B" w:rsidRDefault="00241A39" w:rsidP="00D2197B"/>
    <w:p w:rsidR="00241A39" w:rsidRPr="00D2197B" w:rsidRDefault="00241A39" w:rsidP="00D2197B"/>
    <w:p w:rsidR="00241A39" w:rsidRPr="00D2197B" w:rsidRDefault="00241A39" w:rsidP="00D2197B"/>
    <w:p w:rsidR="00241A39" w:rsidRDefault="00241A39" w:rsidP="00D2197B"/>
    <w:p w:rsidR="00241A39" w:rsidRDefault="00241A39" w:rsidP="00D2197B">
      <w:pPr>
        <w:jc w:val="right"/>
      </w:pPr>
    </w:p>
    <w:p w:rsidR="00241A39" w:rsidRDefault="00241A39" w:rsidP="00D2197B">
      <w:pPr>
        <w:jc w:val="right"/>
      </w:pPr>
    </w:p>
    <w:p w:rsidR="00241A39" w:rsidRDefault="00241A39" w:rsidP="00D2197B">
      <w:pPr>
        <w:rPr>
          <w:b/>
        </w:rPr>
      </w:pPr>
      <w:r>
        <w:rPr>
          <w:b/>
        </w:rPr>
        <w:t>Závěr:</w:t>
      </w:r>
    </w:p>
    <w:p w:rsidR="00241A39" w:rsidRDefault="00241A39" w:rsidP="00D2197B">
      <w:r>
        <w:t>Veškerá neocitovaná díla jsou dílem autora nebo byly použity materiály z knihoven Microsoft Word 2003.</w:t>
      </w:r>
    </w:p>
    <w:p w:rsidR="00241A39" w:rsidRDefault="00241A39" w:rsidP="00D2197B">
      <w:r>
        <w:t xml:space="preserve">Materiály jsou určeny pro bezplatné užívání pro potřeby výuky a vzdělávání na všech typech škol. </w:t>
      </w:r>
    </w:p>
    <w:p w:rsidR="00241A39" w:rsidRDefault="00241A39" w:rsidP="00D2197B"/>
    <w:p w:rsidR="00241A39" w:rsidRDefault="00241A39" w:rsidP="00D2197B">
      <w:pPr>
        <w:spacing w:line="240" w:lineRule="auto"/>
      </w:pPr>
      <w:r>
        <w:t>Mgr. Dana Nyčová</w:t>
      </w:r>
    </w:p>
    <w:p w:rsidR="00241A39" w:rsidRDefault="00241A39" w:rsidP="00D2197B">
      <w:pPr>
        <w:spacing w:line="240" w:lineRule="auto"/>
      </w:pPr>
      <w:r>
        <w:t>ZS V Domcích 488</w:t>
      </w:r>
    </w:p>
    <w:p w:rsidR="00241A39" w:rsidRDefault="00241A39" w:rsidP="00D2197B">
      <w:pPr>
        <w:spacing w:line="240" w:lineRule="auto"/>
      </w:pPr>
      <w:r>
        <w:t>Trutnov</w:t>
      </w:r>
    </w:p>
    <w:p w:rsidR="00241A39" w:rsidRDefault="00241A39" w:rsidP="00D2197B">
      <w:pPr>
        <w:spacing w:line="240" w:lineRule="auto"/>
      </w:pPr>
      <w:r>
        <w:t>nycova@zsvdomcich.cz</w:t>
      </w:r>
    </w:p>
    <w:p w:rsidR="00241A39" w:rsidRDefault="00241A39" w:rsidP="00D2197B"/>
    <w:p w:rsidR="00241A39" w:rsidRDefault="00241A39" w:rsidP="00D2197B">
      <w:pPr>
        <w:jc w:val="right"/>
      </w:pPr>
    </w:p>
    <w:p w:rsidR="00241A39" w:rsidRPr="00D2197B" w:rsidRDefault="00241A39" w:rsidP="00D2197B">
      <w:pPr>
        <w:jc w:val="right"/>
      </w:pPr>
    </w:p>
    <w:sectPr w:rsidR="00241A39" w:rsidRPr="00D2197B" w:rsidSect="00026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52BC2"/>
    <w:multiLevelType w:val="hybridMultilevel"/>
    <w:tmpl w:val="D64E049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AE2"/>
    <w:rsid w:val="00026420"/>
    <w:rsid w:val="001B4F23"/>
    <w:rsid w:val="00241A39"/>
    <w:rsid w:val="004B3EAF"/>
    <w:rsid w:val="00587491"/>
    <w:rsid w:val="006D5D0B"/>
    <w:rsid w:val="00771AE2"/>
    <w:rsid w:val="00821B97"/>
    <w:rsid w:val="00870A17"/>
    <w:rsid w:val="009920B6"/>
    <w:rsid w:val="00A67C19"/>
    <w:rsid w:val="00B508BE"/>
    <w:rsid w:val="00B76C03"/>
    <w:rsid w:val="00BC7F8A"/>
    <w:rsid w:val="00BD4B2B"/>
    <w:rsid w:val="00C02E4D"/>
    <w:rsid w:val="00D2197B"/>
    <w:rsid w:val="00D411CD"/>
    <w:rsid w:val="00F9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2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71A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71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71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3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418</Words>
  <Characters>2469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2014-03-28T21:59:00Z</dcterms:created>
  <dcterms:modified xsi:type="dcterms:W3CDTF">2014-03-28T21:59:00Z</dcterms:modified>
</cp:coreProperties>
</file>