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46E" w:rsidRDefault="0029246E" w:rsidP="000A6B3C">
      <w:r w:rsidRPr="00F9016E">
        <w:rPr>
          <w:rFonts w:ascii="Arial" w:hAnsi="Arial" w:cs="Arial"/>
          <w:b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100.5pt">
            <v:imagedata r:id="rId4" o:title=""/>
          </v:shape>
        </w:pict>
      </w:r>
    </w:p>
    <w:p w:rsidR="0029246E" w:rsidRDefault="0029246E" w:rsidP="000A6B3C">
      <w:pPr>
        <w:spacing w:line="240" w:lineRule="auto"/>
      </w:pPr>
    </w:p>
    <w:p w:rsidR="0029246E" w:rsidRDefault="0029246E" w:rsidP="000A6B3C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29246E" w:rsidRDefault="0029246E" w:rsidP="000A6B3C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29246E" w:rsidRDefault="0029246E" w:rsidP="000A6B3C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29246E" w:rsidRDefault="0029246E" w:rsidP="000A6B3C">
      <w:pPr>
        <w:spacing w:line="240" w:lineRule="auto"/>
        <w:jc w:val="both"/>
        <w:rPr>
          <w:rFonts w:ascii="Arial" w:hAnsi="Arial" w:cs="Arial"/>
          <w:b/>
          <w:bCs/>
        </w:rPr>
      </w:pPr>
    </w:p>
    <w:p w:rsidR="0029246E" w:rsidRDefault="0029246E" w:rsidP="000A6B3C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Projekt: Moderní výuka</w:t>
      </w:r>
    </w:p>
    <w:p w:rsidR="0029246E" w:rsidRDefault="0029246E" w:rsidP="000A6B3C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29246E" w:rsidRDefault="0029246E" w:rsidP="000A6B3C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000000"/>
        </w:rPr>
        <w:t>VY_32_INOVACE_3.1.10</w:t>
      </w:r>
    </w:p>
    <w:p w:rsidR="0029246E" w:rsidRDefault="0029246E" w:rsidP="000A6B3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Dana Nyčová</w:t>
      </w:r>
    </w:p>
    <w:p w:rsidR="0029246E" w:rsidRDefault="0029246E" w:rsidP="000A6B3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15.6.2012</w:t>
      </w:r>
    </w:p>
    <w:p w:rsidR="0029246E" w:rsidRDefault="0029246E" w:rsidP="000A6B3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U vody -pracovní list, procvičování učiva-ekosystém voda                                      </w:t>
      </w:r>
    </w:p>
    <w:p w:rsidR="0029246E" w:rsidRDefault="0029246E" w:rsidP="000A6B3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Člověk a jeho svět</w:t>
      </w:r>
    </w:p>
    <w:p w:rsidR="0029246E" w:rsidRDefault="0029246E" w:rsidP="000A6B3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Ročník, pro který je VM určen: druhý </w:t>
      </w:r>
    </w:p>
    <w:p w:rsidR="0029246E" w:rsidRDefault="0029246E" w:rsidP="000A6B3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 w:rsidRPr="00EA117F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0 minut</w:t>
      </w:r>
    </w:p>
    <w:p w:rsidR="0029246E" w:rsidRDefault="0029246E" w:rsidP="000A6B3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Život v přírodě</w:t>
      </w:r>
    </w:p>
    <w:p w:rsidR="0029246E" w:rsidRDefault="0029246E" w:rsidP="000A6B3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29246E" w:rsidRDefault="0029246E" w:rsidP="000A6B3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Učitel si s dětmi projde jednotlivé úkoly, vysvětlí případné dotazy žáků, žáci se SPU pracují s encyklopedií a učebnicí-vyhledávají obrázky, názvy stromů, bylin, zvířat, učitel dopomáhá s vyluštěním křížovky a přesmyčkami.</w:t>
      </w:r>
    </w:p>
    <w:p w:rsidR="0029246E" w:rsidRDefault="0029246E" w:rsidP="000A6B3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Pokud jsou všem žákům jednotlivé úkoly jasné, mohou začít samostatně pracovat.</w:t>
      </w:r>
    </w:p>
    <w:p w:rsidR="0029246E" w:rsidRDefault="0029246E" w:rsidP="000A6B3C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</w:rPr>
      </w:pPr>
    </w:p>
    <w:p w:rsidR="0029246E" w:rsidRDefault="0029246E" w:rsidP="000A6B3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pracovní list, psací potřeby,pastelky, žáci se SPU-učebnice Člověk a jeho svět pro 2.ročník ZŠ, nakladatelství Didaktis, přírodovědné encyklopedie o zvířatech, rostlinách</w:t>
      </w:r>
    </w:p>
    <w:p w:rsidR="0029246E" w:rsidRDefault="0029246E">
      <w:pPr>
        <w:rPr>
          <w:b/>
          <w:sz w:val="28"/>
          <w:szCs w:val="28"/>
        </w:rPr>
      </w:pPr>
    </w:p>
    <w:p w:rsidR="0029246E" w:rsidRDefault="0029246E">
      <w:pPr>
        <w:rPr>
          <w:b/>
          <w:sz w:val="28"/>
          <w:szCs w:val="28"/>
        </w:rPr>
      </w:pPr>
    </w:p>
    <w:p w:rsidR="0029246E" w:rsidRPr="00C866F9" w:rsidRDefault="0029246E">
      <w:pPr>
        <w:rPr>
          <w:b/>
          <w:sz w:val="28"/>
          <w:szCs w:val="28"/>
        </w:rPr>
      </w:pPr>
      <w:r w:rsidRPr="00C866F9">
        <w:rPr>
          <w:b/>
          <w:sz w:val="28"/>
          <w:szCs w:val="28"/>
        </w:rPr>
        <w:t>U  VODY</w:t>
      </w:r>
    </w:p>
    <w:p w:rsidR="0029246E" w:rsidRPr="00E768B2" w:rsidRDefault="0029246E">
      <w:pPr>
        <w:rPr>
          <w:b/>
          <w:sz w:val="24"/>
          <w:szCs w:val="24"/>
        </w:rPr>
      </w:pPr>
      <w:r>
        <w:rPr>
          <w:noProof/>
          <w:lang w:eastAsia="cs-CZ"/>
        </w:rPr>
        <w:pict>
          <v:shape id="Obrázek 7" o:spid="_x0000_s1026" type="#_x0000_t75" style="position:absolute;margin-left:38.5pt;margin-top:63.35pt;width:291pt;height:222.3pt;z-index:251658240;visibility:visible;mso-position-horizontal-relative:margin;mso-position-vertical-relative:margin">
            <v:imagedata r:id="rId5" o:title=""/>
            <w10:wrap type="square" anchorx="margin" anchory="margin"/>
          </v:shape>
        </w:pict>
      </w:r>
      <w:r w:rsidRPr="00E768B2">
        <w:rPr>
          <w:b/>
          <w:sz w:val="24"/>
          <w:szCs w:val="24"/>
        </w:rPr>
        <w:t>1. úkol: Nakresli tři zvířata, která žijí v tomto prostředí.</w:t>
      </w:r>
    </w:p>
    <w:p w:rsidR="0029246E" w:rsidRPr="00E768B2" w:rsidRDefault="0029246E">
      <w:pPr>
        <w:rPr>
          <w:b/>
        </w:rPr>
      </w:pPr>
    </w:p>
    <w:p w:rsidR="0029246E" w:rsidRPr="00E768B2" w:rsidRDefault="0029246E">
      <w:pPr>
        <w:rPr>
          <w:b/>
        </w:rPr>
      </w:pPr>
    </w:p>
    <w:p w:rsidR="0029246E" w:rsidRDefault="0029246E"/>
    <w:p w:rsidR="0029246E" w:rsidRDefault="0029246E"/>
    <w:p w:rsidR="0029246E" w:rsidRDefault="0029246E"/>
    <w:p w:rsidR="0029246E" w:rsidRDefault="0029246E"/>
    <w:p w:rsidR="0029246E" w:rsidRDefault="0029246E"/>
    <w:p w:rsidR="0029246E" w:rsidRDefault="0029246E"/>
    <w:p w:rsidR="0029246E" w:rsidRDefault="0029246E"/>
    <w:p w:rsidR="0029246E" w:rsidRDefault="0029246E"/>
    <w:p w:rsidR="0029246E" w:rsidRPr="00E768B2" w:rsidRDefault="0029246E">
      <w:pPr>
        <w:rPr>
          <w:b/>
          <w:sz w:val="24"/>
          <w:szCs w:val="24"/>
        </w:rPr>
      </w:pPr>
      <w:r w:rsidRPr="00E768B2">
        <w:rPr>
          <w:b/>
          <w:sz w:val="24"/>
          <w:szCs w:val="24"/>
        </w:rPr>
        <w:t>2. úkol: Vyřeš tajenku.</w:t>
      </w:r>
    </w:p>
    <w:p w:rsidR="0029246E" w:rsidRDefault="0029246E">
      <w:r>
        <w:rPr>
          <w:noProof/>
          <w:lang w:eastAsia="cs-CZ"/>
        </w:rPr>
        <w:pict>
          <v:group id="Skupina 85" o:spid="_x0000_s1027" style="position:absolute;margin-left:21.4pt;margin-top:17.5pt;width:244.5pt;height:162.75pt;z-index:251659264" coordsize="31051,206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">
            <v:rect id="Obdélník 68" o:spid="_x0000_s1028" style="position:absolute;left:10287;top:13716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qFksIA&#10;AADbAAAADwAAAGRycy9kb3ducmV2LnhtbERPTWvCQBC9F/wPywi91Y2lBEldpRZKC1VQU/E6ZKdJ&#10;MDubZqca/fXuQfD4eN/Tee8adaQu1J4NjEcJKOLC25pLAz/5x9MEVBBki41nMnCmAPPZ4GGKmfUn&#10;3tBxK6WKIRwyNFCJtJnWoajIYRj5ljhyv75zKBF2pbYdnmK4a/RzkqTaYc2xocKW3isqDtt/Z0DW&#10;+d/LwSfp7nux/syXe3vZyMqYx2H/9gpKqJe7+Ob+sgbSODZ+iT9Az6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yoWSwgAAANsAAAAPAAAAAAAAAAAAAAAAAJgCAABkcnMvZG93&#10;bnJldi54bWxQSwUGAAAAAAQABAD1AAAAhwMAAAAA&#10;" strokeweight=".5pt">
              <v:textbox>
                <w:txbxContent>
                  <w:p w:rsidR="0029246E" w:rsidRDefault="0029246E" w:rsidP="005C23D2">
                    <w:pPr>
                      <w:jc w:val="center"/>
                    </w:pPr>
                    <w:r>
                      <w:t>K</w:t>
                    </w:r>
                  </w:p>
                </w:txbxContent>
              </v:textbox>
            </v:rect>
            <v:group id="Skupina 84" o:spid="_x0000_s1029" style="position:absolute;width:31051;height:20669" coordsize="31051,206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<v:rect id="Obdélník 10" o:spid="_x0000_s1030" style="position:absolute;left:17240;top:3429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UY28UA&#10;AADbAAAADwAAAGRycy9kb3ducmV2LnhtbESPQWvCQBCF74X+h2UKvdVNKxaJrqG0FIsHwVioxyE7&#10;JjHZ2ZDdaPz3zkHobYb35r1vltnoWnWmPtSeDbxOElDEhbc1lwZ+998vc1AhIltsPZOBKwXIVo8P&#10;S0ytv/COznkslYRwSNFAFWOXah2KihyGie+IRTv63mGUtS+17fEi4a7Vb0nyrh3WLA0VdvRZUdHk&#10;gzMw3TaHndZdvh7c7K/5Om3KfY7GPD+NHwtQkcb4b75f/1jBF3r5RQb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pRjbxQAAANsAAAAPAAAAAAAAAAAAAAAAAJgCAABkcnMv&#10;ZG93bnJldi54bWxQSwUGAAAAAAQABAD1AAAAigMAAAAA&#10;" strokeweight="2pt">
                <v:textbox>
                  <w:txbxContent>
                    <w:p w:rsidR="0029246E" w:rsidRDefault="0029246E" w:rsidP="00D243AF">
                      <w:pPr>
                        <w:jc w:val="center"/>
                      </w:pPr>
                    </w:p>
                  </w:txbxContent>
                </v:textbox>
              </v:rect>
              <v:group id="Skupina 83" o:spid="_x0000_s1031" style="position:absolute;width:31051;height:20669" coordsize="31051,206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eXJ6sQAAADbAAAA&#10;DwAAAAAAAAAAAAAAAACqAgAAZHJzL2Rvd25yZXYueG1sUEsFBgAAAAAEAAQA+gAAAJsDAAAAAA==&#10;">
                <v:rect id="Obdélník 9" o:spid="_x0000_s1032" style="position:absolute;left:17240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cMlsQA&#10;AADaAAAADwAAAGRycy9kb3ducmV2LnhtbESPQWvCQBSE7wX/w/KE3pqNlhaNriKW0tJDwUTQ4yP7&#10;TGKyb0N2TdJ/3y0UPA4z8w2z3o6mET11rrKsYBbFIIhzqysuFByz96cFCOeRNTaWScEPOdhuJg9r&#10;TLQd+EB96gsRIOwSVFB63yZSurwkgy6yLXHwLrYz6IPsCqk7HALcNHIex6/SYMVhocSW9iXldXoz&#10;Cp6/6/NByjb9uJmXU/12/SqyFJV6nI67FQhPo7+H/9ufWsES/q6EG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3DJbEAAAA2gAAAA8AAAAAAAAAAAAAAAAAmAIAAGRycy9k&#10;b3ducmV2LnhtbFBLBQYAAAAABAAEAPUAAACJAwAAAAA=&#10;" strokeweight="2pt">
                  <v:textbox>
                    <w:txbxContent>
                      <w:p w:rsidR="0029246E" w:rsidRDefault="0029246E" w:rsidP="00D243AF">
                        <w:pPr>
                          <w:jc w:val="center"/>
                        </w:pPr>
                      </w:p>
                    </w:txbxContent>
                  </v:textbox>
                </v:rect>
                <v:rect id="Obdélník 11" o:spid="_x0000_s1033" style="position:absolute;left:17240;top:6858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m9QMIA&#10;AADbAAAADwAAAGRycy9kb3ducmV2LnhtbERPTWvCQBC9C/6HZYTezMaWSolZpSilpQfBpNAeh+yY&#10;pMnOhuyapP++Kwje5vE+J91NphUD9a62rGAVxSCIC6trLhV85W/LFxDOI2tsLZOCP3Kw285nKSba&#10;jnyiIfOlCCHsElRQed8lUrqiIoMush1x4M62N+gD7EupexxDuGnlYxyvpcGaQ0OFHe0rKprsYhQ8&#10;HZufk5Rd9n4xz9/N4fezzDNU6mExvW5AeJr8XXxzf+gwfwXXX8IBcvs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6b1AwgAAANsAAAAPAAAAAAAAAAAAAAAAAJgCAABkcnMvZG93&#10;bnJldi54bWxQSwUGAAAAAAQABAD1AAAAhwMAAAAA&#10;" strokeweight="2pt">
                  <v:textbox>
                    <w:txbxContent>
                      <w:p w:rsidR="0029246E" w:rsidRDefault="0029246E" w:rsidP="00D243AF">
                        <w:pPr>
                          <w:jc w:val="center"/>
                        </w:pPr>
                      </w:p>
                    </w:txbxContent>
                  </v:textbox>
                </v:rect>
                <v:rect id="Obdélník 12" o:spid="_x0000_s1034" style="position:absolute;left:17240;top:10287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sjN8IA&#10;AADbAAAADwAAAGRycy9kb3ducmV2LnhtbERPS2vCQBC+C/0Pywi96caUikRXKS2lpQfBRGiPQ3ZM&#10;0mRnQ3bz6L/vCoK3+fiesztMphEDda6yrGC1jEAQ51ZXXCg4Z++LDQjnkTU2lknBHzk47B9mO0y0&#10;HflEQ+oLEULYJaig9L5NpHR5SQbd0rbEgbvYzqAPsCuk7nAM4aaRcRStpcGKQ0OJLb2WlNdpbxQ8&#10;Heufk5Rt+tGb5+/67feryFJU6nE+vWxBeJr8XXxzf+owP4brL+EAu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yM3wgAAANsAAAAPAAAAAAAAAAAAAAAAAJgCAABkcnMvZG93&#10;bnJldi54bWxQSwUGAAAAAAQABAD1AAAAhwMAAAAA&#10;" strokeweight="2pt">
                  <v:textbox>
                    <w:txbxContent>
                      <w:p w:rsidR="0029246E" w:rsidRDefault="0029246E" w:rsidP="00D243AF">
                        <w:pPr>
                          <w:jc w:val="center"/>
                        </w:pPr>
                      </w:p>
                    </w:txbxContent>
                  </v:textbox>
                </v:rect>
                <v:rect id="Obdélník 13" o:spid="_x0000_s1035" style="position:absolute;left:17240;top:13811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eGrMEA&#10;AADbAAAADwAAAGRycy9kb3ducmV2LnhtbERPTYvCMBC9C/6HMII3TV1RpBplcRFlD4KtsHscmrHt&#10;tpmUJmr33xtB8DaP9zmrTWdqcaPWlZYVTMYRCOLM6pJzBed0N1qAcB5ZY22ZFPyTg82631thrO2d&#10;T3RLfC5CCLsYFRTeN7GULivIoBvbhjhwF9sa9AG2udQt3kO4qeVHFM2lwZJDQ4ENbQvKquRqFEyP&#10;1e9JyibZX83sp/r6+87TBJUaDrrPJQhPnX+LX+6DDvOn8PwlHC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3hqzBAAAA2wAAAA8AAAAAAAAAAAAAAAAAmAIAAGRycy9kb3du&#10;cmV2LnhtbFBLBQYAAAAABAAEAPUAAACGAwAAAAA=&#10;" strokeweight="2pt">
                  <v:textbox>
                    <w:txbxContent>
                      <w:p w:rsidR="0029246E" w:rsidRDefault="0029246E" w:rsidP="00D243AF">
                        <w:pPr>
                          <w:jc w:val="center"/>
                        </w:pPr>
                      </w:p>
                    </w:txbxContent>
                  </v:textbox>
                </v:rect>
                <v:rect id="Obdélník 14" o:spid="_x0000_s1036" style="position:absolute;left:17240;top:17240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4e2MEA&#10;AADbAAAADwAAAGRycy9kb3ducmV2LnhtbERPTYvCMBC9L/gfwgh7W1NdFalGEZdF2YNgFfQ4NGNb&#10;20xKE7X++40geJvH+5zZojWVuFHjCssK+r0IBHFqdcGZgsP+92sCwnlkjZVlUvAgB4t552OGsbZ3&#10;3tEt8ZkIIexiVJB7X8dSujQng65na+LAnW1j0AfYZFI3eA/hppKDKBpLgwWHhhxrWuWUlsnVKPje&#10;lqedlHWyvprRsfy5/GX7BJX67LbLKQhPrX+LX+6NDvOH8PwlHC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qeHtjBAAAA2wAAAA8AAAAAAAAAAAAAAAAAmAIAAGRycy9kb3du&#10;cmV2LnhtbFBLBQYAAAAABAAEAPUAAACGAwAAAAA=&#10;" strokeweight="2pt">
                  <v:textbox>
                    <w:txbxContent>
                      <w:p w:rsidR="0029246E" w:rsidRDefault="0029246E" w:rsidP="00D243AF">
                        <w:pPr>
                          <w:jc w:val="center"/>
                        </w:pPr>
                      </w:p>
                    </w:txbxContent>
                  </v:textbox>
                </v:rect>
                <v:rect id="Obdélník 56" o:spid="_x0000_s1037" style="position:absolute;left:10287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V+xsUA&#10;AADbAAAADwAAAGRycy9kb3ducmV2LnhtbESPUWvCQBCE3wv+h2OFvtWLpYYSPaUWSgu1oEbxdclt&#10;k2BuL81tNfrre4VCH4eZ+YaZLXrXqBN1ofZsYDxKQBEX3tZcGtjlL3ePoIIgW2w8k4ELBVjMBzcz&#10;zKw/84ZOWylVhHDI0EAl0mZah6Iih2HkW+LoffrOoUTZldp2eI5w1+j7JEm1w5rjQoUtPVdUHLff&#10;zoCs86+Ho0/S/fty/ZqvDva6kQ9jbof90xSUUC//4b/2mzUwSeH3S/wBe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dX7GxQAAANsAAAAPAAAAAAAAAAAAAAAAAJgCAABkcnMv&#10;ZG93bnJldi54bWxQSwUGAAAAAAQABAD1AAAAigMAAAAA&#10;" strokeweight=".5pt">
                  <v:textbox>
                    <w:txbxContent>
                      <w:p w:rsidR="0029246E" w:rsidRDefault="0029246E" w:rsidP="00D243AF">
                        <w:pPr>
                          <w:jc w:val="center"/>
                        </w:pPr>
                      </w:p>
                    </w:txbxContent>
                  </v:textbox>
                </v:rect>
                <v:rect id="Obdélník 58" o:spid="_x0000_s1038" style="position:absolute;left:13716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ZPL8IA&#10;AADbAAAADwAAAGRycy9kb3ducmV2LnhtbERPTWvCQBC9F/wPyxS81U2LFYmuUgtioRbUtHgdstMk&#10;mJ2N2VFTf333IHh8vO/pvHO1OlMbKs8GngcJKOLc24oLA9/Z8mkMKgiyxdozGfijAPNZ72GKqfUX&#10;3tJ5J4WKIRxSNFCKNKnWIS/JYRj4hjhyv751KBG2hbYtXmK4q/VLkoy0w4pjQ4kNvZeUH3YnZ0A2&#10;2XF48Mno53OxWWXrvb1u5cuY/mP3NgEl1MldfHN/WAOvcWz8En+An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pk8vwgAAANsAAAAPAAAAAAAAAAAAAAAAAJgCAABkcnMvZG93&#10;bnJldi54bWxQSwUGAAAAAAQABAD1AAAAhwMAAAAA&#10;" strokeweight=".5pt">
                  <v:textbox>
                    <w:txbxContent>
                      <w:p w:rsidR="0029246E" w:rsidRDefault="0029246E" w:rsidP="00CC679C"/>
                    </w:txbxContent>
                  </v:textbox>
                </v:rect>
                <v:rect id="Obdélník 59" o:spid="_x0000_s1039" style="position:absolute;left:13716;top:3429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rqtMYA&#10;AADbAAAADwAAAGRycy9kb3ducmV2LnhtbESPUWvCQBCE34X+h2MLfdOL0opNPaUVpIUqqGnp65Jb&#10;k2BuL+a2mvrrewWhj8PMfMNM552r1YnaUHk2MBwkoIhzbysuDHxky/4EVBBki7VnMvBDAeazm94U&#10;U+vPvKXTTgoVIRxSNFCKNKnWIS/JYRj4hjh6e986lCjbQtsWzxHuaj1KkrF2WHFcKLGhRUn5Yfft&#10;DMgmO94ffDL+fH/ZvGarL3vZytqYu9vu+QmUUCf/4Wv7zRp4eIS/L/EH6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+rqtMYAAADbAAAADwAAAAAAAAAAAAAAAACYAgAAZHJz&#10;L2Rvd25yZXYueG1sUEsFBgAAAAAEAAQA9QAAAIsDAAAAAA==&#10;" strokeweight=".5pt">
                  <v:textbox>
                    <w:txbxContent>
                      <w:p w:rsidR="0029246E" w:rsidRDefault="0029246E" w:rsidP="00D243AF">
                        <w:pPr>
                          <w:jc w:val="center"/>
                        </w:pPr>
                      </w:p>
                    </w:txbxContent>
                  </v:textbox>
                </v:rect>
                <v:rect id="Obdélník 60" o:spid="_x0000_s1040" style="position:absolute;left:6858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yJlMIA&#10;AADbAAAADwAAAGRycy9kb3ducmV2LnhtbERPTWvCQBC9F/wPywi91Y2lBEldpRZKC1VQU/E6ZKdJ&#10;MDubZqca/fXuQfD4eN/Tee8adaQu1J4NjEcJKOLC25pLAz/5x9MEVBBki41nMnCmAPPZ4GGKmfUn&#10;3tBxK6WKIRwyNFCJtJnWoajIYRj5ljhyv75zKBF2pbYdnmK4a/RzkqTaYc2xocKW3isqDtt/Z0DW&#10;+d/LwSfp7nux/syXe3vZyMqYx2H/9gpKqJe7+Ob+sgbSuD5+iT9Az6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vImUwgAAANsAAAAPAAAAAAAAAAAAAAAAAJgCAABkcnMvZG93&#10;bnJldi54bWxQSwUGAAAAAAQABAD1AAAAhwMAAAAA&#10;" strokeweight=".5pt">
                  <v:textbox>
                    <w:txbxContent>
                      <w:p w:rsidR="0029246E" w:rsidRDefault="0029246E" w:rsidP="00D243AF">
                        <w:pPr>
                          <w:jc w:val="center"/>
                        </w:pPr>
                      </w:p>
                    </w:txbxContent>
                  </v:textbox>
                </v:rect>
                <v:rect id="Obdélník 61" o:spid="_x0000_s1041" style="position:absolute;left:27622;top:3429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AsD8UA&#10;AADbAAAADwAAAGRycy9kb3ducmV2LnhtbESPUWvCQBCE3wv+h2OFvtWLpYSSeooKpYW2oKbi65Jb&#10;k2BuL81tNfrrewXBx2FmvmEms9416khdqD0bGI8SUMSFtzWXBr7z14dnUEGQLTaeycCZAsymg7sJ&#10;ZtafeE3HjZQqQjhkaKASaTOtQ1GRwzDyLXH09r5zKFF2pbYdniLcNfoxSVLtsOa4UGFLy4qKw+bX&#10;GZBV/vN08Em6/Vis3vLPnb2s5cuY+2E/fwEl1MstfG2/WwPpGP6/xB+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8CwPxQAAANsAAAAPAAAAAAAAAAAAAAAAAJgCAABkcnMv&#10;ZG93bnJldi54bWxQSwUGAAAAAAQABAD1AAAAigMAAAAA&#10;" strokeweight=".5pt">
                  <v:textbox>
                    <w:txbxContent>
                      <w:p w:rsidR="0029246E" w:rsidRDefault="0029246E" w:rsidP="00D243AF">
                        <w:pPr>
                          <w:jc w:val="center"/>
                        </w:pPr>
                      </w:p>
                    </w:txbxContent>
                  </v:textbox>
                </v:rect>
                <v:rect id="Obdélník 62" o:spid="_x0000_s1042" style="position:absolute;left:20764;top:3429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KyeMUA&#10;AADbAAAADwAAAGRycy9kb3ducmV2LnhtbESPUWvCQBCE3wX/w7FC3/RSKaGkntIK0oIW1LT0dclt&#10;k2BuL81tNfrrewXBx2FmvmFmi9416khdqD0buJ8koIgLb2suDXzkq/EjqCDIFhvPZOBMARbz4WCG&#10;mfUn3tFxL6WKEA4ZGqhE2kzrUFTkMEx8Sxy9b985lCi7UtsOTxHuGj1NklQ7rDkuVNjSsqLisP91&#10;BmSb/zwcfJJ+rl+2r/nmy1528m7M3ah/fgIl1MstfG2/WQPpFP6/xB+g5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IrJ4xQAAANsAAAAPAAAAAAAAAAAAAAAAAJgCAABkcnMv&#10;ZG93bnJldi54bWxQSwUGAAAAAAQABAD1AAAAigMAAAAA&#10;" strokeweight=".5pt">
                  <v:textbox>
                    <w:txbxContent>
                      <w:p w:rsidR="0029246E" w:rsidRDefault="0029246E" w:rsidP="00D243AF">
                        <w:pPr>
                          <w:jc w:val="center"/>
                        </w:pPr>
                      </w:p>
                    </w:txbxContent>
                  </v:textbox>
                </v:rect>
                <v:rect id="Obdélník 63" o:spid="_x0000_s1043" style="position:absolute;left:24193;top:3429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4X48UA&#10;AADbAAAADwAAAGRycy9kb3ducmV2LnhtbESPUWvCQBCE3wv+h2OFvtWLrYQSPaUWSgu1oEbxdclt&#10;k2BuL81tNfrre4VCH4eZ+YaZLXrXqBN1ofZsYDxKQBEX3tZcGtjlL3ePoIIgW2w8k4ELBVjMBzcz&#10;zKw/84ZOWylVhHDI0EAl0mZah6Iih2HkW+LoffrOoUTZldp2eI5w1+j7JEm1w5rjQoUtPVdUHLff&#10;zoCs86/J0Sfp/n25fs1XB3vdyIcxt8P+aQpKqJf/8F/7zRpIH+D3S/wBe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bhfjxQAAANsAAAAPAAAAAAAAAAAAAAAAAJgCAABkcnMv&#10;ZG93bnJldi54bWxQSwUGAAAAAAQABAD1AAAAigMAAAAA&#10;" strokeweight=".5pt">
                  <v:textbox>
                    <w:txbxContent>
                      <w:p w:rsidR="0029246E" w:rsidRDefault="0029246E" w:rsidP="00D243AF">
                        <w:pPr>
                          <w:jc w:val="center"/>
                        </w:pPr>
                      </w:p>
                    </w:txbxContent>
                  </v:textbox>
                </v:rect>
                <v:rect id="Obdélník 64" o:spid="_x0000_s1044" style="position:absolute;left:10287;top:6858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ePl8UA&#10;AADbAAAADwAAAGRycy9kb3ducmV2LnhtbESPUUvDQBCE34X+h2MLfbMXpQSJvQQtFIVWaBvF1yW3&#10;JqG5vZjbttFf7wmCj8PMfMMsi9F16kxDaD0buJknoIgrb1uuDbyW6+s7UEGQLXaeycAXBSjyydUS&#10;M+svvKfzQWoVIRwyNNCI9JnWoWrIYZj7njh6H35wKFEOtbYDXiLcdfo2SVLtsOW40GBPq4aq4+Hk&#10;DMiu/FwcfZK+bR53T+X23X7v5cWY2XR8uAclNMp/+K/9bA2kC/j9En+Az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h4+XxQAAANsAAAAPAAAAAAAAAAAAAAAAAJgCAABkcnMv&#10;ZG93bnJldi54bWxQSwUGAAAAAAQABAD1AAAAigMAAAAA&#10;" strokeweight=".5pt">
                  <v:textbox>
                    <w:txbxContent>
                      <w:p w:rsidR="0029246E" w:rsidRDefault="0029246E" w:rsidP="00D243AF">
                        <w:pPr>
                          <w:jc w:val="center"/>
                        </w:pPr>
                      </w:p>
                    </w:txbxContent>
                  </v:textbox>
                </v:rect>
                <v:rect id="Obdélník 65" o:spid="_x0000_s1045" style="position:absolute;left:20764;top:6858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sqDMUA&#10;AADbAAAADwAAAGRycy9kb3ducmV2LnhtbESPUWvCQBCE3wv+h2OFvtWLpYYSPaUWSgu1oEbxdclt&#10;k2BuL81tNfrre4VCH4eZ+YaZLXrXqBN1ofZsYDxKQBEX3tZcGtjlL3ePoIIgW2w8k4ELBVjMBzcz&#10;zKw/84ZOWylVhHDI0EAl0mZah6Iih2HkW+LoffrOoUTZldp2eI5w1+j7JEm1w5rjQoUtPVdUHLff&#10;zoCs86+Ho0/S/fty/ZqvDva6kQ9jbof90xSUUC//4b/2mzWQTuD3S/wBe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yyoMxQAAANsAAAAPAAAAAAAAAAAAAAAAAJgCAABkcnMv&#10;ZG93bnJldi54bWxQSwUGAAAAAAQABAD1AAAAigMAAAAA&#10;" strokeweight=".5pt">
                  <v:textbox>
                    <w:txbxContent>
                      <w:p w:rsidR="0029246E" w:rsidRDefault="0029246E" w:rsidP="00CC679C"/>
                    </w:txbxContent>
                  </v:textbox>
                </v:rect>
                <v:rect id="Obdélník 66" o:spid="_x0000_s1046" style="position:absolute;left:13716;top:6858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m0e8UA&#10;AADbAAAADwAAAGRycy9kb3ducmV2LnhtbESPUWvCQBCE3wv+h2OFvtWLpYQSPaUVSgtaUFPxdcmt&#10;STC3l+a2Gv31vYLQx2FmvmGm89416kRdqD0bGI8SUMSFtzWXBr7yt4dnUEGQLTaeycCFAsxng7sp&#10;ZtafeUOnrZQqQjhkaKASaTOtQ1GRwzDyLXH0Dr5zKFF2pbYdniPcNfoxSVLtsOa4UGFLi4qK4/bH&#10;GZB1/v109Em6W76u3/PV3l438mnM/bB/mYAS6uU/fGt/WANpCn9f4g/Q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GbR7xQAAANsAAAAPAAAAAAAAAAAAAAAAAJgCAABkcnMv&#10;ZG93bnJldi54bWxQSwUGAAAAAAQABAD1AAAAigMAAAAA&#10;" strokeweight=".5pt">
                  <v:textbox>
                    <w:txbxContent>
                      <w:p w:rsidR="0029246E" w:rsidRDefault="0029246E" w:rsidP="00D243AF">
                        <w:pPr>
                          <w:jc w:val="center"/>
                        </w:pPr>
                      </w:p>
                    </w:txbxContent>
                  </v:textbox>
                </v:rect>
                <v:rect id="Obdélník 67" o:spid="_x0000_s1047" style="position:absolute;left:6858;top:13716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UR4MUA&#10;AADbAAAADwAAAGRycy9kb3ducmV2LnhtbESPUWvCQBCE3wv9D8cKfasXS4klekpbKBVUUKP4uuS2&#10;STC3l+a2Gvvre4VCH4eZ+YaZznvXqDN1ofZsYDRMQBEX3tZcGtjnb/dPoIIgW2w8k4ErBZjPbm+m&#10;mFl/4S2dd1KqCOGQoYFKpM20DkVFDsPQt8TR+/CdQ4myK7Xt8BLhrtEPSZJqhzXHhQpbeq2oOO2+&#10;nAHZ5J+PJ5+kh+XL5j1fHe33VtbG3A365wkooV7+w3/thTWQjuH3S/wBev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VRHgxQAAANsAAAAPAAAAAAAAAAAAAAAAAJgCAABkcnMv&#10;ZG93bnJldi54bWxQSwUGAAAAAAQABAD1AAAAigMAAAAA&#10;" strokeweight=".5pt">
                  <v:textbox>
                    <w:txbxContent>
                      <w:p w:rsidR="0029246E" w:rsidRDefault="0029246E" w:rsidP="005C23D2">
                        <w:pPr>
                          <w:jc w:val="center"/>
                        </w:pPr>
                      </w:p>
                    </w:txbxContent>
                  </v:textbox>
                </v:rect>
                <v:rect id="Obdélník 69" o:spid="_x0000_s1048" style="position:absolute;left:13716;top:13716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YgCcUA&#10;AADbAAAADwAAAGRycy9kb3ducmV2LnhtbESPUWvCQBCE3wv9D8cKfasXSwk2ekpbKBVUUKP4uuS2&#10;STC3l+a2Gvvre4VCH4eZ+YaZznvXqDN1ofZsYDRMQBEX3tZcGtjnb/djUEGQLTaeycCVAsxntzdT&#10;zKy/8JbOOylVhHDI0EAl0mZah6Iih2HoW+LoffjOoUTZldp2eIlw1+iHJEm1w5rjQoUtvVZUnHZf&#10;zoBs8s/Hk0/Sw/Jl856vjvZ7K2tj7gb98wSUUC//4b/2whpIn+D3S/wBev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hiAJxQAAANsAAAAPAAAAAAAAAAAAAAAAAJgCAABkcnMv&#10;ZG93bnJldi54bWxQSwUGAAAAAAQABAD1AAAAigMAAAAA&#10;" strokeweight=".5pt">
                  <v:textbox>
                    <w:txbxContent>
                      <w:p w:rsidR="0029246E" w:rsidRDefault="0029246E" w:rsidP="005C23D2">
                        <w:pPr>
                          <w:jc w:val="center"/>
                        </w:pPr>
                      </w:p>
                    </w:txbxContent>
                  </v:textbox>
                </v:rect>
                <v:rect id="Obdélník 70" o:spid="_x0000_s1049" style="position:absolute;left:20764;top:13716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UfScIA&#10;AADbAAAADwAAAGRycy9kb3ducmV2LnhtbERPTWvCQBC9F/wPywi91Y2lWImuooXSQi2oUbwO2TEJ&#10;ZmfT7FRjf333IHh8vO/pvHO1OlMbKs8GhoMEFHHubcWFgV32/jQGFQTZYu2ZDFwpwHzWe5hiav2F&#10;N3TeSqFiCIcUDZQiTap1yEtyGAa+IY7c0bcOJcK20LbFSwx3tX5OkpF2WHFsKLGht5Ly0/bXGZB1&#10;9vNy8slo/7Vcf2Srg/3byLcxj/1uMQEl1MldfHN/WgOvcX38En+An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ZR9JwgAAANsAAAAPAAAAAAAAAAAAAAAAAJgCAABkcnMvZG93&#10;bnJldi54bWxQSwUGAAAAAAQABAD1AAAAhwMAAAAA&#10;" strokeweight=".5pt">
                  <v:textbox>
                    <w:txbxContent>
                      <w:p w:rsidR="0029246E" w:rsidRDefault="0029246E" w:rsidP="005C23D2">
                        <w:pPr>
                          <w:jc w:val="center"/>
                        </w:pPr>
                      </w:p>
                    </w:txbxContent>
                  </v:textbox>
                </v:rect>
                <v:rect id="Obdélník 71" o:spid="_x0000_s1050" style="position:absolute;left:6858;top:10287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m60sUA&#10;AADbAAAADwAAAGRycy9kb3ducmV2LnhtbESPUWvCQBCE3wv+h2MLvtWLpWhJPaUWSgUV1LT0dclt&#10;k2BuL82tGvvre4Lg4zAz3zCTWedqdaQ2VJ4NDAcJKOLc24oLA5/Z+8MzqCDIFmvPZOBMAWbT3t0E&#10;U+tPvKXjTgoVIRxSNFCKNKnWIS/JYRj4hjh6P751KFG2hbYtniLc1foxSUbaYcVxocSG3krK97uD&#10;MyCb7Pdp75PR13K++chW3/ZvK2tj+vfd6wsooU5u4Wt7YQ2Mh3D5En+An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KbrSxQAAANsAAAAPAAAAAAAAAAAAAAAAAJgCAABkcnMv&#10;ZG93bnJldi54bWxQSwUGAAAAAAQABAD1AAAAigMAAAAA&#10;" strokeweight=".5pt">
                  <v:textbox>
                    <w:txbxContent>
                      <w:p w:rsidR="0029246E" w:rsidRDefault="0029246E" w:rsidP="005C23D2">
                        <w:pPr>
                          <w:jc w:val="center"/>
                        </w:pPr>
                      </w:p>
                    </w:txbxContent>
                  </v:textbox>
                </v:rect>
                <v:rect id="Obdélník 72" o:spid="_x0000_s1051" style="position:absolute;left:3429;top:10287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skpcUA&#10;AADbAAAADwAAAGRycy9kb3ducmV2LnhtbESPUUvDQBCE3wv9D8cWfGsvFqkSew0qiIIKbaL4uuTW&#10;JCS3F3NrG/31XqHQx2FmvmHW2eg6tachNJ4NXC4SUMSltw1XBt6Lx/kNqCDIFjvPZOCXAmSb6WSN&#10;qfUH3tE+l0pFCIcUDdQifap1KGtyGBa+J47elx8cSpRDpe2Ahwh3nV4myUo7bDgu1NjTQ01lm/84&#10;A7Itvq9an6w+Xu63T8Xrp/3byZsxF7Px7haU0Cjn8Kn9bA1cL+H4Jf4Avf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+ySlxQAAANsAAAAPAAAAAAAAAAAAAAAAAJgCAABkcnMv&#10;ZG93bnJldi54bWxQSwUGAAAAAAQABAD1AAAAigMAAAAA&#10;" strokeweight=".5pt">
                  <v:textbox>
                    <w:txbxContent>
                      <w:p w:rsidR="0029246E" w:rsidRDefault="0029246E" w:rsidP="005C23D2">
                        <w:pPr>
                          <w:jc w:val="center"/>
                        </w:pPr>
                      </w:p>
                    </w:txbxContent>
                  </v:textbox>
                </v:rect>
                <v:rect id="Obdélník 73" o:spid="_x0000_s1052" style="position:absolute;left:10287;top:10287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eBPsYA&#10;AADbAAAADwAAAGRycy9kb3ducmV2LnhtbESPUWvCQBCE34X+h2MLfdOLtmhJPaUVpIUqqGnp65Jb&#10;k2BuL+a2mvrrewWhj8PMfMNM552r1YnaUHk2MBwkoIhzbysuDHxky/4jqCDIFmvPZOCHAsxnN70p&#10;ptafeUunnRQqQjikaKAUaVKtQ16SwzDwDXH09r51KFG2hbYtniPc1XqUJGPtsOK4UGJDi5Lyw+7b&#10;GZBNdnw4+GT8+f6yec1WX/aylbUxd7fd8xMooU7+w9f2mzUwuYe/L/EH6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beBPsYAAADbAAAADwAAAAAAAAAAAAAAAACYAgAAZHJz&#10;L2Rvd25yZXYueG1sUEsFBgAAAAAEAAQA9QAAAIsDAAAAAA==&#10;" strokeweight=".5pt">
                  <v:textbox>
                    <w:txbxContent>
                      <w:p w:rsidR="0029246E" w:rsidRDefault="0029246E" w:rsidP="005C23D2">
                        <w:pPr>
                          <w:jc w:val="center"/>
                        </w:pPr>
                      </w:p>
                    </w:txbxContent>
                  </v:textbox>
                </v:rect>
                <v:rect id="Obdélník 74" o:spid="_x0000_s1053" style="position:absolute;left:13716;top:10287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4ZSsUA&#10;AADbAAAADwAAAGRycy9kb3ducmV2LnhtbESPUUvDQBCE3wv9D8cWfGsvSqkSew0qiIIKbaL4uuTW&#10;JCS3F3NrG/31XqHQx2FmvmHW2eg6tachNJ4NXC4SUMSltw1XBt6Lx/kNqCDIFjvPZOCXAmSb6WSN&#10;qfUH3tE+l0pFCIcUDdQifap1KGtyGBa+J47elx8cSpRDpe2Ahwh3nb5KkpV22HBcqLGnh5rKNv9x&#10;BmRbfC9bn6w+Xu63T8Xrp/3byZsxF7Px7haU0Cjn8Kn9bA1cL+H4Jf4Avf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XhlKxQAAANsAAAAPAAAAAAAAAAAAAAAAAJgCAABkcnMv&#10;ZG93bnJldi54bWxQSwUGAAAAAAQABAD1AAAAigMAAAAA&#10;" strokeweight=".5pt">
                  <v:textbox>
                    <w:txbxContent>
                      <w:p w:rsidR="0029246E" w:rsidRDefault="0029246E" w:rsidP="00B96B79"/>
                    </w:txbxContent>
                  </v:textbox>
                </v:rect>
                <v:rect id="Obdélník 75" o:spid="_x0000_s1054" style="position:absolute;left:3429;top:13716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K80cYA&#10;AADbAAAADwAAAGRycy9kb3ducmV2LnhtbESPUWvCQBCE34X+h2MLfdOL0mpJPaUVpIUqqGnp65Jb&#10;k2BuL+a2mvrrewWhj8PMfMNM552r1YnaUHk2MBwkoIhzbysuDHxky/4jqCDIFmvPZOCHAsxnN70p&#10;ptafeUunnRQqQjikaKAUaVKtQ16SwzDwDXH09r51KFG2hbYtniPc1XqUJGPtsOK4UGJDi5Lyw+7b&#10;GZBNdrw/+GT8+f6yec1WX/aylbUxd7fd8xMooU7+w9f2mzUweYC/L/EH6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RK80cYAAADbAAAADwAAAAAAAAAAAAAAAACYAgAAZHJz&#10;L2Rvd25yZXYueG1sUEsFBgAAAAAEAAQA9QAAAIsDAAAAAA==&#10;" strokeweight=".5pt">
                  <v:textbox>
                    <w:txbxContent>
                      <w:p w:rsidR="0029246E" w:rsidRDefault="0029246E" w:rsidP="00B96B79">
                        <w:pPr>
                          <w:jc w:val="center"/>
                        </w:pPr>
                        <w:r>
                          <w:t>L</w:t>
                        </w:r>
                      </w:p>
                    </w:txbxContent>
                  </v:textbox>
                </v:rect>
                <v:rect id="Obdélník 76" o:spid="_x0000_s1055" style="position:absolute;top:10287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AipsUA&#10;AADbAAAADwAAAGRycy9kb3ducmV2LnhtbESPUWvCQBCE3wv9D8cKfasXS4klekpbKBVUUKP4uuS2&#10;STC3l+a2Gvvre4VCH4eZ+YaZznvXqDN1ofZsYDRMQBEX3tZcGtjnb/dPoIIgW2w8k4ErBZjPbm+m&#10;mFl/4S2dd1KqCOGQoYFKpM20DkVFDsPQt8TR+/CdQ4myK7Xt8BLhrtEPSZJqhzXHhQpbeq2oOO2+&#10;nAHZ5J+PJ5+kh+XL5j1fHe33VtbG3A365wkooV7+w3/thTUwTuH3S/wBev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wCKmxQAAANsAAAAPAAAAAAAAAAAAAAAAAJgCAABkcnMv&#10;ZG93bnJldi54bWxQSwUGAAAAAAQABAD1AAAAigMAAAAA&#10;" strokeweight=".5pt">
                  <v:textbox>
                    <w:txbxContent>
                      <w:p w:rsidR="0029246E" w:rsidRDefault="0029246E" w:rsidP="00B96B79">
                        <w:pPr>
                          <w:jc w:val="center"/>
                        </w:pPr>
                        <w:r>
                          <w:t>S</w:t>
                        </w:r>
                      </w:p>
                    </w:txbxContent>
                  </v:textbox>
                </v:rect>
                <v:rect id="Obdélník 77" o:spid="_x0000_s1056" style="position:absolute;left:3429;top:17145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yHPcUA&#10;AADbAAAADwAAAGRycy9kb3ducmV2LnhtbESPUWvCQBCE3wX/w7GCb3qpiJbUU9qCWGgLalr6uuS2&#10;STC3F3NbTfvre4Lg4zAz3zCLVedqdaI2VJ4N3I0TUMS5txUXBj6y9egeVBBki7VnMvBLAVbLfm+B&#10;qfVn3tFpL4WKEA4pGihFmlTrkJfkMIx9Qxy9b986lCjbQtsWzxHuaj1Jkpl2WHFcKLGh55Lyw/7H&#10;GZBtdpwefDL7fH3abrK3L/u3k3djhoPu8QGUUCe38LX9Yg3M53D5En+AX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jIc9xQAAANsAAAAPAAAAAAAAAAAAAAAAAJgCAABkcnMv&#10;ZG93bnJldi54bWxQSwUGAAAAAAQABAD1AAAAigMAAAAA&#10;" strokeweight=".5pt">
                  <v:textbox>
                    <w:txbxContent>
                      <w:p w:rsidR="0029246E" w:rsidRDefault="0029246E" w:rsidP="002F7706">
                        <w:pPr>
                          <w:jc w:val="center"/>
                        </w:pPr>
                      </w:p>
                    </w:txbxContent>
                  </v:textbox>
                </v:rect>
                <v:rect id="Obdélník 78" o:spid="_x0000_s1057" style="position:absolute;left:6858;top:17145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MTT8IA&#10;AADbAAAADwAAAGRycy9kb3ducmV2LnhtbERPTWvCQBC9F/wPywi91Y2lWImuooXSQi2oUbwO2TEJ&#10;ZmfT7FRjf333IHh8vO/pvHO1OlMbKs8GhoMEFHHubcWFgV32/jQGFQTZYu2ZDFwpwHzWe5hiav2F&#10;N3TeSqFiCIcUDZQiTap1yEtyGAa+IY7c0bcOJcK20LbFSwx3tX5OkpF2WHFsKLGht5Ly0/bXGZB1&#10;9vNy8slo/7Vcf2Srg/3byLcxj/1uMQEl1MldfHN/WgOvcWz8En+An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ExNPwgAAANsAAAAPAAAAAAAAAAAAAAAAAJgCAABkcnMvZG93&#10;bnJldi54bWxQSwUGAAAAAAQABAD1AAAAhwMAAAAA&#10;" strokeweight=".5pt">
                  <v:textbox>
                    <w:txbxContent>
                      <w:p w:rsidR="0029246E" w:rsidRDefault="0029246E" w:rsidP="002F7706">
                        <w:pPr>
                          <w:jc w:val="center"/>
                        </w:pPr>
                      </w:p>
                    </w:txbxContent>
                  </v:textbox>
                </v:rect>
                <v:rect id="Obdélník 79" o:spid="_x0000_s1058" style="position:absolute;left:10287;top:17145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+21MYA&#10;AADbAAAADwAAAGRycy9kb3ducmV2LnhtbESPUWvCQBCE3wv9D8cWfKsXi2ibeooWioUqqGnp65Jb&#10;k2BuL82tmvrre0Khj8PMfMNMZp2r1YnaUHk2MOgnoIhzbysuDHxkr/ePoIIgW6w9k4EfCjCb3t5M&#10;MLX+zFs67aRQEcIhRQOlSJNqHfKSHIa+b4ijt/etQ4myLbRt8RzhrtYPSTLSDiuOCyU29FJSftgd&#10;nQHZZN/Dg09Gn++LzTJbfdnLVtbG9O66+TMooU7+w3/tN2tg/ATXL/EH6O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F+21MYAAADbAAAADwAAAAAAAAAAAAAAAACYAgAAZHJz&#10;L2Rvd25yZXYueG1sUEsFBgAAAAAEAAQA9QAAAIsDAAAAAA==&#10;" strokeweight=".5pt">
                  <v:textbox>
                    <w:txbxContent>
                      <w:p w:rsidR="0029246E" w:rsidRDefault="0029246E" w:rsidP="002F7706">
                        <w:pPr>
                          <w:jc w:val="center"/>
                        </w:pPr>
                      </w:p>
                    </w:txbxContent>
                  </v:textbox>
                </v:rect>
                <v:rect id="Obdélník 80" o:spid="_x0000_s1059" style="position:absolute;left:13716;top:17145;width:342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BvbsIA&#10;AADbAAAADwAAAGRycy9kb3ducmV2LnhtbERPTWvCQBC9F/oflhG81Y1SRFJXaQvSghY0sXgdsmMS&#10;zM6m2VHT/vruQfD4eN/zZe8adaEu1J4NjEcJKOLC25pLA/t89TQDFQTZYuOZDPxSgOXi8WGOqfVX&#10;3tElk1LFEA4pGqhE2lTrUFTkMIx8Sxy5o+8cSoRdqW2H1xjuGj1Jkql2WHNsqLCl94qKU3Z2BmSb&#10;/zyffDL9Xr9tP/LNwf7t5MuY4aB/fQEl1MtdfHN/WgOzuD5+iT9AL/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sG9uwgAAANsAAAAPAAAAAAAAAAAAAAAAAJgCAABkcnMvZG93&#10;bnJldi54bWxQSwUGAAAAAAQABAD1AAAAhwMAAAAA&#10;" strokeweight=".5pt">
                  <v:textbox>
                    <w:txbxContent>
                      <w:p w:rsidR="0029246E" w:rsidRDefault="0029246E" w:rsidP="002F7706">
                        <w:pPr>
                          <w:jc w:val="center"/>
                        </w:pPr>
                      </w:p>
                    </w:txbxContent>
                  </v:textbox>
                </v:rect>
              </v:group>
            </v:group>
          </v:group>
        </w:pict>
      </w:r>
    </w:p>
    <w:p w:rsidR="0029246E" w:rsidRDefault="0029246E">
      <w:r>
        <w:t xml:space="preserve">1.       </w:t>
      </w:r>
    </w:p>
    <w:p w:rsidR="0029246E" w:rsidRDefault="0029246E">
      <w:r>
        <w:t>2.</w:t>
      </w:r>
    </w:p>
    <w:p w:rsidR="0029246E" w:rsidRDefault="0029246E">
      <w:r>
        <w:t>3.</w:t>
      </w:r>
    </w:p>
    <w:p w:rsidR="0029246E" w:rsidRDefault="0029246E">
      <w:r>
        <w:t>4.</w:t>
      </w:r>
    </w:p>
    <w:p w:rsidR="0029246E" w:rsidRDefault="0029246E">
      <w:r>
        <w:t>5.</w:t>
      </w:r>
    </w:p>
    <w:p w:rsidR="0029246E" w:rsidRDefault="0029246E">
      <w:r>
        <w:t>6.</w:t>
      </w:r>
    </w:p>
    <w:p w:rsidR="0029246E" w:rsidRDefault="0029246E"/>
    <w:p w:rsidR="0029246E" w:rsidRPr="00E768B2" w:rsidRDefault="0029246E" w:rsidP="00C91B42">
      <w:pPr>
        <w:spacing w:line="240" w:lineRule="auto"/>
        <w:contextualSpacing/>
        <w:rPr>
          <w:sz w:val="24"/>
          <w:szCs w:val="24"/>
        </w:rPr>
      </w:pPr>
      <w:r w:rsidRPr="00E768B2">
        <w:rPr>
          <w:sz w:val="24"/>
          <w:szCs w:val="24"/>
        </w:rPr>
        <w:t>1. Ryba, kterou jíme na Vánoce.</w:t>
      </w:r>
    </w:p>
    <w:p w:rsidR="0029246E" w:rsidRPr="00E768B2" w:rsidRDefault="0029246E" w:rsidP="00C91B42">
      <w:pPr>
        <w:spacing w:line="240" w:lineRule="auto"/>
        <w:contextualSpacing/>
        <w:rPr>
          <w:sz w:val="24"/>
          <w:szCs w:val="24"/>
        </w:rPr>
      </w:pPr>
      <w:r w:rsidRPr="00E768B2">
        <w:rPr>
          <w:sz w:val="24"/>
          <w:szCs w:val="24"/>
        </w:rPr>
        <w:t>2. Ten, kdo chytá ryby.</w:t>
      </w:r>
    </w:p>
    <w:p w:rsidR="0029246E" w:rsidRPr="00E768B2" w:rsidRDefault="0029246E" w:rsidP="00C91B42">
      <w:pPr>
        <w:spacing w:line="240" w:lineRule="auto"/>
        <w:contextualSpacing/>
        <w:rPr>
          <w:sz w:val="24"/>
          <w:szCs w:val="24"/>
        </w:rPr>
      </w:pPr>
      <w:r w:rsidRPr="00E768B2">
        <w:rPr>
          <w:sz w:val="24"/>
          <w:szCs w:val="24"/>
        </w:rPr>
        <w:t>3. Skáče, kváká, klade vajíčka do vody.</w:t>
      </w:r>
    </w:p>
    <w:p w:rsidR="0029246E" w:rsidRPr="00E768B2" w:rsidRDefault="0029246E" w:rsidP="00C91B42">
      <w:pPr>
        <w:spacing w:line="240" w:lineRule="auto"/>
        <w:contextualSpacing/>
        <w:rPr>
          <w:sz w:val="24"/>
          <w:szCs w:val="24"/>
        </w:rPr>
      </w:pPr>
      <w:r w:rsidRPr="00E768B2">
        <w:rPr>
          <w:sz w:val="24"/>
          <w:szCs w:val="24"/>
        </w:rPr>
        <w:t>4. Druh žáby, který má název podle způsobu pohybu.</w:t>
      </w:r>
    </w:p>
    <w:p w:rsidR="0029246E" w:rsidRPr="00E768B2" w:rsidRDefault="0029246E" w:rsidP="00C91B42">
      <w:pPr>
        <w:spacing w:line="240" w:lineRule="auto"/>
        <w:contextualSpacing/>
        <w:rPr>
          <w:sz w:val="24"/>
          <w:szCs w:val="24"/>
        </w:rPr>
      </w:pPr>
      <w:r w:rsidRPr="00E768B2">
        <w:rPr>
          <w:sz w:val="24"/>
          <w:szCs w:val="24"/>
        </w:rPr>
        <w:t>5. Kvetoucí vodní rostlina, jejíž velký květ plave na hladině.</w:t>
      </w:r>
    </w:p>
    <w:p w:rsidR="0029246E" w:rsidRPr="00E768B2" w:rsidRDefault="0029246E" w:rsidP="00C91B42">
      <w:pPr>
        <w:spacing w:line="240" w:lineRule="auto"/>
        <w:contextualSpacing/>
        <w:rPr>
          <w:sz w:val="24"/>
          <w:szCs w:val="24"/>
        </w:rPr>
      </w:pPr>
      <w:r w:rsidRPr="00E768B2">
        <w:rPr>
          <w:sz w:val="24"/>
          <w:szCs w:val="24"/>
        </w:rPr>
        <w:t>6. Menší vodní tok.</w:t>
      </w:r>
    </w:p>
    <w:p w:rsidR="0029246E" w:rsidRPr="00E768B2" w:rsidRDefault="0029246E">
      <w:pPr>
        <w:rPr>
          <w:sz w:val="24"/>
          <w:szCs w:val="24"/>
        </w:rPr>
      </w:pPr>
    </w:p>
    <w:p w:rsidR="0029246E" w:rsidRPr="00E768B2" w:rsidRDefault="0029246E">
      <w:pPr>
        <w:rPr>
          <w:sz w:val="24"/>
          <w:szCs w:val="24"/>
        </w:rPr>
      </w:pPr>
      <w:r w:rsidRPr="00E768B2">
        <w:rPr>
          <w:sz w:val="24"/>
          <w:szCs w:val="24"/>
        </w:rPr>
        <w:t>TAJENKA: _____________________________________</w:t>
      </w:r>
    </w:p>
    <w:p w:rsidR="0029246E" w:rsidRDefault="0029246E">
      <w:pPr>
        <w:rPr>
          <w:b/>
          <w:sz w:val="24"/>
          <w:szCs w:val="24"/>
        </w:rPr>
      </w:pPr>
    </w:p>
    <w:p w:rsidR="0029246E" w:rsidRPr="00E768B2" w:rsidRDefault="0029246E">
      <w:pPr>
        <w:rPr>
          <w:b/>
          <w:sz w:val="24"/>
          <w:szCs w:val="24"/>
        </w:rPr>
      </w:pPr>
      <w:r w:rsidRPr="00E768B2">
        <w:rPr>
          <w:b/>
          <w:sz w:val="24"/>
          <w:szCs w:val="24"/>
        </w:rPr>
        <w:t>3. úkol: Nepravdivé věty škrtni.</w:t>
      </w:r>
    </w:p>
    <w:p w:rsidR="0029246E" w:rsidRPr="00E768B2" w:rsidRDefault="0029246E" w:rsidP="00E768B2">
      <w:pPr>
        <w:spacing w:line="240" w:lineRule="auto"/>
        <w:contextualSpacing/>
        <w:rPr>
          <w:sz w:val="24"/>
          <w:szCs w:val="24"/>
        </w:rPr>
      </w:pPr>
      <w:r w:rsidRPr="00E768B2">
        <w:rPr>
          <w:sz w:val="24"/>
          <w:szCs w:val="24"/>
        </w:rPr>
        <w:t>Čáp loví žáby.</w:t>
      </w:r>
    </w:p>
    <w:p w:rsidR="0029246E" w:rsidRPr="00E768B2" w:rsidRDefault="0029246E" w:rsidP="00E768B2">
      <w:pPr>
        <w:spacing w:line="240" w:lineRule="auto"/>
        <w:contextualSpacing/>
        <w:rPr>
          <w:sz w:val="24"/>
          <w:szCs w:val="24"/>
        </w:rPr>
      </w:pPr>
      <w:r w:rsidRPr="00E768B2">
        <w:rPr>
          <w:sz w:val="24"/>
          <w:szCs w:val="24"/>
        </w:rPr>
        <w:t>Potok je stojatá voda.</w:t>
      </w:r>
    </w:p>
    <w:p w:rsidR="0029246E" w:rsidRPr="00E768B2" w:rsidRDefault="0029246E" w:rsidP="00E768B2">
      <w:pPr>
        <w:spacing w:line="240" w:lineRule="auto"/>
        <w:contextualSpacing/>
        <w:rPr>
          <w:sz w:val="24"/>
          <w:szCs w:val="24"/>
        </w:rPr>
      </w:pPr>
      <w:r w:rsidRPr="00E768B2">
        <w:rPr>
          <w:sz w:val="24"/>
          <w:szCs w:val="24"/>
        </w:rPr>
        <w:t>Do rybníka můžeme házet odpadky.</w:t>
      </w:r>
    </w:p>
    <w:p w:rsidR="0029246E" w:rsidRPr="00E768B2" w:rsidRDefault="0029246E" w:rsidP="00E768B2">
      <w:pPr>
        <w:spacing w:line="240" w:lineRule="auto"/>
        <w:contextualSpacing/>
        <w:rPr>
          <w:sz w:val="24"/>
          <w:szCs w:val="24"/>
        </w:rPr>
      </w:pPr>
      <w:r w:rsidRPr="00E768B2">
        <w:rPr>
          <w:sz w:val="24"/>
          <w:szCs w:val="24"/>
        </w:rPr>
        <w:t>Leknín patří mezi vodní rostliny.</w:t>
      </w:r>
    </w:p>
    <w:p w:rsidR="0029246E" w:rsidRPr="00E768B2" w:rsidRDefault="0029246E" w:rsidP="00E768B2">
      <w:pPr>
        <w:spacing w:line="240" w:lineRule="auto"/>
        <w:contextualSpacing/>
        <w:rPr>
          <w:sz w:val="24"/>
          <w:szCs w:val="24"/>
        </w:rPr>
      </w:pPr>
      <w:r w:rsidRPr="00E768B2">
        <w:rPr>
          <w:sz w:val="24"/>
          <w:szCs w:val="24"/>
        </w:rPr>
        <w:t>Rybáři mohou lovit kdykoliv a kdekoliv.</w:t>
      </w:r>
    </w:p>
    <w:p w:rsidR="0029246E" w:rsidRDefault="0029246E" w:rsidP="00E768B2">
      <w:pPr>
        <w:spacing w:line="240" w:lineRule="auto"/>
        <w:contextualSpacing/>
        <w:rPr>
          <w:sz w:val="24"/>
          <w:szCs w:val="24"/>
        </w:rPr>
      </w:pPr>
    </w:p>
    <w:p w:rsidR="0029246E" w:rsidRPr="00E768B2" w:rsidRDefault="0029246E">
      <w:pPr>
        <w:rPr>
          <w:b/>
          <w:sz w:val="24"/>
          <w:szCs w:val="24"/>
        </w:rPr>
      </w:pPr>
      <w:r w:rsidRPr="00E768B2">
        <w:rPr>
          <w:b/>
          <w:sz w:val="24"/>
          <w:szCs w:val="24"/>
        </w:rPr>
        <w:t xml:space="preserve">4. úkol: Rozlušti názvy živočichů. </w:t>
      </w:r>
    </w:p>
    <w:p w:rsidR="0029246E" w:rsidRPr="00E768B2" w:rsidRDefault="0029246E">
      <w:pPr>
        <w:rPr>
          <w:sz w:val="24"/>
          <w:szCs w:val="24"/>
        </w:rPr>
      </w:pPr>
      <w:r w:rsidRPr="00E768B2">
        <w:rPr>
          <w:sz w:val="24"/>
          <w:szCs w:val="24"/>
        </w:rPr>
        <w:t>ŤUBLA ……………………………………………………….</w:t>
      </w:r>
    </w:p>
    <w:p w:rsidR="0029246E" w:rsidRPr="00E768B2" w:rsidRDefault="0029246E">
      <w:pPr>
        <w:rPr>
          <w:sz w:val="24"/>
          <w:szCs w:val="24"/>
        </w:rPr>
      </w:pPr>
      <w:r w:rsidRPr="00E768B2">
        <w:rPr>
          <w:sz w:val="24"/>
          <w:szCs w:val="24"/>
        </w:rPr>
        <w:t>MUSCE ………………………………………………………</w:t>
      </w:r>
    </w:p>
    <w:p w:rsidR="0029246E" w:rsidRPr="00E768B2" w:rsidRDefault="0029246E">
      <w:pPr>
        <w:rPr>
          <w:sz w:val="24"/>
          <w:szCs w:val="24"/>
        </w:rPr>
      </w:pPr>
      <w:r w:rsidRPr="00E768B2">
        <w:rPr>
          <w:sz w:val="24"/>
          <w:szCs w:val="24"/>
        </w:rPr>
        <w:t>CHAPORU………………………………………………….</w:t>
      </w:r>
    </w:p>
    <w:p w:rsidR="0029246E" w:rsidRPr="00E768B2" w:rsidRDefault="0029246E">
      <w:pPr>
        <w:rPr>
          <w:sz w:val="24"/>
          <w:szCs w:val="24"/>
        </w:rPr>
      </w:pPr>
      <w:r w:rsidRPr="00E768B2">
        <w:rPr>
          <w:sz w:val="24"/>
          <w:szCs w:val="24"/>
        </w:rPr>
        <w:t>TIKŠA…………………………………………………………</w:t>
      </w:r>
    </w:p>
    <w:p w:rsidR="0029246E" w:rsidRPr="00E768B2" w:rsidRDefault="0029246E">
      <w:pPr>
        <w:rPr>
          <w:sz w:val="24"/>
          <w:szCs w:val="24"/>
        </w:rPr>
      </w:pPr>
      <w:r w:rsidRPr="00E768B2">
        <w:rPr>
          <w:sz w:val="24"/>
          <w:szCs w:val="24"/>
        </w:rPr>
        <w:t>ŽÁKAV……………………………………………………….</w:t>
      </w:r>
    </w:p>
    <w:p w:rsidR="0029246E" w:rsidRPr="00E768B2" w:rsidRDefault="0029246E">
      <w:pPr>
        <w:rPr>
          <w:sz w:val="24"/>
          <w:szCs w:val="24"/>
        </w:rPr>
      </w:pPr>
      <w:r w:rsidRPr="00E768B2">
        <w:rPr>
          <w:sz w:val="24"/>
          <w:szCs w:val="24"/>
        </w:rPr>
        <w:t>ŽLOKAR……………………………………………………..</w:t>
      </w:r>
    </w:p>
    <w:p w:rsidR="0029246E" w:rsidRPr="00E768B2" w:rsidRDefault="0029246E">
      <w:pPr>
        <w:rPr>
          <w:sz w:val="24"/>
          <w:szCs w:val="24"/>
        </w:rPr>
      </w:pPr>
      <w:r w:rsidRPr="00E768B2">
        <w:rPr>
          <w:sz w:val="24"/>
          <w:szCs w:val="24"/>
        </w:rPr>
        <w:t>VERABYL……………………………………………………</w:t>
      </w:r>
    </w:p>
    <w:p w:rsidR="0029246E" w:rsidRDefault="0029246E"/>
    <w:p w:rsidR="0029246E" w:rsidRDefault="0029246E">
      <w:pPr>
        <w:rPr>
          <w:b/>
          <w:sz w:val="24"/>
          <w:szCs w:val="24"/>
        </w:rPr>
      </w:pPr>
      <w:r>
        <w:rPr>
          <w:noProof/>
          <w:lang w:eastAsia="cs-CZ"/>
        </w:rPr>
        <w:pict>
          <v:rect id="Obdélník 86" o:spid="_x0000_s1060" style="position:absolute;margin-left:-1.1pt;margin-top:28.75pt;width:447.75pt;height:280.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" strokeweight="2pt"/>
        </w:pict>
      </w:r>
      <w:r w:rsidRPr="00E768B2">
        <w:rPr>
          <w:b/>
          <w:sz w:val="24"/>
          <w:szCs w:val="24"/>
        </w:rPr>
        <w:t>5. úkol: Z vyluštěných živočichů vyber jednu rybu a nakresli ji. ( Pomůže ti encyklopedie</w:t>
      </w:r>
      <w:r>
        <w:rPr>
          <w:b/>
          <w:sz w:val="24"/>
          <w:szCs w:val="24"/>
        </w:rPr>
        <w:t>.</w:t>
      </w:r>
      <w:bookmarkStart w:id="0" w:name="_GoBack"/>
      <w:bookmarkEnd w:id="0"/>
      <w:r w:rsidRPr="00E768B2">
        <w:rPr>
          <w:b/>
          <w:sz w:val="24"/>
          <w:szCs w:val="24"/>
        </w:rPr>
        <w:t>)</w:t>
      </w:r>
    </w:p>
    <w:p w:rsidR="0029246E" w:rsidRDefault="0029246E">
      <w:pPr>
        <w:rPr>
          <w:b/>
          <w:sz w:val="24"/>
          <w:szCs w:val="24"/>
        </w:rPr>
      </w:pPr>
    </w:p>
    <w:p w:rsidR="0029246E" w:rsidRDefault="0029246E">
      <w:pPr>
        <w:rPr>
          <w:b/>
          <w:sz w:val="24"/>
          <w:szCs w:val="24"/>
        </w:rPr>
      </w:pPr>
    </w:p>
    <w:p w:rsidR="0029246E" w:rsidRDefault="0029246E">
      <w:pPr>
        <w:rPr>
          <w:b/>
          <w:sz w:val="24"/>
          <w:szCs w:val="24"/>
        </w:rPr>
      </w:pPr>
    </w:p>
    <w:p w:rsidR="0029246E" w:rsidRDefault="0029246E">
      <w:pPr>
        <w:rPr>
          <w:b/>
          <w:sz w:val="24"/>
          <w:szCs w:val="24"/>
        </w:rPr>
      </w:pPr>
    </w:p>
    <w:p w:rsidR="0029246E" w:rsidRDefault="0029246E">
      <w:pPr>
        <w:rPr>
          <w:b/>
          <w:sz w:val="24"/>
          <w:szCs w:val="24"/>
        </w:rPr>
      </w:pPr>
    </w:p>
    <w:p w:rsidR="0029246E" w:rsidRDefault="0029246E">
      <w:pPr>
        <w:rPr>
          <w:b/>
          <w:sz w:val="24"/>
          <w:szCs w:val="24"/>
        </w:rPr>
      </w:pPr>
    </w:p>
    <w:p w:rsidR="0029246E" w:rsidRDefault="0029246E">
      <w:pPr>
        <w:rPr>
          <w:b/>
          <w:sz w:val="24"/>
          <w:szCs w:val="24"/>
        </w:rPr>
      </w:pPr>
    </w:p>
    <w:p w:rsidR="0029246E" w:rsidRDefault="0029246E">
      <w:pPr>
        <w:rPr>
          <w:b/>
          <w:sz w:val="24"/>
          <w:szCs w:val="24"/>
        </w:rPr>
      </w:pPr>
    </w:p>
    <w:p w:rsidR="0029246E" w:rsidRDefault="0029246E">
      <w:pPr>
        <w:rPr>
          <w:b/>
          <w:sz w:val="24"/>
          <w:szCs w:val="24"/>
        </w:rPr>
      </w:pPr>
    </w:p>
    <w:p w:rsidR="0029246E" w:rsidRDefault="0029246E">
      <w:pPr>
        <w:rPr>
          <w:b/>
          <w:sz w:val="24"/>
          <w:szCs w:val="24"/>
        </w:rPr>
      </w:pPr>
    </w:p>
    <w:p w:rsidR="0029246E" w:rsidRDefault="0029246E">
      <w:pPr>
        <w:rPr>
          <w:b/>
          <w:sz w:val="24"/>
          <w:szCs w:val="24"/>
        </w:rPr>
      </w:pPr>
    </w:p>
    <w:p w:rsidR="0029246E" w:rsidRDefault="0029246E">
      <w:pPr>
        <w:rPr>
          <w:b/>
          <w:sz w:val="24"/>
          <w:szCs w:val="24"/>
        </w:rPr>
      </w:pPr>
    </w:p>
    <w:p w:rsidR="0029246E" w:rsidRDefault="0029246E" w:rsidP="000A6B3C">
      <w:pPr>
        <w:rPr>
          <w:b/>
        </w:rPr>
      </w:pPr>
      <w:r>
        <w:rPr>
          <w:b/>
        </w:rPr>
        <w:t>Závěr:</w:t>
      </w:r>
    </w:p>
    <w:p w:rsidR="0029246E" w:rsidRDefault="0029246E" w:rsidP="000A6B3C">
      <w:r>
        <w:t>Veškerá neocitovaná díla jsou dílem autora nebo byly použity materiály z knihoven Microsoft Word 2010.</w:t>
      </w:r>
    </w:p>
    <w:p w:rsidR="0029246E" w:rsidRDefault="0029246E" w:rsidP="000A6B3C">
      <w:r>
        <w:t xml:space="preserve">Materiály jsou určeny pro bezplatné užívání pro potřeby výuky a vzdělávání na všech typech škol. </w:t>
      </w:r>
    </w:p>
    <w:p w:rsidR="0029246E" w:rsidRDefault="0029246E" w:rsidP="000A6B3C"/>
    <w:p w:rsidR="0029246E" w:rsidRDefault="0029246E" w:rsidP="000A6B3C">
      <w:pPr>
        <w:spacing w:line="240" w:lineRule="auto"/>
      </w:pPr>
      <w:r>
        <w:t>Mgr. Dana Nyčová</w:t>
      </w:r>
    </w:p>
    <w:p w:rsidR="0029246E" w:rsidRDefault="0029246E" w:rsidP="000A6B3C">
      <w:pPr>
        <w:spacing w:line="240" w:lineRule="auto"/>
      </w:pPr>
      <w:r>
        <w:t>ZS V Domcích 488</w:t>
      </w:r>
    </w:p>
    <w:p w:rsidR="0029246E" w:rsidRDefault="0029246E" w:rsidP="000A6B3C">
      <w:pPr>
        <w:spacing w:line="240" w:lineRule="auto"/>
      </w:pPr>
      <w:r>
        <w:t>Trutnov</w:t>
      </w:r>
    </w:p>
    <w:p w:rsidR="0029246E" w:rsidRDefault="0029246E" w:rsidP="000A6B3C">
      <w:pPr>
        <w:spacing w:line="240" w:lineRule="auto"/>
      </w:pPr>
      <w:r>
        <w:t>nycova@zsvdomcich.cz</w:t>
      </w:r>
    </w:p>
    <w:p w:rsidR="0029246E" w:rsidRDefault="0029246E">
      <w:pPr>
        <w:rPr>
          <w:b/>
          <w:sz w:val="24"/>
          <w:szCs w:val="24"/>
        </w:rPr>
      </w:pPr>
    </w:p>
    <w:p w:rsidR="0029246E" w:rsidRPr="00E768B2" w:rsidRDefault="0029246E">
      <w:pPr>
        <w:rPr>
          <w:b/>
          <w:sz w:val="24"/>
          <w:szCs w:val="24"/>
        </w:rPr>
      </w:pPr>
    </w:p>
    <w:sectPr w:rsidR="0029246E" w:rsidRPr="00E768B2" w:rsidSect="00B841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3FF4"/>
    <w:rsid w:val="00063FF4"/>
    <w:rsid w:val="000749F7"/>
    <w:rsid w:val="000A6B3C"/>
    <w:rsid w:val="000D66C0"/>
    <w:rsid w:val="001901E5"/>
    <w:rsid w:val="00257EF8"/>
    <w:rsid w:val="00291A31"/>
    <w:rsid w:val="0029246E"/>
    <w:rsid w:val="002F7706"/>
    <w:rsid w:val="00371EFC"/>
    <w:rsid w:val="004869B9"/>
    <w:rsid w:val="00591784"/>
    <w:rsid w:val="005C23D2"/>
    <w:rsid w:val="005D696C"/>
    <w:rsid w:val="008079ED"/>
    <w:rsid w:val="0084119F"/>
    <w:rsid w:val="00851F38"/>
    <w:rsid w:val="008C64A9"/>
    <w:rsid w:val="00930B20"/>
    <w:rsid w:val="009376D1"/>
    <w:rsid w:val="00A12BE8"/>
    <w:rsid w:val="00B841A2"/>
    <w:rsid w:val="00B96B79"/>
    <w:rsid w:val="00BC123D"/>
    <w:rsid w:val="00C866F9"/>
    <w:rsid w:val="00C91B42"/>
    <w:rsid w:val="00CC679C"/>
    <w:rsid w:val="00D243AF"/>
    <w:rsid w:val="00E768B2"/>
    <w:rsid w:val="00EA117F"/>
    <w:rsid w:val="00EC757B"/>
    <w:rsid w:val="00F1509A"/>
    <w:rsid w:val="00F7191E"/>
    <w:rsid w:val="00F9016E"/>
    <w:rsid w:val="00F93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1A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86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869B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EC757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352</Words>
  <Characters>2080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NTBK</dc:creator>
  <cp:keywords/>
  <dc:description/>
  <cp:lastModifiedBy>DUM</cp:lastModifiedBy>
  <cp:revision>2</cp:revision>
  <dcterms:created xsi:type="dcterms:W3CDTF">2014-03-28T21:50:00Z</dcterms:created>
  <dcterms:modified xsi:type="dcterms:W3CDTF">2014-03-28T21:50:00Z</dcterms:modified>
</cp:coreProperties>
</file>