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F20" w:rsidRDefault="00CB6F20" w:rsidP="009E59E7">
      <w:pPr>
        <w:rPr>
          <w:rFonts w:ascii="Arial" w:hAnsi="Arial"/>
          <w:sz w:val="40"/>
          <w:szCs w:val="40"/>
        </w:rPr>
      </w:pPr>
      <w:r>
        <w:rPr>
          <w:rFonts w:ascii="Arial" w:hAnsi="Arial"/>
          <w:sz w:val="40"/>
          <w:szCs w:val="40"/>
        </w:rPr>
        <w:t>NÁZEV ŠKOLY:</w:t>
      </w:r>
    </w:p>
    <w:p w:rsidR="00CB6F20" w:rsidRDefault="00CB6F20" w:rsidP="009E59E7">
      <w:pPr>
        <w:rPr>
          <w:rFonts w:ascii="Arial" w:hAnsi="Arial"/>
          <w:sz w:val="40"/>
          <w:szCs w:val="40"/>
        </w:rPr>
      </w:pPr>
      <w:r>
        <w:rPr>
          <w:rFonts w:ascii="Arial" w:hAnsi="Arial"/>
          <w:sz w:val="40"/>
          <w:szCs w:val="40"/>
        </w:rPr>
        <w:t>SPECIÁLNÍ ZÁKLADNÍ ŠKOLA A MATEŘSKÁ ŠKOLA VARNSDORF</w:t>
      </w:r>
    </w:p>
    <w:p w:rsidR="00CB6F20" w:rsidRDefault="00CB6F20" w:rsidP="009E59E7">
      <w:pPr>
        <w:rPr>
          <w:rFonts w:ascii="Arial" w:hAnsi="Arial"/>
          <w:sz w:val="40"/>
          <w:szCs w:val="40"/>
        </w:rPr>
      </w:pPr>
      <w:r>
        <w:rPr>
          <w:rFonts w:ascii="Arial" w:hAnsi="Arial"/>
          <w:sz w:val="40"/>
          <w:szCs w:val="40"/>
        </w:rPr>
        <w:t>AUTOR: Bc. Iva Sentnerová, 2011-11-27</w:t>
      </w:r>
    </w:p>
    <w:p w:rsidR="00CB6F20" w:rsidRDefault="00CB6F20" w:rsidP="009E59E7">
      <w:pPr>
        <w:rPr>
          <w:rFonts w:ascii="Arial" w:hAnsi="Arial"/>
          <w:b/>
          <w:sz w:val="40"/>
          <w:szCs w:val="40"/>
        </w:rPr>
      </w:pPr>
      <w:r>
        <w:rPr>
          <w:rFonts w:ascii="Arial" w:hAnsi="Arial"/>
          <w:sz w:val="40"/>
          <w:szCs w:val="40"/>
        </w:rPr>
        <w:t xml:space="preserve">NÁZEV: </w:t>
      </w:r>
      <w:r>
        <w:rPr>
          <w:rFonts w:ascii="Arial" w:hAnsi="Arial"/>
          <w:b/>
          <w:sz w:val="40"/>
          <w:szCs w:val="40"/>
        </w:rPr>
        <w:t>VY_12_INOVACE_22_PODZIMNÍ PŘÍRODA</w:t>
      </w:r>
    </w:p>
    <w:p w:rsidR="00CB6F20" w:rsidRDefault="00CB6F20" w:rsidP="009E59E7">
      <w:pPr>
        <w:rPr>
          <w:rFonts w:ascii="Arial" w:hAnsi="Arial"/>
          <w:sz w:val="40"/>
          <w:szCs w:val="40"/>
        </w:rPr>
      </w:pPr>
      <w:r>
        <w:rPr>
          <w:rFonts w:ascii="Arial" w:hAnsi="Arial"/>
          <w:sz w:val="40"/>
          <w:szCs w:val="40"/>
        </w:rPr>
        <w:t>TÉMA: Barevné listí</w:t>
      </w:r>
    </w:p>
    <w:p w:rsidR="00CB6F20" w:rsidRDefault="00CB6F20" w:rsidP="009E59E7">
      <w:pPr>
        <w:rPr>
          <w:rFonts w:ascii="Arial" w:hAnsi="Arial"/>
          <w:sz w:val="40"/>
          <w:szCs w:val="40"/>
        </w:rPr>
      </w:pPr>
      <w:r>
        <w:rPr>
          <w:rFonts w:ascii="Arial" w:hAnsi="Arial"/>
          <w:sz w:val="40"/>
          <w:szCs w:val="40"/>
        </w:rPr>
        <w:t>ČÍSLO PROJEKTU: CZ.1.07/1.4.00/21.0640</w:t>
      </w:r>
    </w:p>
    <w:p w:rsidR="00CB6F20" w:rsidRDefault="00CB6F20" w:rsidP="009E59E7">
      <w:pPr>
        <w:rPr>
          <w:rFonts w:ascii="Arial" w:hAnsi="Arial"/>
        </w:rPr>
      </w:pPr>
    </w:p>
    <w:p w:rsidR="00CB6F20" w:rsidRDefault="00CB6F20" w:rsidP="009E59E7"/>
    <w:p w:rsidR="00CB6F20" w:rsidRDefault="00CB6F20" w:rsidP="009E59E7"/>
    <w:p w:rsidR="00CB6F20" w:rsidRDefault="00CB6F20" w:rsidP="009E59E7"/>
    <w:p w:rsidR="00CB6F20" w:rsidRDefault="00CB6F20" w:rsidP="009E59E7"/>
    <w:p w:rsidR="00CB6F20" w:rsidRDefault="00CB6F20" w:rsidP="009E59E7"/>
    <w:p w:rsidR="00CB6F20" w:rsidRDefault="00CB6F20" w:rsidP="009E59E7"/>
    <w:p w:rsidR="00CB6F20" w:rsidRDefault="00CB6F20" w:rsidP="009E59E7"/>
    <w:p w:rsidR="00CB6F20" w:rsidRDefault="00CB6F20" w:rsidP="009E59E7"/>
    <w:p w:rsidR="00CB6F20" w:rsidRDefault="00CB6F20" w:rsidP="009E59E7"/>
    <w:p w:rsidR="00CB6F20" w:rsidRDefault="00CB6F20" w:rsidP="009E59E7"/>
    <w:p w:rsidR="00CB6F20" w:rsidRDefault="00CB6F20" w:rsidP="009E59E7"/>
    <w:p w:rsidR="00CB6F20" w:rsidRDefault="00CB6F20" w:rsidP="009E59E7"/>
    <w:p w:rsidR="00CB6F20" w:rsidRDefault="00CB6F20" w:rsidP="009E59E7"/>
    <w:p w:rsidR="00CB6F20" w:rsidRDefault="00CB6F20" w:rsidP="009E59E7"/>
    <w:p w:rsidR="00CB6F20" w:rsidRDefault="00CB6F20" w:rsidP="009E59E7"/>
    <w:p w:rsidR="00CB6F20" w:rsidRDefault="00CB6F20" w:rsidP="009E59E7"/>
    <w:tbl>
      <w:tblPr>
        <w:tblW w:w="0" w:type="auto"/>
        <w:tblLayout w:type="fixed"/>
        <w:tblLook w:val="0000"/>
      </w:tblPr>
      <w:tblGrid>
        <w:gridCol w:w="2610"/>
        <w:gridCol w:w="6946"/>
      </w:tblGrid>
      <w:tr w:rsidR="00CB6F20" w:rsidTr="008E3DC1">
        <w:trPr>
          <w:trHeight w:val="1437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F20" w:rsidRDefault="00CB6F20" w:rsidP="008E3DC1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CB6F20" w:rsidRDefault="00CB6F20" w:rsidP="008E3DC1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Anotace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F20" w:rsidRDefault="00CB6F20" w:rsidP="008E3DC1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CB6F20" w:rsidRDefault="00CB6F20" w:rsidP="009E59E7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Pracovní list slouží k procvičování čtení s porozuměním, orientaci v textu, vyhledávání a procvičování podstatných jmen.</w:t>
            </w:r>
          </w:p>
        </w:tc>
      </w:tr>
      <w:tr w:rsidR="00CB6F20" w:rsidTr="008E3DC1">
        <w:trPr>
          <w:trHeight w:val="929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F20" w:rsidRDefault="00CB6F20" w:rsidP="008E3DC1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CB6F20" w:rsidRDefault="00CB6F20" w:rsidP="008E3DC1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Autor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F20" w:rsidRDefault="00CB6F20" w:rsidP="008E3DC1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CB6F20" w:rsidRDefault="00CB6F20" w:rsidP="008E3DC1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Bc. Iva Sentnerová, 2011-11-27</w:t>
            </w:r>
          </w:p>
        </w:tc>
      </w:tr>
      <w:tr w:rsidR="00CB6F20" w:rsidTr="008E3DC1">
        <w:trPr>
          <w:trHeight w:val="929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F20" w:rsidRDefault="00CB6F20" w:rsidP="008E3DC1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CB6F20" w:rsidRDefault="00CB6F20" w:rsidP="008E3DC1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Očekávaný výstup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F20" w:rsidRDefault="00CB6F20" w:rsidP="008E3DC1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CB6F20" w:rsidRDefault="00CB6F20" w:rsidP="008E3DC1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Žák se učí pracovat s textem, doplňuje a třídí informace, vyhledává slova.</w:t>
            </w:r>
          </w:p>
        </w:tc>
      </w:tr>
      <w:tr w:rsidR="00CB6F20" w:rsidTr="008E3DC1">
        <w:trPr>
          <w:trHeight w:val="882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F20" w:rsidRDefault="00CB6F20" w:rsidP="008E3DC1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CB6F20" w:rsidRDefault="00CB6F20" w:rsidP="008E3DC1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Speciální vzdělávací potřeby</w:t>
            </w:r>
          </w:p>
          <w:p w:rsidR="00CB6F20" w:rsidRDefault="00CB6F20" w:rsidP="008E3DC1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F20" w:rsidRDefault="00CB6F20" w:rsidP="008E3DC1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CB6F20" w:rsidRDefault="00CB6F20" w:rsidP="008E3DC1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Žádné</w:t>
            </w:r>
          </w:p>
        </w:tc>
      </w:tr>
      <w:tr w:rsidR="00CB6F20" w:rsidTr="008E3DC1">
        <w:trPr>
          <w:trHeight w:val="882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F20" w:rsidRDefault="00CB6F20" w:rsidP="008E3DC1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CB6F20" w:rsidRDefault="00CB6F20" w:rsidP="008E3DC1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Klíčová slova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F20" w:rsidRDefault="00CB6F20" w:rsidP="008E3DC1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CB6F20" w:rsidRDefault="00CB6F20" w:rsidP="008E3DC1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Listy, plody, stromy</w:t>
            </w:r>
          </w:p>
        </w:tc>
      </w:tr>
      <w:tr w:rsidR="00CB6F20" w:rsidTr="008E3DC1">
        <w:trPr>
          <w:trHeight w:val="882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F20" w:rsidRDefault="00CB6F20" w:rsidP="008E3DC1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CB6F20" w:rsidRDefault="00CB6F20" w:rsidP="008E3DC1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Druh učebního materiálu</w:t>
            </w:r>
          </w:p>
          <w:p w:rsidR="00CB6F20" w:rsidRDefault="00CB6F20" w:rsidP="008E3DC1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F20" w:rsidRDefault="00CB6F20" w:rsidP="008E3DC1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CB6F20" w:rsidRDefault="00CB6F20" w:rsidP="008E3DC1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Pracovní list</w:t>
            </w:r>
          </w:p>
        </w:tc>
      </w:tr>
      <w:tr w:rsidR="00CB6F20" w:rsidTr="008E3DC1">
        <w:trPr>
          <w:trHeight w:val="882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F20" w:rsidRDefault="00CB6F20" w:rsidP="008E3DC1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CB6F20" w:rsidRDefault="00CB6F20" w:rsidP="008E3DC1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Druh interaktivity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F20" w:rsidRDefault="00CB6F20" w:rsidP="008E3DC1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CB6F20" w:rsidRDefault="00CB6F20" w:rsidP="008E3DC1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Žák - obsah</w:t>
            </w:r>
          </w:p>
        </w:tc>
      </w:tr>
      <w:tr w:rsidR="00CB6F20" w:rsidTr="008E3DC1">
        <w:trPr>
          <w:trHeight w:val="929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F20" w:rsidRDefault="00CB6F20" w:rsidP="008E3DC1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CB6F20" w:rsidRDefault="00CB6F20" w:rsidP="008E3DC1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Cílová skupina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F20" w:rsidRDefault="00CB6F20" w:rsidP="008E3DC1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CB6F20" w:rsidRDefault="00CB6F20" w:rsidP="008E3DC1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Žák</w:t>
            </w:r>
          </w:p>
        </w:tc>
      </w:tr>
      <w:tr w:rsidR="00CB6F20" w:rsidTr="008E3DC1">
        <w:trPr>
          <w:trHeight w:val="882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F20" w:rsidRDefault="00CB6F20" w:rsidP="008E3DC1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CB6F20" w:rsidRDefault="00CB6F20" w:rsidP="008E3DC1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Stupeň a typ vzdělávání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F20" w:rsidRDefault="00CB6F20" w:rsidP="008E3DC1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CB6F20" w:rsidRDefault="00CB6F20" w:rsidP="008E3DC1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Základní vzdělávání – první stupeň – druhé období</w:t>
            </w:r>
          </w:p>
        </w:tc>
      </w:tr>
      <w:tr w:rsidR="00CB6F20" w:rsidTr="008E3DC1">
        <w:trPr>
          <w:trHeight w:val="882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F20" w:rsidRDefault="00CB6F20" w:rsidP="008E3DC1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CB6F20" w:rsidRDefault="00CB6F20" w:rsidP="008E3DC1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Typická věková skupina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F20" w:rsidRDefault="00CB6F20" w:rsidP="008E3DC1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CB6F20" w:rsidRDefault="00CB6F20" w:rsidP="008E3DC1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9 – 11 let</w:t>
            </w:r>
          </w:p>
        </w:tc>
      </w:tr>
      <w:tr w:rsidR="00CB6F20" w:rsidTr="008E3DC1">
        <w:trPr>
          <w:trHeight w:val="882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F20" w:rsidRDefault="00CB6F20" w:rsidP="008E3DC1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CB6F20" w:rsidRDefault="00CB6F20" w:rsidP="008E3DC1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Jazyk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F20" w:rsidRDefault="00CB6F20" w:rsidP="008E3DC1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CB6F20" w:rsidRDefault="00CB6F20" w:rsidP="008E3DC1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Čeština</w:t>
            </w:r>
          </w:p>
        </w:tc>
      </w:tr>
      <w:tr w:rsidR="00CB6F20" w:rsidTr="008E3DC1">
        <w:trPr>
          <w:trHeight w:val="929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F20" w:rsidRDefault="00CB6F20" w:rsidP="008E3DC1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CB6F20" w:rsidRDefault="00CB6F20" w:rsidP="008E3DC1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Použité zdroje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F20" w:rsidRDefault="00CB6F20" w:rsidP="008E3DC1">
            <w:pPr>
              <w:pStyle w:val="Vchoz2LTGliederung1"/>
              <w:spacing w:before="128" w:after="0"/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00E635B6">
              <w:rPr>
                <w:rFonts w:ascii="Arial" w:hAnsi="Arial" w:cs="Arial"/>
                <w:sz w:val="24"/>
                <w:szCs w:val="24"/>
              </w:rPr>
              <w:t xml:space="preserve">DRIJVEROVÁ, M. </w:t>
            </w:r>
            <w:r w:rsidRPr="00E635B6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Pracovní karty ke světu okolo nás. </w:t>
            </w:r>
          </w:p>
          <w:p w:rsidR="00CB6F20" w:rsidRPr="00E635B6" w:rsidRDefault="00CB6F20" w:rsidP="008E3DC1">
            <w:pPr>
              <w:pStyle w:val="Vchoz2LTGliederung1"/>
              <w:spacing w:before="128" w:after="0"/>
              <w:rPr>
                <w:rFonts w:ascii="Arial" w:hAnsi="Arial" w:cs="Arial"/>
              </w:rPr>
            </w:pPr>
            <w:r w:rsidRPr="00E635B6">
              <w:rPr>
                <w:rFonts w:ascii="Arial" w:hAnsi="Arial" w:cs="Arial"/>
                <w:sz w:val="24"/>
                <w:szCs w:val="24"/>
              </w:rPr>
              <w:t>Všeň: Alter, 2008. ISBN 978-80-7245-104-3.</w:t>
            </w:r>
          </w:p>
          <w:p w:rsidR="00CB6F20" w:rsidRDefault="00CB6F20" w:rsidP="008E3DC1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</w:tc>
      </w:tr>
    </w:tbl>
    <w:p w:rsidR="00CB6F20" w:rsidRDefault="00CB6F20"/>
    <w:p w:rsidR="00CB6F20" w:rsidRDefault="00CB6F20"/>
    <w:p w:rsidR="00CB6F20" w:rsidRDefault="00CB6F20"/>
    <w:p w:rsidR="00CB6F20" w:rsidRDefault="00CB6F20"/>
    <w:p w:rsidR="00CB6F20" w:rsidRDefault="00CB6F20" w:rsidP="00F21ED8">
      <w:pPr>
        <w:spacing w:line="360" w:lineRule="auto"/>
        <w:rPr>
          <w:rFonts w:ascii="Arial" w:hAnsi="Arial" w:cs="Arial"/>
          <w:b/>
          <w:sz w:val="32"/>
          <w:szCs w:val="32"/>
        </w:rPr>
      </w:pPr>
      <w:r w:rsidRPr="009E59E7">
        <w:rPr>
          <w:rFonts w:ascii="Arial" w:hAnsi="Arial" w:cs="Arial"/>
          <w:b/>
          <w:sz w:val="32"/>
          <w:szCs w:val="32"/>
        </w:rPr>
        <w:t>BAREVNÉ LISTÍ</w:t>
      </w:r>
    </w:p>
    <w:p w:rsidR="00CB6F20" w:rsidRDefault="00CB6F20" w:rsidP="00C352E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Některé stromy si na podzim pár listů podrží, ale většinou jsou holé. Barevné listy leží na zemi. Co všechno se s nimi dá dělat! Vylisovat a nalepit. Natřít barvou a otisknout na papír. Z listů javoru svážeme draka, vlaje za námi, když utíkáme. Ale na zemi               pod stromy najdeme i plody: kaštany, žaludy, bukvice…. Z těch můžeme vyrobit zvířátka, ptáčky a panáčky.</w:t>
      </w:r>
    </w:p>
    <w:p w:rsidR="00CB6F20" w:rsidRDefault="00CB6F20" w:rsidP="00F21ED8">
      <w:pPr>
        <w:spacing w:line="360" w:lineRule="auto"/>
        <w:rPr>
          <w:rFonts w:ascii="Arial" w:hAnsi="Arial" w:cs="Arial"/>
          <w:sz w:val="24"/>
          <w:szCs w:val="24"/>
        </w:rPr>
      </w:pPr>
    </w:p>
    <w:p w:rsidR="00CB6F20" w:rsidRPr="00101C99" w:rsidRDefault="00CB6F20" w:rsidP="00F21ED8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101C99">
        <w:rPr>
          <w:rFonts w:ascii="Arial" w:hAnsi="Arial" w:cs="Arial"/>
          <w:b/>
          <w:sz w:val="24"/>
          <w:szCs w:val="24"/>
        </w:rPr>
        <w:t>1. O jakém ročním období se v textu píše.</w:t>
      </w:r>
    </w:p>
    <w:p w:rsidR="00CB6F20" w:rsidRDefault="00CB6F20" w:rsidP="00F21ED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a) jaro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b) zima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c) podzim</w:t>
      </w:r>
    </w:p>
    <w:p w:rsidR="00CB6F20" w:rsidRDefault="00CB6F20" w:rsidP="00F21ED8">
      <w:pPr>
        <w:spacing w:line="360" w:lineRule="auto"/>
        <w:rPr>
          <w:rFonts w:ascii="Arial" w:hAnsi="Arial" w:cs="Arial"/>
          <w:sz w:val="24"/>
          <w:szCs w:val="24"/>
        </w:rPr>
      </w:pPr>
    </w:p>
    <w:p w:rsidR="00CB6F20" w:rsidRPr="00101C99" w:rsidRDefault="00CB6F20" w:rsidP="00F21ED8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101C99">
        <w:rPr>
          <w:rFonts w:ascii="Arial" w:hAnsi="Arial" w:cs="Arial"/>
          <w:b/>
          <w:sz w:val="24"/>
          <w:szCs w:val="24"/>
        </w:rPr>
        <w:t>2. Co svážeme z listů javoru.</w:t>
      </w:r>
    </w:p>
    <w:p w:rsidR="00CB6F20" w:rsidRDefault="00CB6F20" w:rsidP="00F21ED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a) květinu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b) draka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c) hada</w:t>
      </w:r>
    </w:p>
    <w:p w:rsidR="00CB6F20" w:rsidRDefault="00CB6F20" w:rsidP="00F21ED8">
      <w:pPr>
        <w:spacing w:line="360" w:lineRule="auto"/>
        <w:rPr>
          <w:rFonts w:ascii="Arial" w:hAnsi="Arial" w:cs="Arial"/>
          <w:sz w:val="24"/>
          <w:szCs w:val="24"/>
        </w:rPr>
      </w:pPr>
    </w:p>
    <w:p w:rsidR="00CB6F20" w:rsidRPr="00101C99" w:rsidRDefault="00CB6F20" w:rsidP="00F21ED8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101C99">
        <w:rPr>
          <w:rFonts w:ascii="Arial" w:hAnsi="Arial" w:cs="Arial"/>
          <w:b/>
          <w:sz w:val="24"/>
          <w:szCs w:val="24"/>
        </w:rPr>
        <w:t>3. Z plodů můžeme vyrobit.</w:t>
      </w:r>
    </w:p>
    <w:p w:rsidR="00CB6F20" w:rsidRDefault="00CB6F20" w:rsidP="00F21ED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a) zvířátka, sáčky a panáčky</w:t>
      </w:r>
      <w:r>
        <w:rPr>
          <w:rFonts w:ascii="Arial" w:hAnsi="Arial" w:cs="Arial"/>
          <w:sz w:val="24"/>
          <w:szCs w:val="24"/>
        </w:rPr>
        <w:tab/>
      </w:r>
    </w:p>
    <w:p w:rsidR="00CB6F20" w:rsidRDefault="00CB6F20" w:rsidP="00F21ED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b) zvířátka, ptáčky a vláčky</w:t>
      </w:r>
      <w:r>
        <w:rPr>
          <w:rFonts w:ascii="Arial" w:hAnsi="Arial" w:cs="Arial"/>
          <w:sz w:val="24"/>
          <w:szCs w:val="24"/>
        </w:rPr>
        <w:tab/>
      </w:r>
    </w:p>
    <w:p w:rsidR="00CB6F20" w:rsidRDefault="00CB6F20" w:rsidP="00F21ED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c) zvířátka, ptáčky a panáčky</w:t>
      </w:r>
    </w:p>
    <w:p w:rsidR="00CB6F20" w:rsidRDefault="00CB6F20" w:rsidP="00F21ED8">
      <w:pPr>
        <w:spacing w:line="360" w:lineRule="auto"/>
        <w:rPr>
          <w:rFonts w:ascii="Arial" w:hAnsi="Arial" w:cs="Arial"/>
          <w:sz w:val="24"/>
          <w:szCs w:val="24"/>
        </w:rPr>
      </w:pPr>
    </w:p>
    <w:p w:rsidR="00CB6F20" w:rsidRPr="00101C99" w:rsidRDefault="00CB6F20" w:rsidP="00F21ED8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101C99">
        <w:rPr>
          <w:rFonts w:ascii="Arial" w:hAnsi="Arial" w:cs="Arial"/>
          <w:b/>
          <w:sz w:val="24"/>
          <w:szCs w:val="24"/>
        </w:rPr>
        <w:t>4. V textu je věta.</w:t>
      </w:r>
    </w:p>
    <w:p w:rsidR="00CB6F20" w:rsidRDefault="00CB6F20" w:rsidP="00F21ED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a) Zelené listy leží na zemi.</w:t>
      </w:r>
    </w:p>
    <w:p w:rsidR="00CB6F20" w:rsidRDefault="00CB6F20" w:rsidP="00F21ED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b) Barevné listy leží na zemi.</w:t>
      </w:r>
    </w:p>
    <w:p w:rsidR="00CB6F20" w:rsidRDefault="00CB6F20" w:rsidP="00F21ED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c) Suché listy leží na zemi.</w:t>
      </w:r>
    </w:p>
    <w:p w:rsidR="00CB6F20" w:rsidRDefault="00CB6F20" w:rsidP="00F21ED8">
      <w:pPr>
        <w:spacing w:line="360" w:lineRule="auto"/>
        <w:rPr>
          <w:rFonts w:ascii="Arial" w:hAnsi="Arial" w:cs="Arial"/>
          <w:sz w:val="24"/>
          <w:szCs w:val="24"/>
        </w:rPr>
      </w:pPr>
    </w:p>
    <w:p w:rsidR="00CB6F20" w:rsidRDefault="00CB6F20" w:rsidP="00F21ED8">
      <w:pPr>
        <w:spacing w:line="360" w:lineRule="auto"/>
        <w:rPr>
          <w:rFonts w:ascii="Arial" w:hAnsi="Arial" w:cs="Arial"/>
          <w:sz w:val="24"/>
          <w:szCs w:val="24"/>
        </w:rPr>
      </w:pPr>
    </w:p>
    <w:p w:rsidR="00CB6F20" w:rsidRPr="00101C99" w:rsidRDefault="00CB6F20" w:rsidP="00F21ED8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101C99">
        <w:rPr>
          <w:rFonts w:ascii="Arial" w:hAnsi="Arial" w:cs="Arial"/>
          <w:b/>
          <w:sz w:val="24"/>
          <w:szCs w:val="24"/>
        </w:rPr>
        <w:t>5. Podle své zkušenosti rozhodni, jaké jsou listnaté stromy v zimě.</w:t>
      </w:r>
    </w:p>
    <w:p w:rsidR="00CB6F20" w:rsidRDefault="00CB6F20" w:rsidP="00F21ED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a) barevné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b) rozkvetlé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c) holé</w:t>
      </w:r>
    </w:p>
    <w:p w:rsidR="00CB6F20" w:rsidRDefault="00CB6F20" w:rsidP="00F21ED8">
      <w:pPr>
        <w:spacing w:line="360" w:lineRule="auto"/>
        <w:rPr>
          <w:rFonts w:ascii="Arial" w:hAnsi="Arial" w:cs="Arial"/>
          <w:sz w:val="24"/>
          <w:szCs w:val="24"/>
        </w:rPr>
      </w:pPr>
    </w:p>
    <w:p w:rsidR="00CB6F20" w:rsidRPr="00101C99" w:rsidRDefault="00CB6F20" w:rsidP="00F21ED8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101C99">
        <w:rPr>
          <w:rFonts w:ascii="Arial" w:hAnsi="Arial" w:cs="Arial"/>
          <w:b/>
          <w:sz w:val="24"/>
          <w:szCs w:val="24"/>
        </w:rPr>
        <w:t>6. Doplň chybějící slova.</w:t>
      </w:r>
    </w:p>
    <w:p w:rsidR="00CB6F20" w:rsidRDefault="00CB6F20" w:rsidP="00F21ED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 listů _______ svážeme _______, _______ za námi, když _______ .</w:t>
      </w:r>
    </w:p>
    <w:p w:rsidR="00CB6F20" w:rsidRDefault="00CB6F20" w:rsidP="00F21ED8">
      <w:pPr>
        <w:spacing w:line="360" w:lineRule="auto"/>
        <w:rPr>
          <w:rFonts w:ascii="Arial" w:hAnsi="Arial" w:cs="Arial"/>
          <w:sz w:val="24"/>
          <w:szCs w:val="24"/>
        </w:rPr>
      </w:pPr>
    </w:p>
    <w:p w:rsidR="00CB6F20" w:rsidRPr="00101C99" w:rsidRDefault="00CB6F20" w:rsidP="00F21ED8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101C99">
        <w:rPr>
          <w:rFonts w:ascii="Arial" w:hAnsi="Arial" w:cs="Arial"/>
          <w:b/>
          <w:sz w:val="24"/>
          <w:szCs w:val="24"/>
        </w:rPr>
        <w:t>7. Zakroužkuj podzimní měsíce.</w:t>
      </w:r>
    </w:p>
    <w:p w:rsidR="00CB6F20" w:rsidRDefault="00CB6F20" w:rsidP="00F21ED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LEDEN       KVĚTEN</w:t>
      </w:r>
      <w:r>
        <w:rPr>
          <w:rFonts w:ascii="Arial" w:hAnsi="Arial" w:cs="Arial"/>
          <w:sz w:val="24"/>
          <w:szCs w:val="24"/>
        </w:rPr>
        <w:tab/>
        <w:t xml:space="preserve"> ÚNOR</w:t>
      </w:r>
      <w:r>
        <w:rPr>
          <w:rFonts w:ascii="Arial" w:hAnsi="Arial" w:cs="Arial"/>
          <w:sz w:val="24"/>
          <w:szCs w:val="24"/>
        </w:rPr>
        <w:tab/>
        <w:t>ČERVENEC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ZÁŘÍ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DUBEN</w:t>
      </w:r>
    </w:p>
    <w:p w:rsidR="00CB6F20" w:rsidRDefault="00CB6F20" w:rsidP="00F21ED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SRPEN</w:t>
      </w:r>
      <w:r>
        <w:rPr>
          <w:rFonts w:ascii="Arial" w:hAnsi="Arial" w:cs="Arial"/>
          <w:sz w:val="24"/>
          <w:szCs w:val="24"/>
        </w:rPr>
        <w:tab/>
        <w:t xml:space="preserve">  PROSINEC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ŘÍJEN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ČERVEN</w:t>
      </w:r>
      <w:r>
        <w:rPr>
          <w:rFonts w:ascii="Arial" w:hAnsi="Arial" w:cs="Arial"/>
          <w:sz w:val="24"/>
          <w:szCs w:val="24"/>
        </w:rPr>
        <w:tab/>
        <w:t>BŘEZEN</w:t>
      </w:r>
      <w:r>
        <w:rPr>
          <w:rFonts w:ascii="Arial" w:hAnsi="Arial" w:cs="Arial"/>
          <w:sz w:val="24"/>
          <w:szCs w:val="24"/>
        </w:rPr>
        <w:tab/>
        <w:t xml:space="preserve"> LISTOPAD</w:t>
      </w:r>
    </w:p>
    <w:p w:rsidR="00CB6F20" w:rsidRDefault="00CB6F20" w:rsidP="00F21ED8">
      <w:pPr>
        <w:spacing w:line="360" w:lineRule="auto"/>
        <w:rPr>
          <w:rFonts w:ascii="Arial" w:hAnsi="Arial" w:cs="Arial"/>
          <w:sz w:val="24"/>
          <w:szCs w:val="24"/>
        </w:rPr>
      </w:pPr>
    </w:p>
    <w:p w:rsidR="00CB6F20" w:rsidRPr="00101C99" w:rsidRDefault="00CB6F20" w:rsidP="00F21ED8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101C99">
        <w:rPr>
          <w:rFonts w:ascii="Arial" w:hAnsi="Arial" w:cs="Arial"/>
          <w:b/>
          <w:sz w:val="24"/>
          <w:szCs w:val="24"/>
        </w:rPr>
        <w:t>8. Vyhledej ve čtyřsměrce 4 listnaté stromy.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41"/>
        <w:gridCol w:w="841"/>
        <w:gridCol w:w="841"/>
        <w:gridCol w:w="841"/>
        <w:gridCol w:w="841"/>
        <w:gridCol w:w="841"/>
      </w:tblGrid>
      <w:tr w:rsidR="00CB6F20" w:rsidTr="00350A66">
        <w:trPr>
          <w:trHeight w:val="498"/>
        </w:trPr>
        <w:tc>
          <w:tcPr>
            <w:tcW w:w="841" w:type="dxa"/>
            <w:vAlign w:val="bottom"/>
          </w:tcPr>
          <w:p w:rsidR="00CB6F20" w:rsidRPr="00350A66" w:rsidRDefault="00CB6F20" w:rsidP="00350A66">
            <w:pPr>
              <w:spacing w:after="0"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50A66">
              <w:rPr>
                <w:rFonts w:ascii="Arial" w:hAnsi="Arial" w:cs="Arial"/>
                <w:sz w:val="32"/>
                <w:szCs w:val="32"/>
              </w:rPr>
              <w:t>A</w:t>
            </w:r>
          </w:p>
        </w:tc>
        <w:tc>
          <w:tcPr>
            <w:tcW w:w="841" w:type="dxa"/>
            <w:vAlign w:val="bottom"/>
          </w:tcPr>
          <w:p w:rsidR="00CB6F20" w:rsidRPr="00350A66" w:rsidRDefault="00CB6F20" w:rsidP="00350A66">
            <w:pPr>
              <w:spacing w:after="0"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50A66">
              <w:rPr>
                <w:rFonts w:ascii="Arial" w:hAnsi="Arial" w:cs="Arial"/>
                <w:sz w:val="32"/>
                <w:szCs w:val="32"/>
              </w:rPr>
              <w:t>I</w:t>
            </w:r>
          </w:p>
        </w:tc>
        <w:tc>
          <w:tcPr>
            <w:tcW w:w="841" w:type="dxa"/>
            <w:vAlign w:val="bottom"/>
          </w:tcPr>
          <w:p w:rsidR="00CB6F20" w:rsidRPr="00350A66" w:rsidRDefault="00CB6F20" w:rsidP="00350A66">
            <w:pPr>
              <w:spacing w:after="0"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50A66">
              <w:rPr>
                <w:rFonts w:ascii="Arial" w:hAnsi="Arial" w:cs="Arial"/>
                <w:sz w:val="32"/>
                <w:szCs w:val="32"/>
              </w:rPr>
              <w:t>D</w:t>
            </w:r>
          </w:p>
        </w:tc>
        <w:tc>
          <w:tcPr>
            <w:tcW w:w="841" w:type="dxa"/>
            <w:vAlign w:val="bottom"/>
          </w:tcPr>
          <w:p w:rsidR="00CB6F20" w:rsidRPr="00350A66" w:rsidRDefault="00CB6F20" w:rsidP="00350A66">
            <w:pPr>
              <w:spacing w:after="0"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50A66">
              <w:rPr>
                <w:rFonts w:ascii="Arial" w:hAnsi="Arial" w:cs="Arial"/>
                <w:sz w:val="32"/>
                <w:szCs w:val="32"/>
              </w:rPr>
              <w:t>O</w:t>
            </w:r>
          </w:p>
        </w:tc>
        <w:tc>
          <w:tcPr>
            <w:tcW w:w="841" w:type="dxa"/>
            <w:vAlign w:val="bottom"/>
          </w:tcPr>
          <w:p w:rsidR="00CB6F20" w:rsidRPr="00350A66" w:rsidRDefault="00CB6F20" w:rsidP="00350A66">
            <w:pPr>
              <w:spacing w:after="0"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50A66">
              <w:rPr>
                <w:rFonts w:ascii="Arial" w:hAnsi="Arial" w:cs="Arial"/>
                <w:sz w:val="32"/>
                <w:szCs w:val="32"/>
              </w:rPr>
              <w:t>Z</w:t>
            </w:r>
          </w:p>
        </w:tc>
        <w:tc>
          <w:tcPr>
            <w:tcW w:w="841" w:type="dxa"/>
            <w:vAlign w:val="bottom"/>
          </w:tcPr>
          <w:p w:rsidR="00CB6F20" w:rsidRPr="00350A66" w:rsidRDefault="00CB6F20" w:rsidP="00350A66">
            <w:pPr>
              <w:spacing w:after="0"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50A66">
              <w:rPr>
                <w:rFonts w:ascii="Arial" w:hAnsi="Arial" w:cs="Arial"/>
                <w:sz w:val="32"/>
                <w:szCs w:val="32"/>
              </w:rPr>
              <w:t>K</w:t>
            </w:r>
          </w:p>
        </w:tc>
      </w:tr>
      <w:tr w:rsidR="00CB6F20" w:rsidTr="00350A66">
        <w:trPr>
          <w:trHeight w:val="498"/>
        </w:trPr>
        <w:tc>
          <w:tcPr>
            <w:tcW w:w="841" w:type="dxa"/>
            <w:vAlign w:val="bottom"/>
          </w:tcPr>
          <w:p w:rsidR="00CB6F20" w:rsidRPr="00350A66" w:rsidRDefault="00CB6F20" w:rsidP="00350A66">
            <w:pPr>
              <w:spacing w:after="0"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50A66">
              <w:rPr>
                <w:rFonts w:ascii="Arial" w:hAnsi="Arial" w:cs="Arial"/>
                <w:sz w:val="32"/>
                <w:szCs w:val="32"/>
              </w:rPr>
              <w:t>V</w:t>
            </w:r>
          </w:p>
        </w:tc>
        <w:tc>
          <w:tcPr>
            <w:tcW w:w="841" w:type="dxa"/>
            <w:vAlign w:val="bottom"/>
          </w:tcPr>
          <w:p w:rsidR="00CB6F20" w:rsidRPr="00350A66" w:rsidRDefault="00CB6F20" w:rsidP="00350A66">
            <w:pPr>
              <w:spacing w:after="0"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50A66">
              <w:rPr>
                <w:rFonts w:ascii="Arial" w:hAnsi="Arial" w:cs="Arial"/>
                <w:sz w:val="32"/>
                <w:szCs w:val="32"/>
              </w:rPr>
              <w:t>M</w:t>
            </w:r>
          </w:p>
        </w:tc>
        <w:tc>
          <w:tcPr>
            <w:tcW w:w="841" w:type="dxa"/>
            <w:vAlign w:val="bottom"/>
          </w:tcPr>
          <w:p w:rsidR="00CB6F20" w:rsidRPr="00350A66" w:rsidRDefault="00CB6F20" w:rsidP="00350A66">
            <w:pPr>
              <w:spacing w:after="0"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50A66">
              <w:rPr>
                <w:rFonts w:ascii="Arial" w:hAnsi="Arial" w:cs="Arial"/>
                <w:sz w:val="32"/>
                <w:szCs w:val="32"/>
              </w:rPr>
              <w:t>U</w:t>
            </w:r>
          </w:p>
        </w:tc>
        <w:tc>
          <w:tcPr>
            <w:tcW w:w="841" w:type="dxa"/>
            <w:vAlign w:val="bottom"/>
          </w:tcPr>
          <w:p w:rsidR="00CB6F20" w:rsidRPr="00350A66" w:rsidRDefault="00CB6F20" w:rsidP="00350A66">
            <w:pPr>
              <w:spacing w:after="0"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50A66">
              <w:rPr>
                <w:rFonts w:ascii="Arial" w:hAnsi="Arial" w:cs="Arial"/>
                <w:sz w:val="32"/>
                <w:szCs w:val="32"/>
              </w:rPr>
              <w:t>E</w:t>
            </w:r>
          </w:p>
        </w:tc>
        <w:tc>
          <w:tcPr>
            <w:tcW w:w="841" w:type="dxa"/>
            <w:vAlign w:val="bottom"/>
          </w:tcPr>
          <w:p w:rsidR="00CB6F20" w:rsidRPr="00350A66" w:rsidRDefault="00CB6F20" w:rsidP="00350A66">
            <w:pPr>
              <w:spacing w:after="0"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50A66">
              <w:rPr>
                <w:rFonts w:ascii="Arial" w:hAnsi="Arial" w:cs="Arial"/>
                <w:sz w:val="32"/>
                <w:szCs w:val="32"/>
              </w:rPr>
              <w:t>S</w:t>
            </w:r>
          </w:p>
        </w:tc>
        <w:tc>
          <w:tcPr>
            <w:tcW w:w="841" w:type="dxa"/>
            <w:vAlign w:val="bottom"/>
          </w:tcPr>
          <w:p w:rsidR="00CB6F20" w:rsidRPr="00350A66" w:rsidRDefault="00CB6F20" w:rsidP="00350A66">
            <w:pPr>
              <w:spacing w:after="0"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50A66">
              <w:rPr>
                <w:rFonts w:ascii="Arial" w:hAnsi="Arial" w:cs="Arial"/>
                <w:sz w:val="32"/>
                <w:szCs w:val="32"/>
              </w:rPr>
              <w:t>L</w:t>
            </w:r>
          </w:p>
        </w:tc>
      </w:tr>
      <w:tr w:rsidR="00CB6F20" w:rsidTr="00350A66">
        <w:trPr>
          <w:trHeight w:val="510"/>
        </w:trPr>
        <w:tc>
          <w:tcPr>
            <w:tcW w:w="841" w:type="dxa"/>
            <w:vAlign w:val="bottom"/>
          </w:tcPr>
          <w:p w:rsidR="00CB6F20" w:rsidRPr="00350A66" w:rsidRDefault="00CB6F20" w:rsidP="00350A66">
            <w:pPr>
              <w:spacing w:after="0"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50A66">
              <w:rPr>
                <w:rFonts w:ascii="Arial" w:hAnsi="Arial" w:cs="Arial"/>
                <w:sz w:val="32"/>
                <w:szCs w:val="32"/>
              </w:rPr>
              <w:t>O</w:t>
            </w:r>
          </w:p>
        </w:tc>
        <w:tc>
          <w:tcPr>
            <w:tcW w:w="841" w:type="dxa"/>
            <w:vAlign w:val="bottom"/>
          </w:tcPr>
          <w:p w:rsidR="00CB6F20" w:rsidRPr="00350A66" w:rsidRDefault="00CB6F20" w:rsidP="00350A66">
            <w:pPr>
              <w:spacing w:after="0"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50A66">
              <w:rPr>
                <w:rFonts w:ascii="Arial" w:hAnsi="Arial" w:cs="Arial"/>
                <w:sz w:val="32"/>
                <w:szCs w:val="32"/>
              </w:rPr>
              <w:t>H</w:t>
            </w:r>
          </w:p>
        </w:tc>
        <w:tc>
          <w:tcPr>
            <w:tcW w:w="841" w:type="dxa"/>
            <w:vAlign w:val="bottom"/>
          </w:tcPr>
          <w:p w:rsidR="00CB6F20" w:rsidRPr="00350A66" w:rsidRDefault="00CB6F20" w:rsidP="00350A66">
            <w:pPr>
              <w:spacing w:after="0"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50A66">
              <w:rPr>
                <w:rFonts w:ascii="Arial" w:hAnsi="Arial" w:cs="Arial"/>
                <w:sz w:val="32"/>
                <w:szCs w:val="32"/>
              </w:rPr>
              <w:t>B</w:t>
            </w:r>
          </w:p>
        </w:tc>
        <w:tc>
          <w:tcPr>
            <w:tcW w:w="841" w:type="dxa"/>
            <w:vAlign w:val="bottom"/>
          </w:tcPr>
          <w:p w:rsidR="00CB6F20" w:rsidRPr="00350A66" w:rsidRDefault="00CB6F20" w:rsidP="00350A66">
            <w:pPr>
              <w:spacing w:after="0"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50A66">
              <w:rPr>
                <w:rFonts w:ascii="Arial" w:hAnsi="Arial" w:cs="Arial"/>
                <w:sz w:val="32"/>
                <w:szCs w:val="32"/>
              </w:rPr>
              <w:t>C</w:t>
            </w:r>
          </w:p>
        </w:tc>
        <w:tc>
          <w:tcPr>
            <w:tcW w:w="841" w:type="dxa"/>
            <w:vAlign w:val="bottom"/>
          </w:tcPr>
          <w:p w:rsidR="00CB6F20" w:rsidRPr="00350A66" w:rsidRDefault="00CB6F20" w:rsidP="00350A66">
            <w:pPr>
              <w:spacing w:after="0"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50A66">
              <w:rPr>
                <w:rFonts w:ascii="Arial" w:hAnsi="Arial" w:cs="Arial"/>
                <w:sz w:val="32"/>
                <w:szCs w:val="32"/>
              </w:rPr>
              <w:t>U</w:t>
            </w:r>
          </w:p>
        </w:tc>
        <w:tc>
          <w:tcPr>
            <w:tcW w:w="841" w:type="dxa"/>
            <w:vAlign w:val="bottom"/>
          </w:tcPr>
          <w:p w:rsidR="00CB6F20" w:rsidRPr="00350A66" w:rsidRDefault="00CB6F20" w:rsidP="00350A66">
            <w:pPr>
              <w:spacing w:after="0"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50A66">
              <w:rPr>
                <w:rFonts w:ascii="Arial" w:hAnsi="Arial" w:cs="Arial"/>
                <w:sz w:val="32"/>
                <w:szCs w:val="32"/>
              </w:rPr>
              <w:t>O</w:t>
            </w:r>
          </w:p>
        </w:tc>
      </w:tr>
      <w:tr w:rsidR="00CB6F20" w:rsidTr="00350A66">
        <w:trPr>
          <w:trHeight w:val="498"/>
        </w:trPr>
        <w:tc>
          <w:tcPr>
            <w:tcW w:w="841" w:type="dxa"/>
            <w:vAlign w:val="bottom"/>
          </w:tcPr>
          <w:p w:rsidR="00CB6F20" w:rsidRPr="00350A66" w:rsidRDefault="00CB6F20" w:rsidP="00350A66">
            <w:pPr>
              <w:spacing w:after="0"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50A66">
              <w:rPr>
                <w:rFonts w:ascii="Arial" w:hAnsi="Arial" w:cs="Arial"/>
                <w:sz w:val="32"/>
                <w:szCs w:val="32"/>
              </w:rPr>
              <w:t>J</w:t>
            </w:r>
          </w:p>
        </w:tc>
        <w:tc>
          <w:tcPr>
            <w:tcW w:w="841" w:type="dxa"/>
            <w:vAlign w:val="bottom"/>
          </w:tcPr>
          <w:p w:rsidR="00CB6F20" w:rsidRPr="00350A66" w:rsidRDefault="00CB6F20" w:rsidP="00350A66">
            <w:pPr>
              <w:spacing w:after="0"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50A66">
              <w:rPr>
                <w:rFonts w:ascii="Arial" w:hAnsi="Arial" w:cs="Arial"/>
                <w:sz w:val="32"/>
                <w:szCs w:val="32"/>
              </w:rPr>
              <w:t>A</w:t>
            </w:r>
          </w:p>
        </w:tc>
        <w:tc>
          <w:tcPr>
            <w:tcW w:w="841" w:type="dxa"/>
            <w:vAlign w:val="bottom"/>
          </w:tcPr>
          <w:p w:rsidR="00CB6F20" w:rsidRPr="00350A66" w:rsidRDefault="00CB6F20" w:rsidP="00350A66">
            <w:pPr>
              <w:spacing w:after="0"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50A66">
              <w:rPr>
                <w:rFonts w:ascii="Arial" w:hAnsi="Arial" w:cs="Arial"/>
                <w:sz w:val="32"/>
                <w:szCs w:val="32"/>
              </w:rPr>
              <w:t>V</w:t>
            </w:r>
          </w:p>
        </w:tc>
        <w:tc>
          <w:tcPr>
            <w:tcW w:w="841" w:type="dxa"/>
            <w:vAlign w:val="bottom"/>
          </w:tcPr>
          <w:p w:rsidR="00CB6F20" w:rsidRPr="00350A66" w:rsidRDefault="00CB6F20" w:rsidP="00350A66">
            <w:pPr>
              <w:spacing w:after="0"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50A66">
              <w:rPr>
                <w:rFonts w:ascii="Arial" w:hAnsi="Arial" w:cs="Arial"/>
                <w:sz w:val="32"/>
                <w:szCs w:val="32"/>
              </w:rPr>
              <w:t>O</w:t>
            </w:r>
          </w:p>
        </w:tc>
        <w:tc>
          <w:tcPr>
            <w:tcW w:w="841" w:type="dxa"/>
            <w:vAlign w:val="bottom"/>
          </w:tcPr>
          <w:p w:rsidR="00CB6F20" w:rsidRPr="00350A66" w:rsidRDefault="00CB6F20" w:rsidP="00350A66">
            <w:pPr>
              <w:spacing w:after="0"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50A66">
              <w:rPr>
                <w:rFonts w:ascii="Arial" w:hAnsi="Arial" w:cs="Arial"/>
                <w:sz w:val="32"/>
                <w:szCs w:val="32"/>
              </w:rPr>
              <w:t>R</w:t>
            </w:r>
          </w:p>
        </w:tc>
        <w:tc>
          <w:tcPr>
            <w:tcW w:w="841" w:type="dxa"/>
            <w:vAlign w:val="bottom"/>
          </w:tcPr>
          <w:p w:rsidR="00CB6F20" w:rsidRPr="00350A66" w:rsidRDefault="00CB6F20" w:rsidP="00350A66">
            <w:pPr>
              <w:spacing w:after="0"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50A66">
              <w:rPr>
                <w:rFonts w:ascii="Arial" w:hAnsi="Arial" w:cs="Arial"/>
                <w:sz w:val="32"/>
                <w:szCs w:val="32"/>
              </w:rPr>
              <w:t>P</w:t>
            </w:r>
          </w:p>
        </w:tc>
      </w:tr>
      <w:tr w:rsidR="00CB6F20" w:rsidTr="00350A66">
        <w:trPr>
          <w:trHeight w:val="498"/>
        </w:trPr>
        <w:tc>
          <w:tcPr>
            <w:tcW w:w="841" w:type="dxa"/>
            <w:vAlign w:val="bottom"/>
          </w:tcPr>
          <w:p w:rsidR="00CB6F20" w:rsidRPr="00350A66" w:rsidRDefault="00CB6F20" w:rsidP="00350A66">
            <w:pPr>
              <w:spacing w:after="0"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50A66">
              <w:rPr>
                <w:rFonts w:ascii="Arial" w:hAnsi="Arial" w:cs="Arial"/>
                <w:sz w:val="32"/>
                <w:szCs w:val="32"/>
              </w:rPr>
              <w:t>F</w:t>
            </w:r>
          </w:p>
        </w:tc>
        <w:tc>
          <w:tcPr>
            <w:tcW w:w="841" w:type="dxa"/>
            <w:vAlign w:val="bottom"/>
          </w:tcPr>
          <w:p w:rsidR="00CB6F20" w:rsidRPr="00350A66" w:rsidRDefault="00CB6F20" w:rsidP="00350A66">
            <w:pPr>
              <w:spacing w:after="0"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50A66">
              <w:rPr>
                <w:rFonts w:ascii="Arial" w:hAnsi="Arial" w:cs="Arial"/>
                <w:sz w:val="32"/>
                <w:szCs w:val="32"/>
              </w:rPr>
              <w:t>N</w:t>
            </w:r>
          </w:p>
        </w:tc>
        <w:tc>
          <w:tcPr>
            <w:tcW w:w="841" w:type="dxa"/>
            <w:vAlign w:val="bottom"/>
          </w:tcPr>
          <w:p w:rsidR="00CB6F20" w:rsidRPr="00350A66" w:rsidRDefault="00CB6F20" w:rsidP="00350A66">
            <w:pPr>
              <w:spacing w:after="0"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50A66">
              <w:rPr>
                <w:rFonts w:ascii="Arial" w:hAnsi="Arial" w:cs="Arial"/>
                <w:sz w:val="32"/>
                <w:szCs w:val="32"/>
              </w:rPr>
              <w:t>D</w:t>
            </w:r>
          </w:p>
        </w:tc>
        <w:tc>
          <w:tcPr>
            <w:tcW w:w="841" w:type="dxa"/>
            <w:vAlign w:val="bottom"/>
          </w:tcPr>
          <w:p w:rsidR="00CB6F20" w:rsidRPr="00350A66" w:rsidRDefault="00CB6F20" w:rsidP="00350A66">
            <w:pPr>
              <w:spacing w:after="0"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50A66">
              <w:rPr>
                <w:rFonts w:ascii="Arial" w:hAnsi="Arial" w:cs="Arial"/>
                <w:sz w:val="32"/>
                <w:szCs w:val="32"/>
              </w:rPr>
              <w:t>G</w:t>
            </w:r>
          </w:p>
        </w:tc>
        <w:tc>
          <w:tcPr>
            <w:tcW w:w="841" w:type="dxa"/>
            <w:vAlign w:val="bottom"/>
          </w:tcPr>
          <w:p w:rsidR="00CB6F20" w:rsidRPr="00350A66" w:rsidRDefault="00CB6F20" w:rsidP="00350A66">
            <w:pPr>
              <w:spacing w:after="0"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50A66">
              <w:rPr>
                <w:rFonts w:ascii="Arial" w:hAnsi="Arial" w:cs="Arial"/>
                <w:sz w:val="32"/>
                <w:szCs w:val="32"/>
              </w:rPr>
              <w:t>J</w:t>
            </w:r>
          </w:p>
        </w:tc>
        <w:tc>
          <w:tcPr>
            <w:tcW w:w="841" w:type="dxa"/>
            <w:vAlign w:val="bottom"/>
          </w:tcPr>
          <w:p w:rsidR="00CB6F20" w:rsidRPr="00350A66" w:rsidRDefault="00CB6F20" w:rsidP="00350A66">
            <w:pPr>
              <w:spacing w:after="0"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50A66">
              <w:rPr>
                <w:rFonts w:ascii="Arial" w:hAnsi="Arial" w:cs="Arial"/>
                <w:sz w:val="32"/>
                <w:szCs w:val="32"/>
              </w:rPr>
              <w:t>O</w:t>
            </w:r>
          </w:p>
        </w:tc>
      </w:tr>
      <w:tr w:rsidR="00CB6F20" w:rsidTr="00350A66">
        <w:trPr>
          <w:trHeight w:val="515"/>
        </w:trPr>
        <w:tc>
          <w:tcPr>
            <w:tcW w:w="841" w:type="dxa"/>
            <w:vAlign w:val="bottom"/>
          </w:tcPr>
          <w:p w:rsidR="00CB6F20" w:rsidRPr="00350A66" w:rsidRDefault="00CB6F20" w:rsidP="00350A66">
            <w:pPr>
              <w:spacing w:after="0"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50A66">
              <w:rPr>
                <w:rFonts w:ascii="Arial" w:hAnsi="Arial" w:cs="Arial"/>
                <w:sz w:val="32"/>
                <w:szCs w:val="32"/>
              </w:rPr>
              <w:t>L</w:t>
            </w:r>
          </w:p>
        </w:tc>
        <w:tc>
          <w:tcPr>
            <w:tcW w:w="841" w:type="dxa"/>
            <w:vAlign w:val="bottom"/>
          </w:tcPr>
          <w:p w:rsidR="00CB6F20" w:rsidRPr="00350A66" w:rsidRDefault="00CB6F20" w:rsidP="00350A66">
            <w:pPr>
              <w:spacing w:after="0"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50A66">
              <w:rPr>
                <w:rFonts w:ascii="Arial" w:hAnsi="Arial" w:cs="Arial"/>
                <w:sz w:val="32"/>
                <w:szCs w:val="32"/>
              </w:rPr>
              <w:t>K</w:t>
            </w:r>
          </w:p>
        </w:tc>
        <w:tc>
          <w:tcPr>
            <w:tcW w:w="841" w:type="dxa"/>
            <w:vAlign w:val="bottom"/>
          </w:tcPr>
          <w:p w:rsidR="00CB6F20" w:rsidRPr="00350A66" w:rsidRDefault="00CB6F20" w:rsidP="00350A66">
            <w:pPr>
              <w:spacing w:after="0"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50A66">
              <w:rPr>
                <w:rFonts w:ascii="Arial" w:hAnsi="Arial" w:cs="Arial"/>
                <w:sz w:val="32"/>
                <w:szCs w:val="32"/>
              </w:rPr>
              <w:t>U</w:t>
            </w:r>
          </w:p>
        </w:tc>
        <w:tc>
          <w:tcPr>
            <w:tcW w:w="841" w:type="dxa"/>
            <w:vAlign w:val="bottom"/>
          </w:tcPr>
          <w:p w:rsidR="00CB6F20" w:rsidRPr="00350A66" w:rsidRDefault="00CB6F20" w:rsidP="00350A66">
            <w:pPr>
              <w:spacing w:after="0"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50A66">
              <w:rPr>
                <w:rFonts w:ascii="Arial" w:hAnsi="Arial" w:cs="Arial"/>
                <w:sz w:val="32"/>
                <w:szCs w:val="32"/>
              </w:rPr>
              <w:t>B</w:t>
            </w:r>
          </w:p>
        </w:tc>
        <w:tc>
          <w:tcPr>
            <w:tcW w:w="841" w:type="dxa"/>
            <w:vAlign w:val="bottom"/>
          </w:tcPr>
          <w:p w:rsidR="00CB6F20" w:rsidRPr="00350A66" w:rsidRDefault="00CB6F20" w:rsidP="00350A66">
            <w:pPr>
              <w:spacing w:after="0"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50A66">
              <w:rPr>
                <w:rFonts w:ascii="Arial" w:hAnsi="Arial" w:cs="Arial"/>
                <w:sz w:val="32"/>
                <w:szCs w:val="32"/>
              </w:rPr>
              <w:t>Y</w:t>
            </w:r>
          </w:p>
        </w:tc>
        <w:tc>
          <w:tcPr>
            <w:tcW w:w="841" w:type="dxa"/>
            <w:vAlign w:val="bottom"/>
          </w:tcPr>
          <w:p w:rsidR="00CB6F20" w:rsidRPr="00350A66" w:rsidRDefault="00CB6F20" w:rsidP="00350A66">
            <w:pPr>
              <w:spacing w:after="0"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50A66">
              <w:rPr>
                <w:rFonts w:ascii="Arial" w:hAnsi="Arial" w:cs="Arial"/>
                <w:sz w:val="32"/>
                <w:szCs w:val="32"/>
              </w:rPr>
              <w:t>T</w:t>
            </w:r>
          </w:p>
        </w:tc>
      </w:tr>
    </w:tbl>
    <w:p w:rsidR="00CB6F20" w:rsidRDefault="00CB6F20" w:rsidP="00F21ED8">
      <w:pPr>
        <w:spacing w:line="360" w:lineRule="auto"/>
        <w:rPr>
          <w:rFonts w:ascii="Arial" w:hAnsi="Arial" w:cs="Arial"/>
          <w:sz w:val="24"/>
          <w:szCs w:val="24"/>
        </w:rPr>
      </w:pPr>
    </w:p>
    <w:p w:rsidR="00CB6F20" w:rsidRDefault="00CB6F20" w:rsidP="00F21ED8">
      <w:pPr>
        <w:spacing w:line="360" w:lineRule="auto"/>
        <w:rPr>
          <w:rFonts w:ascii="Arial" w:hAnsi="Arial" w:cs="Arial"/>
          <w:sz w:val="24"/>
          <w:szCs w:val="24"/>
        </w:rPr>
      </w:pPr>
    </w:p>
    <w:p w:rsidR="00CB6F20" w:rsidRDefault="00CB6F20" w:rsidP="00101C99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CB6F20" w:rsidRPr="00101C99" w:rsidRDefault="00CB6F20" w:rsidP="00101C99">
      <w:pPr>
        <w:spacing w:line="360" w:lineRule="auto"/>
        <w:rPr>
          <w:rFonts w:ascii="Arial" w:hAnsi="Arial" w:cs="Arial"/>
          <w:color w:val="FF0000"/>
          <w:sz w:val="24"/>
          <w:szCs w:val="24"/>
        </w:rPr>
      </w:pPr>
      <w:r w:rsidRPr="00101C99">
        <w:rPr>
          <w:rFonts w:ascii="Arial" w:hAnsi="Arial" w:cs="Arial"/>
          <w:color w:val="FF0000"/>
          <w:sz w:val="24"/>
          <w:szCs w:val="24"/>
        </w:rPr>
        <w:t>Klíč k pracovnímu listu</w:t>
      </w:r>
    </w:p>
    <w:p w:rsidR="00CB6F20" w:rsidRDefault="00CB6F20" w:rsidP="00101C99">
      <w:pPr>
        <w:spacing w:line="360" w:lineRule="auto"/>
        <w:rPr>
          <w:rFonts w:ascii="Arial" w:hAnsi="Arial" w:cs="Arial"/>
          <w:sz w:val="24"/>
          <w:szCs w:val="24"/>
        </w:rPr>
      </w:pPr>
    </w:p>
    <w:p w:rsidR="00CB6F20" w:rsidRPr="00101C99" w:rsidRDefault="00CB6F20" w:rsidP="00101C99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101C99">
        <w:rPr>
          <w:rFonts w:ascii="Arial" w:hAnsi="Arial" w:cs="Arial"/>
          <w:b/>
          <w:sz w:val="24"/>
          <w:szCs w:val="24"/>
        </w:rPr>
        <w:t>1. O jakém ročním období se v textu píše.</w:t>
      </w:r>
    </w:p>
    <w:p w:rsidR="00CB6F20" w:rsidRDefault="00CB6F20" w:rsidP="00101C99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a) jaro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b) zima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101C99">
        <w:rPr>
          <w:rFonts w:ascii="Arial" w:hAnsi="Arial" w:cs="Arial"/>
          <w:color w:val="FF0000"/>
          <w:sz w:val="24"/>
          <w:szCs w:val="24"/>
        </w:rPr>
        <w:t>c) podzim</w:t>
      </w:r>
    </w:p>
    <w:p w:rsidR="00CB6F20" w:rsidRDefault="00CB6F20" w:rsidP="00101C99">
      <w:pPr>
        <w:spacing w:line="360" w:lineRule="auto"/>
        <w:rPr>
          <w:rFonts w:ascii="Arial" w:hAnsi="Arial" w:cs="Arial"/>
          <w:sz w:val="24"/>
          <w:szCs w:val="24"/>
        </w:rPr>
      </w:pPr>
    </w:p>
    <w:p w:rsidR="00CB6F20" w:rsidRPr="00101C99" w:rsidRDefault="00CB6F20" w:rsidP="00101C99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101C99">
        <w:rPr>
          <w:rFonts w:ascii="Arial" w:hAnsi="Arial" w:cs="Arial"/>
          <w:b/>
          <w:sz w:val="24"/>
          <w:szCs w:val="24"/>
        </w:rPr>
        <w:t>2. Co svážeme z listů javoru.</w:t>
      </w:r>
    </w:p>
    <w:p w:rsidR="00CB6F20" w:rsidRDefault="00CB6F20" w:rsidP="00101C99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a) květinu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101C99">
        <w:rPr>
          <w:rFonts w:ascii="Arial" w:hAnsi="Arial" w:cs="Arial"/>
          <w:color w:val="FF0000"/>
          <w:sz w:val="24"/>
          <w:szCs w:val="24"/>
        </w:rPr>
        <w:t>b) draka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c) hada</w:t>
      </w:r>
    </w:p>
    <w:p w:rsidR="00CB6F20" w:rsidRDefault="00CB6F20" w:rsidP="00101C99">
      <w:pPr>
        <w:spacing w:line="360" w:lineRule="auto"/>
        <w:rPr>
          <w:rFonts w:ascii="Arial" w:hAnsi="Arial" w:cs="Arial"/>
          <w:sz w:val="24"/>
          <w:szCs w:val="24"/>
        </w:rPr>
      </w:pPr>
    </w:p>
    <w:p w:rsidR="00CB6F20" w:rsidRPr="00101C99" w:rsidRDefault="00CB6F20" w:rsidP="00101C99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101C99">
        <w:rPr>
          <w:rFonts w:ascii="Arial" w:hAnsi="Arial" w:cs="Arial"/>
          <w:b/>
          <w:sz w:val="24"/>
          <w:szCs w:val="24"/>
        </w:rPr>
        <w:t>3. Z plodů můžeme vyrobit.</w:t>
      </w:r>
    </w:p>
    <w:p w:rsidR="00CB6F20" w:rsidRDefault="00CB6F20" w:rsidP="00101C99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a) zvířátka, sáčky a panáčky</w:t>
      </w:r>
      <w:r>
        <w:rPr>
          <w:rFonts w:ascii="Arial" w:hAnsi="Arial" w:cs="Arial"/>
          <w:sz w:val="24"/>
          <w:szCs w:val="24"/>
        </w:rPr>
        <w:tab/>
      </w:r>
    </w:p>
    <w:p w:rsidR="00CB6F20" w:rsidRDefault="00CB6F20" w:rsidP="00101C99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b) zvířátka, ptáčky a vláčky</w:t>
      </w:r>
      <w:r>
        <w:rPr>
          <w:rFonts w:ascii="Arial" w:hAnsi="Arial" w:cs="Arial"/>
          <w:sz w:val="24"/>
          <w:szCs w:val="24"/>
        </w:rPr>
        <w:tab/>
      </w:r>
    </w:p>
    <w:p w:rsidR="00CB6F20" w:rsidRPr="00101C99" w:rsidRDefault="00CB6F20" w:rsidP="00101C99">
      <w:pPr>
        <w:spacing w:line="360" w:lineRule="auto"/>
        <w:rPr>
          <w:rFonts w:ascii="Arial" w:hAnsi="Arial" w:cs="Arial"/>
          <w:color w:val="FF0000"/>
          <w:sz w:val="24"/>
          <w:szCs w:val="24"/>
        </w:rPr>
      </w:pPr>
      <w:r w:rsidRPr="00101C99">
        <w:rPr>
          <w:rFonts w:ascii="Arial" w:hAnsi="Arial" w:cs="Arial"/>
          <w:color w:val="FF0000"/>
          <w:sz w:val="24"/>
          <w:szCs w:val="24"/>
        </w:rPr>
        <w:t>c) zvířátka, ptáčky a panáčky</w:t>
      </w:r>
    </w:p>
    <w:p w:rsidR="00CB6F20" w:rsidRDefault="00CB6F20" w:rsidP="00101C99">
      <w:pPr>
        <w:spacing w:line="360" w:lineRule="auto"/>
        <w:rPr>
          <w:rFonts w:ascii="Arial" w:hAnsi="Arial" w:cs="Arial"/>
          <w:sz w:val="24"/>
          <w:szCs w:val="24"/>
        </w:rPr>
      </w:pPr>
    </w:p>
    <w:p w:rsidR="00CB6F20" w:rsidRPr="00101C99" w:rsidRDefault="00CB6F20" w:rsidP="00101C99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101C99">
        <w:rPr>
          <w:rFonts w:ascii="Arial" w:hAnsi="Arial" w:cs="Arial"/>
          <w:b/>
          <w:sz w:val="24"/>
          <w:szCs w:val="24"/>
        </w:rPr>
        <w:t>4. V textu je věta.</w:t>
      </w:r>
    </w:p>
    <w:p w:rsidR="00CB6F20" w:rsidRDefault="00CB6F20" w:rsidP="00101C99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a) Zelené listy leží na zemi.</w:t>
      </w:r>
    </w:p>
    <w:p w:rsidR="00CB6F20" w:rsidRPr="00101C99" w:rsidRDefault="00CB6F20" w:rsidP="00101C99">
      <w:pPr>
        <w:spacing w:line="360" w:lineRule="auto"/>
        <w:rPr>
          <w:rFonts w:ascii="Arial" w:hAnsi="Arial" w:cs="Arial"/>
          <w:color w:val="FF0000"/>
          <w:sz w:val="24"/>
          <w:szCs w:val="24"/>
        </w:rPr>
      </w:pPr>
      <w:r w:rsidRPr="00101C99">
        <w:rPr>
          <w:rFonts w:ascii="Arial" w:hAnsi="Arial" w:cs="Arial"/>
          <w:color w:val="FF0000"/>
          <w:sz w:val="24"/>
          <w:szCs w:val="24"/>
        </w:rPr>
        <w:t>b) Barevné listy leží na zemi.</w:t>
      </w:r>
    </w:p>
    <w:p w:rsidR="00CB6F20" w:rsidRDefault="00CB6F20" w:rsidP="00101C99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c) Suché listy leží na zemi.</w:t>
      </w:r>
    </w:p>
    <w:p w:rsidR="00CB6F20" w:rsidRDefault="00CB6F20" w:rsidP="00101C99">
      <w:pPr>
        <w:spacing w:line="360" w:lineRule="auto"/>
        <w:rPr>
          <w:rFonts w:ascii="Arial" w:hAnsi="Arial" w:cs="Arial"/>
          <w:sz w:val="24"/>
          <w:szCs w:val="24"/>
        </w:rPr>
      </w:pPr>
    </w:p>
    <w:p w:rsidR="00CB6F20" w:rsidRPr="00101C99" w:rsidRDefault="00CB6F20" w:rsidP="00101C99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101C99">
        <w:rPr>
          <w:rFonts w:ascii="Arial" w:hAnsi="Arial" w:cs="Arial"/>
          <w:b/>
          <w:sz w:val="24"/>
          <w:szCs w:val="24"/>
        </w:rPr>
        <w:t>5. Podle své zkušenosti rozhodni, jaké jsou listnaté stromy v zimě.</w:t>
      </w:r>
    </w:p>
    <w:p w:rsidR="00CB6F20" w:rsidRDefault="00CB6F20" w:rsidP="00101C99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a) barevné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b) rozkvetlé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101C99">
        <w:rPr>
          <w:rFonts w:ascii="Arial" w:hAnsi="Arial" w:cs="Arial"/>
          <w:color w:val="FF0000"/>
          <w:sz w:val="24"/>
          <w:szCs w:val="24"/>
        </w:rPr>
        <w:t>c) holé</w:t>
      </w:r>
    </w:p>
    <w:p w:rsidR="00CB6F20" w:rsidRDefault="00CB6F20" w:rsidP="00101C99">
      <w:pPr>
        <w:spacing w:line="360" w:lineRule="auto"/>
        <w:rPr>
          <w:rFonts w:ascii="Arial" w:hAnsi="Arial" w:cs="Arial"/>
          <w:sz w:val="24"/>
          <w:szCs w:val="24"/>
        </w:rPr>
      </w:pPr>
    </w:p>
    <w:p w:rsidR="00CB6F20" w:rsidRPr="00101C99" w:rsidRDefault="00CB6F20" w:rsidP="00101C99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101C99">
        <w:rPr>
          <w:rFonts w:ascii="Arial" w:hAnsi="Arial" w:cs="Arial"/>
          <w:b/>
          <w:sz w:val="24"/>
          <w:szCs w:val="24"/>
        </w:rPr>
        <w:t>6. Doplň chybějící slova.</w:t>
      </w:r>
    </w:p>
    <w:p w:rsidR="00CB6F20" w:rsidRDefault="00CB6F20" w:rsidP="00101C99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 listů </w:t>
      </w:r>
      <w:r w:rsidRPr="00101C99">
        <w:rPr>
          <w:rFonts w:ascii="Arial" w:hAnsi="Arial" w:cs="Arial"/>
          <w:color w:val="FF0000"/>
          <w:sz w:val="24"/>
          <w:szCs w:val="24"/>
        </w:rPr>
        <w:t>javoru</w:t>
      </w:r>
      <w:r>
        <w:rPr>
          <w:rFonts w:ascii="Arial" w:hAnsi="Arial" w:cs="Arial"/>
          <w:sz w:val="24"/>
          <w:szCs w:val="24"/>
        </w:rPr>
        <w:t xml:space="preserve"> svážeme </w:t>
      </w:r>
      <w:r w:rsidRPr="00101C99">
        <w:rPr>
          <w:rFonts w:ascii="Arial" w:hAnsi="Arial" w:cs="Arial"/>
          <w:color w:val="FF0000"/>
          <w:sz w:val="24"/>
          <w:szCs w:val="24"/>
        </w:rPr>
        <w:t>draka</w:t>
      </w:r>
      <w:r>
        <w:rPr>
          <w:rFonts w:ascii="Arial" w:hAnsi="Arial" w:cs="Arial"/>
          <w:sz w:val="24"/>
          <w:szCs w:val="24"/>
        </w:rPr>
        <w:t xml:space="preserve">, </w:t>
      </w:r>
      <w:r w:rsidRPr="00101C99">
        <w:rPr>
          <w:rFonts w:ascii="Arial" w:hAnsi="Arial" w:cs="Arial"/>
          <w:color w:val="FF0000"/>
          <w:sz w:val="24"/>
          <w:szCs w:val="24"/>
        </w:rPr>
        <w:t>vlaje</w:t>
      </w:r>
      <w:r>
        <w:rPr>
          <w:rFonts w:ascii="Arial" w:hAnsi="Arial" w:cs="Arial"/>
          <w:sz w:val="24"/>
          <w:szCs w:val="24"/>
        </w:rPr>
        <w:t xml:space="preserve"> za námi, když </w:t>
      </w:r>
      <w:r w:rsidRPr="00101C99">
        <w:rPr>
          <w:rFonts w:ascii="Arial" w:hAnsi="Arial" w:cs="Arial"/>
          <w:color w:val="FF0000"/>
          <w:sz w:val="24"/>
          <w:szCs w:val="24"/>
        </w:rPr>
        <w:t>utíkáme</w:t>
      </w:r>
      <w:r>
        <w:rPr>
          <w:rFonts w:ascii="Arial" w:hAnsi="Arial" w:cs="Arial"/>
          <w:sz w:val="24"/>
          <w:szCs w:val="24"/>
        </w:rPr>
        <w:t>.</w:t>
      </w:r>
    </w:p>
    <w:p w:rsidR="00CB6F20" w:rsidRPr="00101C99" w:rsidRDefault="00CB6F20" w:rsidP="00101C99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101C99">
        <w:rPr>
          <w:rFonts w:ascii="Arial" w:hAnsi="Arial" w:cs="Arial"/>
          <w:b/>
          <w:sz w:val="24"/>
          <w:szCs w:val="24"/>
        </w:rPr>
        <w:t>7. Zakroužkuj podzimní měsíce.</w:t>
      </w:r>
    </w:p>
    <w:p w:rsidR="00CB6F20" w:rsidRDefault="00CB6F20" w:rsidP="00101C99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LEDEN       KVĚTEN</w:t>
      </w:r>
      <w:r>
        <w:rPr>
          <w:rFonts w:ascii="Arial" w:hAnsi="Arial" w:cs="Arial"/>
          <w:sz w:val="24"/>
          <w:szCs w:val="24"/>
        </w:rPr>
        <w:tab/>
        <w:t xml:space="preserve"> ÚNOR</w:t>
      </w:r>
      <w:r>
        <w:rPr>
          <w:rFonts w:ascii="Arial" w:hAnsi="Arial" w:cs="Arial"/>
          <w:sz w:val="24"/>
          <w:szCs w:val="24"/>
        </w:rPr>
        <w:tab/>
        <w:t>ČERVENEC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101C99">
        <w:rPr>
          <w:rFonts w:ascii="Arial" w:hAnsi="Arial" w:cs="Arial"/>
          <w:color w:val="FF0000"/>
          <w:sz w:val="24"/>
          <w:szCs w:val="24"/>
        </w:rPr>
        <w:t>ZÁŘÍ</w:t>
      </w:r>
      <w:r w:rsidRPr="00101C99">
        <w:rPr>
          <w:rFonts w:ascii="Arial" w:hAnsi="Arial" w:cs="Arial"/>
          <w:color w:val="FF0000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DUBEN</w:t>
      </w:r>
    </w:p>
    <w:p w:rsidR="00CB6F20" w:rsidRDefault="00CB6F20" w:rsidP="00101C99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SRPEN</w:t>
      </w:r>
      <w:r>
        <w:rPr>
          <w:rFonts w:ascii="Arial" w:hAnsi="Arial" w:cs="Arial"/>
          <w:sz w:val="24"/>
          <w:szCs w:val="24"/>
        </w:rPr>
        <w:tab/>
        <w:t xml:space="preserve">  PROSINEC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101C99">
        <w:rPr>
          <w:rFonts w:ascii="Arial" w:hAnsi="Arial" w:cs="Arial"/>
          <w:color w:val="FF0000"/>
          <w:sz w:val="24"/>
          <w:szCs w:val="24"/>
        </w:rPr>
        <w:t>ŘÍJEN</w:t>
      </w:r>
      <w:r w:rsidRPr="00101C99">
        <w:rPr>
          <w:rFonts w:ascii="Arial" w:hAnsi="Arial" w:cs="Arial"/>
          <w:color w:val="FF0000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ČERVEN</w:t>
      </w:r>
      <w:r>
        <w:rPr>
          <w:rFonts w:ascii="Arial" w:hAnsi="Arial" w:cs="Arial"/>
          <w:sz w:val="24"/>
          <w:szCs w:val="24"/>
        </w:rPr>
        <w:tab/>
        <w:t>BŘEZEN</w:t>
      </w:r>
      <w:r>
        <w:rPr>
          <w:rFonts w:ascii="Arial" w:hAnsi="Arial" w:cs="Arial"/>
          <w:sz w:val="24"/>
          <w:szCs w:val="24"/>
        </w:rPr>
        <w:tab/>
        <w:t xml:space="preserve"> </w:t>
      </w:r>
      <w:r w:rsidRPr="00101C99">
        <w:rPr>
          <w:rFonts w:ascii="Arial" w:hAnsi="Arial" w:cs="Arial"/>
          <w:color w:val="FF0000"/>
          <w:sz w:val="24"/>
          <w:szCs w:val="24"/>
        </w:rPr>
        <w:t>LISTOPAD</w:t>
      </w:r>
    </w:p>
    <w:p w:rsidR="00CB6F20" w:rsidRDefault="00CB6F20" w:rsidP="00101C99">
      <w:pPr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CB6F20" w:rsidRPr="00101C99" w:rsidRDefault="00CB6F20" w:rsidP="00101C99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101C99">
        <w:rPr>
          <w:rFonts w:ascii="Arial" w:hAnsi="Arial" w:cs="Arial"/>
          <w:b/>
          <w:sz w:val="24"/>
          <w:szCs w:val="24"/>
        </w:rPr>
        <w:t>8. Vyhledej ve čtyřsměrce 4 listnaté stromy.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41"/>
        <w:gridCol w:w="841"/>
        <w:gridCol w:w="841"/>
        <w:gridCol w:w="841"/>
        <w:gridCol w:w="841"/>
        <w:gridCol w:w="841"/>
      </w:tblGrid>
      <w:tr w:rsidR="00CB6F20" w:rsidTr="00350A66">
        <w:trPr>
          <w:trHeight w:val="498"/>
        </w:trPr>
        <w:tc>
          <w:tcPr>
            <w:tcW w:w="841" w:type="dxa"/>
            <w:vAlign w:val="bottom"/>
          </w:tcPr>
          <w:p w:rsidR="00CB6F20" w:rsidRPr="00350A66" w:rsidRDefault="00CB6F20" w:rsidP="00350A66">
            <w:pPr>
              <w:spacing w:after="0"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50A66">
              <w:rPr>
                <w:rFonts w:ascii="Arial" w:hAnsi="Arial" w:cs="Arial"/>
                <w:sz w:val="32"/>
                <w:szCs w:val="32"/>
              </w:rPr>
              <w:t>A</w:t>
            </w:r>
          </w:p>
        </w:tc>
        <w:tc>
          <w:tcPr>
            <w:tcW w:w="841" w:type="dxa"/>
            <w:vAlign w:val="bottom"/>
          </w:tcPr>
          <w:p w:rsidR="00CB6F20" w:rsidRPr="00350A66" w:rsidRDefault="00CB6F20" w:rsidP="00350A66">
            <w:pPr>
              <w:spacing w:after="0"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50A66">
              <w:rPr>
                <w:rFonts w:ascii="Arial" w:hAnsi="Arial" w:cs="Arial"/>
                <w:sz w:val="32"/>
                <w:szCs w:val="32"/>
              </w:rPr>
              <w:t>I</w:t>
            </w:r>
          </w:p>
        </w:tc>
        <w:tc>
          <w:tcPr>
            <w:tcW w:w="841" w:type="dxa"/>
            <w:vAlign w:val="bottom"/>
          </w:tcPr>
          <w:p w:rsidR="00CB6F20" w:rsidRPr="00350A66" w:rsidRDefault="00CB6F20" w:rsidP="00350A66">
            <w:pPr>
              <w:spacing w:after="0" w:line="360" w:lineRule="auto"/>
              <w:jc w:val="center"/>
              <w:rPr>
                <w:rFonts w:ascii="Arial" w:hAnsi="Arial" w:cs="Arial"/>
                <w:color w:val="FF0000"/>
                <w:sz w:val="32"/>
                <w:szCs w:val="32"/>
              </w:rPr>
            </w:pPr>
            <w:r w:rsidRPr="00350A66">
              <w:rPr>
                <w:rFonts w:ascii="Arial" w:hAnsi="Arial" w:cs="Arial"/>
                <w:color w:val="FF0000"/>
                <w:sz w:val="32"/>
                <w:szCs w:val="32"/>
              </w:rPr>
              <w:t>D</w:t>
            </w:r>
          </w:p>
        </w:tc>
        <w:tc>
          <w:tcPr>
            <w:tcW w:w="841" w:type="dxa"/>
            <w:vAlign w:val="bottom"/>
          </w:tcPr>
          <w:p w:rsidR="00CB6F20" w:rsidRPr="00350A66" w:rsidRDefault="00CB6F20" w:rsidP="00350A66">
            <w:pPr>
              <w:spacing w:after="0"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50A66">
              <w:rPr>
                <w:rFonts w:ascii="Arial" w:hAnsi="Arial" w:cs="Arial"/>
                <w:sz w:val="32"/>
                <w:szCs w:val="32"/>
              </w:rPr>
              <w:t>O</w:t>
            </w:r>
          </w:p>
        </w:tc>
        <w:tc>
          <w:tcPr>
            <w:tcW w:w="841" w:type="dxa"/>
            <w:vAlign w:val="bottom"/>
          </w:tcPr>
          <w:p w:rsidR="00CB6F20" w:rsidRPr="00350A66" w:rsidRDefault="00CB6F20" w:rsidP="00350A66">
            <w:pPr>
              <w:spacing w:after="0"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50A66">
              <w:rPr>
                <w:rFonts w:ascii="Arial" w:hAnsi="Arial" w:cs="Arial"/>
                <w:sz w:val="32"/>
                <w:szCs w:val="32"/>
              </w:rPr>
              <w:t>Z</w:t>
            </w:r>
          </w:p>
        </w:tc>
        <w:tc>
          <w:tcPr>
            <w:tcW w:w="841" w:type="dxa"/>
            <w:vAlign w:val="bottom"/>
          </w:tcPr>
          <w:p w:rsidR="00CB6F20" w:rsidRPr="00350A66" w:rsidRDefault="00CB6F20" w:rsidP="00350A66">
            <w:pPr>
              <w:spacing w:after="0"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50A66">
              <w:rPr>
                <w:rFonts w:ascii="Arial" w:hAnsi="Arial" w:cs="Arial"/>
                <w:sz w:val="32"/>
                <w:szCs w:val="32"/>
              </w:rPr>
              <w:t>K</w:t>
            </w:r>
          </w:p>
        </w:tc>
      </w:tr>
      <w:tr w:rsidR="00CB6F20" w:rsidTr="00350A66">
        <w:trPr>
          <w:trHeight w:val="498"/>
        </w:trPr>
        <w:tc>
          <w:tcPr>
            <w:tcW w:w="841" w:type="dxa"/>
            <w:vAlign w:val="bottom"/>
          </w:tcPr>
          <w:p w:rsidR="00CB6F20" w:rsidRPr="00350A66" w:rsidRDefault="00CB6F20" w:rsidP="00350A66">
            <w:pPr>
              <w:spacing w:after="0"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50A66">
              <w:rPr>
                <w:rFonts w:ascii="Arial" w:hAnsi="Arial" w:cs="Arial"/>
                <w:sz w:val="32"/>
                <w:szCs w:val="32"/>
              </w:rPr>
              <w:t>V</w:t>
            </w:r>
          </w:p>
        </w:tc>
        <w:tc>
          <w:tcPr>
            <w:tcW w:w="841" w:type="dxa"/>
            <w:vAlign w:val="bottom"/>
          </w:tcPr>
          <w:p w:rsidR="00CB6F20" w:rsidRPr="00350A66" w:rsidRDefault="00CB6F20" w:rsidP="00350A66">
            <w:pPr>
              <w:spacing w:after="0"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50A66">
              <w:rPr>
                <w:rFonts w:ascii="Arial" w:hAnsi="Arial" w:cs="Arial"/>
                <w:sz w:val="32"/>
                <w:szCs w:val="32"/>
              </w:rPr>
              <w:t>M</w:t>
            </w:r>
          </w:p>
        </w:tc>
        <w:tc>
          <w:tcPr>
            <w:tcW w:w="841" w:type="dxa"/>
            <w:vAlign w:val="bottom"/>
          </w:tcPr>
          <w:p w:rsidR="00CB6F20" w:rsidRPr="00350A66" w:rsidRDefault="00CB6F20" w:rsidP="00350A66">
            <w:pPr>
              <w:spacing w:after="0" w:line="360" w:lineRule="auto"/>
              <w:jc w:val="center"/>
              <w:rPr>
                <w:rFonts w:ascii="Arial" w:hAnsi="Arial" w:cs="Arial"/>
                <w:color w:val="FF0000"/>
                <w:sz w:val="32"/>
                <w:szCs w:val="32"/>
              </w:rPr>
            </w:pPr>
            <w:r w:rsidRPr="00350A66">
              <w:rPr>
                <w:rFonts w:ascii="Arial" w:hAnsi="Arial" w:cs="Arial"/>
                <w:color w:val="FF0000"/>
                <w:sz w:val="32"/>
                <w:szCs w:val="32"/>
              </w:rPr>
              <w:t>U</w:t>
            </w:r>
          </w:p>
        </w:tc>
        <w:tc>
          <w:tcPr>
            <w:tcW w:w="841" w:type="dxa"/>
            <w:vAlign w:val="bottom"/>
          </w:tcPr>
          <w:p w:rsidR="00CB6F20" w:rsidRPr="00350A66" w:rsidRDefault="00CB6F20" w:rsidP="00350A66">
            <w:pPr>
              <w:spacing w:after="0"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50A66">
              <w:rPr>
                <w:rFonts w:ascii="Arial" w:hAnsi="Arial" w:cs="Arial"/>
                <w:sz w:val="32"/>
                <w:szCs w:val="32"/>
              </w:rPr>
              <w:t>E</w:t>
            </w:r>
          </w:p>
        </w:tc>
        <w:tc>
          <w:tcPr>
            <w:tcW w:w="841" w:type="dxa"/>
            <w:vAlign w:val="bottom"/>
          </w:tcPr>
          <w:p w:rsidR="00CB6F20" w:rsidRPr="00350A66" w:rsidRDefault="00CB6F20" w:rsidP="00350A66">
            <w:pPr>
              <w:spacing w:after="0"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50A66">
              <w:rPr>
                <w:rFonts w:ascii="Arial" w:hAnsi="Arial" w:cs="Arial"/>
                <w:sz w:val="32"/>
                <w:szCs w:val="32"/>
              </w:rPr>
              <w:t>S</w:t>
            </w:r>
          </w:p>
        </w:tc>
        <w:tc>
          <w:tcPr>
            <w:tcW w:w="841" w:type="dxa"/>
            <w:vAlign w:val="bottom"/>
          </w:tcPr>
          <w:p w:rsidR="00CB6F20" w:rsidRPr="00350A66" w:rsidRDefault="00CB6F20" w:rsidP="00350A66">
            <w:pPr>
              <w:spacing w:after="0" w:line="360" w:lineRule="auto"/>
              <w:jc w:val="center"/>
              <w:rPr>
                <w:rFonts w:ascii="Arial" w:hAnsi="Arial" w:cs="Arial"/>
                <w:color w:val="FF0000"/>
                <w:sz w:val="32"/>
                <w:szCs w:val="32"/>
              </w:rPr>
            </w:pPr>
            <w:r w:rsidRPr="00350A66">
              <w:rPr>
                <w:rFonts w:ascii="Arial" w:hAnsi="Arial" w:cs="Arial"/>
                <w:color w:val="FF0000"/>
                <w:sz w:val="32"/>
                <w:szCs w:val="32"/>
              </w:rPr>
              <w:t>L</w:t>
            </w:r>
          </w:p>
        </w:tc>
      </w:tr>
      <w:tr w:rsidR="00CB6F20" w:rsidTr="00350A66">
        <w:trPr>
          <w:trHeight w:val="510"/>
        </w:trPr>
        <w:tc>
          <w:tcPr>
            <w:tcW w:w="841" w:type="dxa"/>
            <w:vAlign w:val="bottom"/>
          </w:tcPr>
          <w:p w:rsidR="00CB6F20" w:rsidRPr="00350A66" w:rsidRDefault="00CB6F20" w:rsidP="00350A66">
            <w:pPr>
              <w:spacing w:after="0"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50A66">
              <w:rPr>
                <w:rFonts w:ascii="Arial" w:hAnsi="Arial" w:cs="Arial"/>
                <w:sz w:val="32"/>
                <w:szCs w:val="32"/>
              </w:rPr>
              <w:t>O</w:t>
            </w:r>
          </w:p>
        </w:tc>
        <w:tc>
          <w:tcPr>
            <w:tcW w:w="841" w:type="dxa"/>
            <w:vAlign w:val="bottom"/>
          </w:tcPr>
          <w:p w:rsidR="00CB6F20" w:rsidRPr="00350A66" w:rsidRDefault="00CB6F20" w:rsidP="00350A66">
            <w:pPr>
              <w:spacing w:after="0"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50A66">
              <w:rPr>
                <w:rFonts w:ascii="Arial" w:hAnsi="Arial" w:cs="Arial"/>
                <w:sz w:val="32"/>
                <w:szCs w:val="32"/>
              </w:rPr>
              <w:t>H</w:t>
            </w:r>
          </w:p>
        </w:tc>
        <w:tc>
          <w:tcPr>
            <w:tcW w:w="841" w:type="dxa"/>
            <w:vAlign w:val="bottom"/>
          </w:tcPr>
          <w:p w:rsidR="00CB6F20" w:rsidRPr="00350A66" w:rsidRDefault="00CB6F20" w:rsidP="00350A66">
            <w:pPr>
              <w:spacing w:after="0" w:line="360" w:lineRule="auto"/>
              <w:jc w:val="center"/>
              <w:rPr>
                <w:rFonts w:ascii="Arial" w:hAnsi="Arial" w:cs="Arial"/>
                <w:color w:val="FF0000"/>
                <w:sz w:val="32"/>
                <w:szCs w:val="32"/>
              </w:rPr>
            </w:pPr>
            <w:r w:rsidRPr="00350A66">
              <w:rPr>
                <w:rFonts w:ascii="Arial" w:hAnsi="Arial" w:cs="Arial"/>
                <w:color w:val="FF0000"/>
                <w:sz w:val="32"/>
                <w:szCs w:val="32"/>
              </w:rPr>
              <w:t>B</w:t>
            </w:r>
          </w:p>
        </w:tc>
        <w:tc>
          <w:tcPr>
            <w:tcW w:w="841" w:type="dxa"/>
            <w:vAlign w:val="bottom"/>
          </w:tcPr>
          <w:p w:rsidR="00CB6F20" w:rsidRPr="00350A66" w:rsidRDefault="00CB6F20" w:rsidP="00350A66">
            <w:pPr>
              <w:spacing w:after="0"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50A66">
              <w:rPr>
                <w:rFonts w:ascii="Arial" w:hAnsi="Arial" w:cs="Arial"/>
                <w:sz w:val="32"/>
                <w:szCs w:val="32"/>
              </w:rPr>
              <w:t>C</w:t>
            </w:r>
          </w:p>
        </w:tc>
        <w:tc>
          <w:tcPr>
            <w:tcW w:w="841" w:type="dxa"/>
            <w:vAlign w:val="bottom"/>
          </w:tcPr>
          <w:p w:rsidR="00CB6F20" w:rsidRPr="00350A66" w:rsidRDefault="00CB6F20" w:rsidP="00350A66">
            <w:pPr>
              <w:spacing w:after="0"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50A66">
              <w:rPr>
                <w:rFonts w:ascii="Arial" w:hAnsi="Arial" w:cs="Arial"/>
                <w:sz w:val="32"/>
                <w:szCs w:val="32"/>
              </w:rPr>
              <w:t>U</w:t>
            </w:r>
          </w:p>
        </w:tc>
        <w:tc>
          <w:tcPr>
            <w:tcW w:w="841" w:type="dxa"/>
            <w:vAlign w:val="bottom"/>
          </w:tcPr>
          <w:p w:rsidR="00CB6F20" w:rsidRPr="00350A66" w:rsidRDefault="00CB6F20" w:rsidP="00350A66">
            <w:pPr>
              <w:spacing w:after="0" w:line="360" w:lineRule="auto"/>
              <w:jc w:val="center"/>
              <w:rPr>
                <w:rFonts w:ascii="Arial" w:hAnsi="Arial" w:cs="Arial"/>
                <w:color w:val="FF0000"/>
                <w:sz w:val="32"/>
                <w:szCs w:val="32"/>
              </w:rPr>
            </w:pPr>
            <w:r w:rsidRPr="00350A66">
              <w:rPr>
                <w:rFonts w:ascii="Arial" w:hAnsi="Arial" w:cs="Arial"/>
                <w:color w:val="FF0000"/>
                <w:sz w:val="32"/>
                <w:szCs w:val="32"/>
              </w:rPr>
              <w:t>O</w:t>
            </w:r>
          </w:p>
        </w:tc>
      </w:tr>
      <w:tr w:rsidR="00CB6F20" w:rsidTr="00350A66">
        <w:trPr>
          <w:trHeight w:val="498"/>
        </w:trPr>
        <w:tc>
          <w:tcPr>
            <w:tcW w:w="841" w:type="dxa"/>
            <w:vAlign w:val="bottom"/>
          </w:tcPr>
          <w:p w:rsidR="00CB6F20" w:rsidRPr="00350A66" w:rsidRDefault="00CB6F20" w:rsidP="00350A66">
            <w:pPr>
              <w:spacing w:after="0" w:line="360" w:lineRule="auto"/>
              <w:jc w:val="center"/>
              <w:rPr>
                <w:rFonts w:ascii="Arial" w:hAnsi="Arial" w:cs="Arial"/>
                <w:color w:val="FF0000"/>
                <w:sz w:val="32"/>
                <w:szCs w:val="32"/>
              </w:rPr>
            </w:pPr>
            <w:r w:rsidRPr="00350A66">
              <w:rPr>
                <w:rFonts w:ascii="Arial" w:hAnsi="Arial" w:cs="Arial"/>
                <w:color w:val="FF0000"/>
                <w:sz w:val="32"/>
                <w:szCs w:val="32"/>
              </w:rPr>
              <w:t>J</w:t>
            </w:r>
          </w:p>
        </w:tc>
        <w:tc>
          <w:tcPr>
            <w:tcW w:w="841" w:type="dxa"/>
            <w:vAlign w:val="bottom"/>
          </w:tcPr>
          <w:p w:rsidR="00CB6F20" w:rsidRPr="00350A66" w:rsidRDefault="00CB6F20" w:rsidP="00350A66">
            <w:pPr>
              <w:spacing w:after="0" w:line="360" w:lineRule="auto"/>
              <w:jc w:val="center"/>
              <w:rPr>
                <w:rFonts w:ascii="Arial" w:hAnsi="Arial" w:cs="Arial"/>
                <w:color w:val="FF0000"/>
                <w:sz w:val="32"/>
                <w:szCs w:val="32"/>
              </w:rPr>
            </w:pPr>
            <w:r w:rsidRPr="00350A66">
              <w:rPr>
                <w:rFonts w:ascii="Arial" w:hAnsi="Arial" w:cs="Arial"/>
                <w:color w:val="FF0000"/>
                <w:sz w:val="32"/>
                <w:szCs w:val="32"/>
              </w:rPr>
              <w:t>A</w:t>
            </w:r>
          </w:p>
        </w:tc>
        <w:tc>
          <w:tcPr>
            <w:tcW w:w="841" w:type="dxa"/>
            <w:vAlign w:val="bottom"/>
          </w:tcPr>
          <w:p w:rsidR="00CB6F20" w:rsidRPr="00350A66" w:rsidRDefault="00CB6F20" w:rsidP="00350A66">
            <w:pPr>
              <w:spacing w:after="0" w:line="360" w:lineRule="auto"/>
              <w:jc w:val="center"/>
              <w:rPr>
                <w:rFonts w:ascii="Arial" w:hAnsi="Arial" w:cs="Arial"/>
                <w:color w:val="FF0000"/>
                <w:sz w:val="32"/>
                <w:szCs w:val="32"/>
              </w:rPr>
            </w:pPr>
            <w:r w:rsidRPr="00350A66">
              <w:rPr>
                <w:rFonts w:ascii="Arial" w:hAnsi="Arial" w:cs="Arial"/>
                <w:color w:val="FF0000"/>
                <w:sz w:val="32"/>
                <w:szCs w:val="32"/>
              </w:rPr>
              <w:t>V</w:t>
            </w:r>
          </w:p>
        </w:tc>
        <w:tc>
          <w:tcPr>
            <w:tcW w:w="841" w:type="dxa"/>
            <w:vAlign w:val="bottom"/>
          </w:tcPr>
          <w:p w:rsidR="00CB6F20" w:rsidRPr="00350A66" w:rsidRDefault="00CB6F20" w:rsidP="00350A66">
            <w:pPr>
              <w:spacing w:after="0" w:line="360" w:lineRule="auto"/>
              <w:jc w:val="center"/>
              <w:rPr>
                <w:rFonts w:ascii="Arial" w:hAnsi="Arial" w:cs="Arial"/>
                <w:color w:val="FF0000"/>
                <w:sz w:val="32"/>
                <w:szCs w:val="32"/>
              </w:rPr>
            </w:pPr>
            <w:r w:rsidRPr="00350A66">
              <w:rPr>
                <w:rFonts w:ascii="Arial" w:hAnsi="Arial" w:cs="Arial"/>
                <w:color w:val="FF0000"/>
                <w:sz w:val="32"/>
                <w:szCs w:val="32"/>
              </w:rPr>
              <w:t>O</w:t>
            </w:r>
          </w:p>
        </w:tc>
        <w:tc>
          <w:tcPr>
            <w:tcW w:w="841" w:type="dxa"/>
            <w:vAlign w:val="bottom"/>
          </w:tcPr>
          <w:p w:rsidR="00CB6F20" w:rsidRPr="00350A66" w:rsidRDefault="00CB6F20" w:rsidP="00350A66">
            <w:pPr>
              <w:spacing w:after="0" w:line="360" w:lineRule="auto"/>
              <w:jc w:val="center"/>
              <w:rPr>
                <w:rFonts w:ascii="Arial" w:hAnsi="Arial" w:cs="Arial"/>
                <w:color w:val="FF0000"/>
                <w:sz w:val="32"/>
                <w:szCs w:val="32"/>
              </w:rPr>
            </w:pPr>
            <w:r w:rsidRPr="00350A66">
              <w:rPr>
                <w:rFonts w:ascii="Arial" w:hAnsi="Arial" w:cs="Arial"/>
                <w:color w:val="FF0000"/>
                <w:sz w:val="32"/>
                <w:szCs w:val="32"/>
              </w:rPr>
              <w:t>R</w:t>
            </w:r>
          </w:p>
        </w:tc>
        <w:tc>
          <w:tcPr>
            <w:tcW w:w="841" w:type="dxa"/>
            <w:vAlign w:val="bottom"/>
          </w:tcPr>
          <w:p w:rsidR="00CB6F20" w:rsidRPr="00350A66" w:rsidRDefault="00CB6F20" w:rsidP="00350A66">
            <w:pPr>
              <w:spacing w:after="0" w:line="360" w:lineRule="auto"/>
              <w:jc w:val="center"/>
              <w:rPr>
                <w:rFonts w:ascii="Arial" w:hAnsi="Arial" w:cs="Arial"/>
                <w:color w:val="FF0000"/>
                <w:sz w:val="32"/>
                <w:szCs w:val="32"/>
              </w:rPr>
            </w:pPr>
            <w:r w:rsidRPr="00350A66">
              <w:rPr>
                <w:rFonts w:ascii="Arial" w:hAnsi="Arial" w:cs="Arial"/>
                <w:color w:val="FF0000"/>
                <w:sz w:val="32"/>
                <w:szCs w:val="32"/>
              </w:rPr>
              <w:t>P</w:t>
            </w:r>
          </w:p>
        </w:tc>
      </w:tr>
      <w:tr w:rsidR="00CB6F20" w:rsidTr="00350A66">
        <w:trPr>
          <w:trHeight w:val="498"/>
        </w:trPr>
        <w:tc>
          <w:tcPr>
            <w:tcW w:w="841" w:type="dxa"/>
            <w:vAlign w:val="bottom"/>
          </w:tcPr>
          <w:p w:rsidR="00CB6F20" w:rsidRPr="00350A66" w:rsidRDefault="00CB6F20" w:rsidP="00350A66">
            <w:pPr>
              <w:spacing w:after="0"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50A66">
              <w:rPr>
                <w:rFonts w:ascii="Arial" w:hAnsi="Arial" w:cs="Arial"/>
                <w:sz w:val="32"/>
                <w:szCs w:val="32"/>
              </w:rPr>
              <w:t>F</w:t>
            </w:r>
          </w:p>
        </w:tc>
        <w:tc>
          <w:tcPr>
            <w:tcW w:w="841" w:type="dxa"/>
            <w:vAlign w:val="bottom"/>
          </w:tcPr>
          <w:p w:rsidR="00CB6F20" w:rsidRPr="00350A66" w:rsidRDefault="00CB6F20" w:rsidP="00350A66">
            <w:pPr>
              <w:spacing w:after="0"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50A66">
              <w:rPr>
                <w:rFonts w:ascii="Arial" w:hAnsi="Arial" w:cs="Arial"/>
                <w:sz w:val="32"/>
                <w:szCs w:val="32"/>
              </w:rPr>
              <w:t>N</w:t>
            </w:r>
          </w:p>
        </w:tc>
        <w:tc>
          <w:tcPr>
            <w:tcW w:w="841" w:type="dxa"/>
            <w:vAlign w:val="bottom"/>
          </w:tcPr>
          <w:p w:rsidR="00CB6F20" w:rsidRPr="00350A66" w:rsidRDefault="00CB6F20" w:rsidP="00350A66">
            <w:pPr>
              <w:spacing w:after="0"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50A66">
              <w:rPr>
                <w:rFonts w:ascii="Arial" w:hAnsi="Arial" w:cs="Arial"/>
                <w:sz w:val="32"/>
                <w:szCs w:val="32"/>
              </w:rPr>
              <w:t>D</w:t>
            </w:r>
          </w:p>
        </w:tc>
        <w:tc>
          <w:tcPr>
            <w:tcW w:w="841" w:type="dxa"/>
            <w:vAlign w:val="bottom"/>
          </w:tcPr>
          <w:p w:rsidR="00CB6F20" w:rsidRPr="00350A66" w:rsidRDefault="00CB6F20" w:rsidP="00350A66">
            <w:pPr>
              <w:spacing w:after="0"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50A66">
              <w:rPr>
                <w:rFonts w:ascii="Arial" w:hAnsi="Arial" w:cs="Arial"/>
                <w:sz w:val="32"/>
                <w:szCs w:val="32"/>
              </w:rPr>
              <w:t>G</w:t>
            </w:r>
          </w:p>
        </w:tc>
        <w:tc>
          <w:tcPr>
            <w:tcW w:w="841" w:type="dxa"/>
            <w:vAlign w:val="bottom"/>
          </w:tcPr>
          <w:p w:rsidR="00CB6F20" w:rsidRPr="00350A66" w:rsidRDefault="00CB6F20" w:rsidP="00350A66">
            <w:pPr>
              <w:spacing w:after="0"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50A66">
              <w:rPr>
                <w:rFonts w:ascii="Arial" w:hAnsi="Arial" w:cs="Arial"/>
                <w:sz w:val="32"/>
                <w:szCs w:val="32"/>
              </w:rPr>
              <w:t>J</w:t>
            </w:r>
          </w:p>
        </w:tc>
        <w:tc>
          <w:tcPr>
            <w:tcW w:w="841" w:type="dxa"/>
            <w:vAlign w:val="bottom"/>
          </w:tcPr>
          <w:p w:rsidR="00CB6F20" w:rsidRPr="00350A66" w:rsidRDefault="00CB6F20" w:rsidP="00350A66">
            <w:pPr>
              <w:spacing w:after="0" w:line="360" w:lineRule="auto"/>
              <w:jc w:val="center"/>
              <w:rPr>
                <w:rFonts w:ascii="Arial" w:hAnsi="Arial" w:cs="Arial"/>
                <w:color w:val="FF0000"/>
                <w:sz w:val="32"/>
                <w:szCs w:val="32"/>
              </w:rPr>
            </w:pPr>
            <w:r w:rsidRPr="00350A66">
              <w:rPr>
                <w:rFonts w:ascii="Arial" w:hAnsi="Arial" w:cs="Arial"/>
                <w:color w:val="FF0000"/>
                <w:sz w:val="32"/>
                <w:szCs w:val="32"/>
              </w:rPr>
              <w:t>O</w:t>
            </w:r>
          </w:p>
        </w:tc>
      </w:tr>
      <w:tr w:rsidR="00CB6F20" w:rsidTr="00350A66">
        <w:trPr>
          <w:trHeight w:val="515"/>
        </w:trPr>
        <w:tc>
          <w:tcPr>
            <w:tcW w:w="841" w:type="dxa"/>
            <w:vAlign w:val="bottom"/>
          </w:tcPr>
          <w:p w:rsidR="00CB6F20" w:rsidRPr="00350A66" w:rsidRDefault="00CB6F20" w:rsidP="00350A66">
            <w:pPr>
              <w:spacing w:after="0"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50A66">
              <w:rPr>
                <w:rFonts w:ascii="Arial" w:hAnsi="Arial" w:cs="Arial"/>
                <w:sz w:val="32"/>
                <w:szCs w:val="32"/>
              </w:rPr>
              <w:t>L</w:t>
            </w:r>
          </w:p>
        </w:tc>
        <w:tc>
          <w:tcPr>
            <w:tcW w:w="841" w:type="dxa"/>
            <w:vAlign w:val="bottom"/>
          </w:tcPr>
          <w:p w:rsidR="00CB6F20" w:rsidRPr="00350A66" w:rsidRDefault="00CB6F20" w:rsidP="00350A66">
            <w:pPr>
              <w:spacing w:after="0" w:line="360" w:lineRule="auto"/>
              <w:jc w:val="center"/>
              <w:rPr>
                <w:rFonts w:ascii="Arial" w:hAnsi="Arial" w:cs="Arial"/>
                <w:color w:val="FF0000"/>
                <w:sz w:val="32"/>
                <w:szCs w:val="32"/>
              </w:rPr>
            </w:pPr>
            <w:r w:rsidRPr="00350A66">
              <w:rPr>
                <w:rFonts w:ascii="Arial" w:hAnsi="Arial" w:cs="Arial"/>
                <w:color w:val="FF0000"/>
                <w:sz w:val="32"/>
                <w:szCs w:val="32"/>
              </w:rPr>
              <w:t>K</w:t>
            </w:r>
          </w:p>
        </w:tc>
        <w:tc>
          <w:tcPr>
            <w:tcW w:w="841" w:type="dxa"/>
            <w:vAlign w:val="bottom"/>
          </w:tcPr>
          <w:p w:rsidR="00CB6F20" w:rsidRPr="00350A66" w:rsidRDefault="00CB6F20" w:rsidP="00350A66">
            <w:pPr>
              <w:spacing w:after="0" w:line="360" w:lineRule="auto"/>
              <w:jc w:val="center"/>
              <w:rPr>
                <w:rFonts w:ascii="Arial" w:hAnsi="Arial" w:cs="Arial"/>
                <w:color w:val="FF0000"/>
                <w:sz w:val="32"/>
                <w:szCs w:val="32"/>
              </w:rPr>
            </w:pPr>
            <w:r w:rsidRPr="00350A66">
              <w:rPr>
                <w:rFonts w:ascii="Arial" w:hAnsi="Arial" w:cs="Arial"/>
                <w:color w:val="FF0000"/>
                <w:sz w:val="32"/>
                <w:szCs w:val="32"/>
              </w:rPr>
              <w:t>U</w:t>
            </w:r>
          </w:p>
        </w:tc>
        <w:tc>
          <w:tcPr>
            <w:tcW w:w="841" w:type="dxa"/>
            <w:vAlign w:val="bottom"/>
          </w:tcPr>
          <w:p w:rsidR="00CB6F20" w:rsidRPr="00350A66" w:rsidRDefault="00CB6F20" w:rsidP="00350A66">
            <w:pPr>
              <w:spacing w:after="0" w:line="360" w:lineRule="auto"/>
              <w:jc w:val="center"/>
              <w:rPr>
                <w:rFonts w:ascii="Arial" w:hAnsi="Arial" w:cs="Arial"/>
                <w:color w:val="FF0000"/>
                <w:sz w:val="32"/>
                <w:szCs w:val="32"/>
              </w:rPr>
            </w:pPr>
            <w:r w:rsidRPr="00350A66">
              <w:rPr>
                <w:rFonts w:ascii="Arial" w:hAnsi="Arial" w:cs="Arial"/>
                <w:color w:val="FF0000"/>
                <w:sz w:val="32"/>
                <w:szCs w:val="32"/>
              </w:rPr>
              <w:t>B</w:t>
            </w:r>
          </w:p>
        </w:tc>
        <w:tc>
          <w:tcPr>
            <w:tcW w:w="841" w:type="dxa"/>
            <w:vAlign w:val="bottom"/>
          </w:tcPr>
          <w:p w:rsidR="00CB6F20" w:rsidRPr="00350A66" w:rsidRDefault="00CB6F20" w:rsidP="00350A66">
            <w:pPr>
              <w:spacing w:after="0"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50A66">
              <w:rPr>
                <w:rFonts w:ascii="Arial" w:hAnsi="Arial" w:cs="Arial"/>
                <w:sz w:val="32"/>
                <w:szCs w:val="32"/>
              </w:rPr>
              <w:t>Y</w:t>
            </w:r>
          </w:p>
        </w:tc>
        <w:tc>
          <w:tcPr>
            <w:tcW w:w="841" w:type="dxa"/>
            <w:vAlign w:val="bottom"/>
          </w:tcPr>
          <w:p w:rsidR="00CB6F20" w:rsidRPr="00350A66" w:rsidRDefault="00CB6F20" w:rsidP="00350A66">
            <w:pPr>
              <w:spacing w:after="0" w:line="360" w:lineRule="auto"/>
              <w:jc w:val="center"/>
              <w:rPr>
                <w:rFonts w:ascii="Arial" w:hAnsi="Arial" w:cs="Arial"/>
                <w:color w:val="FF0000"/>
                <w:sz w:val="32"/>
                <w:szCs w:val="32"/>
              </w:rPr>
            </w:pPr>
            <w:r w:rsidRPr="00350A66">
              <w:rPr>
                <w:rFonts w:ascii="Arial" w:hAnsi="Arial" w:cs="Arial"/>
                <w:color w:val="FF0000"/>
                <w:sz w:val="32"/>
                <w:szCs w:val="32"/>
              </w:rPr>
              <w:t>T</w:t>
            </w:r>
          </w:p>
        </w:tc>
      </w:tr>
    </w:tbl>
    <w:p w:rsidR="00CB6F20" w:rsidRDefault="00CB6F20">
      <w:pPr>
        <w:suppressAutoHyphens w:val="0"/>
        <w:rPr>
          <w:rFonts w:ascii="Arial" w:hAnsi="Arial" w:cs="Arial"/>
          <w:sz w:val="24"/>
          <w:szCs w:val="24"/>
        </w:rPr>
      </w:pPr>
    </w:p>
    <w:sectPr w:rsidR="00CB6F20" w:rsidSect="000054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font189">
    <w:altName w:val="Times New Roman"/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E59E7"/>
    <w:rsid w:val="000054F1"/>
    <w:rsid w:val="00101C99"/>
    <w:rsid w:val="001E1900"/>
    <w:rsid w:val="00214039"/>
    <w:rsid w:val="00350A66"/>
    <w:rsid w:val="00815898"/>
    <w:rsid w:val="008E3DC1"/>
    <w:rsid w:val="00977521"/>
    <w:rsid w:val="009D6EEB"/>
    <w:rsid w:val="009E59E7"/>
    <w:rsid w:val="00BD51A8"/>
    <w:rsid w:val="00C352ED"/>
    <w:rsid w:val="00CB6F20"/>
    <w:rsid w:val="00E00D95"/>
    <w:rsid w:val="00E635B6"/>
    <w:rsid w:val="00F20EFD"/>
    <w:rsid w:val="00F21E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59E7"/>
    <w:pPr>
      <w:suppressAutoHyphens/>
      <w:spacing w:after="200" w:line="276" w:lineRule="auto"/>
    </w:pPr>
    <w:rPr>
      <w:rFonts w:cs="font189"/>
      <w:kern w:val="1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Vchoz2LTGliederung1">
    <w:name w:val="Výchozí 2~LT~Gliederung 1"/>
    <w:uiPriority w:val="99"/>
    <w:rsid w:val="009E59E7"/>
    <w:pPr>
      <w:autoSpaceDE w:val="0"/>
      <w:autoSpaceDN w:val="0"/>
      <w:adjustRightInd w:val="0"/>
      <w:spacing w:after="283"/>
    </w:pPr>
    <w:rPr>
      <w:rFonts w:ascii="Tahoma" w:eastAsia="Times New Roman" w:hAnsi="Tahoma" w:cs="Tahoma"/>
      <w:color w:val="000000"/>
      <w:kern w:val="1"/>
      <w:sz w:val="64"/>
      <w:szCs w:val="64"/>
    </w:rPr>
  </w:style>
  <w:style w:type="table" w:styleId="TableGrid">
    <w:name w:val="Table Grid"/>
    <w:basedOn w:val="TableNormal"/>
    <w:uiPriority w:val="99"/>
    <w:rsid w:val="0081589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6</Pages>
  <Words>429</Words>
  <Characters>2535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ŠKOLY:</dc:title>
  <dc:subject/>
  <dc:creator>Sentnerovi</dc:creator>
  <cp:keywords/>
  <dc:description/>
  <cp:lastModifiedBy>DUM</cp:lastModifiedBy>
  <cp:revision>2</cp:revision>
  <dcterms:created xsi:type="dcterms:W3CDTF">2012-03-23T20:05:00Z</dcterms:created>
  <dcterms:modified xsi:type="dcterms:W3CDTF">2012-03-23T20:05:00Z</dcterms:modified>
</cp:coreProperties>
</file>