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6A5D9F">
        <w:rPr>
          <w:rFonts w:ascii="Times New Roman" w:hAnsi="Times New Roman"/>
        </w:rPr>
        <w:t>Strojírens</w:t>
      </w:r>
      <w:r w:rsidR="00E12930">
        <w:rPr>
          <w:rFonts w:ascii="Times New Roman" w:hAnsi="Times New Roman"/>
        </w:rPr>
        <w:t>ké</w:t>
      </w:r>
      <w:r w:rsidR="00BE2135">
        <w:rPr>
          <w:rFonts w:ascii="Times New Roman" w:hAnsi="Times New Roman"/>
        </w:rPr>
        <w:t xml:space="preserve"> </w:t>
      </w:r>
      <w:r w:rsidR="006A5D9F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Číselné výrazy</w:t>
      </w:r>
      <w:r w:rsidR="007377D6">
        <w:rPr>
          <w:rFonts w:ascii="Times New Roman" w:hAnsi="Times New Roman"/>
        </w:rPr>
        <w:t xml:space="preserve">,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6A5D9F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6A5D9F">
        <w:rPr>
          <w:rFonts w:ascii="Times New Roman" w:hAnsi="Times New Roman"/>
        </w:rPr>
        <w:t>4</w:t>
      </w:r>
      <w:r w:rsidR="00E12930">
        <w:rPr>
          <w:rFonts w:ascii="Times New Roman" w:hAnsi="Times New Roman"/>
        </w:rPr>
        <w:t>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 xml:space="preserve">Zápis </w:t>
      </w:r>
      <w:r w:rsidR="00E12930">
        <w:rPr>
          <w:rFonts w:ascii="Times New Roman" w:hAnsi="Times New Roman"/>
        </w:rPr>
        <w:t xml:space="preserve">číselných </w:t>
      </w:r>
      <w:r w:rsidR="00BE2135">
        <w:rPr>
          <w:rFonts w:ascii="Times New Roman" w:hAnsi="Times New Roman"/>
        </w:rPr>
        <w:t>výrazů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6A5D9F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>, 16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EE4A6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E4A65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21.05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B0BF5" w:rsidRPr="00313120" w:rsidRDefault="000B0BF5" w:rsidP="000B0BF5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Vy</w:t>
      </w:r>
      <w:r w:rsidRPr="00454B11">
        <w:rPr>
          <w:noProof/>
          <w:sz w:val="28"/>
          <w:lang w:eastAsia="cs-CZ"/>
        </w:rPr>
        <w:t>poč</w:t>
      </w:r>
      <w:r>
        <w:rPr>
          <w:noProof/>
          <w:sz w:val="28"/>
          <w:lang w:eastAsia="cs-CZ"/>
        </w:rPr>
        <w:t>ítejte</w:t>
      </w:r>
      <w:r w:rsidRPr="00454B11">
        <w:rPr>
          <w:noProof/>
          <w:sz w:val="28"/>
          <w:lang w:eastAsia="cs-CZ"/>
        </w:rPr>
        <w:t xml:space="preserve"> výrazy a spoj</w:t>
      </w:r>
      <w:r>
        <w:rPr>
          <w:noProof/>
          <w:sz w:val="28"/>
          <w:lang w:eastAsia="cs-CZ"/>
        </w:rPr>
        <w:t>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y</w:t>
      </w:r>
      <w:r w:rsidRPr="00454B11">
        <w:rPr>
          <w:noProof/>
          <w:sz w:val="28"/>
          <w:lang w:eastAsia="cs-CZ"/>
        </w:rPr>
        <w:t xml:space="preserve"> se správným pojmem</w:t>
      </w:r>
      <w:r>
        <w:rPr>
          <w:noProof/>
          <w:sz w:val="28"/>
          <w:lang w:eastAsia="cs-CZ"/>
        </w:rPr>
        <w:t>:</w:t>
      </w:r>
    </w:p>
    <w:tbl>
      <w:tblPr>
        <w:tblW w:w="5641" w:type="dxa"/>
        <w:tblInd w:w="250" w:type="dxa"/>
        <w:tblLayout w:type="fixed"/>
        <w:tblLook w:val="04A0"/>
      </w:tblPr>
      <w:tblGrid>
        <w:gridCol w:w="1729"/>
        <w:gridCol w:w="1077"/>
        <w:gridCol w:w="1758"/>
        <w:gridCol w:w="1077"/>
      </w:tblGrid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56</w:t>
            </w:r>
            <w:r w:rsidRPr="00454B11">
              <w:rPr>
                <w:noProof/>
                <w:sz w:val="28"/>
                <w:lang w:eastAsia="cs-CZ"/>
              </w:rPr>
              <w:t xml:space="preserve"> – </w:t>
            </w:r>
            <w:r>
              <w:rPr>
                <w:noProof/>
                <w:sz w:val="28"/>
                <w:lang w:eastAsia="cs-CZ"/>
              </w:rPr>
              <w:t>10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EE4A65" w:rsidP="007348D3">
            <w:pPr>
              <w:rPr>
                <w:i/>
                <w:noProof/>
                <w:color w:val="215868" w:themeColor="accent5" w:themeShade="80"/>
                <w:sz w:val="28"/>
                <w:lang w:eastAsia="cs-CZ"/>
              </w:rPr>
            </w:pPr>
            <w:r>
              <w:rPr>
                <w:i/>
                <w:noProof/>
                <w:color w:val="215868" w:themeColor="accent5" w:themeShade="80"/>
                <w:sz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margin-left:39.5pt;margin-top:5.85pt;width:99.75pt;height:0;z-index:251674624;mso-position-horizontal-relative:text;mso-position-vertical-relative:text" o:connectortype="straight" strokecolor="#205867 [1608]" strokeweight="2.25pt"/>
              </w:pict>
            </w:r>
            <w:r w:rsidR="000B0BF5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46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rozdíl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8</w:t>
            </w:r>
            <w:r w:rsidRPr="00454B11">
              <w:rPr>
                <w:noProof/>
                <w:sz w:val="28"/>
                <w:lang w:eastAsia="cs-CZ"/>
              </w:rPr>
              <w:t xml:space="preserve"> + 1</w:t>
            </w:r>
            <w:r>
              <w:rPr>
                <w:noProof/>
                <w:sz w:val="28"/>
                <w:lang w:eastAsia="cs-CZ"/>
              </w:rPr>
              <w:t xml:space="preserve">9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čísla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140 : 2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součet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 xml:space="preserve"> · 8 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podíl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2</w:t>
            </w:r>
            <w:r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15</w:t>
            </w:r>
            <w:r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>1</w:t>
            </w:r>
            <w:r>
              <w:rPr>
                <w:noProof/>
                <w:sz w:val="28"/>
                <w:lang w:eastAsia="cs-CZ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součin</w:t>
            </w:r>
          </w:p>
        </w:tc>
      </w:tr>
    </w:tbl>
    <w:p w:rsidR="000B0BF5" w:rsidRDefault="000B0BF5" w:rsidP="000B0BF5">
      <w:pPr>
        <w:pStyle w:val="Odstavecseseznamem"/>
        <w:numPr>
          <w:ilvl w:val="0"/>
          <w:numId w:val="1"/>
        </w:numPr>
        <w:spacing w:before="120" w:after="120" w:line="276" w:lineRule="auto"/>
        <w:ind w:left="0" w:hanging="284"/>
        <w:jc w:val="both"/>
        <w:rPr>
          <w:sz w:val="28"/>
        </w:rPr>
      </w:pPr>
      <w:r>
        <w:rPr>
          <w:sz w:val="28"/>
          <w:szCs w:val="28"/>
        </w:rPr>
        <w:t>Určete pořadí početních úkonů, hodnotu výrazu podle vzoru a pojmenujte ho:</w:t>
      </w:r>
      <w:r w:rsidRPr="008E0175">
        <w:rPr>
          <w:sz w:val="28"/>
        </w:rPr>
        <w:t xml:space="preserve"> </w:t>
      </w:r>
    </w:p>
    <w:tbl>
      <w:tblPr>
        <w:tblW w:w="9223" w:type="dxa"/>
        <w:tblInd w:w="250" w:type="dxa"/>
        <w:shd w:val="clear" w:color="auto" w:fill="DAEEF3"/>
        <w:tblLook w:val="04A0"/>
      </w:tblPr>
      <w:tblGrid>
        <w:gridCol w:w="3544"/>
        <w:gridCol w:w="3742"/>
        <w:gridCol w:w="236"/>
        <w:gridCol w:w="1701"/>
      </w:tblGrid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4 - 24 : 3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24 – 8 = 16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9B0FFF" w:rsidRDefault="000B0BF5" w:rsidP="007348D3">
            <w:pPr>
              <w:jc w:val="center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   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+ 10 : 5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(12 + 18) : 6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ind w:hanging="108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25 : 5 - (24 : 6 -3) = 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jc w:val="right"/>
              <w:rPr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200 : (19 - 5 + 6)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+ (35 : 7) - (16 - 8)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+ 7) 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 + (7 ∙ 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+ 7 ∙ 5)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773137" w:rsidRDefault="000B0BF5" w:rsidP="007348D3">
            <w:pPr>
              <w:jc w:val="center"/>
              <w:rPr>
                <w:color w:val="215868" w:themeColor="accent5" w:themeShade="80"/>
                <w:sz w:val="28"/>
              </w:rPr>
            </w:pPr>
          </w:p>
        </w:tc>
      </w:tr>
    </w:tbl>
    <w:p w:rsidR="000B0BF5" w:rsidRDefault="000B0BF5" w:rsidP="000B0BF5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číselný</w:t>
      </w:r>
      <w:r w:rsidRPr="008853AF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</w:t>
      </w:r>
      <w:r>
        <w:rPr>
          <w:noProof/>
          <w:sz w:val="28"/>
          <w:lang w:eastAsia="cs-CZ"/>
        </w:rPr>
        <w:t xml:space="preserve">ítejte jeho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ho:</w:t>
      </w:r>
    </w:p>
    <w:tbl>
      <w:tblPr>
        <w:tblW w:w="9241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953"/>
        <w:gridCol w:w="3288"/>
      </w:tblGrid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třikrát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3 = 24                 součin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deset zvětšete o padesát jedna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šest zvětšete devětkrát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šedesát zmenšete o sto tři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sedmnáct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osmnáct zvětšete o dvacet dva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pět zvětšete dvanáctkrát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osmdesát zmenšete o dvě stě pět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šest zmenšete osmkrát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čtyři zmenšete šestkrát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</w:p>
        </w:tc>
      </w:tr>
    </w:tbl>
    <w:p w:rsidR="000B0BF5" w:rsidRPr="00C402F1" w:rsidRDefault="000B0BF5" w:rsidP="000B0BF5">
      <w:pPr>
        <w:spacing w:after="200" w:line="276" w:lineRule="auto"/>
        <w:rPr>
          <w:noProof/>
          <w:sz w:val="16"/>
          <w:szCs w:val="16"/>
          <w:lang w:eastAsia="cs-CZ"/>
        </w:rPr>
      </w:pPr>
      <w:r>
        <w:rPr>
          <w:noProof/>
          <w:sz w:val="28"/>
          <w:lang w:eastAsia="cs-CZ"/>
        </w:rPr>
        <w:br w:type="page"/>
      </w:r>
    </w:p>
    <w:p w:rsidR="000B0BF5" w:rsidRPr="00C402F1" w:rsidRDefault="000B0BF5" w:rsidP="000B0BF5">
      <w:pPr>
        <w:spacing w:line="276" w:lineRule="auto"/>
        <w:ind w:hanging="284"/>
        <w:jc w:val="both"/>
        <w:rPr>
          <w:sz w:val="28"/>
        </w:rPr>
      </w:pPr>
      <w:r>
        <w:rPr>
          <w:noProof/>
          <w:sz w:val="28"/>
          <w:lang w:eastAsia="cs-CZ"/>
        </w:rPr>
        <w:t xml:space="preserve">4) </w:t>
      </w:r>
      <w:r w:rsidRPr="00C402F1">
        <w:rPr>
          <w:noProof/>
          <w:sz w:val="28"/>
          <w:lang w:eastAsia="cs-CZ"/>
        </w:rPr>
        <w:t>Zapište číselným výrazem, vypočítejte a odpovězte</w:t>
      </w:r>
      <w:r w:rsidRPr="00C402F1">
        <w:rPr>
          <w:sz w:val="28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002"/>
      </w:tblGrid>
      <w:tr w:rsidR="000B0BF5" w:rsidTr="007348D3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První nákladní auto přivezlo na stavbu 1 150 cihel, druhé </w:t>
            </w:r>
            <w:r w:rsidR="00E77916">
              <w:rPr>
                <w:sz w:val="28"/>
              </w:rPr>
              <w:t xml:space="preserve">auto </w:t>
            </w:r>
            <w:r>
              <w:rPr>
                <w:sz w:val="28"/>
              </w:rPr>
              <w:t>975 a třetí</w:t>
            </w:r>
            <w:r w:rsidR="00E77916">
              <w:rPr>
                <w:sz w:val="28"/>
              </w:rPr>
              <w:t xml:space="preserve"> auto</w:t>
            </w:r>
            <w:r>
              <w:rPr>
                <w:sz w:val="28"/>
              </w:rPr>
              <w:t xml:space="preserve"> 1060 cihel. Kolik cihel bylo dovezeno celkem?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Ve skladu bylo 854 brzdových destiček. Kolik destiček skladník vydal, jestliže mu ve skladu zbylo 529 destiček?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CCFFFF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Do nové autodílny potřebujeme 328 šedých obkládaček a o 32 kusů méně černých obkládaček. Kolik obkládaček potřebujeme celkem?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CCFFFF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FFBE7D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Brigádník v autoservisu zkontroluje za hodinu 27 pneumatik. Kolik kusů pneumatik zkontroluje za celou směnu (8 hodin)?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259"/>
        </w:trPr>
        <w:tc>
          <w:tcPr>
            <w:tcW w:w="9002" w:type="dxa"/>
            <w:shd w:val="clear" w:color="auto" w:fill="FFBE7D"/>
          </w:tcPr>
          <w:p w:rsidR="000B0BF5" w:rsidRDefault="000B0BF5" w:rsidP="007348D3">
            <w:pPr>
              <w:pStyle w:val="Odstavecseseznamem"/>
              <w:spacing w:before="8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Odpověď:</w:t>
            </w:r>
          </w:p>
        </w:tc>
      </w:tr>
    </w:tbl>
    <w:p w:rsidR="000B0BF5" w:rsidRDefault="000B0BF5" w:rsidP="000B0BF5">
      <w:pPr>
        <w:spacing w:after="200" w:line="276" w:lineRule="auto"/>
        <w:rPr>
          <w:sz w:val="16"/>
          <w:szCs w:val="16"/>
        </w:rPr>
        <w:sectPr w:rsidR="000B0BF5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0B0BF5" w:rsidRPr="00313120" w:rsidRDefault="000B0BF5" w:rsidP="000B0BF5">
      <w:pPr>
        <w:pStyle w:val="Odstavecseseznamem"/>
        <w:numPr>
          <w:ilvl w:val="0"/>
          <w:numId w:val="3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t>Vy</w:t>
      </w:r>
      <w:r w:rsidRPr="00454B11">
        <w:rPr>
          <w:noProof/>
          <w:sz w:val="28"/>
          <w:lang w:eastAsia="cs-CZ"/>
        </w:rPr>
        <w:t>poč</w:t>
      </w:r>
      <w:r>
        <w:rPr>
          <w:noProof/>
          <w:sz w:val="28"/>
          <w:lang w:eastAsia="cs-CZ"/>
        </w:rPr>
        <w:t>ítejte</w:t>
      </w:r>
      <w:r w:rsidRPr="00454B11">
        <w:rPr>
          <w:noProof/>
          <w:sz w:val="28"/>
          <w:lang w:eastAsia="cs-CZ"/>
        </w:rPr>
        <w:t xml:space="preserve"> výrazy a spoj</w:t>
      </w:r>
      <w:r>
        <w:rPr>
          <w:noProof/>
          <w:sz w:val="28"/>
          <w:lang w:eastAsia="cs-CZ"/>
        </w:rPr>
        <w:t>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y</w:t>
      </w:r>
      <w:r w:rsidRPr="00454B11">
        <w:rPr>
          <w:noProof/>
          <w:sz w:val="28"/>
          <w:lang w:eastAsia="cs-CZ"/>
        </w:rPr>
        <w:t xml:space="preserve"> se správným pojmem</w:t>
      </w:r>
      <w:r>
        <w:rPr>
          <w:noProof/>
          <w:sz w:val="28"/>
          <w:lang w:eastAsia="cs-CZ"/>
        </w:rPr>
        <w:t>:</w:t>
      </w:r>
    </w:p>
    <w:tbl>
      <w:tblPr>
        <w:tblW w:w="5641" w:type="dxa"/>
        <w:tblInd w:w="250" w:type="dxa"/>
        <w:tblLayout w:type="fixed"/>
        <w:tblLook w:val="04A0"/>
      </w:tblPr>
      <w:tblGrid>
        <w:gridCol w:w="1729"/>
        <w:gridCol w:w="1077"/>
        <w:gridCol w:w="1758"/>
        <w:gridCol w:w="1077"/>
      </w:tblGrid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56</w:t>
            </w:r>
            <w:r w:rsidRPr="00454B11">
              <w:rPr>
                <w:noProof/>
                <w:sz w:val="28"/>
                <w:lang w:eastAsia="cs-CZ"/>
              </w:rPr>
              <w:t xml:space="preserve"> – </w:t>
            </w:r>
            <w:r>
              <w:rPr>
                <w:noProof/>
                <w:sz w:val="28"/>
                <w:lang w:eastAsia="cs-CZ"/>
              </w:rPr>
              <w:t>10</w:t>
            </w:r>
            <w:r w:rsidRPr="00454B11">
              <w:rPr>
                <w:noProof/>
                <w:sz w:val="28"/>
                <w:lang w:eastAsia="cs-CZ"/>
              </w:rPr>
              <w:t xml:space="preserve"> =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EE4A65" w:rsidP="007348D3">
            <w:pPr>
              <w:rPr>
                <w:i/>
                <w:noProof/>
                <w:color w:val="215868" w:themeColor="accent5" w:themeShade="80"/>
                <w:sz w:val="28"/>
                <w:lang w:eastAsia="cs-CZ"/>
              </w:rPr>
            </w:pPr>
            <w:r>
              <w:rPr>
                <w:i/>
                <w:noProof/>
                <w:color w:val="215868" w:themeColor="accent5" w:themeShade="80"/>
                <w:sz w:val="28"/>
                <w:lang w:eastAsia="cs-CZ"/>
              </w:rPr>
              <w:pict>
                <v:shape id="_x0000_s1040" type="#_x0000_t32" style="position:absolute;margin-left:39.5pt;margin-top:5.85pt;width:99.75pt;height:0;z-index:251675648;mso-position-horizontal-relative:text;mso-position-vertical-relative:text" o:connectortype="straight" strokecolor="#205867 [1608]" strokeweight="2.25pt"/>
              </w:pict>
            </w:r>
            <w:r w:rsidR="000B0BF5">
              <w:rPr>
                <w:i/>
                <w:noProof/>
                <w:color w:val="215868" w:themeColor="accent5" w:themeShade="80"/>
                <w:sz w:val="28"/>
                <w:lang w:eastAsia="cs-CZ"/>
              </w:rPr>
              <w:t>46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rozdíl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8</w:t>
            </w:r>
            <w:r w:rsidRPr="00454B11">
              <w:rPr>
                <w:noProof/>
                <w:sz w:val="28"/>
                <w:lang w:eastAsia="cs-CZ"/>
              </w:rPr>
              <w:t xml:space="preserve"> + 1</w:t>
            </w:r>
            <w:r>
              <w:rPr>
                <w:noProof/>
                <w:sz w:val="28"/>
                <w:lang w:eastAsia="cs-CZ"/>
              </w:rPr>
              <w:t xml:space="preserve">9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27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EE4A65" w:rsidP="007348D3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4" type="#_x0000_t32" style="position:absolute;left:0;text-align:left;margin-left:-4.7pt;margin-top:16.65pt;width:89.75pt;height:77.5pt;flip:y;z-index:251679744;mso-position-horizontal-relative:text;mso-position-vertical-relative:text" o:connectortype="straight" strokecolor="#205867 [1608]" strokeweight="2.25pt"/>
              </w:pict>
            </w:r>
            <w:r>
              <w:rPr>
                <w:noProof/>
                <w:sz w:val="28"/>
                <w:lang w:eastAsia="cs-CZ" w:bidi="ar-SA"/>
              </w:rPr>
              <w:pict>
                <v:shape id="_x0000_s1041" type="#_x0000_t32" style="position:absolute;left:0;text-align:left;margin-left:-3.65pt;margin-top:16.6pt;width:87.45pt;height:26.2pt;z-index:251676672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čísla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 xml:space="preserve">140 : 2 </w:t>
            </w:r>
            <w:r w:rsidRPr="00454B11">
              <w:rPr>
                <w:noProof/>
                <w:sz w:val="28"/>
                <w:lang w:eastAsia="cs-CZ"/>
              </w:rPr>
              <w:t>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70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EE4A65" w:rsidP="007348D3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2" type="#_x0000_t32" style="position:absolute;left:0;text-align:left;margin-left:-4pt;margin-top:21.05pt;width:88.35pt;height:22.3pt;z-index:251677696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součet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 xml:space="preserve"> · 8 =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48</w:t>
            </w: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EE4A65" w:rsidP="007348D3">
            <w:pPr>
              <w:jc w:val="center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3" type="#_x0000_t32" style="position:absolute;left:0;text-align:left;margin-left:-4.7pt;margin-top:16.45pt;width:88.15pt;height:25.6pt;z-index:251678720;mso-position-horizontal-relative:text;mso-position-vertical-relative:text" o:connectortype="straight" strokecolor="#205867 [1608]" strokeweight="2.25pt"/>
              </w:pict>
            </w: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podíl</w:t>
            </w:r>
          </w:p>
        </w:tc>
      </w:tr>
      <w:tr w:rsidR="000B0BF5" w:rsidRPr="00454B11" w:rsidTr="007348D3">
        <w:trPr>
          <w:trHeight w:val="510"/>
        </w:trPr>
        <w:tc>
          <w:tcPr>
            <w:tcW w:w="1729" w:type="dxa"/>
            <w:vAlign w:val="bottom"/>
          </w:tcPr>
          <w:p w:rsidR="000B0BF5" w:rsidRPr="00454B11" w:rsidRDefault="000B0BF5" w:rsidP="007348D3">
            <w:pPr>
              <w:jc w:val="right"/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w:t>2</w:t>
            </w:r>
            <w:r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15</w:t>
            </w:r>
            <w:r w:rsidRPr="00454B11">
              <w:rPr>
                <w:noProof/>
                <w:sz w:val="28"/>
                <w:lang w:eastAsia="cs-CZ"/>
              </w:rPr>
              <w:t xml:space="preserve">, </w:t>
            </w:r>
            <w:r>
              <w:rPr>
                <w:noProof/>
                <w:sz w:val="28"/>
                <w:lang w:eastAsia="cs-CZ"/>
              </w:rPr>
              <w:t>6</w:t>
            </w:r>
            <w:r w:rsidRPr="00454B11">
              <w:rPr>
                <w:noProof/>
                <w:sz w:val="28"/>
                <w:lang w:eastAsia="cs-CZ"/>
              </w:rPr>
              <w:t>1</w:t>
            </w:r>
            <w:r>
              <w:rPr>
                <w:noProof/>
                <w:sz w:val="28"/>
                <w:lang w:eastAsia="cs-CZ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454B11" w:rsidRDefault="000B0BF5" w:rsidP="007348D3">
            <w:pPr>
              <w:rPr>
                <w:noProof/>
                <w:sz w:val="28"/>
                <w:lang w:eastAsia="cs-CZ"/>
              </w:rPr>
            </w:pPr>
          </w:p>
        </w:tc>
        <w:tc>
          <w:tcPr>
            <w:tcW w:w="1758" w:type="dxa"/>
            <w:tcBorders>
              <w:right w:val="dotted" w:sz="4" w:space="0" w:color="auto"/>
            </w:tcBorders>
            <w:vAlign w:val="bottom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</w:p>
        </w:tc>
        <w:tc>
          <w:tcPr>
            <w:tcW w:w="1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0BF5" w:rsidRPr="00454B11" w:rsidRDefault="000B0BF5" w:rsidP="007348D3">
            <w:pPr>
              <w:jc w:val="center"/>
              <w:rPr>
                <w:noProof/>
                <w:sz w:val="28"/>
                <w:lang w:eastAsia="cs-CZ"/>
              </w:rPr>
            </w:pPr>
            <w:r w:rsidRPr="00454B11">
              <w:rPr>
                <w:noProof/>
                <w:sz w:val="28"/>
                <w:lang w:eastAsia="cs-CZ"/>
              </w:rPr>
              <w:t>součin</w:t>
            </w:r>
          </w:p>
        </w:tc>
      </w:tr>
    </w:tbl>
    <w:p w:rsidR="000B0BF5" w:rsidRDefault="000B0BF5" w:rsidP="000B0BF5">
      <w:pPr>
        <w:pStyle w:val="Odstavecseseznamem"/>
        <w:numPr>
          <w:ilvl w:val="0"/>
          <w:numId w:val="3"/>
        </w:numPr>
        <w:spacing w:before="120" w:after="120" w:line="276" w:lineRule="auto"/>
        <w:ind w:left="0" w:hanging="284"/>
        <w:jc w:val="both"/>
        <w:rPr>
          <w:sz w:val="28"/>
        </w:rPr>
      </w:pPr>
      <w:r>
        <w:rPr>
          <w:sz w:val="28"/>
          <w:szCs w:val="28"/>
        </w:rPr>
        <w:t>Určete pořadí početních úkonů, hodnotu výrazu podle vzoru a pojmenujte ho:</w:t>
      </w:r>
      <w:r w:rsidRPr="008E0175">
        <w:rPr>
          <w:sz w:val="28"/>
        </w:rPr>
        <w:t xml:space="preserve"> </w:t>
      </w:r>
    </w:p>
    <w:tbl>
      <w:tblPr>
        <w:tblW w:w="9223" w:type="dxa"/>
        <w:tblInd w:w="250" w:type="dxa"/>
        <w:shd w:val="clear" w:color="auto" w:fill="DAEEF3"/>
        <w:tblLook w:val="04A0"/>
      </w:tblPr>
      <w:tblGrid>
        <w:gridCol w:w="3544"/>
        <w:gridCol w:w="3742"/>
        <w:gridCol w:w="236"/>
        <w:gridCol w:w="1701"/>
      </w:tblGrid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4 - 24 : 3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24 – 8 = 16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9B0FFF" w:rsidRDefault="000B0BF5" w:rsidP="007348D3">
            <w:pPr>
              <w:jc w:val="center"/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ind w:hanging="108"/>
              <w:jc w:val="right"/>
              <w:rPr>
                <w:b/>
                <w:bCs/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   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+ 10 : 5 </w:t>
            </w:r>
            <w:r w:rsidRPr="004947F7">
              <w:rPr>
                <w:sz w:val="28"/>
              </w:rPr>
              <w:t>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21 + 2 = 23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C26027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C26027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(12 + 18) : 6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30 : 6 = 5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podíl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ind w:hanging="108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25 : 5 - (24 : 6 -3) = 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5 - (4 - 3) = 5 - 1 = 4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Pr="004947F7" w:rsidRDefault="000B0BF5" w:rsidP="007348D3">
            <w:pPr>
              <w:jc w:val="right"/>
              <w:rPr>
                <w:sz w:val="28"/>
                <w:szCs w:val="26"/>
              </w:rPr>
            </w:pPr>
            <w:r>
              <w:rPr>
                <w:sz w:val="28"/>
                <w:szCs w:val="28"/>
              </w:rPr>
              <w:t xml:space="preserve"> 200 : (19 - 5 + 6)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200 : (14 + 6) = 200 : 20 = 10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podíl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+ (35 : 7) - (16 - 8)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+ 5 - 8 = 12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+ 35 - 3 = 47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+ 7) 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22 </w:t>
            </w:r>
            <w:r w:rsidRPr="00FA2993">
              <w:rPr>
                <w:i/>
                <w:color w:val="215868" w:themeColor="accent5" w:themeShade="80"/>
                <w:sz w:val="28"/>
              </w:rPr>
              <w:t>∙ 2</w:t>
            </w:r>
            <w:r>
              <w:rPr>
                <w:i/>
                <w:color w:val="215868" w:themeColor="accent5" w:themeShade="80"/>
                <w:sz w:val="28"/>
              </w:rPr>
              <w:t xml:space="preserve"> = 44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+ 7 </w:t>
            </w:r>
            <w:r>
              <w:rPr>
                <w:rFonts w:cstheme="minorHAnsi"/>
                <w:sz w:val="28"/>
                <w:szCs w:val="28"/>
              </w:rPr>
              <w:t>∙ (5 - 3)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 xml:space="preserve">15 + 7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2 = 15 + 14 = 29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15 + (7 ∙ 5 - 3)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15 + 32 = 47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0B0BF5" w:rsidRPr="008E0175" w:rsidTr="007348D3">
        <w:trPr>
          <w:trHeight w:val="442"/>
        </w:trPr>
        <w:tc>
          <w:tcPr>
            <w:tcW w:w="3544" w:type="dxa"/>
            <w:shd w:val="clear" w:color="auto" w:fill="auto"/>
            <w:vAlign w:val="bottom"/>
          </w:tcPr>
          <w:p w:rsidR="000B0BF5" w:rsidRDefault="000B0BF5" w:rsidP="007348D3">
            <w:pPr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(15 + 7 ∙ 5) - 3 =</w:t>
            </w:r>
          </w:p>
        </w:tc>
        <w:tc>
          <w:tcPr>
            <w:tcW w:w="37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bottom"/>
          </w:tcPr>
          <w:p w:rsidR="000B0BF5" w:rsidRPr="008E0175" w:rsidRDefault="000B0BF5" w:rsidP="007348D3">
            <w:pPr>
              <w:ind w:right="-52"/>
              <w:rPr>
                <w:i/>
                <w:color w:val="215868" w:themeColor="accent5" w:themeShade="80"/>
                <w:sz w:val="28"/>
              </w:rPr>
            </w:pPr>
            <w:r>
              <w:rPr>
                <w:i/>
                <w:color w:val="215868" w:themeColor="accent5" w:themeShade="80"/>
                <w:sz w:val="28"/>
              </w:rPr>
              <w:t>(15 + 35) - 3 = 50 - 3 = 47</w:t>
            </w:r>
          </w:p>
        </w:tc>
        <w:tc>
          <w:tcPr>
            <w:tcW w:w="236" w:type="dxa"/>
            <w:shd w:val="clear" w:color="auto" w:fill="auto"/>
          </w:tcPr>
          <w:p w:rsidR="000B0BF5" w:rsidRPr="008E0175" w:rsidRDefault="000B0BF5" w:rsidP="007348D3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jc w:val="center"/>
              <w:rPr>
                <w:i/>
                <w:color w:val="215868" w:themeColor="accent5" w:themeShade="80"/>
                <w:sz w:val="28"/>
              </w:rPr>
            </w:pPr>
            <w:r w:rsidRPr="00FA2993">
              <w:rPr>
                <w:i/>
                <w:color w:val="215868" w:themeColor="accent5" w:themeShade="80"/>
                <w:sz w:val="28"/>
              </w:rPr>
              <w:t>rozdíl</w:t>
            </w:r>
          </w:p>
        </w:tc>
      </w:tr>
    </w:tbl>
    <w:p w:rsidR="000B0BF5" w:rsidRDefault="000B0BF5" w:rsidP="000B0BF5">
      <w:pPr>
        <w:pStyle w:val="Odstavecseseznamem"/>
        <w:numPr>
          <w:ilvl w:val="0"/>
          <w:numId w:val="3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číselný</w:t>
      </w:r>
      <w:r w:rsidRPr="008853AF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</w:t>
      </w:r>
      <w:r>
        <w:rPr>
          <w:noProof/>
          <w:sz w:val="28"/>
          <w:lang w:eastAsia="cs-CZ"/>
        </w:rPr>
        <w:t xml:space="preserve">ítejte jeho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ho:</w:t>
      </w:r>
    </w:p>
    <w:tbl>
      <w:tblPr>
        <w:tblW w:w="9241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953"/>
        <w:gridCol w:w="3288"/>
      </w:tblGrid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třikrát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8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3 = 24                    součin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deset zvětšete o padesát jedna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FA2993">
              <w:rPr>
                <w:bCs/>
                <w:i/>
                <w:color w:val="215868" w:themeColor="accent5" w:themeShade="80"/>
                <w:sz w:val="28"/>
              </w:rPr>
              <w:t>310 + 51 = 361          součet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šest zvětšete devětkrát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6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9 = 54  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šedesát zmenšete o sto tři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FA299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FA2993">
              <w:rPr>
                <w:bCs/>
                <w:i/>
                <w:color w:val="215868" w:themeColor="accent5" w:themeShade="80"/>
                <w:sz w:val="28"/>
              </w:rPr>
              <w:t>460 - 103 = 357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rozdíl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sedmnáct zvětšete čtyřikrát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17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4 = 68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osmnáct zvětšete o dvacet dva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D142C2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 xml:space="preserve">118 + 22 = 140          </w:t>
            </w:r>
            <w:r w:rsidRPr="00FA2993">
              <w:rPr>
                <w:bCs/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pět zvětšete dvanáctkrát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5535A3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5 </w:t>
            </w:r>
            <w:r w:rsidRPr="00FA2993">
              <w:rPr>
                <w:i/>
                <w:color w:val="215868" w:themeColor="accent5" w:themeShade="80"/>
                <w:sz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</w:rPr>
              <w:t xml:space="preserve"> 12 = 60                  </w:t>
            </w: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osmdesát zmenšete o dvě stě pět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D142C2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>380 - 205 = 175          rozdíl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šest zmenšete osmkrát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D142C2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>56 : 8 = 7                      podíl</w:t>
            </w:r>
          </w:p>
        </w:tc>
      </w:tr>
      <w:tr w:rsidR="000B0BF5" w:rsidRPr="008E0175" w:rsidTr="007348D3">
        <w:trPr>
          <w:trHeight w:val="425"/>
        </w:trPr>
        <w:tc>
          <w:tcPr>
            <w:tcW w:w="595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B0BF5" w:rsidRPr="008E0175" w:rsidRDefault="000B0BF5" w:rsidP="007348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padesát čtyři zmenšete šestkrát </w:t>
            </w: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0B0BF5" w:rsidRPr="00D142C2" w:rsidRDefault="000B0BF5" w:rsidP="007348D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D142C2">
              <w:rPr>
                <w:bCs/>
                <w:i/>
                <w:color w:val="215868" w:themeColor="accent5" w:themeShade="80"/>
                <w:sz w:val="28"/>
              </w:rPr>
              <w:t>54 : 6 = 9                      podíl</w:t>
            </w:r>
          </w:p>
        </w:tc>
      </w:tr>
    </w:tbl>
    <w:p w:rsidR="000B0BF5" w:rsidRDefault="000B0BF5" w:rsidP="000B0BF5">
      <w:pPr>
        <w:spacing w:after="200" w:line="276" w:lineRule="auto"/>
        <w:rPr>
          <w:sz w:val="16"/>
          <w:szCs w:val="16"/>
        </w:rPr>
      </w:pPr>
    </w:p>
    <w:p w:rsidR="000B0BF5" w:rsidRDefault="000B0BF5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0B0BF5" w:rsidRPr="00C402F1" w:rsidRDefault="000B0BF5" w:rsidP="000B0BF5">
      <w:pPr>
        <w:spacing w:line="276" w:lineRule="auto"/>
        <w:ind w:hanging="284"/>
        <w:jc w:val="both"/>
        <w:rPr>
          <w:sz w:val="28"/>
        </w:rPr>
      </w:pPr>
      <w:r>
        <w:rPr>
          <w:noProof/>
          <w:sz w:val="28"/>
          <w:lang w:eastAsia="cs-CZ"/>
        </w:rPr>
        <w:t xml:space="preserve">4) </w:t>
      </w:r>
      <w:r w:rsidRPr="00C402F1">
        <w:rPr>
          <w:noProof/>
          <w:sz w:val="28"/>
          <w:lang w:eastAsia="cs-CZ"/>
        </w:rPr>
        <w:t>Zapište číselným výrazem, vypočítejte a odpovězte</w:t>
      </w:r>
      <w:r w:rsidRPr="00C402F1">
        <w:rPr>
          <w:sz w:val="28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002"/>
      </w:tblGrid>
      <w:tr w:rsidR="000B0BF5" w:rsidTr="007348D3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0B0BF5" w:rsidRDefault="000B0BF5" w:rsidP="007348D3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První nákladní auto přivezlo na stavbu 1 150 cihel, druhé </w:t>
            </w:r>
            <w:r w:rsidR="00E77916">
              <w:rPr>
                <w:sz w:val="28"/>
              </w:rPr>
              <w:t xml:space="preserve">auto </w:t>
            </w:r>
            <w:r>
              <w:rPr>
                <w:sz w:val="28"/>
              </w:rPr>
              <w:t>975 a třetí</w:t>
            </w:r>
            <w:r w:rsidR="00E77916">
              <w:rPr>
                <w:sz w:val="28"/>
              </w:rPr>
              <w:t xml:space="preserve"> auto</w:t>
            </w:r>
            <w:r>
              <w:rPr>
                <w:sz w:val="28"/>
              </w:rPr>
              <w:t xml:space="preserve"> 1060 cihel. Kolik cihel bylo dovezeno celkem?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1 150 + 975 + 1 060 = 1 150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tabs>
                <w:tab w:val="left" w:pos="2895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975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EE4A65" w:rsidP="007348D3">
            <w:pPr>
              <w:pStyle w:val="Odstavecseseznamem"/>
              <w:tabs>
                <w:tab w:val="left" w:pos="1425"/>
                <w:tab w:val="left" w:pos="2340"/>
                <w:tab w:val="left" w:pos="2715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5" type="#_x0000_t32" style="position:absolute;left:0;text-align:left;margin-left:118.95pt;margin-top:23.65pt;width:57.75pt;height:0;z-index:251680768;mso-position-horizontal-relative:text;mso-position-vertical-relative:text" o:connectortype="straight" strokeweight="1.5pt"/>
              </w:pict>
            </w:r>
            <w:r w:rsidR="000B0BF5">
              <w:rPr>
                <w:sz w:val="28"/>
              </w:rPr>
              <w:t xml:space="preserve">       </w:t>
            </w:r>
            <w:r w:rsidR="000B0BF5">
              <w:rPr>
                <w:sz w:val="28"/>
              </w:rPr>
              <w:tab/>
            </w:r>
            <w:r w:rsidR="000B0BF5">
              <w:rPr>
                <w:sz w:val="28"/>
              </w:rPr>
              <w:tab/>
              <w:t xml:space="preserve">    1 060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tabs>
                <w:tab w:val="left" w:pos="303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3 185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E5DFEC" w:themeFill="accent4" w:themeFillTint="33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>Celkem bylo na stavbu dovezeno 3 185 cihel.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0B0BF5" w:rsidRDefault="000B0BF5" w:rsidP="007348D3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Ve skladu bylo 854 brzdových destiček. Kolik destiček skladník vydal, jestliže mu ve skladu zbylo 529 destiček?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854 - 529 =    854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tabs>
                <w:tab w:val="left" w:pos="159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-529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EE4A65" w:rsidP="007348D3">
            <w:pPr>
              <w:pStyle w:val="Odstavecseseznamem"/>
              <w:tabs>
                <w:tab w:val="left" w:pos="1543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6" type="#_x0000_t32" style="position:absolute;left:0;text-align:left;margin-left:57.05pt;margin-top:-.5pt;width:57.75pt;height:0;z-index:251681792;mso-position-horizontal-relative:text;mso-position-vertical-relative:text" o:connectortype="straight" strokeweight="1.5pt"/>
              </w:pict>
            </w:r>
            <w:r w:rsidR="000B0BF5">
              <w:rPr>
                <w:sz w:val="28"/>
              </w:rPr>
              <w:t xml:space="preserve">                        325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FDE9D9" w:themeFill="accent6" w:themeFillTint="33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 xml:space="preserve">Skladník vydal 325 </w:t>
            </w:r>
            <w:r>
              <w:rPr>
                <w:i/>
                <w:sz w:val="28"/>
              </w:rPr>
              <w:t>brzdových destiček</w:t>
            </w:r>
            <w:r w:rsidRPr="00E127A1">
              <w:rPr>
                <w:i/>
                <w:sz w:val="28"/>
              </w:rPr>
              <w:t>.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CCFFFF"/>
          </w:tcPr>
          <w:p w:rsidR="000B0BF5" w:rsidRDefault="000B0BF5" w:rsidP="007348D3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Do nové autodílny potřebujeme 328 šedých obkládaček a o 32 kusů méně černých obkládaček. Kolik obkládaček potřebujeme celkem?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tabs>
                <w:tab w:val="left" w:pos="5414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hnědých ……..328</w:t>
            </w:r>
            <w:r>
              <w:rPr>
                <w:sz w:val="28"/>
              </w:rPr>
              <w:tab/>
              <w:t xml:space="preserve"> 328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tabs>
                <w:tab w:val="left" w:pos="547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se vzorem……328 - 32 = 296                                    </w:t>
            </w:r>
            <w:proofErr w:type="spellStart"/>
            <w:r>
              <w:rPr>
                <w:sz w:val="28"/>
              </w:rPr>
              <w:t>296</w:t>
            </w:r>
            <w:proofErr w:type="spellEnd"/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EE4A65" w:rsidP="007348D3">
            <w:pPr>
              <w:pStyle w:val="Odstavecseseznamem"/>
              <w:tabs>
                <w:tab w:val="left" w:pos="5461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7" type="#_x0000_t32" style="position:absolute;left:0;text-align:left;margin-left:254.2pt;margin-top:-.35pt;width:57.75pt;height:0;z-index:251682816;mso-position-horizontal-relative:text;mso-position-vertical-relative:text" o:connectortype="straight" strokeweight="1.5pt"/>
              </w:pict>
            </w:r>
            <w:r w:rsidR="000B0BF5">
              <w:rPr>
                <w:sz w:val="28"/>
              </w:rPr>
              <w:tab/>
              <w:t>624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CCFFFF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 w:rsidRPr="00E127A1">
              <w:rPr>
                <w:i/>
                <w:sz w:val="28"/>
              </w:rPr>
              <w:t>Celkem potřebujeme 624 kusů obkládaček.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  <w:shd w:val="clear" w:color="auto" w:fill="FFBE7D"/>
          </w:tcPr>
          <w:p w:rsidR="000B0BF5" w:rsidRDefault="000B0BF5" w:rsidP="007348D3">
            <w:pPr>
              <w:pStyle w:val="Odstavecseseznamem"/>
              <w:spacing w:before="6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Brigádník v autoservisu zkontroluje za hodinu 27 pneumatik. Kolik kusů pneumatik zkontroluje za celou směnu (8 hodin)?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27 . 8 = 27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0B0BF5" w:rsidP="007348D3">
            <w:pPr>
              <w:pStyle w:val="Odstavecseseznamem"/>
              <w:tabs>
                <w:tab w:val="left" w:pos="1001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.</w:t>
            </w:r>
            <w:r>
              <w:rPr>
                <w:sz w:val="28"/>
              </w:rPr>
              <w:tab/>
              <w:t>8</w:t>
            </w:r>
          </w:p>
        </w:tc>
      </w:tr>
      <w:tr w:rsidR="000B0BF5" w:rsidTr="007348D3">
        <w:trPr>
          <w:trHeight w:val="454"/>
        </w:trPr>
        <w:tc>
          <w:tcPr>
            <w:tcW w:w="9002" w:type="dxa"/>
          </w:tcPr>
          <w:p w:rsidR="000B0BF5" w:rsidRDefault="00EE4A65" w:rsidP="007348D3">
            <w:pPr>
              <w:pStyle w:val="Odstavecseseznamem"/>
              <w:tabs>
                <w:tab w:val="left" w:pos="748"/>
                <w:tab w:val="left" w:pos="1010"/>
              </w:tabs>
              <w:spacing w:before="120" w:line="276" w:lineRule="auto"/>
              <w:ind w:left="0"/>
              <w:jc w:val="both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pict>
                <v:shape id="_x0000_s1048" type="#_x0000_t32" style="position:absolute;left:0;text-align:left;margin-left:17.45pt;margin-top:-.7pt;width:57.75pt;height:0;z-index:251683840;mso-position-horizontal-relative:text;mso-position-vertical-relative:text" o:connectortype="straight" strokeweight="1.5pt"/>
              </w:pict>
            </w:r>
            <w:r w:rsidR="000B0BF5">
              <w:rPr>
                <w:sz w:val="28"/>
              </w:rPr>
              <w:tab/>
              <w:t>216</w:t>
            </w:r>
          </w:p>
        </w:tc>
      </w:tr>
      <w:tr w:rsidR="000B0BF5" w:rsidTr="007348D3">
        <w:trPr>
          <w:trHeight w:val="276"/>
        </w:trPr>
        <w:tc>
          <w:tcPr>
            <w:tcW w:w="9002" w:type="dxa"/>
            <w:shd w:val="clear" w:color="auto" w:fill="FFBE7D"/>
          </w:tcPr>
          <w:p w:rsidR="000B0BF5" w:rsidRDefault="000B0BF5" w:rsidP="007348D3">
            <w:pPr>
              <w:pStyle w:val="Odstavecseseznamem"/>
              <w:spacing w:before="80" w:line="276" w:lineRule="auto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Odpověď: </w:t>
            </w:r>
            <w:r>
              <w:rPr>
                <w:i/>
                <w:sz w:val="28"/>
              </w:rPr>
              <w:t>Brigádník v autoservisu zkontroluje za směnu 216 kusů pneumatik</w:t>
            </w:r>
            <w:r w:rsidRPr="00E127A1">
              <w:rPr>
                <w:i/>
                <w:sz w:val="28"/>
              </w:rPr>
              <w:t>.</w:t>
            </w:r>
          </w:p>
        </w:tc>
      </w:tr>
    </w:tbl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C71DCA625A924C7EA38A62AFF0DE305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B0BF5" w:rsidRDefault="000B0BF5" w:rsidP="00EA7AD6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930" w:rsidRDefault="00EE4A65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656408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0B0BF5">
          <w:rPr>
            <w:rFonts w:asciiTheme="majorHAnsi" w:eastAsiaTheme="majorEastAsia" w:hAnsiTheme="majorHAnsi" w:cstheme="majorBidi"/>
            <w:sz w:val="32"/>
            <w:szCs w:val="32"/>
          </w:rPr>
          <w:t>Číselné výrazy – pracovní list</w:t>
        </w:r>
      </w:sdtContent>
    </w:sdt>
    <w:r w:rsidR="00E12930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94D5F"/>
    <w:rsid w:val="000B0BF5"/>
    <w:rsid w:val="001605C2"/>
    <w:rsid w:val="00164A54"/>
    <w:rsid w:val="00182FB9"/>
    <w:rsid w:val="001F407D"/>
    <w:rsid w:val="00233418"/>
    <w:rsid w:val="00264BB8"/>
    <w:rsid w:val="0026555B"/>
    <w:rsid w:val="002E6151"/>
    <w:rsid w:val="00467C68"/>
    <w:rsid w:val="004F0584"/>
    <w:rsid w:val="00505DB0"/>
    <w:rsid w:val="00525E51"/>
    <w:rsid w:val="00590DEA"/>
    <w:rsid w:val="005D634B"/>
    <w:rsid w:val="005E3BEE"/>
    <w:rsid w:val="005F474F"/>
    <w:rsid w:val="00631FDF"/>
    <w:rsid w:val="006A1FEB"/>
    <w:rsid w:val="006A5D9F"/>
    <w:rsid w:val="006C4604"/>
    <w:rsid w:val="006E5592"/>
    <w:rsid w:val="007057E2"/>
    <w:rsid w:val="007377D6"/>
    <w:rsid w:val="00834945"/>
    <w:rsid w:val="0086116F"/>
    <w:rsid w:val="00897DB2"/>
    <w:rsid w:val="00922F4A"/>
    <w:rsid w:val="009506F9"/>
    <w:rsid w:val="009669D2"/>
    <w:rsid w:val="00995FFE"/>
    <w:rsid w:val="009B3B43"/>
    <w:rsid w:val="009D6954"/>
    <w:rsid w:val="00A63276"/>
    <w:rsid w:val="00A67EFE"/>
    <w:rsid w:val="00AE6D68"/>
    <w:rsid w:val="00B5521E"/>
    <w:rsid w:val="00B66BF6"/>
    <w:rsid w:val="00B676A2"/>
    <w:rsid w:val="00BA046C"/>
    <w:rsid w:val="00BB203B"/>
    <w:rsid w:val="00BC2D6E"/>
    <w:rsid w:val="00BE2135"/>
    <w:rsid w:val="00C00DD6"/>
    <w:rsid w:val="00DF1D52"/>
    <w:rsid w:val="00E12930"/>
    <w:rsid w:val="00E31ED3"/>
    <w:rsid w:val="00E77916"/>
    <w:rsid w:val="00E87EB5"/>
    <w:rsid w:val="00EC0DE4"/>
    <w:rsid w:val="00ED6A09"/>
    <w:rsid w:val="00EE4A65"/>
    <w:rsid w:val="00FA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>
      <o:colormenu v:ext="edit" fillcolor="none" strokecolor="none"/>
    </o:shapedefaults>
    <o:shapelayout v:ext="edit">
      <o:idmap v:ext="edit" data="1"/>
      <o:rules v:ext="edit">
        <o:r id="V:Rule11" type="connector" idref="#_x0000_s1041"/>
        <o:r id="V:Rule12" type="connector" idref="#_x0000_s1047"/>
        <o:r id="V:Rule13" type="connector" idref="#_x0000_s1042"/>
        <o:r id="V:Rule14" type="connector" idref="#_x0000_s1045"/>
        <o:r id="V:Rule15" type="connector" idref="#_x0000_s1046"/>
        <o:r id="V:Rule16" type="connector" idref="#_x0000_s1044"/>
        <o:r id="V:Rule17" type="connector" idref="#_x0000_s1039"/>
        <o:r id="V:Rule18" type="connector" idref="#_x0000_s1043"/>
        <o:r id="V:Rule19" type="connector" idref="#_x0000_s1048"/>
        <o:r id="V:Rule20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71DCA625A924C7EA38A62AFF0DE30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2EE58B-1941-42B3-A3A8-42C21FFEFE61}"/>
      </w:docPartPr>
      <w:docPartBody>
        <w:p w:rsidR="00DE1B37" w:rsidRDefault="00497ADC" w:rsidP="00497ADC">
          <w:pPr>
            <w:pStyle w:val="C71DCA625A924C7EA38A62AFF0DE305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497ADC"/>
    <w:rsid w:val="00507A34"/>
    <w:rsid w:val="00793881"/>
    <w:rsid w:val="0083142E"/>
    <w:rsid w:val="009B2855"/>
    <w:rsid w:val="00BE5CCA"/>
    <w:rsid w:val="00C73781"/>
    <w:rsid w:val="00DE1B37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335843AB5FFA46DF955182D9FD1B2FDD">
    <w:name w:val="335843AB5FFA46DF955182D9FD1B2FDD"/>
    <w:rsid w:val="00793881"/>
  </w:style>
  <w:style w:type="paragraph" w:customStyle="1" w:styleId="C71DCA625A924C7EA38A62AFF0DE3058">
    <w:name w:val="C71DCA625A924C7EA38A62AFF0DE3058"/>
    <w:rsid w:val="00497AD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F045D-96A8-4537-940B-978BD6AFC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30</TotalTime>
  <Pages>5</Pages>
  <Words>689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Číselné výrazy – pracovní list</vt:lpstr>
    </vt:vector>
  </TitlesOfParts>
  <Company/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Číselné výrazy – pracovní list</dc:title>
  <dc:creator>mbenedova</dc:creator>
  <cp:lastModifiedBy>Maruška</cp:lastModifiedBy>
  <cp:revision>4</cp:revision>
  <dcterms:created xsi:type="dcterms:W3CDTF">2013-12-04T06:36:00Z</dcterms:created>
  <dcterms:modified xsi:type="dcterms:W3CDTF">2014-01-09T20:02:00Z</dcterms:modified>
</cp:coreProperties>
</file>