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77301E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48"/>
        </w:rPr>
      </w:pPr>
    </w:p>
    <w:p w:rsidR="00C00DD6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 w:rsidR="00BE2135">
        <w:rPr>
          <w:rFonts w:ascii="Times New Roman" w:hAnsi="Times New Roman"/>
        </w:rPr>
        <w:tab/>
      </w:r>
      <w:r w:rsidR="00976BE3">
        <w:rPr>
          <w:rFonts w:ascii="Times New Roman" w:hAnsi="Times New Roman"/>
        </w:rPr>
        <w:t>Strojírenské</w:t>
      </w:r>
      <w:r w:rsidR="00BE2135">
        <w:rPr>
          <w:rFonts w:ascii="Times New Roman" w:hAnsi="Times New Roman"/>
        </w:rPr>
        <w:t xml:space="preserve"> </w:t>
      </w:r>
      <w:r w:rsidR="00976BE3">
        <w:rPr>
          <w:rFonts w:ascii="Times New Roman" w:hAnsi="Times New Roman"/>
        </w:rPr>
        <w:t>práce</w:t>
      </w:r>
    </w:p>
    <w:p w:rsidR="00C00DD6" w:rsidRPr="00C00DD6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  <w:szCs w:val="32"/>
        </w:rPr>
      </w:pPr>
    </w:p>
    <w:p w:rsidR="00E87EB5" w:rsidRDefault="00C00D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 w:rsidR="00E87EB5"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Matematika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Výrazy s proměnnou</w:t>
      </w:r>
      <w:r w:rsidR="007377D6">
        <w:rPr>
          <w:rFonts w:ascii="Times New Roman" w:hAnsi="Times New Roman"/>
        </w:rPr>
        <w:t xml:space="preserve">, </w:t>
      </w:r>
      <w:r w:rsidR="00E12930">
        <w:rPr>
          <w:rFonts w:ascii="Times New Roman" w:hAnsi="Times New Roman"/>
        </w:rPr>
        <w:t>VY_32_INOVACE_</w:t>
      </w:r>
      <w:r w:rsidR="007377D6">
        <w:rPr>
          <w:rFonts w:ascii="Times New Roman" w:hAnsi="Times New Roman"/>
        </w:rPr>
        <w:t>A</w:t>
      </w:r>
      <w:r w:rsidR="00976BE3">
        <w:rPr>
          <w:rFonts w:ascii="Times New Roman" w:hAnsi="Times New Roman"/>
        </w:rPr>
        <w:t>5</w:t>
      </w:r>
      <w:r w:rsidR="007377D6">
        <w:rPr>
          <w:rFonts w:ascii="Times New Roman" w:hAnsi="Times New Roman"/>
        </w:rPr>
        <w:t>_</w:t>
      </w:r>
      <w:r w:rsidR="00976BE3">
        <w:rPr>
          <w:rFonts w:ascii="Times New Roman" w:hAnsi="Times New Roman"/>
        </w:rPr>
        <w:t>4</w:t>
      </w:r>
      <w:r w:rsidR="00C8366F">
        <w:rPr>
          <w:rFonts w:ascii="Times New Roman" w:hAnsi="Times New Roman"/>
        </w:rPr>
        <w:t>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C8366F">
        <w:rPr>
          <w:rFonts w:ascii="Times New Roman" w:hAnsi="Times New Roman"/>
        </w:rPr>
        <w:t>V</w:t>
      </w:r>
      <w:r w:rsidR="00BE2135">
        <w:rPr>
          <w:rFonts w:ascii="Times New Roman" w:hAnsi="Times New Roman"/>
        </w:rPr>
        <w:t>ýraz</w:t>
      </w:r>
      <w:r w:rsidR="00C8366F">
        <w:rPr>
          <w:rFonts w:ascii="Times New Roman" w:hAnsi="Times New Roman"/>
        </w:rPr>
        <w:t>y s proměnnou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3</w:t>
      </w:r>
      <w:r w:rsidR="00976BE3">
        <w:rPr>
          <w:rFonts w:ascii="Times New Roman" w:hAnsi="Times New Roman"/>
        </w:rPr>
        <w:t>AT</w:t>
      </w:r>
      <w:r w:rsidR="00995FFE">
        <w:rPr>
          <w:rFonts w:ascii="Times New Roman" w:hAnsi="Times New Roman"/>
        </w:rPr>
        <w:t xml:space="preserve">, </w:t>
      </w:r>
      <w:r w:rsidR="00C8366F">
        <w:rPr>
          <w:rFonts w:ascii="Times New Roman" w:hAnsi="Times New Roman"/>
        </w:rPr>
        <w:t>23</w:t>
      </w:r>
      <w:r w:rsidR="00BE2135">
        <w:rPr>
          <w:rFonts w:ascii="Times New Roman" w:hAnsi="Times New Roman"/>
        </w:rPr>
        <w:t>. 9. 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BE2135">
        <w:rPr>
          <w:rFonts w:ascii="Times New Roman" w:hAnsi="Times New Roman"/>
        </w:rPr>
        <w:t>Mgr. Marie Benedová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ED6A09" w:rsidRDefault="007377D6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-166370</wp:posOffset>
            </wp:positionH>
            <wp:positionV relativeFrom="margin">
              <wp:posOffset>6872605</wp:posOffset>
            </wp:positionV>
            <wp:extent cx="6086475" cy="1485900"/>
            <wp:effectExtent l="19050" t="0" r="9525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77D6" w:rsidRDefault="00B26B27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B26B27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47.65pt;width:436.5pt;height:30pt;z-index:251660288;mso-position-horizontal-relative:margin;mso-position-vertical-relative:margin" filled="f" stroked="f">
            <v:textbox style="mso-next-textbox:#_x0000_s1026">
              <w:txbxContent>
                <w:p w:rsidR="007377D6" w:rsidRPr="00094D5F" w:rsidRDefault="007377D6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</w:txbxContent>
            </v:textbox>
            <w10:wrap type="square" anchorx="margin" anchory="margin"/>
          </v:shape>
        </w:pict>
      </w:r>
    </w:p>
    <w:p w:rsidR="007377D6" w:rsidRDefault="007377D6">
      <w:pPr>
        <w:spacing w:after="200" w:line="276" w:lineRule="auto"/>
        <w:rPr>
          <w:rFonts w:ascii="Times New Roman" w:hAnsi="Times New Roman"/>
        </w:rPr>
        <w:sectPr w:rsidR="007377D6" w:rsidSect="00B676A2">
          <w:pgSz w:w="11906" w:h="16838"/>
          <w:pgMar w:top="1417" w:right="1417" w:bottom="993" w:left="1417" w:header="708" w:footer="708" w:gutter="0"/>
          <w:cols w:space="708"/>
          <w:docGrid w:linePitch="360"/>
        </w:sectPr>
      </w:pPr>
    </w:p>
    <w:p w:rsidR="00976BE3" w:rsidRPr="00BE3FD9" w:rsidRDefault="00976BE3" w:rsidP="00976BE3">
      <w:pPr>
        <w:pStyle w:val="Odstavecseseznamem"/>
        <w:numPr>
          <w:ilvl w:val="0"/>
          <w:numId w:val="1"/>
        </w:numPr>
        <w:spacing w:after="120" w:line="276" w:lineRule="auto"/>
        <w:ind w:left="0" w:hanging="284"/>
        <w:jc w:val="both"/>
      </w:pPr>
      <w:r>
        <w:rPr>
          <w:noProof/>
          <w:sz w:val="28"/>
          <w:lang w:eastAsia="cs-CZ"/>
        </w:rPr>
        <w:lastRenderedPageBreak/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nákupů: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976BE3" w:rsidTr="005435AE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 w:rsidRPr="00EE63A2">
              <w:rPr>
                <w:noProof/>
                <w:lang w:eastAsia="cs-CZ" w:bidi="ar-SA"/>
              </w:rPr>
              <w:drawing>
                <wp:inline distT="0" distB="0" distL="0" distR="0">
                  <wp:extent cx="990352" cy="981843"/>
                  <wp:effectExtent l="19050" t="0" r="248" b="0"/>
                  <wp:docPr id="27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48" cy="986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jeden klíč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k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 w:rsidRPr="00EE63A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90352" cy="981843"/>
                  <wp:effectExtent l="19050" t="0" r="248" b="0"/>
                  <wp:docPr id="30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48" cy="986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63A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90352" cy="981843"/>
                  <wp:effectExtent l="19050" t="0" r="248" b="0"/>
                  <wp:docPr id="31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48" cy="986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dva klíče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43841" cy="1068779"/>
                  <wp:effectExtent l="19050" t="0" r="8659" b="0"/>
                  <wp:docPr id="352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648" cy="1077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98467" cy="748146"/>
                  <wp:effectExtent l="19050" t="0" r="0" b="0"/>
                  <wp:docPr id="353" name="imgPreview" descr="budovy,kladiva,konstrukce,nástroje,opravy,pracující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kladiva,konstrukce,nástroje,opravy,pracující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8141" t="8141" r="15118" b="104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466" cy="748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807522" cy="807522"/>
                  <wp:effectExtent l="19050" t="0" r="0" b="0"/>
                  <wp:docPr id="358" name="imgPreview" descr="klešt&amp;ecaron;,nástroje,pr&amp;uring;myslová odv&amp;ecaron;tví,&amp;zcaron;elezá&amp;rcaron;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klešt&amp;ecaron;,nástroje,pr&amp;uring;myslová odv&amp;ecaron;tví,&amp;zcaron;elezá&amp;rcaron;stv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79" cy="80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hever, kladívko a kleště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 w:rsidRPr="00152B1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57928" cy="700644"/>
                  <wp:effectExtent l="19050" t="0" r="8822" b="0"/>
                  <wp:docPr id="359" name="imgPreview" descr="budovy,kladiva,konstrukce,nástroje,opravy,pracující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kladiva,konstrukce,nástroje,opravy,pracující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8141" t="8141" r="15118" b="104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929" cy="700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91285" cy="1141422"/>
                  <wp:effectExtent l="381000" t="0" r="365965" b="0"/>
                  <wp:docPr id="360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3713024">
                            <a:off x="0" y="0"/>
                            <a:ext cx="491285" cy="1141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kladívko a šroubovák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rPr>
                <w:sz w:val="28"/>
                <w:szCs w:val="28"/>
              </w:rPr>
            </w:pPr>
            <w:r w:rsidRPr="00EE63A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22869" cy="617517"/>
                  <wp:effectExtent l="19050" t="0" r="5781" b="0"/>
                  <wp:docPr id="361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206" cy="625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152B1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7522" cy="807522"/>
                  <wp:effectExtent l="19050" t="0" r="0" b="0"/>
                  <wp:docPr id="366" name="imgPreview" descr="klešt&amp;ecaron;,nástroje,pr&amp;uring;myslová odv&amp;ecaron;tví,&amp;zcaron;elezá&amp;rcaron;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klešt&amp;ecaron;,nástroje,pr&amp;uring;myslová odv&amp;ecaron;tví,&amp;zcaron;elezá&amp;rcaron;stv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79" cy="80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2B1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7522" cy="807522"/>
                  <wp:effectExtent l="19050" t="0" r="0" b="0"/>
                  <wp:docPr id="367" name="imgPreview" descr="klešt&amp;ecaron;,nástroje,pr&amp;uring;myslová odv&amp;ecaron;tví,&amp;zcaron;elezá&amp;rcaron;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klešt&amp;ecaron;,nástroje,pr&amp;uring;myslová odv&amp;ecaron;tví,&amp;zcaron;elezá&amp;rcaron;stv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79" cy="80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  <w:p w:rsidR="00976BE3" w:rsidRPr="0094396C" w:rsidRDefault="00976BE3" w:rsidP="005435AE">
            <w:pPr>
              <w:rPr>
                <w:sz w:val="26"/>
                <w:szCs w:val="26"/>
              </w:rPr>
            </w:pP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1024255</wp:posOffset>
                  </wp:positionH>
                  <wp:positionV relativeFrom="paragraph">
                    <wp:posOffset>43815</wp:posOffset>
                  </wp:positionV>
                  <wp:extent cx="954405" cy="949960"/>
                  <wp:effectExtent l="19050" t="0" r="0" b="0"/>
                  <wp:wrapNone/>
                  <wp:docPr id="368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1606550</wp:posOffset>
                  </wp:positionH>
                  <wp:positionV relativeFrom="paragraph">
                    <wp:posOffset>756285</wp:posOffset>
                  </wp:positionV>
                  <wp:extent cx="859155" cy="854710"/>
                  <wp:effectExtent l="19050" t="0" r="0" b="0"/>
                  <wp:wrapNone/>
                  <wp:docPr id="369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E63A2">
              <w:rPr>
                <w:noProof/>
                <w:lang w:eastAsia="cs-CZ" w:bidi="ar-SA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288941</wp:posOffset>
                  </wp:positionH>
                  <wp:positionV relativeFrom="paragraph">
                    <wp:posOffset>791820</wp:posOffset>
                  </wp:positionV>
                  <wp:extent cx="369191" cy="843148"/>
                  <wp:effectExtent l="285750" t="0" r="278509" b="0"/>
                  <wp:wrapNone/>
                  <wp:docPr id="370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466070">
                            <a:off x="0" y="0"/>
                            <a:ext cx="369191" cy="843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E63A2">
              <w:rPr>
                <w:noProof/>
                <w:lang w:eastAsia="cs-CZ" w:bidi="ar-SA"/>
              </w:rPr>
              <w:drawing>
                <wp:inline distT="0" distB="0" distL="0" distR="0">
                  <wp:extent cx="379607" cy="881954"/>
                  <wp:effectExtent l="304800" t="0" r="287143" b="0"/>
                  <wp:docPr id="371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81948" cy="887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851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rPr>
          <w:trHeight w:val="851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</w:tbl>
    <w:p w:rsidR="00976BE3" w:rsidRDefault="00976BE3" w:rsidP="00976BE3">
      <w:pPr>
        <w:pStyle w:val="Odstavecseseznamem"/>
        <w:numPr>
          <w:ilvl w:val="0"/>
          <w:numId w:val="1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jako</w:t>
      </w:r>
      <w:r w:rsidRPr="008853AF">
        <w:rPr>
          <w:noProof/>
          <w:sz w:val="28"/>
          <w:lang w:eastAsia="cs-CZ"/>
        </w:rPr>
        <w:t xml:space="preserve"> výraz</w:t>
      </w:r>
    </w:p>
    <w:tbl>
      <w:tblPr>
        <w:tblW w:w="9038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693"/>
        <w:gridCol w:w="1701"/>
        <w:gridCol w:w="2835"/>
        <w:gridCol w:w="1809"/>
      </w:tblGrid>
      <w:tr w:rsidR="00976BE3" w:rsidRPr="008E0175" w:rsidTr="005435AE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1 menší než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5535A3" w:rsidRDefault="00976BE3" w:rsidP="005435AE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BC098E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t</w:t>
            </w:r>
            <w:r w:rsidRPr="00BC098E">
              <w:rPr>
                <w:bCs/>
                <w:sz w:val="28"/>
              </w:rPr>
              <w:t xml:space="preserve"> a </w:t>
            </w:r>
            <w:r>
              <w:rPr>
                <w:bCs/>
                <w:sz w:val="28"/>
              </w:rPr>
              <w:t>u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976BE3" w:rsidRPr="005535A3" w:rsidRDefault="00976BE3" w:rsidP="005435AE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8 větší než 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s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c a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5535A3" w:rsidRDefault="00976BE3" w:rsidP="005435AE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BC098E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9 větší než w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976BE3" w:rsidRPr="005535A3" w:rsidRDefault="00976BE3" w:rsidP="005435AE">
            <w:pPr>
              <w:rPr>
                <w:bCs/>
                <w:i/>
                <w:color w:val="215868" w:themeColor="accent5" w:themeShade="80"/>
                <w:sz w:val="28"/>
              </w:rPr>
            </w:pP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součin čísel k a 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f a g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o a 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z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3 větší než 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7 menší než y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</w:p>
        </w:tc>
      </w:tr>
    </w:tbl>
    <w:p w:rsidR="00976BE3" w:rsidRDefault="00976BE3" w:rsidP="00976BE3">
      <w:pPr>
        <w:spacing w:before="120"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288925</wp:posOffset>
            </wp:positionV>
            <wp:extent cx="1990725" cy="1399593"/>
            <wp:effectExtent l="19050" t="0" r="9525" b="0"/>
            <wp:wrapNone/>
            <wp:docPr id="372" name="imgPreview" descr="automobily,náklad,o&amp;rcaron;ezané snímky,o&amp;rcaron;ezané obrázky,&amp;rcaron;ízení,st&amp;ecaron;hovací vozy,st&amp;ecaron;hování,PNG,p&amp;rcaron;ív&amp;ecaron;sy,taha&amp;ccaron;e,pr&amp;uring;hledné pozadí,doprava,nákladní auta,vozi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utomobily,náklad,o&amp;rcaron;ezané snímky,o&amp;rcaron;ezané obrázky,&amp;rcaron;ízení,st&amp;ecaron;hovací vozy,st&amp;ecaron;hování,PNG,p&amp;rcaron;ív&amp;ecaron;sy,taha&amp;ccaron;e,pr&amp;uring;hledné pozadí,doprava,nákladní auta,vozidl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978" t="19770" r="5815" b="17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949" cy="140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t xml:space="preserve">3) </w:t>
      </w:r>
      <w:r w:rsidRPr="00C402F1">
        <w:rPr>
          <w:noProof/>
          <w:sz w:val="28"/>
          <w:lang w:eastAsia="cs-CZ"/>
        </w:rPr>
        <w:t>Zapište výrazem</w:t>
      </w:r>
      <w:r w:rsidR="00730D46">
        <w:rPr>
          <w:noProof/>
          <w:sz w:val="28"/>
          <w:lang w:eastAsia="cs-CZ"/>
        </w:rPr>
        <w:t xml:space="preserve"> s proměnnou</w:t>
      </w:r>
      <w:r>
        <w:rPr>
          <w:noProof/>
          <w:sz w:val="28"/>
          <w:lang w:eastAsia="cs-CZ"/>
        </w:rPr>
        <w:t xml:space="preserve"> hmotnost auta s nákladem</w:t>
      </w:r>
      <w:r>
        <w:rPr>
          <w:sz w:val="28"/>
        </w:rPr>
        <w:t>, víte-li, že hmotnost auta je x a náklad váží 3 700 kg.</w:t>
      </w:r>
      <w:r w:rsidRPr="00BD17C7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1188"/>
      </w:tblGrid>
      <w:tr w:rsidR="00976BE3" w:rsidTr="005435AE">
        <w:tc>
          <w:tcPr>
            <w:tcW w:w="230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aut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o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náklad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dohromady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5794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Auto s nákladem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proofErr w:type="gramStart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váží    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    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                  kg</w:t>
            </w:r>
            <w:proofErr w:type="gramEnd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976BE3" w:rsidRDefault="00976BE3" w:rsidP="00976BE3">
      <w:pPr>
        <w:spacing w:before="120"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4186555</wp:posOffset>
            </wp:positionH>
            <wp:positionV relativeFrom="paragraph">
              <wp:posOffset>566420</wp:posOffset>
            </wp:positionV>
            <wp:extent cx="2066925" cy="1304925"/>
            <wp:effectExtent l="19050" t="0" r="9525" b="0"/>
            <wp:wrapNone/>
            <wp:docPr id="373" name="imgPreview" descr="fotografie,nástroje,pr&amp;uring;mysl,šroubováky,stavba,technické vyb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nástroje,pr&amp;uring;mysl,šroubováky,stavba,technické vybavení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5118" b="16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>4) Do autodílny objednali x krabic se šroubováky. V každé krabici je 30 šroubováků. Kolik mají objednáno šroubováků? Sestavte výraz.</w:t>
      </w:r>
      <w:r w:rsidRPr="00EA5016">
        <w:t xml:space="preserve"> </w:t>
      </w:r>
    </w:p>
    <w:tbl>
      <w:tblPr>
        <w:tblStyle w:val="Mkatabulky"/>
        <w:tblW w:w="0" w:type="auto"/>
        <w:tblLook w:val="04A0"/>
      </w:tblPr>
      <w:tblGrid>
        <w:gridCol w:w="2943"/>
        <w:gridCol w:w="1843"/>
        <w:gridCol w:w="1701"/>
      </w:tblGrid>
      <w:tr w:rsidR="00976BE3" w:rsidTr="005435AE">
        <w:tc>
          <w:tcPr>
            <w:tcW w:w="29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krabic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94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šroubováků v 1 krabici</w:t>
            </w: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94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celkem šroubováků</w:t>
            </w: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</w:p>
        </w:tc>
        <w:tc>
          <w:tcPr>
            <w:tcW w:w="1701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RPr="00097D3B" w:rsidTr="005435AE">
        <w:tc>
          <w:tcPr>
            <w:tcW w:w="6487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Do autodílny mají objednáno </w:t>
            </w:r>
            <w:proofErr w:type="gramStart"/>
            <w:r>
              <w:rPr>
                <w:i/>
                <w:color w:val="215868" w:themeColor="accent5" w:themeShade="80"/>
                <w:sz w:val="28"/>
                <w:szCs w:val="28"/>
              </w:rPr>
              <w:t>celkem</w:t>
            </w:r>
            <w:r w:rsidRPr="00097D3B"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>
              <w:rPr>
                <w:sz w:val="28"/>
                <w:szCs w:val="24"/>
              </w:rPr>
              <w:t xml:space="preserve">         </w:t>
            </w:r>
            <w:r w:rsidRPr="00097D3B">
              <w:rPr>
                <w:i/>
                <w:color w:val="215868" w:themeColor="accent5" w:themeShade="80"/>
                <w:sz w:val="28"/>
                <w:szCs w:val="28"/>
              </w:rPr>
              <w:t xml:space="preserve"> šroubováků</w:t>
            </w:r>
            <w:proofErr w:type="gramEnd"/>
            <w:r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976BE3" w:rsidRDefault="00976BE3" w:rsidP="00976BE3">
      <w:pPr>
        <w:spacing w:before="240" w:line="276" w:lineRule="auto"/>
        <w:rPr>
          <w:sz w:val="28"/>
        </w:rPr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5300980</wp:posOffset>
            </wp:positionH>
            <wp:positionV relativeFrom="paragraph">
              <wp:posOffset>487045</wp:posOffset>
            </wp:positionV>
            <wp:extent cx="796925" cy="790575"/>
            <wp:effectExtent l="19050" t="0" r="3175" b="0"/>
            <wp:wrapNone/>
            <wp:docPr id="374" name="imgPreview" descr="lepenkové krabice,otev&amp;rcaron;ená krabice,dodávky,fotolia,uspo&amp;rcaron;ádání,balí&amp;ccaron;ky,sklady,krab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lepenkové krabice,otev&amp;rcaron;ená krabice,dodávky,fotolia,uspo&amp;rcaron;ádání,balí&amp;ccaron;ky,sklady,krabice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978" t="12792" r="8141" b="2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372745</wp:posOffset>
            </wp:positionV>
            <wp:extent cx="809625" cy="800100"/>
            <wp:effectExtent l="38100" t="0" r="28575" b="0"/>
            <wp:wrapNone/>
            <wp:docPr id="375" name="imgPreview" descr="lepenkové krabice,otev&amp;rcaron;ená krabice,dodávky,fotolia,uspo&amp;rcaron;ádání,balí&amp;ccaron;ky,sklady,krab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lepenkové krabice,otev&amp;rcaron;ená krabice,dodávky,fotolia,uspo&amp;rcaron;ádání,balí&amp;ccaron;ky,sklady,krabice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978" t="12792" r="8141" b="2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Jak se změní výraz, odeberou-li po přijetí zboží </w:t>
      </w:r>
      <w:r>
        <w:rPr>
          <w:sz w:val="28"/>
        </w:rPr>
        <w:br/>
        <w:t xml:space="preserve">automechanici z každé krabice 5 šroubováků?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976BE3" w:rsidTr="005435AE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4567555</wp:posOffset>
                  </wp:positionH>
                  <wp:positionV relativeFrom="paragraph">
                    <wp:posOffset>245110</wp:posOffset>
                  </wp:positionV>
                  <wp:extent cx="790575" cy="781050"/>
                  <wp:effectExtent l="19050" t="0" r="9525" b="0"/>
                  <wp:wrapNone/>
                  <wp:docPr id="376" name="imgPreview" descr="lepenkové krabice,otev&amp;rcaron;ená krabice,dodávky,fotolia,uspo&amp;rcaron;ádání,balí&amp;ccaron;ky,sklady,krab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lepenkové krabice,otev&amp;rcaron;ená krabice,dodávky,fotolia,uspo&amp;rcaron;ádání,balí&amp;ccaron;ky,sklady,krab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6978" t="12792" r="8141" b="2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976BE3" w:rsidRDefault="00976BE3" w:rsidP="00976BE3">
      <w:pPr>
        <w:spacing w:before="120" w:line="276" w:lineRule="auto"/>
        <w:rPr>
          <w:sz w:val="28"/>
        </w:rPr>
      </w:pPr>
      <w:r>
        <w:rPr>
          <w:sz w:val="28"/>
        </w:rPr>
        <w:t xml:space="preserve">Jak se změní výraz, odeberou-li automechanici potom </w:t>
      </w:r>
      <w:r>
        <w:rPr>
          <w:sz w:val="28"/>
        </w:rPr>
        <w:br/>
        <w:t>celé tři krabice?</w:t>
      </w:r>
      <w:r w:rsidRPr="00626B5D">
        <w:t xml:space="preserve">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976BE3" w:rsidTr="005435AE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</w:tr>
    </w:tbl>
    <w:p w:rsidR="00976BE3" w:rsidRDefault="00976BE3" w:rsidP="00976BE3">
      <w:pPr>
        <w:tabs>
          <w:tab w:val="left" w:pos="1500"/>
        </w:tabs>
        <w:spacing w:line="276" w:lineRule="auto"/>
        <w:rPr>
          <w:sz w:val="28"/>
        </w:rPr>
      </w:pPr>
      <w:r>
        <w:rPr>
          <w:sz w:val="28"/>
        </w:rPr>
        <w:tab/>
      </w:r>
    </w:p>
    <w:p w:rsidR="00976BE3" w:rsidRDefault="00976BE3" w:rsidP="00976BE3">
      <w:pPr>
        <w:spacing w:line="276" w:lineRule="auto"/>
        <w:ind w:hanging="284"/>
        <w:rPr>
          <w:sz w:val="28"/>
        </w:rPr>
      </w:pPr>
      <w:r>
        <w:rPr>
          <w:sz w:val="28"/>
        </w:rPr>
        <w:t xml:space="preserve">5) </w:t>
      </w:r>
      <w:r w:rsidR="00B81B66">
        <w:rPr>
          <w:sz w:val="28"/>
        </w:rPr>
        <w:t>Mechanici prováděli technické kontroly vozidel. V srpnu přijali x aut, v září jich přijali dvakrát více. Kontrola jednoho auta trvala 30 minut. Zapište jako výrazy množství zkontrolovaných aut a dobu kontrol za celý měsíc.</w:t>
      </w:r>
    </w:p>
    <w:tbl>
      <w:tblPr>
        <w:tblStyle w:val="Mkatabulky"/>
        <w:tblW w:w="0" w:type="auto"/>
        <w:tblLook w:val="04A0"/>
      </w:tblPr>
      <w:tblGrid>
        <w:gridCol w:w="1868"/>
        <w:gridCol w:w="3343"/>
        <w:gridCol w:w="567"/>
        <w:gridCol w:w="3510"/>
      </w:tblGrid>
      <w:tr w:rsidR="00976BE3" w:rsidTr="005435AE">
        <w:tc>
          <w:tcPr>
            <w:tcW w:w="18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srpe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n</w:t>
            </w:r>
          </w:p>
        </w:tc>
        <w:tc>
          <w:tcPr>
            <w:tcW w:w="33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30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x</w:t>
            </w:r>
          </w:p>
        </w:tc>
      </w:tr>
      <w:tr w:rsidR="00976BE3" w:rsidTr="005435AE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září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</w:tr>
      <w:tr w:rsidR="00976BE3" w:rsidTr="005435AE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celkem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</w:tr>
    </w:tbl>
    <w:p w:rsidR="00976BE3" w:rsidRPr="00BD17C7" w:rsidRDefault="00976BE3" w:rsidP="00976BE3">
      <w:pPr>
        <w:spacing w:line="276" w:lineRule="auto"/>
        <w:ind w:hanging="284"/>
        <w:rPr>
          <w:sz w:val="28"/>
        </w:rPr>
        <w:sectPr w:rsidR="00976BE3" w:rsidRPr="00BD17C7" w:rsidSect="00260C95">
          <w:headerReference w:type="default" r:id="rId23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976BE3" w:rsidRPr="00BE3FD9" w:rsidRDefault="00976BE3" w:rsidP="00976BE3">
      <w:pPr>
        <w:pStyle w:val="Odstavecseseznamem"/>
        <w:numPr>
          <w:ilvl w:val="0"/>
          <w:numId w:val="5"/>
        </w:numPr>
        <w:spacing w:after="120" w:line="276" w:lineRule="auto"/>
        <w:ind w:left="0"/>
        <w:jc w:val="both"/>
      </w:pPr>
      <w:r>
        <w:rPr>
          <w:noProof/>
          <w:sz w:val="28"/>
          <w:lang w:eastAsia="cs-CZ"/>
        </w:rPr>
        <w:t>Zapište</w:t>
      </w:r>
      <w:r w:rsidRPr="00454B11">
        <w:rPr>
          <w:noProof/>
          <w:sz w:val="28"/>
          <w:lang w:eastAsia="cs-CZ"/>
        </w:rPr>
        <w:t xml:space="preserve"> výraz</w:t>
      </w:r>
      <w:r>
        <w:rPr>
          <w:noProof/>
          <w:sz w:val="28"/>
          <w:lang w:eastAsia="cs-CZ"/>
        </w:rPr>
        <w:t>em</w:t>
      </w:r>
      <w:r w:rsidRPr="00454B11">
        <w:rPr>
          <w:noProof/>
          <w:sz w:val="28"/>
          <w:lang w:eastAsia="cs-CZ"/>
        </w:rPr>
        <w:t xml:space="preserve"> s</w:t>
      </w:r>
      <w:r>
        <w:rPr>
          <w:noProof/>
          <w:sz w:val="28"/>
          <w:lang w:eastAsia="cs-CZ"/>
        </w:rPr>
        <w:t xml:space="preserve"> </w:t>
      </w:r>
      <w:r w:rsidRPr="00454B11">
        <w:rPr>
          <w:noProof/>
          <w:sz w:val="28"/>
          <w:lang w:eastAsia="cs-CZ"/>
        </w:rPr>
        <w:t>p</w:t>
      </w:r>
      <w:r>
        <w:rPr>
          <w:noProof/>
          <w:sz w:val="28"/>
          <w:lang w:eastAsia="cs-CZ"/>
        </w:rPr>
        <w:t>roměnn</w:t>
      </w:r>
      <w:r w:rsidRPr="00454B11">
        <w:rPr>
          <w:noProof/>
          <w:sz w:val="28"/>
          <w:lang w:eastAsia="cs-CZ"/>
        </w:rPr>
        <w:t>o</w:t>
      </w:r>
      <w:r>
        <w:rPr>
          <w:noProof/>
          <w:sz w:val="28"/>
          <w:lang w:eastAsia="cs-CZ"/>
        </w:rPr>
        <w:t>u</w:t>
      </w:r>
      <w:r w:rsidRPr="00454B11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cenu jednotlivých nákupů:</w:t>
      </w:r>
    </w:p>
    <w:tbl>
      <w:tblPr>
        <w:tblStyle w:val="Mkatabulky"/>
        <w:tblW w:w="9072" w:type="dxa"/>
        <w:tblInd w:w="392" w:type="dxa"/>
        <w:tblLook w:val="04A0"/>
      </w:tblPr>
      <w:tblGrid>
        <w:gridCol w:w="4025"/>
        <w:gridCol w:w="2381"/>
        <w:gridCol w:w="2666"/>
      </w:tblGrid>
      <w:tr w:rsidR="00976BE3" w:rsidTr="005435AE">
        <w:trPr>
          <w:trHeight w:val="567"/>
        </w:trPr>
        <w:tc>
          <w:tcPr>
            <w:tcW w:w="4025" w:type="dxa"/>
            <w:shd w:val="clear" w:color="auto" w:fill="C2D69B" w:themeFill="accent3" w:themeFillTint="99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Nákup</w:t>
            </w:r>
          </w:p>
        </w:tc>
        <w:tc>
          <w:tcPr>
            <w:tcW w:w="5047" w:type="dxa"/>
            <w:gridSpan w:val="2"/>
            <w:shd w:val="clear" w:color="auto" w:fill="C2D69B" w:themeFill="accent3" w:themeFillTint="99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Vyjádření ceny nákupu výrazem v Kč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 w:rsidRPr="00EE63A2">
              <w:rPr>
                <w:noProof/>
                <w:lang w:eastAsia="cs-CZ" w:bidi="ar-SA"/>
              </w:rPr>
              <w:drawing>
                <wp:inline distT="0" distB="0" distL="0" distR="0">
                  <wp:extent cx="990352" cy="981843"/>
                  <wp:effectExtent l="19050" t="0" r="248" b="0"/>
                  <wp:docPr id="377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48" cy="986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jeden klíč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 w:rsidRPr="0094396C"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∙ 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k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 w:rsidRPr="00EE63A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90352" cy="981843"/>
                  <wp:effectExtent l="19050" t="0" r="248" b="0"/>
                  <wp:docPr id="378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48" cy="986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63A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990352" cy="981843"/>
                  <wp:effectExtent l="19050" t="0" r="248" b="0"/>
                  <wp:docPr id="379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148" cy="9865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dva klíče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2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k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2k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rPr>
                <w:sz w:val="28"/>
                <w:szCs w:val="28"/>
              </w:rPr>
            </w:pP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943841" cy="1068779"/>
                  <wp:effectExtent l="19050" t="0" r="8659" b="0"/>
                  <wp:docPr id="380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648" cy="10776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598467" cy="748146"/>
                  <wp:effectExtent l="19050" t="0" r="0" b="0"/>
                  <wp:docPr id="381" name="imgPreview" descr="budovy,kladiva,konstrukce,nástroje,opravy,pracující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kladiva,konstrukce,nástroje,opravy,pracující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8141" t="8141" r="15118" b="104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466" cy="748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807522" cy="807522"/>
                  <wp:effectExtent l="19050" t="0" r="0" b="0"/>
                  <wp:docPr id="382" name="imgPreview" descr="klešt&amp;ecaron;,nástroje,pr&amp;uring;myslová odv&amp;ecaron;tví,&amp;zcaron;elezá&amp;rcaron;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klešt&amp;ecaron;,nástroje,pr&amp;uring;myslová odv&amp;ecaron;tví,&amp;zcaron;elezá&amp;rcaron;stv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79" cy="80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hever, kladívko a kleště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h + 1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l + 1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t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h + l + t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jc w:val="center"/>
              <w:rPr>
                <w:sz w:val="28"/>
                <w:szCs w:val="28"/>
              </w:rPr>
            </w:pPr>
            <w:r w:rsidRPr="00152B1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57928" cy="700644"/>
                  <wp:effectExtent l="19050" t="0" r="8822" b="0"/>
                  <wp:docPr id="383" name="imgPreview" descr="budovy,kladiva,konstrukce,nástroje,opravy,pracující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kladiva,konstrukce,nástroje,opravy,pracující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8141" t="8141" r="15118" b="104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929" cy="700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     </w:t>
            </w:r>
            <w:r>
              <w:rPr>
                <w:noProof/>
                <w:lang w:eastAsia="cs-CZ" w:bidi="ar-SA"/>
              </w:rPr>
              <w:drawing>
                <wp:inline distT="0" distB="0" distL="0" distR="0">
                  <wp:extent cx="491285" cy="1141422"/>
                  <wp:effectExtent l="381000" t="0" r="365965" b="0"/>
                  <wp:docPr id="384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3713024">
                            <a:off x="0" y="0"/>
                            <a:ext cx="491285" cy="11414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kladívko a šroubovák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k + 1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š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 + š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center"/>
          </w:tcPr>
          <w:p w:rsidR="00976BE3" w:rsidRDefault="00976BE3" w:rsidP="005435AE">
            <w:pPr>
              <w:rPr>
                <w:sz w:val="28"/>
                <w:szCs w:val="28"/>
              </w:rPr>
            </w:pPr>
            <w:r w:rsidRPr="00EE63A2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622869" cy="617517"/>
                  <wp:effectExtent l="19050" t="0" r="5781" b="0"/>
                  <wp:docPr id="385" name="imgPreview" descr="budovy,hasáky,kombinované klí&amp;ccaron;e,konstrukce,nástroje,opravování,opravy,t&amp;ecaron;lesné konstrukce,údr&amp;zcaron;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budovy,hasáky,kombinované klí&amp;ccaron;e,konstrukce,nástroje,opravování,opravy,t&amp;ecaron;lesné konstrukce,údr&amp;zcaron;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9303" t="8141" r="11629" b="116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206" cy="6257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  <w:r w:rsidRPr="00152B1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7522" cy="807522"/>
                  <wp:effectExtent l="19050" t="0" r="0" b="0"/>
                  <wp:docPr id="386" name="imgPreview" descr="klešt&amp;ecaron;,nástroje,pr&amp;uring;myslová odv&amp;ecaron;tví,&amp;zcaron;elezá&amp;rcaron;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klešt&amp;ecaron;,nástroje,pr&amp;uring;myslová odv&amp;ecaron;tví,&amp;zcaron;elezá&amp;rcaron;stv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79" cy="80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52B11">
              <w:rPr>
                <w:noProof/>
                <w:sz w:val="28"/>
                <w:szCs w:val="28"/>
                <w:lang w:eastAsia="cs-CZ" w:bidi="ar-SA"/>
              </w:rPr>
              <w:drawing>
                <wp:inline distT="0" distB="0" distL="0" distR="0">
                  <wp:extent cx="807522" cy="807522"/>
                  <wp:effectExtent l="19050" t="0" r="0" b="0"/>
                  <wp:docPr id="387" name="imgPreview" descr="klešt&amp;ecaron;,nástroje,pr&amp;uring;myslová odv&amp;ecaron;tví,&amp;zcaron;elezá&amp;rcaron;stv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klešt&amp;ecaron;,nástroje,pr&amp;uring;myslová odv&amp;ecaron;tví,&amp;zcaron;elezá&amp;rcaron;stv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79" cy="8077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dxa"/>
            <w:tcBorders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klíč a dvoje kleště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1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k + 2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t</w:t>
            </w:r>
          </w:p>
        </w:tc>
      </w:tr>
      <w:tr w:rsidR="00976BE3" w:rsidTr="005435AE">
        <w:trPr>
          <w:trHeight w:val="567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 + 2t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 w:val="restart"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1024255</wp:posOffset>
                  </wp:positionH>
                  <wp:positionV relativeFrom="paragraph">
                    <wp:posOffset>43815</wp:posOffset>
                  </wp:positionV>
                  <wp:extent cx="954405" cy="949960"/>
                  <wp:effectExtent l="19050" t="0" r="0" b="0"/>
                  <wp:wrapNone/>
                  <wp:docPr id="388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405" cy="94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 w:bidi="ar-SA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1606550</wp:posOffset>
                  </wp:positionH>
                  <wp:positionV relativeFrom="paragraph">
                    <wp:posOffset>756285</wp:posOffset>
                  </wp:positionV>
                  <wp:extent cx="859155" cy="854710"/>
                  <wp:effectExtent l="19050" t="0" r="0" b="0"/>
                  <wp:wrapNone/>
                  <wp:docPr id="389" name="imgPreview" descr="hevery,nástroje,opravy aut,p&amp;rcaron;eprava,technické vybaven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hevery,nástroje,opravy aut,p&amp;rcaron;eprava,technické vybaven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1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E63A2">
              <w:rPr>
                <w:noProof/>
                <w:lang w:eastAsia="cs-CZ" w:bidi="ar-SA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288941</wp:posOffset>
                  </wp:positionH>
                  <wp:positionV relativeFrom="paragraph">
                    <wp:posOffset>791820</wp:posOffset>
                  </wp:positionV>
                  <wp:extent cx="369191" cy="843148"/>
                  <wp:effectExtent l="285750" t="0" r="278509" b="0"/>
                  <wp:wrapNone/>
                  <wp:docPr id="390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466070">
                            <a:off x="0" y="0"/>
                            <a:ext cx="369191" cy="8431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EE63A2">
              <w:rPr>
                <w:noProof/>
                <w:lang w:eastAsia="cs-CZ" w:bidi="ar-SA"/>
              </w:rPr>
              <w:drawing>
                <wp:inline distT="0" distB="0" distL="0" distR="0">
                  <wp:extent cx="379607" cy="881954"/>
                  <wp:effectExtent l="304800" t="0" r="287143" b="0"/>
                  <wp:docPr id="391" name="imgPreview" descr="domácnosti,konstrukce,nástroje,ploché šroubováky,pr&amp;uring;myslová výroba,šroubováky,&amp;zcaron;elezá&amp;rcaron;ské zbo&amp;zcaron;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domácnosti,konstrukce,nástroje,ploché šroubováky,pr&amp;uring;myslová výroba,šroubováky,&amp;zcaron;elezá&amp;rcaron;ské zbo&amp;zcaron;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26747" r="31399"/>
                          <a:stretch>
                            <a:fillRect/>
                          </a:stretch>
                        </pic:blipFill>
                        <pic:spPr bwMode="auto">
                          <a:xfrm rot="4647882">
                            <a:off x="0" y="0"/>
                            <a:ext cx="381948" cy="8873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</w:t>
            </w: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Slovy: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dva šroubováky a dva hevery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bottom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2 </w:t>
            </w:r>
            <w:r w:rsidRPr="00097D3B">
              <w:rPr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097D3B">
              <w:rPr>
                <w:i/>
                <w:color w:val="215868" w:themeColor="accent5" w:themeShade="80"/>
                <w:sz w:val="28"/>
                <w:szCs w:val="28"/>
              </w:rPr>
              <w:t>š + 2 ∙ h</w:t>
            </w:r>
          </w:p>
        </w:tc>
      </w:tr>
      <w:tr w:rsidR="00976BE3" w:rsidTr="005435AE">
        <w:trPr>
          <w:trHeight w:val="851"/>
        </w:trPr>
        <w:tc>
          <w:tcPr>
            <w:tcW w:w="4025" w:type="dxa"/>
            <w:vMerge/>
            <w:vAlign w:val="bottom"/>
          </w:tcPr>
          <w:p w:rsidR="00976BE3" w:rsidRDefault="00976BE3" w:rsidP="005435AE">
            <w:pPr>
              <w:rPr>
                <w:noProof/>
                <w:lang w:eastAsia="cs-CZ"/>
              </w:rPr>
            </w:pPr>
          </w:p>
        </w:tc>
        <w:tc>
          <w:tcPr>
            <w:tcW w:w="2381" w:type="dxa"/>
            <w:tcBorders>
              <w:top w:val="dotted" w:sz="4" w:space="0" w:color="auto"/>
              <w:right w:val="single" w:sz="4" w:space="0" w:color="FFFFFF" w:themeColor="background1"/>
            </w:tcBorders>
            <w:vAlign w:val="bottom"/>
          </w:tcPr>
          <w:p w:rsidR="00976BE3" w:rsidRPr="0094396C" w:rsidRDefault="00976BE3" w:rsidP="005435AE">
            <w:pPr>
              <w:rPr>
                <w:sz w:val="26"/>
                <w:szCs w:val="26"/>
              </w:rPr>
            </w:pPr>
            <w:r w:rsidRPr="0094396C">
              <w:rPr>
                <w:sz w:val="26"/>
                <w:szCs w:val="26"/>
              </w:rPr>
              <w:t>Zjednodušený výraz:</w:t>
            </w:r>
          </w:p>
        </w:tc>
        <w:tc>
          <w:tcPr>
            <w:tcW w:w="2666" w:type="dxa"/>
            <w:tcBorders>
              <w:left w:val="single" w:sz="4" w:space="0" w:color="FFFFFF" w:themeColor="background1"/>
            </w:tcBorders>
            <w:shd w:val="clear" w:color="auto" w:fill="DAEEF3" w:themeFill="accent5" w:themeFillTint="33"/>
            <w:vAlign w:val="bottom"/>
          </w:tcPr>
          <w:p w:rsidR="00976BE3" w:rsidRPr="0094396C" w:rsidRDefault="00976BE3" w:rsidP="005435AE">
            <w:pPr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2š + 2h</w:t>
            </w:r>
          </w:p>
        </w:tc>
      </w:tr>
    </w:tbl>
    <w:p w:rsidR="00976BE3" w:rsidRDefault="00976BE3" w:rsidP="00976BE3">
      <w:pPr>
        <w:pStyle w:val="Odstavecseseznamem"/>
        <w:numPr>
          <w:ilvl w:val="0"/>
          <w:numId w:val="5"/>
        </w:numPr>
        <w:spacing w:before="120" w:line="276" w:lineRule="auto"/>
        <w:ind w:left="0" w:hanging="284"/>
        <w:jc w:val="both"/>
        <w:rPr>
          <w:sz w:val="28"/>
        </w:rPr>
      </w:pPr>
      <w:r>
        <w:rPr>
          <w:noProof/>
          <w:sz w:val="28"/>
          <w:lang w:eastAsia="cs-CZ"/>
        </w:rPr>
        <w:t>Z</w:t>
      </w:r>
      <w:r w:rsidRPr="008853AF">
        <w:rPr>
          <w:noProof/>
          <w:sz w:val="28"/>
          <w:lang w:eastAsia="cs-CZ"/>
        </w:rPr>
        <w:t>apiš</w:t>
      </w:r>
      <w:r>
        <w:rPr>
          <w:noProof/>
          <w:sz w:val="28"/>
          <w:lang w:eastAsia="cs-CZ"/>
        </w:rPr>
        <w:t>te</w:t>
      </w:r>
      <w:r w:rsidRPr="008853AF">
        <w:rPr>
          <w:noProof/>
          <w:sz w:val="28"/>
          <w:lang w:eastAsia="cs-CZ"/>
        </w:rPr>
        <w:t xml:space="preserve"> </w:t>
      </w:r>
      <w:r>
        <w:rPr>
          <w:noProof/>
          <w:sz w:val="28"/>
          <w:lang w:eastAsia="cs-CZ"/>
        </w:rPr>
        <w:t>jako</w:t>
      </w:r>
      <w:r w:rsidRPr="008853AF">
        <w:rPr>
          <w:noProof/>
          <w:sz w:val="28"/>
          <w:lang w:eastAsia="cs-CZ"/>
        </w:rPr>
        <w:t xml:space="preserve"> výraz</w:t>
      </w:r>
    </w:p>
    <w:tbl>
      <w:tblPr>
        <w:tblW w:w="9038" w:type="dxa"/>
        <w:tblInd w:w="250" w:type="dxa"/>
        <w:tbl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single" w:sz="8" w:space="0" w:color="78C0D4"/>
          <w:insideV w:val="single" w:sz="8" w:space="0" w:color="78C0D4"/>
        </w:tblBorders>
        <w:tblLook w:val="04A0"/>
      </w:tblPr>
      <w:tblGrid>
        <w:gridCol w:w="2693"/>
        <w:gridCol w:w="1701"/>
        <w:gridCol w:w="2835"/>
        <w:gridCol w:w="1809"/>
      </w:tblGrid>
      <w:tr w:rsidR="00976BE3" w:rsidRPr="008E0175" w:rsidTr="005435AE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1 menší než 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pPr>
              <w:jc w:val="center"/>
              <w:rPr>
                <w:bCs/>
                <w:sz w:val="28"/>
              </w:rPr>
            </w:pPr>
            <w:r w:rsidRPr="00097D3B">
              <w:rPr>
                <w:bCs/>
                <w:sz w:val="28"/>
              </w:rPr>
              <w:t>a - 1</w:t>
            </w:r>
          </w:p>
        </w:tc>
        <w:tc>
          <w:tcPr>
            <w:tcW w:w="283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BC098E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t</w:t>
            </w:r>
            <w:r w:rsidRPr="00BC098E">
              <w:rPr>
                <w:bCs/>
                <w:sz w:val="28"/>
              </w:rPr>
              <w:t xml:space="preserve"> a </w:t>
            </w:r>
            <w:r>
              <w:rPr>
                <w:bCs/>
                <w:sz w:val="28"/>
              </w:rPr>
              <w:t>u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pPr>
              <w:jc w:val="center"/>
              <w:rPr>
                <w:bCs/>
                <w:sz w:val="28"/>
              </w:rPr>
            </w:pPr>
            <w:r w:rsidRPr="00097D3B">
              <w:rPr>
                <w:bCs/>
                <w:sz w:val="28"/>
              </w:rPr>
              <w:t>t - u</w:t>
            </w: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8 větší než b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b + 8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s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s</w:t>
            </w:r>
            <w:r w:rsidRPr="00794A1E">
              <w:rPr>
                <w:bCs/>
                <w:sz w:val="28"/>
                <w:vertAlign w:val="superscript"/>
              </w:rPr>
              <w:t>2</w:t>
            </w: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c a 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pPr>
              <w:jc w:val="center"/>
              <w:rPr>
                <w:bCs/>
                <w:sz w:val="28"/>
              </w:rPr>
            </w:pPr>
            <w:r w:rsidRPr="00097D3B">
              <w:rPr>
                <w:bCs/>
                <w:sz w:val="28"/>
              </w:rPr>
              <w:t>c + d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BC098E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9 větší než w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pPr>
              <w:jc w:val="center"/>
              <w:rPr>
                <w:bCs/>
                <w:sz w:val="28"/>
              </w:rPr>
            </w:pPr>
            <w:r w:rsidRPr="00097D3B">
              <w:rPr>
                <w:bCs/>
                <w:sz w:val="28"/>
              </w:rPr>
              <w:t>w + 9</w:t>
            </w: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součin čísel k a 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k + l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Pr="008E0175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součet čísel f a g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f + g</w:t>
            </w: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rozdíl čísel o a p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o - p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druhá mocnina čísla z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097D3B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z</w:t>
            </w:r>
            <w:r w:rsidRPr="00794A1E">
              <w:rPr>
                <w:bCs/>
                <w:sz w:val="28"/>
                <w:vertAlign w:val="superscript"/>
              </w:rPr>
              <w:t>2</w:t>
            </w:r>
          </w:p>
        </w:tc>
      </w:tr>
      <w:tr w:rsidR="00976BE3" w:rsidRPr="008E0175" w:rsidTr="005435AE">
        <w:trPr>
          <w:trHeight w:val="425"/>
        </w:trPr>
        <w:tc>
          <w:tcPr>
            <w:tcW w:w="269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3 větší než e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e + 3</w:t>
            </w:r>
          </w:p>
        </w:tc>
        <w:tc>
          <w:tcPr>
            <w:tcW w:w="2835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:rsidR="00976BE3" w:rsidRDefault="00976BE3" w:rsidP="005435AE">
            <w:pPr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číslo o 7 menší než y</w:t>
            </w: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8E0175" w:rsidRDefault="00976BE3" w:rsidP="005435AE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y - 7</w:t>
            </w:r>
          </w:p>
        </w:tc>
      </w:tr>
    </w:tbl>
    <w:p w:rsidR="00976BE3" w:rsidRDefault="00976BE3" w:rsidP="00976BE3">
      <w:pPr>
        <w:spacing w:before="120"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3681730</wp:posOffset>
            </wp:positionH>
            <wp:positionV relativeFrom="paragraph">
              <wp:posOffset>288925</wp:posOffset>
            </wp:positionV>
            <wp:extent cx="1990725" cy="1399593"/>
            <wp:effectExtent l="19050" t="0" r="9525" b="0"/>
            <wp:wrapNone/>
            <wp:docPr id="392" name="imgPreview" descr="automobily,náklad,o&amp;rcaron;ezané snímky,o&amp;rcaron;ezané obrázky,&amp;rcaron;ízení,st&amp;ecaron;hovací vozy,st&amp;ecaron;hování,PNG,p&amp;rcaron;ív&amp;ecaron;sy,taha&amp;ccaron;e,pr&amp;uring;hledné pozadí,doprava,nákladní auta,vozid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utomobily,náklad,o&amp;rcaron;ezané snímky,o&amp;rcaron;ezané obrázky,&amp;rcaron;ízení,st&amp;ecaron;hovací vozy,st&amp;ecaron;hování,PNG,p&amp;rcaron;ív&amp;ecaron;sy,taha&amp;ccaron;e,pr&amp;uring;hledné pozadí,doprava,nákladní auta,vozidl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6978" t="19770" r="5815" b="17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949" cy="1403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t xml:space="preserve">3) </w:t>
      </w:r>
      <w:r w:rsidRPr="00C402F1">
        <w:rPr>
          <w:noProof/>
          <w:sz w:val="28"/>
          <w:lang w:eastAsia="cs-CZ"/>
        </w:rPr>
        <w:t xml:space="preserve">Zapište </w:t>
      </w:r>
      <w:r w:rsidR="00730D46">
        <w:rPr>
          <w:noProof/>
          <w:sz w:val="28"/>
          <w:lang w:eastAsia="cs-CZ"/>
        </w:rPr>
        <w:t>výrazem s proměnnou hmotnost</w:t>
      </w:r>
      <w:r>
        <w:rPr>
          <w:noProof/>
          <w:sz w:val="28"/>
          <w:lang w:eastAsia="cs-CZ"/>
        </w:rPr>
        <w:t xml:space="preserve"> auta s nákladem</w:t>
      </w:r>
      <w:r>
        <w:rPr>
          <w:sz w:val="28"/>
        </w:rPr>
        <w:t>, víte-li, že hmotnost auta je x a náklad váží 3 700 kg.</w:t>
      </w:r>
      <w:r w:rsidRPr="00BD17C7">
        <w:t xml:space="preserve"> 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1188"/>
      </w:tblGrid>
      <w:tr w:rsidR="00976BE3" w:rsidTr="005435AE">
        <w:tc>
          <w:tcPr>
            <w:tcW w:w="230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aut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o</w:t>
            </w:r>
          </w:p>
        </w:tc>
        <w:tc>
          <w:tcPr>
            <w:tcW w:w="230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118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náklad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3 700 kg</w:t>
            </w: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30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dohromady</w:t>
            </w:r>
          </w:p>
        </w:tc>
        <w:tc>
          <w:tcPr>
            <w:tcW w:w="230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 + 3700</w:t>
            </w:r>
          </w:p>
        </w:tc>
        <w:tc>
          <w:tcPr>
            <w:tcW w:w="1188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5794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Auto s nákladem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váží     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     </w:t>
            </w:r>
            <w:r>
              <w:rPr>
                <w:sz w:val="28"/>
                <w:szCs w:val="24"/>
              </w:rPr>
              <w:t xml:space="preserve">x + </w:t>
            </w:r>
            <w:proofErr w:type="gramStart"/>
            <w:r>
              <w:rPr>
                <w:sz w:val="28"/>
                <w:szCs w:val="24"/>
              </w:rPr>
              <w:t>3700</w:t>
            </w:r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 xml:space="preserve">              kg</w:t>
            </w:r>
            <w:proofErr w:type="gramEnd"/>
            <w:r w:rsidRPr="00EA5016">
              <w:rPr>
                <w:i/>
                <w:color w:val="215868" w:themeColor="accent5" w:themeShade="80"/>
                <w:sz w:val="28"/>
                <w:szCs w:val="28"/>
              </w:rPr>
              <w:t>.</w:t>
            </w:r>
          </w:p>
        </w:tc>
      </w:tr>
    </w:tbl>
    <w:p w:rsidR="00976BE3" w:rsidRDefault="00976BE3" w:rsidP="00976BE3">
      <w:pPr>
        <w:spacing w:before="120" w:line="276" w:lineRule="auto"/>
        <w:ind w:hanging="284"/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4138930</wp:posOffset>
            </wp:positionH>
            <wp:positionV relativeFrom="paragraph">
              <wp:posOffset>566420</wp:posOffset>
            </wp:positionV>
            <wp:extent cx="2066925" cy="1304925"/>
            <wp:effectExtent l="19050" t="0" r="9525" b="0"/>
            <wp:wrapNone/>
            <wp:docPr id="395" name="imgPreview" descr="fotografie,nástroje,pr&amp;uring;mysl,šroubováky,stavba,technické vybav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fotografie,nástroje,pr&amp;uring;mysl,šroubováky,stavba,technické vybavení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5118" b="16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</w:rPr>
        <w:t>4) Do autodílny objednali x krabic se šroubováky. V každé krabici je 30 šroubováků. Kolik mají objednáno šroubováků? Sestavte výraz.</w:t>
      </w:r>
      <w:r w:rsidRPr="00EA5016">
        <w:t xml:space="preserve"> </w:t>
      </w:r>
    </w:p>
    <w:tbl>
      <w:tblPr>
        <w:tblStyle w:val="Mkatabulky"/>
        <w:tblW w:w="0" w:type="auto"/>
        <w:tblLook w:val="04A0"/>
      </w:tblPr>
      <w:tblGrid>
        <w:gridCol w:w="2943"/>
        <w:gridCol w:w="1843"/>
        <w:gridCol w:w="1701"/>
      </w:tblGrid>
      <w:tr w:rsidR="00976BE3" w:rsidTr="005435AE">
        <w:tc>
          <w:tcPr>
            <w:tcW w:w="2943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krabic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94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šroubováků v 1 krabici</w:t>
            </w: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30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294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>celkem šroubováků</w:t>
            </w:r>
          </w:p>
        </w:tc>
        <w:tc>
          <w:tcPr>
            <w:tcW w:w="18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x ∙ 30</w:t>
            </w:r>
          </w:p>
        </w:tc>
        <w:tc>
          <w:tcPr>
            <w:tcW w:w="1701" w:type="dxa"/>
            <w:vMerge/>
            <w:tcBorders>
              <w:left w:val="nil"/>
              <w:right w:val="nil"/>
            </w:tcBorders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</w:p>
        </w:tc>
      </w:tr>
      <w:tr w:rsidR="00976BE3" w:rsidTr="005435AE">
        <w:tc>
          <w:tcPr>
            <w:tcW w:w="6487" w:type="dxa"/>
            <w:gridSpan w:val="3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EA5016" w:rsidRDefault="00976BE3" w:rsidP="005435AE">
            <w:pPr>
              <w:spacing w:line="276" w:lineRule="auto"/>
              <w:rPr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i/>
                <w:color w:val="215868" w:themeColor="accent5" w:themeShade="80"/>
                <w:sz w:val="28"/>
                <w:szCs w:val="28"/>
              </w:rPr>
              <w:t xml:space="preserve">Do autodílny mají objednáno celkem </w:t>
            </w:r>
            <w:r>
              <w:rPr>
                <w:sz w:val="28"/>
                <w:szCs w:val="24"/>
              </w:rPr>
              <w:t xml:space="preserve">x ∙ 30 </w:t>
            </w:r>
            <w:r>
              <w:rPr>
                <w:i/>
                <w:color w:val="215868" w:themeColor="accent5" w:themeShade="80"/>
                <w:sz w:val="28"/>
                <w:szCs w:val="28"/>
              </w:rPr>
              <w:t>šroubováků.</w:t>
            </w:r>
          </w:p>
        </w:tc>
      </w:tr>
    </w:tbl>
    <w:p w:rsidR="00976BE3" w:rsidRDefault="00976BE3" w:rsidP="00976BE3">
      <w:pPr>
        <w:spacing w:before="240" w:line="276" w:lineRule="auto"/>
        <w:rPr>
          <w:sz w:val="28"/>
        </w:rPr>
      </w:pPr>
      <w:r>
        <w:rPr>
          <w:noProof/>
          <w:sz w:val="28"/>
          <w:lang w:eastAsia="cs-CZ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5300980</wp:posOffset>
            </wp:positionH>
            <wp:positionV relativeFrom="paragraph">
              <wp:posOffset>487045</wp:posOffset>
            </wp:positionV>
            <wp:extent cx="796925" cy="790575"/>
            <wp:effectExtent l="19050" t="0" r="3175" b="0"/>
            <wp:wrapNone/>
            <wp:docPr id="396" name="imgPreview" descr="lepenkové krabice,otev&amp;rcaron;ená krabice,dodávky,fotolia,uspo&amp;rcaron;ádání,balí&amp;ccaron;ky,sklady,krab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lepenkové krabice,otev&amp;rcaron;ená krabice,dodávky,fotolia,uspo&amp;rcaron;ádání,balí&amp;ccaron;ky,sklady,krabice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978" t="12792" r="8141" b="2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92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 w:bidi="ar-S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372745</wp:posOffset>
            </wp:positionV>
            <wp:extent cx="809625" cy="800100"/>
            <wp:effectExtent l="38100" t="0" r="28575" b="0"/>
            <wp:wrapNone/>
            <wp:docPr id="397" name="imgPreview" descr="lepenkové krabice,otev&amp;rcaron;ená krabice,dodávky,fotolia,uspo&amp;rcaron;ádání,balí&amp;ccaron;ky,sklady,krab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lepenkové krabice,otev&amp;rcaron;ená krabice,dodávky,fotolia,uspo&amp;rcaron;ádání,balí&amp;ccaron;ky,sklady,krabice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6978" t="12792" r="8141" b="23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50800" dir="5400000" algn="ctr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sz w:val="28"/>
        </w:rPr>
        <w:t xml:space="preserve">Jak se změní výraz, odeberou-li po přijetí zboží </w:t>
      </w:r>
      <w:r>
        <w:rPr>
          <w:sz w:val="28"/>
        </w:rPr>
        <w:br/>
        <w:t xml:space="preserve">automechanici z každé krabice 5 šroubováků?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976BE3" w:rsidTr="005435AE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  <w:r>
              <w:rPr>
                <w:noProof/>
                <w:sz w:val="28"/>
                <w:lang w:eastAsia="cs-CZ" w:bidi="ar-SA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4567555</wp:posOffset>
                  </wp:positionH>
                  <wp:positionV relativeFrom="paragraph">
                    <wp:posOffset>245110</wp:posOffset>
                  </wp:positionV>
                  <wp:extent cx="790575" cy="781050"/>
                  <wp:effectExtent l="19050" t="0" r="9525" b="0"/>
                  <wp:wrapNone/>
                  <wp:docPr id="400" name="imgPreview" descr="lepenkové krabice,otev&amp;rcaron;ená krabice,dodávky,fotolia,uspo&amp;rcaron;ádání,balí&amp;ccaron;ky,sklady,krab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Preview" descr="lepenkové krabice,otev&amp;rcaron;ená krabice,dodávky,fotolia,uspo&amp;rcaron;ádání,balí&amp;ccaron;ky,sklady,krab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6978" t="12792" r="8141" b="23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8"/>
              </w:rPr>
              <w:t xml:space="preserve">x </w:t>
            </w:r>
            <w:r>
              <w:rPr>
                <w:sz w:val="28"/>
                <w:szCs w:val="24"/>
              </w:rPr>
              <w:t>∙ (30 - 5) = x ∙ 25</w:t>
            </w:r>
          </w:p>
        </w:tc>
      </w:tr>
    </w:tbl>
    <w:p w:rsidR="00976BE3" w:rsidRDefault="00976BE3" w:rsidP="00976BE3">
      <w:pPr>
        <w:spacing w:before="120" w:line="276" w:lineRule="auto"/>
        <w:rPr>
          <w:sz w:val="28"/>
        </w:rPr>
      </w:pPr>
      <w:r>
        <w:rPr>
          <w:sz w:val="28"/>
        </w:rPr>
        <w:t xml:space="preserve">Jak se změní výraz, odeberou-li automechanici potom </w:t>
      </w:r>
      <w:r>
        <w:rPr>
          <w:sz w:val="28"/>
        </w:rPr>
        <w:br/>
        <w:t>celé tři krabice?</w:t>
      </w:r>
      <w:r w:rsidRPr="00626B5D">
        <w:t xml:space="preserve"> </w:t>
      </w:r>
    </w:p>
    <w:tbl>
      <w:tblPr>
        <w:tblStyle w:val="Mkatabulky"/>
        <w:tblW w:w="0" w:type="auto"/>
        <w:tblLook w:val="04A0"/>
      </w:tblPr>
      <w:tblGrid>
        <w:gridCol w:w="5778"/>
      </w:tblGrid>
      <w:tr w:rsidR="00976BE3" w:rsidTr="005435AE">
        <w:tc>
          <w:tcPr>
            <w:tcW w:w="577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976BE3" w:rsidRDefault="00976BE3" w:rsidP="005435AE">
            <w:pPr>
              <w:tabs>
                <w:tab w:val="left" w:pos="1710"/>
              </w:tabs>
              <w:spacing w:line="276" w:lineRule="auto"/>
              <w:rPr>
                <w:sz w:val="28"/>
              </w:rPr>
            </w:pPr>
            <w:r>
              <w:rPr>
                <w:sz w:val="28"/>
              </w:rPr>
              <w:t>25</w:t>
            </w:r>
            <w:r>
              <w:rPr>
                <w:sz w:val="28"/>
                <w:szCs w:val="24"/>
              </w:rPr>
              <w:t xml:space="preserve"> ∙ (x - 3)</w:t>
            </w:r>
            <w:r>
              <w:rPr>
                <w:sz w:val="28"/>
                <w:szCs w:val="24"/>
              </w:rPr>
              <w:tab/>
            </w:r>
          </w:p>
        </w:tc>
      </w:tr>
    </w:tbl>
    <w:p w:rsidR="00976BE3" w:rsidRDefault="00976BE3" w:rsidP="00976BE3">
      <w:pPr>
        <w:spacing w:line="276" w:lineRule="auto"/>
        <w:rPr>
          <w:sz w:val="28"/>
        </w:rPr>
      </w:pPr>
    </w:p>
    <w:p w:rsidR="00976BE3" w:rsidRDefault="00E5589E" w:rsidP="00976BE3">
      <w:pPr>
        <w:spacing w:line="276" w:lineRule="auto"/>
        <w:ind w:hanging="284"/>
        <w:rPr>
          <w:sz w:val="28"/>
        </w:rPr>
      </w:pPr>
      <w:r>
        <w:rPr>
          <w:sz w:val="28"/>
        </w:rPr>
        <w:t xml:space="preserve">5) </w:t>
      </w:r>
      <w:r w:rsidR="00B81B66">
        <w:rPr>
          <w:sz w:val="28"/>
        </w:rPr>
        <w:t>Mechanici</w:t>
      </w:r>
      <w:r w:rsidR="00976BE3">
        <w:rPr>
          <w:sz w:val="28"/>
        </w:rPr>
        <w:t xml:space="preserve"> prováděli </w:t>
      </w:r>
      <w:r w:rsidR="00B81B66">
        <w:rPr>
          <w:sz w:val="28"/>
        </w:rPr>
        <w:t xml:space="preserve">technické </w:t>
      </w:r>
      <w:r w:rsidR="00976BE3">
        <w:rPr>
          <w:sz w:val="28"/>
        </w:rPr>
        <w:t>kontroly</w:t>
      </w:r>
      <w:r w:rsidR="00B81B66">
        <w:rPr>
          <w:sz w:val="28"/>
        </w:rPr>
        <w:t xml:space="preserve"> vozidel</w:t>
      </w:r>
      <w:r w:rsidR="00976BE3">
        <w:rPr>
          <w:sz w:val="28"/>
        </w:rPr>
        <w:t xml:space="preserve">. V srpnu přijali x aut, v září jich přijali dvakrát více. </w:t>
      </w:r>
      <w:r w:rsidR="00B81B66">
        <w:rPr>
          <w:sz w:val="28"/>
        </w:rPr>
        <w:t>Kontrola j</w:t>
      </w:r>
      <w:r w:rsidR="00976BE3">
        <w:rPr>
          <w:sz w:val="28"/>
        </w:rPr>
        <w:t>edno</w:t>
      </w:r>
      <w:r w:rsidR="00B81B66">
        <w:rPr>
          <w:sz w:val="28"/>
        </w:rPr>
        <w:t xml:space="preserve">ho </w:t>
      </w:r>
      <w:r w:rsidR="00976BE3">
        <w:rPr>
          <w:sz w:val="28"/>
        </w:rPr>
        <w:t>aut</w:t>
      </w:r>
      <w:r w:rsidR="00B81B66">
        <w:rPr>
          <w:sz w:val="28"/>
        </w:rPr>
        <w:t>a</w:t>
      </w:r>
      <w:r w:rsidR="00976BE3">
        <w:rPr>
          <w:sz w:val="28"/>
        </w:rPr>
        <w:t xml:space="preserve"> trval</w:t>
      </w:r>
      <w:r w:rsidR="00B81B66">
        <w:rPr>
          <w:sz w:val="28"/>
        </w:rPr>
        <w:t>a</w:t>
      </w:r>
      <w:r w:rsidR="00976BE3">
        <w:rPr>
          <w:sz w:val="28"/>
        </w:rPr>
        <w:t xml:space="preserve"> 30 minut. Zapište jako výrazy množství zkontrolovaných aut a dobu kontrol za celý měsíc.</w:t>
      </w:r>
    </w:p>
    <w:tbl>
      <w:tblPr>
        <w:tblStyle w:val="Mkatabulky"/>
        <w:tblW w:w="0" w:type="auto"/>
        <w:tblLook w:val="04A0"/>
      </w:tblPr>
      <w:tblGrid>
        <w:gridCol w:w="1868"/>
        <w:gridCol w:w="3343"/>
        <w:gridCol w:w="567"/>
        <w:gridCol w:w="3510"/>
      </w:tblGrid>
      <w:tr w:rsidR="00976BE3" w:rsidTr="005435AE">
        <w:tc>
          <w:tcPr>
            <w:tcW w:w="1868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srpe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n</w:t>
            </w:r>
          </w:p>
        </w:tc>
        <w:tc>
          <w:tcPr>
            <w:tcW w:w="3343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</w:p>
        </w:tc>
        <w:tc>
          <w:tcPr>
            <w:tcW w:w="3510" w:type="dxa"/>
            <w:tcBorders>
              <w:top w:val="nil"/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30</w:t>
            </w: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</w:t>
            </w:r>
            <w:r w:rsidRPr="0094396C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∙</w:t>
            </w: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 xml:space="preserve"> x</w:t>
            </w:r>
          </w:p>
        </w:tc>
      </w:tr>
      <w:tr w:rsidR="00976BE3" w:rsidTr="005435AE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září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r>
              <w:rPr>
                <w:sz w:val="28"/>
                <w:szCs w:val="24"/>
              </w:rPr>
              <w:t>∙ 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30 </w:t>
            </w:r>
            <w:r>
              <w:rPr>
                <w:sz w:val="28"/>
                <w:szCs w:val="24"/>
              </w:rPr>
              <w:t>∙ 2 ∙ x = 60 ∙ x</w:t>
            </w:r>
          </w:p>
        </w:tc>
      </w:tr>
      <w:tr w:rsidR="00976BE3" w:rsidTr="005435AE">
        <w:tc>
          <w:tcPr>
            <w:tcW w:w="186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:rsidR="00976BE3" w:rsidRPr="00390E10" w:rsidRDefault="00976BE3" w:rsidP="005435AE">
            <w:pPr>
              <w:spacing w:line="276" w:lineRule="auto"/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</w:pPr>
            <w:r w:rsidRPr="00390E10">
              <w:rPr>
                <w:rFonts w:cs="Calibri"/>
                <w:i/>
                <w:color w:val="215868" w:themeColor="accent5" w:themeShade="80"/>
                <w:sz w:val="28"/>
                <w:szCs w:val="28"/>
              </w:rPr>
              <w:t>celkem</w:t>
            </w:r>
          </w:p>
        </w:tc>
        <w:tc>
          <w:tcPr>
            <w:tcW w:w="3343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 xml:space="preserve">2 </w:t>
            </w:r>
            <w:r>
              <w:rPr>
                <w:sz w:val="28"/>
                <w:szCs w:val="24"/>
              </w:rPr>
              <w:t>∙ x + x = 3 ∙ x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</w:p>
        </w:tc>
        <w:tc>
          <w:tcPr>
            <w:tcW w:w="3510" w:type="dxa"/>
            <w:tcBorders>
              <w:left w:val="nil"/>
              <w:right w:val="nil"/>
            </w:tcBorders>
            <w:shd w:val="clear" w:color="auto" w:fill="DAEEF3" w:themeFill="accent5" w:themeFillTint="33"/>
            <w:vAlign w:val="bottom"/>
          </w:tcPr>
          <w:p w:rsidR="00976BE3" w:rsidRDefault="00976BE3" w:rsidP="005435AE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30</w:t>
            </w:r>
            <w:r>
              <w:rPr>
                <w:sz w:val="28"/>
                <w:szCs w:val="24"/>
              </w:rPr>
              <w:t xml:space="preserve"> ∙ 3 ∙ x = 90 ∙ x</w:t>
            </w:r>
          </w:p>
        </w:tc>
      </w:tr>
    </w:tbl>
    <w:p w:rsidR="00AF7608" w:rsidRDefault="00AF7608" w:rsidP="00976BE3">
      <w:pPr>
        <w:spacing w:after="200" w:line="276" w:lineRule="auto"/>
        <w:rPr>
          <w:sz w:val="16"/>
          <w:szCs w:val="16"/>
        </w:rPr>
        <w:sectPr w:rsidR="00AF7608" w:rsidSect="00260C95">
          <w:headerReference w:type="default" r:id="rId24"/>
          <w:pgSz w:w="11906" w:h="16838"/>
          <w:pgMar w:top="1417" w:right="1417" w:bottom="1417" w:left="1417" w:header="397" w:footer="0" w:gutter="0"/>
          <w:cols w:space="708"/>
          <w:docGrid w:linePitch="360"/>
        </w:sectPr>
      </w:pPr>
    </w:p>
    <w:p w:rsidR="00655802" w:rsidRDefault="00AF2BE4" w:rsidP="00C8366F">
      <w:pPr>
        <w:spacing w:after="200" w:line="276" w:lineRule="auto"/>
      </w:pPr>
      <w:r>
        <w:t xml:space="preserve">1. </w:t>
      </w:r>
      <w:r w:rsidR="00655802">
        <w:t xml:space="preserve">MICROSOFT. </w:t>
      </w:r>
      <w:r w:rsidR="00655802">
        <w:rPr>
          <w:i/>
          <w:iCs/>
        </w:rPr>
        <w:t>OFFICE</w:t>
      </w:r>
      <w:r w:rsidR="00655802">
        <w:t xml:space="preserve"> [online]. [cit. </w:t>
      </w:r>
      <w:proofErr w:type="gramStart"/>
      <w:r w:rsidR="00D26652">
        <w:t>20</w:t>
      </w:r>
      <w:r w:rsidR="00655802">
        <w:t>.</w:t>
      </w:r>
      <w:r w:rsidR="00D26652">
        <w:t>09</w:t>
      </w:r>
      <w:r w:rsidR="00655802">
        <w:t>.2013</w:t>
      </w:r>
      <w:proofErr w:type="gramEnd"/>
      <w:r w:rsidR="00655802">
        <w:t xml:space="preserve">]. Dostupný na WWW: http://office.microsoft.com/cs-cz/images/results.aspx?qu=kl%C3%AD%C4%8D&amp;ex=1#ai:MC900441282| </w:t>
      </w:r>
    </w:p>
    <w:p w:rsidR="00D26652" w:rsidRDefault="00D26652" w:rsidP="00C8366F">
      <w:pPr>
        <w:spacing w:after="200" w:line="276" w:lineRule="auto"/>
      </w:pPr>
      <w:r>
        <w:t xml:space="preserve">2.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>
        <w:t>20.09.2013</w:t>
      </w:r>
      <w:proofErr w:type="gramEnd"/>
      <w:r>
        <w:t>]. Dostupný na WWW: http://office.microsoft.com/cs-cz/images/results.aspx?qu=hever&amp;ex=1#ai:MC900371388|</w:t>
      </w:r>
    </w:p>
    <w:p w:rsidR="00D26652" w:rsidRDefault="00D26652" w:rsidP="00C8366F">
      <w:pPr>
        <w:spacing w:after="200" w:line="276" w:lineRule="auto"/>
      </w:pPr>
      <w:r>
        <w:t xml:space="preserve">3.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>
        <w:t>20.09.2013</w:t>
      </w:r>
      <w:proofErr w:type="gramEnd"/>
      <w:r>
        <w:t>]. Dostupný na WWW: http://office.microsoft.com/cs-cz/images/results.aspx?qu=kladivo&amp;ex=1#ai:MC900441278|</w:t>
      </w:r>
    </w:p>
    <w:p w:rsidR="00D26652" w:rsidRDefault="00D26652" w:rsidP="00C8366F">
      <w:pPr>
        <w:spacing w:after="200" w:line="276" w:lineRule="auto"/>
      </w:pPr>
      <w:r>
        <w:t xml:space="preserve">4.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>
        <w:t>20.09.2013</w:t>
      </w:r>
      <w:proofErr w:type="gramEnd"/>
      <w:r>
        <w:t>]. Dostupný na WWW: http://office.microsoft.com/cs-cz/images/results.aspx?qu=kle%C5%A1t%C4%9B&amp;ex=1#ai:MC900182966|</w:t>
      </w:r>
    </w:p>
    <w:p w:rsidR="00D26652" w:rsidRDefault="00D26652" w:rsidP="00C8366F">
      <w:pPr>
        <w:spacing w:after="200" w:line="276" w:lineRule="auto"/>
      </w:pPr>
      <w:r>
        <w:t xml:space="preserve">5.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 w:rsidR="00AF7608">
        <w:t>20.09.</w:t>
      </w:r>
      <w:r>
        <w:t>2013</w:t>
      </w:r>
      <w:proofErr w:type="gramEnd"/>
      <w:r>
        <w:t>]. Dostupný na WWW: http://office.microsoft.com/cs-cz/images/results.aspx?qu=%C5%A1roubov%C3%A1k&amp;ex=1#ai:MC900397704|</w:t>
      </w:r>
    </w:p>
    <w:p w:rsidR="00D26652" w:rsidRDefault="00D26652" w:rsidP="00C8366F">
      <w:pPr>
        <w:spacing w:after="200" w:line="276" w:lineRule="auto"/>
      </w:pPr>
      <w:r>
        <w:t xml:space="preserve">6.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 w:rsidR="00AF7608">
        <w:t>20.09.</w:t>
      </w:r>
      <w:r>
        <w:t>2013</w:t>
      </w:r>
      <w:proofErr w:type="gramEnd"/>
      <w:r>
        <w:t>]. Dostupný na WWW: http://office.microsoft.com/cs-cz/images/results.aspx?qu=auto&amp;ex=1#ai:MC900441741|</w:t>
      </w:r>
    </w:p>
    <w:p w:rsidR="00C8366F" w:rsidRPr="002B306B" w:rsidRDefault="00AF2BE4" w:rsidP="00C8366F">
      <w:pPr>
        <w:spacing w:after="200" w:line="276" w:lineRule="auto"/>
        <w:rPr>
          <w:sz w:val="16"/>
          <w:szCs w:val="16"/>
        </w:rPr>
      </w:pPr>
      <w:r>
        <w:t xml:space="preserve">7. </w:t>
      </w:r>
      <w:r w:rsidR="00D26652">
        <w:t xml:space="preserve">MICROSOFT. </w:t>
      </w:r>
      <w:r w:rsidR="00D26652">
        <w:rPr>
          <w:i/>
          <w:iCs/>
        </w:rPr>
        <w:t>OFFICE</w:t>
      </w:r>
      <w:r w:rsidR="00D26652">
        <w:t xml:space="preserve"> [online]. [cit. </w:t>
      </w:r>
      <w:proofErr w:type="gramStart"/>
      <w:r w:rsidR="00AF7608">
        <w:t>20.09.</w:t>
      </w:r>
      <w:r w:rsidR="00D26652">
        <w:t>2013</w:t>
      </w:r>
      <w:proofErr w:type="gramEnd"/>
      <w:r w:rsidR="00D26652">
        <w:t>]. Dostupný na WWW: http://office.microsoft.com/cs-cz/images/results.aspx?qu=%C5%A1roubov%C3%A1ky&amp;ex=1#ai:MP900387116|</w:t>
      </w:r>
    </w:p>
    <w:p w:rsidR="00976BE3" w:rsidRPr="00D26652" w:rsidRDefault="00D26652" w:rsidP="00976BE3">
      <w:pPr>
        <w:tabs>
          <w:tab w:val="left" w:pos="5520"/>
        </w:tabs>
        <w:spacing w:after="200" w:line="276" w:lineRule="auto"/>
      </w:pPr>
      <w:r w:rsidRPr="00D26652">
        <w:t>8.</w:t>
      </w:r>
      <w:r>
        <w:t xml:space="preserve"> MICROSOFT. </w:t>
      </w:r>
      <w:r>
        <w:rPr>
          <w:i/>
          <w:iCs/>
        </w:rPr>
        <w:t>OFFICE</w:t>
      </w:r>
      <w:r>
        <w:t xml:space="preserve"> [online]. [cit. </w:t>
      </w:r>
      <w:proofErr w:type="gramStart"/>
      <w:r w:rsidR="00AF7608">
        <w:t>20.09.</w:t>
      </w:r>
      <w:r>
        <w:t>2013</w:t>
      </w:r>
      <w:proofErr w:type="gramEnd"/>
      <w:r>
        <w:t>]. Dostupný na WWW: http://office.microsoft.com/cs-cz/images/results.aspx?qu=krabice&amp;ex=1#ai:MP900448545|</w:t>
      </w:r>
      <w:r w:rsidR="00976BE3" w:rsidRPr="00D26652">
        <w:tab/>
      </w:r>
    </w:p>
    <w:p w:rsidR="00ED6A09" w:rsidRPr="00D26652" w:rsidRDefault="00ED6A09" w:rsidP="00B05C34">
      <w:pPr>
        <w:pStyle w:val="Odstavecseseznamem"/>
        <w:spacing w:after="120" w:line="276" w:lineRule="auto"/>
        <w:ind w:left="0"/>
        <w:jc w:val="both"/>
        <w:rPr>
          <w:rFonts w:ascii="Times New Roman" w:hAnsi="Times New Roman"/>
        </w:rPr>
      </w:pPr>
    </w:p>
    <w:sectPr w:rsidR="00ED6A09" w:rsidRPr="00D26652" w:rsidSect="00260C95">
      <w:headerReference w:type="default" r:id="rId25"/>
      <w:pgSz w:w="11906" w:h="16838"/>
      <w:pgMar w:top="1417" w:right="1417" w:bottom="1417" w:left="1417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77D6" w:rsidRDefault="007377D6" w:rsidP="00BE2135">
      <w:r>
        <w:separator/>
      </w:r>
    </w:p>
  </w:endnote>
  <w:endnote w:type="continuationSeparator" w:id="0">
    <w:p w:rsidR="007377D6" w:rsidRDefault="007377D6" w:rsidP="00BE21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77D6" w:rsidRDefault="007377D6" w:rsidP="00BE2135">
      <w:r>
        <w:separator/>
      </w:r>
    </w:p>
  </w:footnote>
  <w:footnote w:type="continuationSeparator" w:id="0">
    <w:p w:rsidR="007377D6" w:rsidRDefault="007377D6" w:rsidP="00BE21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32"/>
        <w:szCs w:val="32"/>
      </w:rPr>
      <w:alias w:val="Název"/>
      <w:id w:val="15915833"/>
      <w:placeholder>
        <w:docPart w:val="37D8AEE46DFB485B97AE6EE36B7CDAC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976BE3" w:rsidRDefault="00976BE3" w:rsidP="009D053A">
        <w:pPr>
          <w:pStyle w:val="Zhlav"/>
          <w:pBdr>
            <w:bottom w:val="thickThinSmallGap" w:sz="24" w:space="1" w:color="622423" w:themeColor="accent2" w:themeShade="7F"/>
          </w:pBdr>
          <w:tabs>
            <w:tab w:val="left" w:pos="330"/>
          </w:tabs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Výrazy s proměnnou - pracovní list</w:t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2FBC" w:rsidRDefault="00B26B27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15915830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C8366F">
          <w:rPr>
            <w:rFonts w:asciiTheme="majorHAnsi" w:eastAsiaTheme="majorEastAsia" w:hAnsiTheme="majorHAnsi" w:cstheme="majorBidi"/>
            <w:sz w:val="32"/>
            <w:szCs w:val="32"/>
          </w:rPr>
          <w:t>Výrazy s proměnnou - pracovní list</w:t>
        </w:r>
      </w:sdtContent>
    </w:sdt>
    <w:r w:rsidR="00B05C34">
      <w:rPr>
        <w:rFonts w:asciiTheme="majorHAnsi" w:eastAsiaTheme="majorEastAsia" w:hAnsiTheme="majorHAnsi" w:cstheme="majorBidi"/>
        <w:sz w:val="32"/>
        <w:szCs w:val="32"/>
      </w:rPr>
      <w:t xml:space="preserve"> - </w:t>
    </w:r>
    <w:r w:rsidR="00AF7608">
      <w:rPr>
        <w:rFonts w:asciiTheme="majorHAnsi" w:eastAsiaTheme="majorEastAsia" w:hAnsiTheme="majorHAnsi" w:cstheme="majorBidi"/>
        <w:sz w:val="32"/>
        <w:szCs w:val="32"/>
      </w:rPr>
      <w:t>řešení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7608" w:rsidRDefault="00B26B27" w:rsidP="009D053A">
    <w:pPr>
      <w:pStyle w:val="Zhlav"/>
      <w:pBdr>
        <w:bottom w:val="thickThinSmallGap" w:sz="24" w:space="1" w:color="622423" w:themeColor="accent2" w:themeShade="7F"/>
      </w:pBdr>
      <w:tabs>
        <w:tab w:val="left" w:pos="330"/>
      </w:tabs>
      <w:jc w:val="center"/>
      <w:rPr>
        <w:rFonts w:asciiTheme="majorHAnsi" w:eastAsiaTheme="majorEastAsia" w:hAnsiTheme="majorHAnsi" w:cstheme="majorBidi"/>
        <w:sz w:val="32"/>
        <w:szCs w:val="32"/>
      </w:rPr>
    </w:pPr>
    <w:sdt>
      <w:sdtPr>
        <w:rPr>
          <w:rFonts w:asciiTheme="majorHAnsi" w:eastAsiaTheme="majorEastAsia" w:hAnsiTheme="majorHAnsi" w:cstheme="majorBidi"/>
          <w:sz w:val="32"/>
          <w:szCs w:val="32"/>
        </w:rPr>
        <w:alias w:val="Název"/>
        <w:id w:val="4785894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AF7608">
          <w:rPr>
            <w:rFonts w:asciiTheme="majorHAnsi" w:eastAsiaTheme="majorEastAsia" w:hAnsiTheme="majorHAnsi" w:cstheme="majorBidi"/>
            <w:sz w:val="32"/>
            <w:szCs w:val="32"/>
          </w:rPr>
          <w:t>Výrazy s proměnnou - pracovní list</w:t>
        </w:r>
      </w:sdtContent>
    </w:sdt>
    <w:r w:rsidR="00AF7608">
      <w:rPr>
        <w:rFonts w:asciiTheme="majorHAnsi" w:eastAsiaTheme="majorEastAsia" w:hAnsiTheme="majorHAnsi" w:cstheme="majorBidi"/>
        <w:sz w:val="32"/>
        <w:szCs w:val="32"/>
      </w:rPr>
      <w:t xml:space="preserve"> - zdroje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12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3E9D502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3C3570B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504E02E9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6E753DD4"/>
    <w:multiLevelType w:val="multilevel"/>
    <w:tmpl w:val="2D7E9B0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A63276"/>
    <w:rsid w:val="00033D96"/>
    <w:rsid w:val="000702AB"/>
    <w:rsid w:val="00094D5F"/>
    <w:rsid w:val="000B6C1D"/>
    <w:rsid w:val="000F447C"/>
    <w:rsid w:val="0011506C"/>
    <w:rsid w:val="0013484E"/>
    <w:rsid w:val="001605C2"/>
    <w:rsid w:val="00164A54"/>
    <w:rsid w:val="00182FB9"/>
    <w:rsid w:val="001940C8"/>
    <w:rsid w:val="00194FD8"/>
    <w:rsid w:val="001F407D"/>
    <w:rsid w:val="002029C2"/>
    <w:rsid w:val="00233418"/>
    <w:rsid w:val="00264BB8"/>
    <w:rsid w:val="0026555B"/>
    <w:rsid w:val="004763C9"/>
    <w:rsid w:val="00497570"/>
    <w:rsid w:val="004F0584"/>
    <w:rsid w:val="00505DB0"/>
    <w:rsid w:val="00525E51"/>
    <w:rsid w:val="00590DEA"/>
    <w:rsid w:val="005B6BC3"/>
    <w:rsid w:val="005D634B"/>
    <w:rsid w:val="005E3BEE"/>
    <w:rsid w:val="00655802"/>
    <w:rsid w:val="006767E0"/>
    <w:rsid w:val="006E5592"/>
    <w:rsid w:val="007057E2"/>
    <w:rsid w:val="00730D46"/>
    <w:rsid w:val="007377D6"/>
    <w:rsid w:val="0077301E"/>
    <w:rsid w:val="007A1DFB"/>
    <w:rsid w:val="00834945"/>
    <w:rsid w:val="0086116F"/>
    <w:rsid w:val="00897DB2"/>
    <w:rsid w:val="00901F94"/>
    <w:rsid w:val="00922F4A"/>
    <w:rsid w:val="009669D2"/>
    <w:rsid w:val="00976BE3"/>
    <w:rsid w:val="00995FFE"/>
    <w:rsid w:val="009A0EB6"/>
    <w:rsid w:val="00A279ED"/>
    <w:rsid w:val="00A63276"/>
    <w:rsid w:val="00A67EFE"/>
    <w:rsid w:val="00AE6D68"/>
    <w:rsid w:val="00AF2290"/>
    <w:rsid w:val="00AF2BE4"/>
    <w:rsid w:val="00AF7608"/>
    <w:rsid w:val="00B05C34"/>
    <w:rsid w:val="00B26B27"/>
    <w:rsid w:val="00B66BF6"/>
    <w:rsid w:val="00B676A2"/>
    <w:rsid w:val="00B81B66"/>
    <w:rsid w:val="00BB203B"/>
    <w:rsid w:val="00BC2D6E"/>
    <w:rsid w:val="00BE2135"/>
    <w:rsid w:val="00C00DD6"/>
    <w:rsid w:val="00C65DEF"/>
    <w:rsid w:val="00C8366F"/>
    <w:rsid w:val="00D26652"/>
    <w:rsid w:val="00D837A1"/>
    <w:rsid w:val="00E12930"/>
    <w:rsid w:val="00E31ED3"/>
    <w:rsid w:val="00E5589E"/>
    <w:rsid w:val="00E87EB5"/>
    <w:rsid w:val="00EC0DE4"/>
    <w:rsid w:val="00ED6A09"/>
    <w:rsid w:val="00EF3596"/>
    <w:rsid w:val="00F21299"/>
    <w:rsid w:val="00FA74E7"/>
    <w:rsid w:val="00FA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BE213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135"/>
    <w:rPr>
      <w:sz w:val="24"/>
      <w:szCs w:val="24"/>
      <w:lang w:val="cs-CZ"/>
    </w:rPr>
  </w:style>
  <w:style w:type="paragraph" w:styleId="Zpat">
    <w:name w:val="footer"/>
    <w:basedOn w:val="Normln"/>
    <w:link w:val="ZpatChar"/>
    <w:uiPriority w:val="99"/>
    <w:semiHidden/>
    <w:unhideWhenUsed/>
    <w:rsid w:val="00BE213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E2135"/>
    <w:rPr>
      <w:sz w:val="24"/>
      <w:szCs w:val="24"/>
      <w:lang w:val="cs-CZ"/>
    </w:rPr>
  </w:style>
  <w:style w:type="table" w:styleId="Mkatabulky">
    <w:name w:val="Table Grid"/>
    <w:basedOn w:val="Normlntabulka"/>
    <w:uiPriority w:val="59"/>
    <w:rsid w:val="007377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377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&#352;ABLONY\prvn&#237;%20strany\word_prvn&#237;_strama_DUM_Li&#353;ov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7D8AEE46DFB485B97AE6EE36B7CDAC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E199B9F-95F8-420C-9178-1D8FE5D4738C}"/>
      </w:docPartPr>
      <w:docPartBody>
        <w:p w:rsidR="00C60272" w:rsidRDefault="00F53B89" w:rsidP="00F53B89">
          <w:pPr>
            <w:pStyle w:val="37D8AEE46DFB485B97AE6EE36B7CDAC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[Zadejte název dokumentu.]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53B89"/>
    <w:rsid w:val="00C60272"/>
    <w:rsid w:val="00F53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027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7D8AEE46DFB485B97AE6EE36B7CDACB">
    <w:name w:val="37D8AEE46DFB485B97AE6EE36B7CDACB"/>
    <w:rsid w:val="00F53B8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B943F-4BF8-4C2D-BA43-F69C0DD77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word_první_strama_DUM_Lišov.dotx</Template>
  <TotalTime>37</TotalTime>
  <Pages>6</Pages>
  <Words>762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Výrazy s proměnnou - pracovní list</vt:lpstr>
    </vt:vector>
  </TitlesOfParts>
  <Company/>
  <LinksUpToDate>false</LinksUpToDate>
  <CharactersWithSpaces>5254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Výrazy s proměnnou - pracovní list</dc:title>
  <dc:creator>mbenedova</dc:creator>
  <cp:lastModifiedBy>Maruška</cp:lastModifiedBy>
  <cp:revision>7</cp:revision>
  <dcterms:created xsi:type="dcterms:W3CDTF">2013-12-04T07:13:00Z</dcterms:created>
  <dcterms:modified xsi:type="dcterms:W3CDTF">2014-01-09T20:00:00Z</dcterms:modified>
</cp:coreProperties>
</file>