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D5F" w:rsidRP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48"/>
        </w:rPr>
      </w:pPr>
    </w:p>
    <w:p w:rsidR="00C00DD6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BE2135">
        <w:rPr>
          <w:rFonts w:ascii="Times New Roman" w:hAnsi="Times New Roman"/>
        </w:rPr>
        <w:tab/>
      </w:r>
      <w:r w:rsidR="00976BE3">
        <w:rPr>
          <w:rFonts w:ascii="Times New Roman" w:hAnsi="Times New Roman"/>
        </w:rPr>
        <w:t>Strojírenské</w:t>
      </w:r>
      <w:r w:rsidR="00BE2135">
        <w:rPr>
          <w:rFonts w:ascii="Times New Roman" w:hAnsi="Times New Roman"/>
        </w:rPr>
        <w:t xml:space="preserve"> </w:t>
      </w:r>
      <w:r w:rsidR="00976BE3">
        <w:rPr>
          <w:rFonts w:ascii="Times New Roman" w:hAnsi="Times New Roman"/>
        </w:rPr>
        <w:t>práce</w:t>
      </w:r>
    </w:p>
    <w:p w:rsidR="00C00DD6" w:rsidRPr="00C00DD6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  <w:szCs w:val="32"/>
        </w:rPr>
      </w:pPr>
    </w:p>
    <w:p w:rsidR="00E87EB5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Matematika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C63E14">
      <w:pPr>
        <w:tabs>
          <w:tab w:val="left" w:pos="2268"/>
        </w:tabs>
        <w:ind w:left="3119" w:hanging="311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C63E14">
        <w:rPr>
          <w:rFonts w:ascii="Times New Roman" w:hAnsi="Times New Roman"/>
        </w:rPr>
        <w:t>Dosazování do v</w:t>
      </w:r>
      <w:r w:rsidR="00C8366F">
        <w:rPr>
          <w:rFonts w:ascii="Times New Roman" w:hAnsi="Times New Roman"/>
        </w:rPr>
        <w:t>ýraz</w:t>
      </w:r>
      <w:r w:rsidR="00C63E14">
        <w:rPr>
          <w:rFonts w:ascii="Times New Roman" w:hAnsi="Times New Roman"/>
        </w:rPr>
        <w:t>ů</w:t>
      </w:r>
      <w:r w:rsidR="00C8366F">
        <w:rPr>
          <w:rFonts w:ascii="Times New Roman" w:hAnsi="Times New Roman"/>
        </w:rPr>
        <w:t xml:space="preserve"> s proměnnou</w:t>
      </w:r>
      <w:r w:rsidR="007377D6">
        <w:rPr>
          <w:rFonts w:ascii="Times New Roman" w:hAnsi="Times New Roman"/>
        </w:rPr>
        <w:t xml:space="preserve">, </w:t>
      </w:r>
      <w:r w:rsidR="00C63E14">
        <w:rPr>
          <w:rFonts w:ascii="Times New Roman" w:hAnsi="Times New Roman"/>
        </w:rPr>
        <w:t xml:space="preserve">             </w:t>
      </w:r>
      <w:r w:rsidR="00E12930">
        <w:rPr>
          <w:rFonts w:ascii="Times New Roman" w:hAnsi="Times New Roman"/>
        </w:rPr>
        <w:t>VY_32_INOVACE_</w:t>
      </w:r>
      <w:r w:rsidR="007377D6">
        <w:rPr>
          <w:rFonts w:ascii="Times New Roman" w:hAnsi="Times New Roman"/>
        </w:rPr>
        <w:t>A</w:t>
      </w:r>
      <w:r w:rsidR="00976BE3">
        <w:rPr>
          <w:rFonts w:ascii="Times New Roman" w:hAnsi="Times New Roman"/>
        </w:rPr>
        <w:t>5</w:t>
      </w:r>
      <w:r w:rsidR="007377D6">
        <w:rPr>
          <w:rFonts w:ascii="Times New Roman" w:hAnsi="Times New Roman"/>
        </w:rPr>
        <w:t>_</w:t>
      </w:r>
      <w:r w:rsidR="00976BE3">
        <w:rPr>
          <w:rFonts w:ascii="Times New Roman" w:hAnsi="Times New Roman"/>
        </w:rPr>
        <w:t>4</w:t>
      </w:r>
      <w:r w:rsidR="00C63E14">
        <w:rPr>
          <w:rFonts w:ascii="Times New Roman" w:hAnsi="Times New Roman"/>
        </w:rPr>
        <w:t>5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C63E14">
        <w:rPr>
          <w:rFonts w:ascii="Times New Roman" w:hAnsi="Times New Roman"/>
        </w:rPr>
        <w:t>Dosazování do v</w:t>
      </w:r>
      <w:r w:rsidR="00BE2135">
        <w:rPr>
          <w:rFonts w:ascii="Times New Roman" w:hAnsi="Times New Roman"/>
        </w:rPr>
        <w:t>ýraz</w:t>
      </w:r>
      <w:r w:rsidR="00C63E14">
        <w:rPr>
          <w:rFonts w:ascii="Times New Roman" w:hAnsi="Times New Roman"/>
        </w:rPr>
        <w:t>ů</w:t>
      </w:r>
      <w:r w:rsidR="00C8366F">
        <w:rPr>
          <w:rFonts w:ascii="Times New Roman" w:hAnsi="Times New Roman"/>
        </w:rPr>
        <w:t xml:space="preserve"> s proměnnou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3</w:t>
      </w:r>
      <w:r w:rsidR="00976BE3">
        <w:rPr>
          <w:rFonts w:ascii="Times New Roman" w:hAnsi="Times New Roman"/>
        </w:rPr>
        <w:t>AT</w:t>
      </w:r>
      <w:r w:rsidR="00995FFE">
        <w:rPr>
          <w:rFonts w:ascii="Times New Roman" w:hAnsi="Times New Roman"/>
        </w:rPr>
        <w:t xml:space="preserve">, </w:t>
      </w:r>
      <w:r w:rsidR="00C8366F">
        <w:rPr>
          <w:rFonts w:ascii="Times New Roman" w:hAnsi="Times New Roman"/>
        </w:rPr>
        <w:t>3</w:t>
      </w:r>
      <w:r w:rsidR="00C63E14">
        <w:rPr>
          <w:rFonts w:ascii="Times New Roman" w:hAnsi="Times New Roman"/>
        </w:rPr>
        <w:t>0</w:t>
      </w:r>
      <w:r w:rsidR="00BE2135">
        <w:rPr>
          <w:rFonts w:ascii="Times New Roman" w:hAnsi="Times New Roman"/>
        </w:rPr>
        <w:t>. 9. 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Mgr. Marie Benedová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ED6A09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-166370</wp:posOffset>
            </wp:positionH>
            <wp:positionV relativeFrom="margin">
              <wp:posOffset>6872605</wp:posOffset>
            </wp:positionV>
            <wp:extent cx="6086475" cy="1485900"/>
            <wp:effectExtent l="19050" t="0" r="9525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77D6" w:rsidRDefault="009C3798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9C3798"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47.65pt;width:436.5pt;height:30pt;z-index:251660288;mso-position-horizontal-relative:margin;mso-position-vertical-relative:margin" filled="f" stroked="f">
            <v:textbox style="mso-next-textbox:#_x0000_s1026">
              <w:txbxContent>
                <w:p w:rsidR="007377D6" w:rsidRPr="00094D5F" w:rsidRDefault="007377D6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</w:txbxContent>
            </v:textbox>
            <w10:wrap type="square" anchorx="margin" anchory="margin"/>
          </v:shape>
        </w:pict>
      </w:r>
    </w:p>
    <w:p w:rsidR="007377D6" w:rsidRDefault="007377D6">
      <w:pPr>
        <w:spacing w:after="200" w:line="276" w:lineRule="auto"/>
        <w:rPr>
          <w:rFonts w:ascii="Times New Roman" w:hAnsi="Times New Roman"/>
        </w:rPr>
        <w:sectPr w:rsidR="007377D6" w:rsidSect="00B676A2"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AE7B7F" w:rsidRPr="005F4EE9" w:rsidRDefault="00AE7B7F" w:rsidP="00AE7B7F">
      <w:pPr>
        <w:pStyle w:val="Odstavecseseznamem"/>
        <w:numPr>
          <w:ilvl w:val="0"/>
          <w:numId w:val="1"/>
        </w:numPr>
        <w:spacing w:after="120" w:line="276" w:lineRule="auto"/>
        <w:ind w:left="0" w:hanging="284"/>
        <w:jc w:val="both"/>
      </w:pPr>
      <w:r>
        <w:rPr>
          <w:noProof/>
          <w:sz w:val="28"/>
          <w:lang w:eastAsia="cs-CZ"/>
        </w:rPr>
        <w:lastRenderedPageBreak/>
        <w:t>Zapište</w:t>
      </w:r>
      <w:r w:rsidRPr="00454B11">
        <w:rPr>
          <w:noProof/>
          <w:sz w:val="28"/>
          <w:lang w:eastAsia="cs-CZ"/>
        </w:rPr>
        <w:t xml:space="preserve"> výraz</w:t>
      </w:r>
      <w:r>
        <w:rPr>
          <w:noProof/>
          <w:sz w:val="28"/>
          <w:lang w:eastAsia="cs-CZ"/>
        </w:rPr>
        <w:t>em</w:t>
      </w:r>
      <w:r w:rsidRPr="00454B11">
        <w:rPr>
          <w:noProof/>
          <w:sz w:val="28"/>
          <w:lang w:eastAsia="cs-CZ"/>
        </w:rPr>
        <w:t xml:space="preserve"> s</w:t>
      </w:r>
      <w:r>
        <w:rPr>
          <w:noProof/>
          <w:sz w:val="28"/>
          <w:lang w:eastAsia="cs-CZ"/>
        </w:rPr>
        <w:t xml:space="preserve"> </w:t>
      </w:r>
      <w:r w:rsidRPr="00454B11">
        <w:rPr>
          <w:noProof/>
          <w:sz w:val="28"/>
          <w:lang w:eastAsia="cs-CZ"/>
        </w:rPr>
        <w:t>p</w:t>
      </w:r>
      <w:r>
        <w:rPr>
          <w:noProof/>
          <w:sz w:val="28"/>
          <w:lang w:eastAsia="cs-CZ"/>
        </w:rPr>
        <w:t>roměnn</w:t>
      </w:r>
      <w:r w:rsidRPr="00454B11">
        <w:rPr>
          <w:noProof/>
          <w:sz w:val="28"/>
          <w:lang w:eastAsia="cs-CZ"/>
        </w:rPr>
        <w:t>o</w:t>
      </w:r>
      <w:r>
        <w:rPr>
          <w:noProof/>
          <w:sz w:val="28"/>
          <w:lang w:eastAsia="cs-CZ"/>
        </w:rPr>
        <w:t>u</w:t>
      </w:r>
      <w:r w:rsidRPr="00454B11">
        <w:rPr>
          <w:noProof/>
          <w:sz w:val="28"/>
          <w:lang w:eastAsia="cs-CZ"/>
        </w:rPr>
        <w:t xml:space="preserve"> </w:t>
      </w:r>
      <w:r>
        <w:rPr>
          <w:noProof/>
          <w:sz w:val="28"/>
          <w:lang w:eastAsia="cs-CZ"/>
        </w:rPr>
        <w:t>cenu jednotlivých nákupů, dosaďte do výrazů a spočítejte cenu jednotlivých nákupů:</w:t>
      </w:r>
    </w:p>
    <w:p w:rsidR="00AE7B7F" w:rsidRDefault="00AE7B7F" w:rsidP="00AE7B7F">
      <w:pPr>
        <w:pStyle w:val="Odstavecseseznamem"/>
        <w:spacing w:after="120" w:line="276" w:lineRule="auto"/>
        <w:ind w:left="0"/>
        <w:jc w:val="both"/>
      </w:pPr>
      <w:r>
        <w:rPr>
          <w:noProof/>
          <w:lang w:eastAsia="cs-CZ" w:bidi="ar-SA"/>
        </w:rPr>
        <w:drawing>
          <wp:inline distT="0" distB="0" distL="0" distR="0">
            <wp:extent cx="773865" cy="847725"/>
            <wp:effectExtent l="0" t="0" r="7185" b="0"/>
            <wp:docPr id="7" name="obrázek 1" descr="Vrtáky - Vektorový obrázek nebo-li klipart (angl. clipart). Tento obrázek&#10; má název Vrtáky. Stahujte klipart Vrtáky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Náš tip. Pou&amp;zcaron;ijte obrázek Vrtáky v textovém dokumentu v programu Writer z balíku Open Office, který je zdarma stejn&amp;ecaron; jako tento obrázek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rtáky - Vektorový obrázek nebo-li klipart (angl. clipart). Tento obrázek&#10; má název Vrtáky. Stahujte klipart Vrtáky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Náš tip. Pou&amp;zcaron;ijte obrázek Vrtáky v textovém dokumentu v programu Writer z balíku Open Office, který je zdarma stejn&amp;ecaron; jako tento obrázek.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4175" t="2198" r="15947" b="43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081" cy="851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  <w:lang w:eastAsia="cs-CZ" w:bidi="ar-SA"/>
        </w:rPr>
        <w:drawing>
          <wp:inline distT="0" distB="0" distL="0" distR="0">
            <wp:extent cx="1057275" cy="878860"/>
            <wp:effectExtent l="19050" t="0" r="9525" b="0"/>
            <wp:docPr id="356" name="obrázek 4" descr="Gumová st&amp;ecaron;rka - Další s &amp;rcaron;ady p&amp;ecaron;kných vektorových obrázk&amp;uring;. Tento má název Gumová st&amp;ecaron;rka. Vyberte si nejlepší formát a rozlišení obrázku s názvem Gumová st&amp;ecaron;r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Pokud vytvá&amp;rcaron;íte prezentace v programu Power point nebo v podobných programech jako je Open Office Impress, m&amp;uring;&amp;zcaron;e vám práv&amp;ecaron; tento obrázek hodi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umová st&amp;ecaron;rka - Další s &amp;rcaron;ady p&amp;ecaron;kných vektorových obrázk&amp;uring;. Tento má název Gumová st&amp;ecaron;rka. Vyberte si nejlepší formát a rozlišení obrázku s názvem Gumová st&amp;ecaron;r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Pokud vytvá&amp;rcaron;íte prezentace v programu Power point nebo v podobných programech jako je Open Office Impress, m&amp;uring;&amp;zcaron;e vám práv&amp;ecaron; tento obrázek hodit.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878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  <w:t xml:space="preserve"> </w:t>
      </w:r>
      <w:r w:rsidRPr="00585C15">
        <w:rPr>
          <w:noProof/>
          <w:lang w:eastAsia="cs-CZ" w:bidi="ar-SA"/>
        </w:rPr>
        <w:drawing>
          <wp:inline distT="0" distB="0" distL="0" distR="0">
            <wp:extent cx="903109" cy="895350"/>
            <wp:effectExtent l="19050" t="0" r="0" b="0"/>
            <wp:docPr id="1" name="imgPreview" descr="budovy,hasáky,kombinované klí&amp;ccaron;e,konstrukce,nástroje,opravování,opravy,t&amp;ecaron;lesné konstrukce,údr&amp;zcaron;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udovy,hasáky,kombinované klí&amp;ccaron;e,konstrukce,nástroje,opravování,opravy,t&amp;ecaron;lesné konstrukce,údr&amp;zcaron;ba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9303" t="8141" r="11629" b="116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193" cy="900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</w:t>
      </w:r>
      <w:r w:rsidRPr="00585C15">
        <w:rPr>
          <w:noProof/>
          <w:lang w:eastAsia="cs-CZ" w:bidi="ar-SA"/>
        </w:rPr>
        <w:drawing>
          <wp:inline distT="0" distB="0" distL="0" distR="0">
            <wp:extent cx="943841" cy="1068779"/>
            <wp:effectExtent l="19050" t="0" r="8659" b="0"/>
            <wp:docPr id="3" name="imgPreview" descr="hevery,nástroje,opravy aut,p&amp;rcaron;eprava,technické vybave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hevery,nástroje,opravy aut,p&amp;rcaron;eprava,technické vybavení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648" cy="1077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  <w:t xml:space="preserve">  </w:t>
      </w:r>
      <w:r w:rsidRPr="00585C15">
        <w:rPr>
          <w:noProof/>
          <w:lang w:eastAsia="cs-CZ" w:bidi="ar-SA"/>
        </w:rPr>
        <w:drawing>
          <wp:inline distT="0" distB="0" distL="0" distR="0">
            <wp:extent cx="379607" cy="881954"/>
            <wp:effectExtent l="304800" t="0" r="287143" b="0"/>
            <wp:docPr id="4" name="imgPreview" descr="domácnosti,konstrukce,nástroje,ploché šroubováky,pr&amp;uring;myslová výroba,šroubováky,&amp;zcaron;elezá&amp;rcaron;ské zbo&amp;zcaron;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omácnosti,konstrukce,nástroje,ploché šroubováky,pr&amp;uring;myslová výroba,šroubováky,&amp;zcaron;elezá&amp;rcaron;ské zbo&amp;zcaron;í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26747" r="31399"/>
                    <a:stretch>
                      <a:fillRect/>
                    </a:stretch>
                  </pic:blipFill>
                  <pic:spPr bwMode="auto">
                    <a:xfrm rot="4647882">
                      <a:off x="0" y="0"/>
                      <a:ext cx="381948" cy="8873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7B7F" w:rsidRPr="00BE3FD9" w:rsidRDefault="00AE7B7F" w:rsidP="00AE7B7F">
      <w:pPr>
        <w:pStyle w:val="Odstavecseseznamem"/>
        <w:spacing w:after="120" w:line="276" w:lineRule="auto"/>
        <w:ind w:left="0"/>
        <w:jc w:val="both"/>
      </w:pPr>
      <w:r>
        <w:rPr>
          <w:noProof/>
          <w:sz w:val="28"/>
          <w:lang w:eastAsia="cs-CZ"/>
        </w:rPr>
        <w:t xml:space="preserve">  </w:t>
      </w:r>
      <w:r>
        <w:rPr>
          <w:b/>
          <w:noProof/>
          <w:sz w:val="28"/>
          <w:lang w:eastAsia="cs-CZ"/>
        </w:rPr>
        <w:t>v</w:t>
      </w:r>
      <w:r w:rsidRPr="005F4EE9">
        <w:rPr>
          <w:noProof/>
          <w:sz w:val="28"/>
          <w:lang w:eastAsia="cs-CZ"/>
        </w:rPr>
        <w:t xml:space="preserve"> = </w:t>
      </w:r>
      <w:r>
        <w:rPr>
          <w:noProof/>
          <w:sz w:val="28"/>
          <w:lang w:eastAsia="cs-CZ"/>
        </w:rPr>
        <w:t xml:space="preserve">15 Kč             </w:t>
      </w:r>
      <w:r>
        <w:rPr>
          <w:b/>
          <w:noProof/>
          <w:sz w:val="28"/>
          <w:lang w:eastAsia="cs-CZ"/>
        </w:rPr>
        <w:t>s</w:t>
      </w:r>
      <w:r w:rsidRPr="005F4EE9">
        <w:rPr>
          <w:noProof/>
          <w:sz w:val="28"/>
          <w:lang w:eastAsia="cs-CZ"/>
        </w:rPr>
        <w:t xml:space="preserve"> = </w:t>
      </w:r>
      <w:r>
        <w:rPr>
          <w:noProof/>
          <w:sz w:val="28"/>
          <w:lang w:eastAsia="cs-CZ"/>
        </w:rPr>
        <w:t>65</w:t>
      </w:r>
      <w:r w:rsidRPr="005F4EE9">
        <w:rPr>
          <w:noProof/>
          <w:sz w:val="28"/>
          <w:lang w:eastAsia="cs-CZ"/>
        </w:rPr>
        <w:t xml:space="preserve"> </w:t>
      </w:r>
      <w:r>
        <w:rPr>
          <w:noProof/>
          <w:sz w:val="28"/>
          <w:lang w:eastAsia="cs-CZ"/>
        </w:rPr>
        <w:t>Kč</w:t>
      </w:r>
      <w:r>
        <w:rPr>
          <w:noProof/>
          <w:sz w:val="28"/>
          <w:lang w:eastAsia="cs-CZ"/>
        </w:rPr>
        <w:tab/>
        <w:t xml:space="preserve">      </w:t>
      </w:r>
      <w:r>
        <w:rPr>
          <w:b/>
          <w:noProof/>
          <w:sz w:val="28"/>
          <w:lang w:eastAsia="cs-CZ"/>
        </w:rPr>
        <w:t>k</w:t>
      </w:r>
      <w:r>
        <w:rPr>
          <w:noProof/>
          <w:sz w:val="28"/>
          <w:lang w:eastAsia="cs-CZ"/>
        </w:rPr>
        <w:t xml:space="preserve"> = 32 Kč</w:t>
      </w:r>
      <w:r>
        <w:rPr>
          <w:noProof/>
          <w:sz w:val="28"/>
          <w:lang w:eastAsia="cs-CZ"/>
        </w:rPr>
        <w:tab/>
        <w:t xml:space="preserve">           </w:t>
      </w:r>
      <w:r>
        <w:rPr>
          <w:b/>
          <w:noProof/>
          <w:sz w:val="28"/>
          <w:lang w:eastAsia="cs-CZ"/>
        </w:rPr>
        <w:t>h</w:t>
      </w:r>
      <w:r>
        <w:rPr>
          <w:noProof/>
          <w:sz w:val="28"/>
          <w:lang w:eastAsia="cs-CZ"/>
        </w:rPr>
        <w:t xml:space="preserve"> = 2 300 Kč</w:t>
      </w:r>
      <w:r>
        <w:rPr>
          <w:noProof/>
          <w:sz w:val="28"/>
          <w:lang w:eastAsia="cs-CZ"/>
        </w:rPr>
        <w:tab/>
        <w:t xml:space="preserve">     </w:t>
      </w:r>
      <w:r>
        <w:rPr>
          <w:b/>
          <w:noProof/>
          <w:sz w:val="28"/>
          <w:lang w:eastAsia="cs-CZ"/>
        </w:rPr>
        <w:t>š</w:t>
      </w:r>
      <w:r w:rsidRPr="005F4EE9">
        <w:rPr>
          <w:noProof/>
          <w:sz w:val="28"/>
          <w:lang w:eastAsia="cs-CZ"/>
        </w:rPr>
        <w:t xml:space="preserve"> = </w:t>
      </w:r>
      <w:r>
        <w:rPr>
          <w:noProof/>
          <w:sz w:val="28"/>
          <w:lang w:eastAsia="cs-CZ"/>
        </w:rPr>
        <w:t>26</w:t>
      </w:r>
      <w:r w:rsidRPr="005F4EE9">
        <w:rPr>
          <w:noProof/>
          <w:sz w:val="28"/>
          <w:lang w:eastAsia="cs-CZ"/>
        </w:rPr>
        <w:t xml:space="preserve"> Kč</w:t>
      </w:r>
    </w:p>
    <w:tbl>
      <w:tblPr>
        <w:tblStyle w:val="Mkatabulky"/>
        <w:tblW w:w="9072" w:type="dxa"/>
        <w:tblInd w:w="392" w:type="dxa"/>
        <w:tblLook w:val="04A0"/>
      </w:tblPr>
      <w:tblGrid>
        <w:gridCol w:w="4025"/>
        <w:gridCol w:w="2381"/>
        <w:gridCol w:w="2666"/>
      </w:tblGrid>
      <w:tr w:rsidR="00AE7B7F" w:rsidTr="00883AED">
        <w:trPr>
          <w:trHeight w:val="567"/>
        </w:trPr>
        <w:tc>
          <w:tcPr>
            <w:tcW w:w="4025" w:type="dxa"/>
            <w:shd w:val="clear" w:color="auto" w:fill="C2D69B" w:themeFill="accent3" w:themeFillTint="99"/>
            <w:vAlign w:val="center"/>
          </w:tcPr>
          <w:p w:rsidR="00AE7B7F" w:rsidRDefault="00AE7B7F" w:rsidP="00883A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Nákup</w:t>
            </w:r>
          </w:p>
        </w:tc>
        <w:tc>
          <w:tcPr>
            <w:tcW w:w="5047" w:type="dxa"/>
            <w:gridSpan w:val="2"/>
            <w:shd w:val="clear" w:color="auto" w:fill="C2D69B" w:themeFill="accent3" w:themeFillTint="99"/>
            <w:vAlign w:val="center"/>
          </w:tcPr>
          <w:p w:rsidR="00AE7B7F" w:rsidRDefault="00AE7B7F" w:rsidP="00883A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Vyjádření ceny nákupu výrazem v Kč</w:t>
            </w:r>
          </w:p>
        </w:tc>
      </w:tr>
      <w:tr w:rsidR="00AE7B7F" w:rsidTr="00883AED">
        <w:trPr>
          <w:trHeight w:val="567"/>
        </w:trPr>
        <w:tc>
          <w:tcPr>
            <w:tcW w:w="4025" w:type="dxa"/>
            <w:vMerge w:val="restart"/>
            <w:vAlign w:val="center"/>
          </w:tcPr>
          <w:p w:rsidR="00AE7B7F" w:rsidRDefault="00AE7B7F" w:rsidP="00883AED">
            <w:pPr>
              <w:jc w:val="center"/>
              <w:rPr>
                <w:sz w:val="28"/>
                <w:szCs w:val="28"/>
              </w:rPr>
            </w:pPr>
            <w:r w:rsidRPr="00585C15">
              <w:rPr>
                <w:noProof/>
                <w:lang w:eastAsia="cs-CZ" w:bidi="ar-SA"/>
              </w:rPr>
              <w:drawing>
                <wp:inline distT="0" distB="0" distL="0" distR="0">
                  <wp:extent cx="685800" cy="751255"/>
                  <wp:effectExtent l="0" t="0" r="0" b="0"/>
                  <wp:docPr id="357" name="obrázek 1" descr="Vrtáky - Vektorový obrázek nebo-li klipart (angl. clipart). Tento obrázek&#10; má název Vrtáky. Stahujte klipart Vrtáky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Náš tip. Pou&amp;zcaron;ijte obrázek Vrtáky v textovém dokumentu v programu Writer z balíku Open Office, který je zdarma stejn&amp;ecaron; jako tento obrázek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rtáky - Vektorový obrázek nebo-li klipart (angl. clipart). Tento obrázek&#10; má název Vrtáky. Stahujte klipart Vrtáky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Náš tip. Pou&amp;zcaron;ijte obrázek Vrtáky v textovém dokumentu v programu Writer z balíku Open Office, který je zdarma stejn&amp;ecaron; jako tento obrázek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14175" t="2198" r="15947" b="43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650" cy="7543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AE7B7F" w:rsidRPr="0094396C" w:rsidRDefault="00AE7B7F" w:rsidP="00883AED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AE7B7F" w:rsidRPr="0094396C" w:rsidRDefault="00AE7B7F" w:rsidP="00883AED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 w:rsidRPr="0094396C">
              <w:rPr>
                <w:i/>
                <w:color w:val="215868" w:themeColor="accent5" w:themeShade="80"/>
                <w:sz w:val="28"/>
                <w:szCs w:val="28"/>
              </w:rPr>
              <w:t xml:space="preserve">1 </w:t>
            </w:r>
            <w:r w:rsidRPr="0094396C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 xml:space="preserve">∙ </w:t>
            </w:r>
            <w:r>
              <w:rPr>
                <w:rFonts w:cs="Calibri"/>
                <w:b/>
                <w:i/>
                <w:color w:val="215868" w:themeColor="accent5" w:themeShade="80"/>
                <w:sz w:val="28"/>
                <w:szCs w:val="28"/>
              </w:rPr>
              <w:t>v</w:t>
            </w:r>
          </w:p>
        </w:tc>
      </w:tr>
      <w:tr w:rsidR="00AE7B7F" w:rsidTr="00883AED">
        <w:trPr>
          <w:trHeight w:val="567"/>
        </w:trPr>
        <w:tc>
          <w:tcPr>
            <w:tcW w:w="4025" w:type="dxa"/>
            <w:vMerge/>
            <w:vAlign w:val="bottom"/>
          </w:tcPr>
          <w:p w:rsidR="00AE7B7F" w:rsidRDefault="00AE7B7F" w:rsidP="00883AED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AE7B7F" w:rsidRPr="0094396C" w:rsidRDefault="00AE7B7F" w:rsidP="00883AE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Výpočet: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AE7B7F" w:rsidRPr="0094396C" w:rsidRDefault="00AE7B7F" w:rsidP="00883AED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1 </w:t>
            </w:r>
            <w:r w:rsidRPr="0094396C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∙</w:t>
            </w: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 xml:space="preserve"> 15</w:t>
            </w:r>
          </w:p>
        </w:tc>
      </w:tr>
      <w:tr w:rsidR="00AE7B7F" w:rsidTr="00883AED">
        <w:trPr>
          <w:trHeight w:val="567"/>
        </w:trPr>
        <w:tc>
          <w:tcPr>
            <w:tcW w:w="4025" w:type="dxa"/>
            <w:vMerge/>
            <w:vAlign w:val="bottom"/>
          </w:tcPr>
          <w:p w:rsidR="00AE7B7F" w:rsidRDefault="00AE7B7F" w:rsidP="00883AED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AE7B7F" w:rsidRPr="0094396C" w:rsidRDefault="00AE7B7F" w:rsidP="00883AE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AE7B7F" w:rsidRPr="0094396C" w:rsidRDefault="00AE7B7F" w:rsidP="00883AED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15 Kč</w:t>
            </w:r>
          </w:p>
        </w:tc>
      </w:tr>
      <w:tr w:rsidR="00AE7B7F" w:rsidTr="00883AED">
        <w:trPr>
          <w:trHeight w:val="567"/>
        </w:trPr>
        <w:tc>
          <w:tcPr>
            <w:tcW w:w="4025" w:type="dxa"/>
            <w:vMerge w:val="restart"/>
            <w:vAlign w:val="center"/>
          </w:tcPr>
          <w:p w:rsidR="00AE7B7F" w:rsidRDefault="00AE7B7F" w:rsidP="00883AED">
            <w:pPr>
              <w:jc w:val="center"/>
              <w:rPr>
                <w:sz w:val="28"/>
                <w:szCs w:val="28"/>
              </w:rPr>
            </w:pPr>
            <w:r w:rsidRPr="00585C15">
              <w:rPr>
                <w:noProof/>
                <w:lang w:eastAsia="cs-CZ" w:bidi="ar-SA"/>
              </w:rPr>
              <w:drawing>
                <wp:inline distT="0" distB="0" distL="0" distR="0">
                  <wp:extent cx="1057275" cy="878860"/>
                  <wp:effectExtent l="19050" t="0" r="9525" b="0"/>
                  <wp:docPr id="363" name="obrázek 4" descr="Gumová st&amp;ecaron;rka - Další s &amp;rcaron;ady p&amp;ecaron;kných vektorových obrázk&amp;uring;. Tento má název Gumová st&amp;ecaron;rka. Vyberte si nejlepší formát a rozlišení obrázku s názvem Gumová st&amp;ecaron;r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Pokud vytvá&amp;rcaron;íte prezentace v programu Power point nebo v podobných programech jako je Open Office Impress, m&amp;uring;&amp;zcaron;e vám práv&amp;ecaron; tento obrázek hodi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Gumová st&amp;ecaron;rka - Další s &amp;rcaron;ady p&amp;ecaron;kných vektorových obrázk&amp;uring;. Tento má název Gumová st&amp;ecaron;rka. Vyberte si nejlepší formát a rozlišení obrázku s názvem Gumová st&amp;ecaron;r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Pokud vytvá&amp;rcaron;íte prezentace v programu Power point nebo v podobných programech jako je Open Office Impress, m&amp;uring;&amp;zcaron;e vám práv&amp;ecaron; tento obrázek hodi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878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  </w:t>
            </w:r>
            <w:r w:rsidRPr="00585C15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1057275" cy="878860"/>
                  <wp:effectExtent l="19050" t="0" r="9525" b="0"/>
                  <wp:docPr id="5" name="obrázek 4" descr="Gumová st&amp;ecaron;rka - Další s &amp;rcaron;ady p&amp;ecaron;kných vektorových obrázk&amp;uring;. Tento má název Gumová st&amp;ecaron;rka. Vyberte si nejlepší formát a rozlišení obrázku s názvem Gumová st&amp;ecaron;r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Pokud vytvá&amp;rcaron;íte prezentace v programu Power point nebo v podobných programech jako je Open Office Impress, m&amp;uring;&amp;zcaron;e vám práv&amp;ecaron; tento obrázek hodi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Gumová st&amp;ecaron;rka - Další s &amp;rcaron;ady p&amp;ecaron;kných vektorových obrázk&amp;uring;. Tento má název Gumová st&amp;ecaron;rka. Vyberte si nejlepší formát a rozlišení obrázku s názvem Gumová st&amp;ecaron;r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Pokud vytvá&amp;rcaron;íte prezentace v programu Power point nebo v podobných programech jako je Open Office Impress, m&amp;uring;&amp;zcaron;e vám práv&amp;ecaron; tento obrázek hodi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878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AE7B7F" w:rsidRPr="0094396C" w:rsidRDefault="00AE7B7F" w:rsidP="00883AED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AE7B7F" w:rsidRPr="0094396C" w:rsidRDefault="00AE7B7F" w:rsidP="00883AED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AE7B7F" w:rsidTr="00883AED">
        <w:trPr>
          <w:trHeight w:val="567"/>
        </w:trPr>
        <w:tc>
          <w:tcPr>
            <w:tcW w:w="4025" w:type="dxa"/>
            <w:vMerge/>
            <w:vAlign w:val="bottom"/>
          </w:tcPr>
          <w:p w:rsidR="00AE7B7F" w:rsidRDefault="00AE7B7F" w:rsidP="00883AED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AE7B7F" w:rsidRPr="0094396C" w:rsidRDefault="00AE7B7F" w:rsidP="00883AE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Výpočet: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AE7B7F" w:rsidRPr="0094396C" w:rsidRDefault="00AE7B7F" w:rsidP="00883AED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AE7B7F" w:rsidTr="00883AED">
        <w:trPr>
          <w:trHeight w:val="567"/>
        </w:trPr>
        <w:tc>
          <w:tcPr>
            <w:tcW w:w="4025" w:type="dxa"/>
            <w:vMerge/>
            <w:vAlign w:val="bottom"/>
          </w:tcPr>
          <w:p w:rsidR="00AE7B7F" w:rsidRDefault="00AE7B7F" w:rsidP="00883AED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AE7B7F" w:rsidRPr="0094396C" w:rsidRDefault="00AE7B7F" w:rsidP="00883AE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AE7B7F" w:rsidRPr="0094396C" w:rsidRDefault="00AE7B7F" w:rsidP="00883AED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AE7B7F" w:rsidTr="00883AED">
        <w:trPr>
          <w:trHeight w:val="567"/>
        </w:trPr>
        <w:tc>
          <w:tcPr>
            <w:tcW w:w="4025" w:type="dxa"/>
            <w:vMerge w:val="restart"/>
            <w:vAlign w:val="center"/>
          </w:tcPr>
          <w:p w:rsidR="00AE7B7F" w:rsidRDefault="00AE7B7F" w:rsidP="00883AED">
            <w:pPr>
              <w:rPr>
                <w:sz w:val="28"/>
                <w:szCs w:val="28"/>
              </w:rPr>
            </w:pPr>
            <w:r w:rsidRPr="00585C15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859398" cy="714375"/>
                  <wp:effectExtent l="19050" t="0" r="0" b="0"/>
                  <wp:docPr id="6" name="obrázek 4" descr="Gumová st&amp;ecaron;rka - Další s &amp;rcaron;ady p&amp;ecaron;kných vektorových obrázk&amp;uring;. Tento má název Gumová st&amp;ecaron;rka. Vyberte si nejlepší formát a rozlišení obrázku s názvem Gumová st&amp;ecaron;r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Pokud vytvá&amp;rcaron;íte prezentace v programu Power point nebo v podobných programech jako je Open Office Impress, m&amp;uring;&amp;zcaron;e vám práv&amp;ecaron; tento obrázek hodi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Gumová st&amp;ecaron;rka - Další s &amp;rcaron;ady p&amp;ecaron;kných vektorových obrázk&amp;uring;. Tento má název Gumová st&amp;ecaron;rka. Vyberte si nejlepší formát a rozlišení obrázku s názvem Gumová st&amp;ecaron;r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Pokud vytvá&amp;rcaron;íte prezentace v programu Power point nebo v podobných programech jako je Open Office Impress, m&amp;uring;&amp;zcaron;e vám práv&amp;ecaron; tento obrázek hodi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909" cy="7164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85C15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617353" cy="676275"/>
                  <wp:effectExtent l="0" t="0" r="0" b="0"/>
                  <wp:docPr id="9" name="obrázek 1" descr="Vrtáky - Vektorový obrázek nebo-li klipart (angl. clipart). Tento obrázek&#10; má název Vrtáky. Stahujte klipart Vrtáky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Náš tip. Pou&amp;zcaron;ijte obrázek Vrtáky v textovém dokumentu v programu Writer z balíku Open Office, který je zdarma stejn&amp;ecaron; jako tento obrázek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rtáky - Vektorový obrázek nebo-li klipart (angl. clipart). Tento obrázek&#10; má název Vrtáky. Stahujte klipart Vrtáky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Náš tip. Pou&amp;zcaron;ijte obrázek Vrtáky v textovém dokumentu v programu Writer z balíku Open Office, který je zdarma stejn&amp;ecaron; jako tento obrázek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14175" t="2198" r="15947" b="43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919" cy="6790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85C15">
              <w:rPr>
                <w:noProof/>
                <w:lang w:eastAsia="cs-CZ" w:bidi="ar-SA"/>
              </w:rPr>
              <w:drawing>
                <wp:inline distT="0" distB="0" distL="0" distR="0">
                  <wp:extent cx="733425" cy="727124"/>
                  <wp:effectExtent l="19050" t="0" r="9525" b="0"/>
                  <wp:docPr id="10" name="imgPreview" descr="budovy,hasáky,kombinované klí&amp;ccaron;e,konstrukce,nástroje,opravování,opravy,t&amp;ecaron;lesné konstrukce,údr&amp;zcaron;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budovy,hasáky,kombinované klí&amp;ccaron;e,konstrukce,nástroje,opravování,opravy,t&amp;ecaron;lesné konstrukce,údr&amp;zcaron;b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9303" t="8141" r="11629" b="116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7554" cy="7312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AE7B7F" w:rsidRPr="0094396C" w:rsidRDefault="00AE7B7F" w:rsidP="00883AED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AE7B7F" w:rsidRPr="0094396C" w:rsidRDefault="00AE7B7F" w:rsidP="00883AED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AE7B7F" w:rsidTr="00883AED">
        <w:trPr>
          <w:trHeight w:val="567"/>
        </w:trPr>
        <w:tc>
          <w:tcPr>
            <w:tcW w:w="4025" w:type="dxa"/>
            <w:vMerge/>
            <w:vAlign w:val="bottom"/>
          </w:tcPr>
          <w:p w:rsidR="00AE7B7F" w:rsidRDefault="00AE7B7F" w:rsidP="00883AED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AE7B7F" w:rsidRPr="0094396C" w:rsidRDefault="00AE7B7F" w:rsidP="00883AE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Výpočet: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AE7B7F" w:rsidRPr="0094396C" w:rsidRDefault="00AE7B7F" w:rsidP="00883AED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AE7B7F" w:rsidTr="00883AED">
        <w:trPr>
          <w:trHeight w:val="567"/>
        </w:trPr>
        <w:tc>
          <w:tcPr>
            <w:tcW w:w="4025" w:type="dxa"/>
            <w:vMerge/>
            <w:vAlign w:val="bottom"/>
          </w:tcPr>
          <w:p w:rsidR="00AE7B7F" w:rsidRDefault="00AE7B7F" w:rsidP="00883AED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AE7B7F" w:rsidRPr="0094396C" w:rsidRDefault="00AE7B7F" w:rsidP="00883AE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AE7B7F" w:rsidRPr="0094396C" w:rsidRDefault="00AE7B7F" w:rsidP="00883AED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AE7B7F" w:rsidTr="00883AED">
        <w:trPr>
          <w:trHeight w:val="567"/>
        </w:trPr>
        <w:tc>
          <w:tcPr>
            <w:tcW w:w="4025" w:type="dxa"/>
            <w:vMerge w:val="restart"/>
            <w:vAlign w:val="center"/>
          </w:tcPr>
          <w:p w:rsidR="00AE7B7F" w:rsidRDefault="00AE7B7F" w:rsidP="00883AED">
            <w:pPr>
              <w:jc w:val="center"/>
              <w:rPr>
                <w:sz w:val="28"/>
                <w:szCs w:val="28"/>
              </w:rPr>
            </w:pPr>
            <w:r w:rsidRPr="00585C15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765451" cy="866775"/>
                  <wp:effectExtent l="19050" t="0" r="0" b="0"/>
                  <wp:docPr id="11" name="imgPreview" descr="hevery,nástroje,opravy aut,p&amp;rcaron;eprava,technické vybave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hevery,nástroje,opravy aut,p&amp;rcaron;eprava,technické vybaven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3214" cy="8755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 </w:t>
            </w:r>
            <w:r w:rsidRPr="00585C15">
              <w:rPr>
                <w:noProof/>
                <w:lang w:eastAsia="cs-CZ" w:bidi="ar-SA"/>
              </w:rPr>
              <w:drawing>
                <wp:inline distT="0" distB="0" distL="0" distR="0">
                  <wp:extent cx="379607" cy="881954"/>
                  <wp:effectExtent l="304800" t="0" r="287143" b="0"/>
                  <wp:docPr id="12" name="imgPreview" descr="domácnosti,konstrukce,nástroje,ploché šroubováky,pr&amp;uring;myslová výroba,šroubováky,&amp;zcaron;elezá&amp;rcaron;ské zbo&amp;zcaron;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domácnosti,konstrukce,nástroje,ploché šroubováky,pr&amp;uring;myslová výroba,šroubováky,&amp;zcaron;elezá&amp;rcaron;ské zbo&amp;zcaron;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26747" r="31399"/>
                          <a:stretch>
                            <a:fillRect/>
                          </a:stretch>
                        </pic:blipFill>
                        <pic:spPr bwMode="auto">
                          <a:xfrm rot="4647882">
                            <a:off x="0" y="0"/>
                            <a:ext cx="381948" cy="8873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AE7B7F" w:rsidRPr="0094396C" w:rsidRDefault="00AE7B7F" w:rsidP="00883AED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AE7B7F" w:rsidRPr="0094396C" w:rsidRDefault="00AE7B7F" w:rsidP="00883AED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AE7B7F" w:rsidTr="00883AED">
        <w:trPr>
          <w:trHeight w:val="567"/>
        </w:trPr>
        <w:tc>
          <w:tcPr>
            <w:tcW w:w="4025" w:type="dxa"/>
            <w:vMerge/>
            <w:vAlign w:val="bottom"/>
          </w:tcPr>
          <w:p w:rsidR="00AE7B7F" w:rsidRDefault="00AE7B7F" w:rsidP="00883AED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AE7B7F" w:rsidRPr="0094396C" w:rsidRDefault="00AE7B7F" w:rsidP="00883AE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Výpočet: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AE7B7F" w:rsidRPr="0094396C" w:rsidRDefault="00AE7B7F" w:rsidP="00883AED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AE7B7F" w:rsidTr="00883AED">
        <w:trPr>
          <w:trHeight w:val="567"/>
        </w:trPr>
        <w:tc>
          <w:tcPr>
            <w:tcW w:w="4025" w:type="dxa"/>
            <w:vMerge/>
            <w:vAlign w:val="bottom"/>
          </w:tcPr>
          <w:p w:rsidR="00AE7B7F" w:rsidRDefault="00AE7B7F" w:rsidP="00883AED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AE7B7F" w:rsidRPr="0094396C" w:rsidRDefault="00AE7B7F" w:rsidP="00883AE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AE7B7F" w:rsidRPr="0094396C" w:rsidRDefault="00AE7B7F" w:rsidP="00883AED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AE7B7F" w:rsidTr="00883AED">
        <w:trPr>
          <w:trHeight w:val="567"/>
        </w:trPr>
        <w:tc>
          <w:tcPr>
            <w:tcW w:w="4025" w:type="dxa"/>
            <w:vMerge w:val="restart"/>
            <w:vAlign w:val="center"/>
          </w:tcPr>
          <w:p w:rsidR="00AE7B7F" w:rsidRDefault="00AE7B7F" w:rsidP="00883AED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 w:bidi="ar-SA"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1590675</wp:posOffset>
                  </wp:positionH>
                  <wp:positionV relativeFrom="paragraph">
                    <wp:posOffset>971550</wp:posOffset>
                  </wp:positionV>
                  <wp:extent cx="379730" cy="885825"/>
                  <wp:effectExtent l="304800" t="0" r="287020" b="0"/>
                  <wp:wrapNone/>
                  <wp:docPr id="13" name="imgPreview" descr="domácnosti,konstrukce,nástroje,ploché šroubováky,pr&amp;uring;myslová výroba,šroubováky,&amp;zcaron;elezá&amp;rcaron;ské zbo&amp;zcaron;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domácnosti,konstrukce,nástroje,ploché šroubováky,pr&amp;uring;myslová výroba,šroubováky,&amp;zcaron;elezá&amp;rcaron;ské zbo&amp;zcaron;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26747" r="31399"/>
                          <a:stretch>
                            <a:fillRect/>
                          </a:stretch>
                        </pic:blipFill>
                        <pic:spPr bwMode="auto">
                          <a:xfrm rot="4647882">
                            <a:off x="0" y="0"/>
                            <a:ext cx="379730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585C15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582573" cy="638175"/>
                  <wp:effectExtent l="19050" t="0" r="7977" b="0"/>
                  <wp:docPr id="14" name="obrázek 1" descr="Vrtáky - Vektorový obrázek nebo-li klipart (angl. clipart). Tento obrázek&#10; má název Vrtáky. Stahujte klipart Vrtáky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Náš tip. Pou&amp;zcaron;ijte obrázek Vrtáky v textovém dokumentu v programu Writer z balíku Open Office, který je zdarma stejn&amp;ecaron; jako tento obrázek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rtáky - Vektorový obrázek nebo-li klipart (angl. clipart). Tento obrázek&#10; má název Vrtáky. Stahujte klipart Vrtáky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Náš tip. Pou&amp;zcaron;ijte obrázek Vrtáky v textovém dokumentu v programu Writer z balíku Open Office, který je zdarma stejn&amp;ecaron; jako tento obrázek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14175" t="2198" r="15947" b="43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994" cy="6408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 </w:t>
            </w:r>
            <w:r w:rsidRPr="00585C15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742950" cy="841295"/>
                  <wp:effectExtent l="19050" t="0" r="0" b="0"/>
                  <wp:docPr id="15" name="imgPreview" descr="hevery,nástroje,opravy aut,p&amp;rcaron;eprava,technické vybave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hevery,nástroje,opravy aut,p&amp;rcaron;eprava,technické vybaven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485" cy="8498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</w:t>
            </w:r>
            <w:r w:rsidRPr="00585C15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665480" cy="753570"/>
                  <wp:effectExtent l="19050" t="0" r="1270" b="0"/>
                  <wp:docPr id="16" name="imgPreview" descr="hevery,nástroje,opravy aut,p&amp;rcaron;eprava,technické vybave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hevery,nástroje,opravy aut,p&amp;rcaron;eprava,technické vybaven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717" cy="7628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AE7B7F" w:rsidRPr="0094396C" w:rsidRDefault="00AE7B7F" w:rsidP="00883AED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AE7B7F" w:rsidRPr="0094396C" w:rsidRDefault="00AE7B7F" w:rsidP="00883AED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AE7B7F" w:rsidTr="00883AED">
        <w:trPr>
          <w:trHeight w:val="567"/>
        </w:trPr>
        <w:tc>
          <w:tcPr>
            <w:tcW w:w="4025" w:type="dxa"/>
            <w:vMerge/>
            <w:vAlign w:val="bottom"/>
          </w:tcPr>
          <w:p w:rsidR="00AE7B7F" w:rsidRDefault="00AE7B7F" w:rsidP="00883AED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AE7B7F" w:rsidRPr="0094396C" w:rsidRDefault="00AE7B7F" w:rsidP="00883AE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Výpočet: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AE7B7F" w:rsidRPr="0094396C" w:rsidRDefault="00AE7B7F" w:rsidP="00883AED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AE7B7F" w:rsidTr="00883AED">
        <w:trPr>
          <w:trHeight w:val="567"/>
        </w:trPr>
        <w:tc>
          <w:tcPr>
            <w:tcW w:w="4025" w:type="dxa"/>
            <w:vMerge/>
            <w:vAlign w:val="bottom"/>
          </w:tcPr>
          <w:p w:rsidR="00AE7B7F" w:rsidRDefault="00AE7B7F" w:rsidP="00883AED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single" w:sz="4" w:space="0" w:color="auto"/>
              <w:right w:val="single" w:sz="4" w:space="0" w:color="FFFFFF" w:themeColor="background1"/>
            </w:tcBorders>
            <w:vAlign w:val="bottom"/>
          </w:tcPr>
          <w:p w:rsidR="00AE7B7F" w:rsidRPr="0094396C" w:rsidRDefault="00AE7B7F" w:rsidP="00883AE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AE7B7F" w:rsidRPr="0094396C" w:rsidRDefault="00AE7B7F" w:rsidP="00883AED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AE7B7F" w:rsidTr="00883AED">
        <w:trPr>
          <w:trHeight w:val="567"/>
        </w:trPr>
        <w:tc>
          <w:tcPr>
            <w:tcW w:w="4025" w:type="dxa"/>
            <w:vMerge w:val="restart"/>
            <w:vAlign w:val="bottom"/>
          </w:tcPr>
          <w:p w:rsidR="00AE7B7F" w:rsidRDefault="00AE7B7F" w:rsidP="00883AED">
            <w:pPr>
              <w:rPr>
                <w:noProof/>
                <w:lang w:eastAsia="cs-CZ"/>
              </w:rPr>
            </w:pPr>
            <w:r>
              <w:rPr>
                <w:noProof/>
                <w:lang w:eastAsia="cs-CZ" w:bidi="ar-SA"/>
              </w:rPr>
              <w:drawing>
                <wp:anchor distT="0" distB="0" distL="114300" distR="114300" simplePos="0" relativeHeight="251689984" behindDoc="1" locked="0" layoutInCell="1" allowOverlap="1">
                  <wp:simplePos x="0" y="0"/>
                  <wp:positionH relativeFrom="column">
                    <wp:posOffset>527685</wp:posOffset>
                  </wp:positionH>
                  <wp:positionV relativeFrom="paragraph">
                    <wp:posOffset>92075</wp:posOffset>
                  </wp:positionV>
                  <wp:extent cx="685800" cy="676275"/>
                  <wp:effectExtent l="133350" t="114300" r="114300" b="104775"/>
                  <wp:wrapNone/>
                  <wp:docPr id="17" name="imgPreview" descr="budovy,hasáky,kombinované klí&amp;ccaron;e,konstrukce,nástroje,opravování,opravy,t&amp;ecaron;lesné konstrukce,údr&amp;zcaron;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budovy,hasáky,kombinované klí&amp;ccaron;e,konstrukce,nástroje,opravování,opravy,t&amp;ecaron;lesné konstrukce,údr&amp;zcaron;b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9303" t="8141" r="11629" b="11629"/>
                          <a:stretch>
                            <a:fillRect/>
                          </a:stretch>
                        </pic:blipFill>
                        <pic:spPr bwMode="auto">
                          <a:xfrm rot="1531793">
                            <a:off x="0" y="0"/>
                            <a:ext cx="685800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 w:bidi="ar-SA"/>
              </w:rPr>
              <w:drawing>
                <wp:anchor distT="0" distB="0" distL="114300" distR="114300" simplePos="0" relativeHeight="251688960" behindDoc="1" locked="0" layoutInCell="1" allowOverlap="1">
                  <wp:simplePos x="0" y="0"/>
                  <wp:positionH relativeFrom="column">
                    <wp:posOffset>-81915</wp:posOffset>
                  </wp:positionH>
                  <wp:positionV relativeFrom="paragraph">
                    <wp:posOffset>149225</wp:posOffset>
                  </wp:positionV>
                  <wp:extent cx="665480" cy="657225"/>
                  <wp:effectExtent l="114300" t="95250" r="96520" b="85725"/>
                  <wp:wrapNone/>
                  <wp:docPr id="18" name="imgPreview" descr="budovy,hasáky,kombinované klí&amp;ccaron;e,konstrukce,nástroje,opravování,opravy,t&amp;ecaron;lesné konstrukce,údr&amp;zcaron;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budovy,hasáky,kombinované klí&amp;ccaron;e,konstrukce,nástroje,opravování,opravy,t&amp;ecaron;lesné konstrukce,údr&amp;zcaron;b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9303" t="8141" r="11629" b="11629"/>
                          <a:stretch>
                            <a:fillRect/>
                          </a:stretch>
                        </pic:blipFill>
                        <pic:spPr bwMode="auto">
                          <a:xfrm rot="1132689">
                            <a:off x="0" y="0"/>
                            <a:ext cx="665480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t xml:space="preserve">               </w:t>
            </w:r>
            <w:r>
              <w:rPr>
                <w:noProof/>
                <w:lang w:eastAsia="cs-CZ"/>
              </w:rPr>
              <w:br/>
            </w:r>
          </w:p>
          <w:p w:rsidR="00AE7B7F" w:rsidRDefault="00AE7B7F" w:rsidP="00883AED">
            <w:pPr>
              <w:rPr>
                <w:noProof/>
                <w:lang w:eastAsia="cs-CZ"/>
              </w:rPr>
            </w:pPr>
            <w:r>
              <w:rPr>
                <w:noProof/>
                <w:lang w:eastAsia="cs-CZ" w:bidi="ar-SA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1696720</wp:posOffset>
                  </wp:positionH>
                  <wp:positionV relativeFrom="paragraph">
                    <wp:posOffset>69215</wp:posOffset>
                  </wp:positionV>
                  <wp:extent cx="319405" cy="742950"/>
                  <wp:effectExtent l="247650" t="0" r="233045" b="0"/>
                  <wp:wrapNone/>
                  <wp:docPr id="19" name="imgPreview" descr="domácnosti,konstrukce,nástroje,ploché šroubováky,pr&amp;uring;myslová výroba,šroubováky,&amp;zcaron;elezá&amp;rcaron;ské zbo&amp;zcaron;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domácnosti,konstrukce,nástroje,ploché šroubováky,pr&amp;uring;myslová výroba,šroubováky,&amp;zcaron;elezá&amp;rcaron;ské zbo&amp;zcaron;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26747" r="31399"/>
                          <a:stretch>
                            <a:fillRect/>
                          </a:stretch>
                        </pic:blipFill>
                        <pic:spPr bwMode="auto">
                          <a:xfrm rot="4647882">
                            <a:off x="0" y="0"/>
                            <a:ext cx="319405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t xml:space="preserve">                            </w:t>
            </w:r>
          </w:p>
        </w:tc>
        <w:tc>
          <w:tcPr>
            <w:tcW w:w="2381" w:type="dxa"/>
            <w:tcBorders>
              <w:top w:val="single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AE7B7F" w:rsidRPr="0094396C" w:rsidRDefault="00AE7B7F" w:rsidP="00883AED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AE7B7F" w:rsidRPr="0094396C" w:rsidRDefault="00AE7B7F" w:rsidP="00883AED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AE7B7F" w:rsidTr="00883AED">
        <w:trPr>
          <w:trHeight w:val="567"/>
        </w:trPr>
        <w:tc>
          <w:tcPr>
            <w:tcW w:w="4025" w:type="dxa"/>
            <w:vMerge/>
            <w:vAlign w:val="bottom"/>
          </w:tcPr>
          <w:p w:rsidR="00AE7B7F" w:rsidRDefault="00AE7B7F" w:rsidP="00883AED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AE7B7F" w:rsidRPr="0094396C" w:rsidRDefault="00AE7B7F" w:rsidP="00883AE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Výpočet: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AE7B7F" w:rsidRPr="0094396C" w:rsidRDefault="00AE7B7F" w:rsidP="00883AED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AE7B7F" w:rsidTr="00883AED">
        <w:trPr>
          <w:trHeight w:val="567"/>
        </w:trPr>
        <w:tc>
          <w:tcPr>
            <w:tcW w:w="4025" w:type="dxa"/>
            <w:vMerge/>
            <w:vAlign w:val="bottom"/>
          </w:tcPr>
          <w:p w:rsidR="00AE7B7F" w:rsidRDefault="00AE7B7F" w:rsidP="00883AED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AE7B7F" w:rsidRPr="0094396C" w:rsidRDefault="00AE7B7F" w:rsidP="00883AE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AE7B7F" w:rsidRPr="0094396C" w:rsidRDefault="00AE7B7F" w:rsidP="00883AED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</w:tbl>
    <w:p w:rsidR="00AE7B7F" w:rsidRDefault="00AE7B7F" w:rsidP="00AE7B7F">
      <w:pPr>
        <w:pStyle w:val="Odstavecseseznamem"/>
        <w:numPr>
          <w:ilvl w:val="0"/>
          <w:numId w:val="1"/>
        </w:numPr>
        <w:spacing w:before="120" w:line="276" w:lineRule="auto"/>
        <w:ind w:left="0" w:hanging="284"/>
        <w:jc w:val="both"/>
        <w:rPr>
          <w:sz w:val="28"/>
        </w:rPr>
      </w:pPr>
      <w:r>
        <w:rPr>
          <w:sz w:val="28"/>
        </w:rPr>
        <w:t>Do výrazů dosaďte hodnoty x = 7, y = 3</w:t>
      </w:r>
    </w:p>
    <w:tbl>
      <w:tblPr>
        <w:tblW w:w="9072" w:type="dxa"/>
        <w:tblInd w:w="250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9072"/>
      </w:tblGrid>
      <w:tr w:rsidR="00AE7B7F" w:rsidRPr="008E0175" w:rsidTr="00883AED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AE7B7F" w:rsidRPr="00BC098E" w:rsidRDefault="00AE7B7F" w:rsidP="00883AED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(3 ∙ x + 2 ∙ y) : 3 =</w:t>
            </w:r>
          </w:p>
        </w:tc>
      </w:tr>
      <w:tr w:rsidR="00AE7B7F" w:rsidRPr="008E0175" w:rsidTr="00883AED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E7B7F" w:rsidRDefault="00AE7B7F" w:rsidP="00883AED">
            <w:pPr>
              <w:rPr>
                <w:bCs/>
                <w:sz w:val="28"/>
              </w:rPr>
            </w:pPr>
          </w:p>
        </w:tc>
      </w:tr>
      <w:tr w:rsidR="00AE7B7F" w:rsidRPr="008E0175" w:rsidTr="00883AED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E7B7F" w:rsidRDefault="00AE7B7F" w:rsidP="00883AED">
            <w:pPr>
              <w:rPr>
                <w:bCs/>
                <w:sz w:val="28"/>
              </w:rPr>
            </w:pPr>
          </w:p>
        </w:tc>
      </w:tr>
      <w:tr w:rsidR="00AE7B7F" w:rsidRPr="008E0175" w:rsidTr="00883AED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AE7B7F" w:rsidRDefault="00AE7B7F" w:rsidP="00883AED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(3 ∙ x - 2 ∙ y) : 3 =</w:t>
            </w:r>
          </w:p>
        </w:tc>
      </w:tr>
      <w:tr w:rsidR="00AE7B7F" w:rsidRPr="008E0175" w:rsidTr="00883AED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E7B7F" w:rsidRDefault="00AE7B7F" w:rsidP="00883AED">
            <w:pPr>
              <w:rPr>
                <w:bCs/>
                <w:sz w:val="28"/>
              </w:rPr>
            </w:pPr>
          </w:p>
        </w:tc>
      </w:tr>
      <w:tr w:rsidR="00AE7B7F" w:rsidRPr="008E0175" w:rsidTr="00883AED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E7B7F" w:rsidRDefault="00AE7B7F" w:rsidP="00883AED">
            <w:pPr>
              <w:rPr>
                <w:bCs/>
                <w:sz w:val="28"/>
              </w:rPr>
            </w:pPr>
          </w:p>
        </w:tc>
      </w:tr>
      <w:tr w:rsidR="00AE7B7F" w:rsidRPr="008E0175" w:rsidTr="00883AED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AE7B7F" w:rsidRDefault="00AE7B7F" w:rsidP="00883AED">
            <w:pPr>
              <w:rPr>
                <w:bCs/>
                <w:sz w:val="28"/>
              </w:rPr>
            </w:pPr>
            <w:proofErr w:type="gramStart"/>
            <w:r>
              <w:rPr>
                <w:bCs/>
                <w:sz w:val="28"/>
              </w:rPr>
              <w:t>4 ∙ x + ( 4 ∙ y - 6) : 3 =</w:t>
            </w:r>
            <w:proofErr w:type="gramEnd"/>
          </w:p>
        </w:tc>
      </w:tr>
      <w:tr w:rsidR="00AE7B7F" w:rsidRPr="008E0175" w:rsidTr="00883AED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E7B7F" w:rsidRDefault="00AE7B7F" w:rsidP="00883AED">
            <w:pPr>
              <w:rPr>
                <w:bCs/>
                <w:sz w:val="28"/>
              </w:rPr>
            </w:pPr>
          </w:p>
        </w:tc>
      </w:tr>
      <w:tr w:rsidR="00AE7B7F" w:rsidRPr="008E0175" w:rsidTr="00883AED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E7B7F" w:rsidRDefault="00AE7B7F" w:rsidP="00883AED">
            <w:pPr>
              <w:rPr>
                <w:bCs/>
                <w:sz w:val="28"/>
              </w:rPr>
            </w:pPr>
          </w:p>
        </w:tc>
      </w:tr>
      <w:tr w:rsidR="00AE7B7F" w:rsidRPr="008E0175" w:rsidTr="00883AED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AE7B7F" w:rsidRDefault="00AE7B7F" w:rsidP="00883AED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2 ∙ x - (4 ∙ y - 8) =</w:t>
            </w:r>
          </w:p>
        </w:tc>
      </w:tr>
      <w:tr w:rsidR="00AE7B7F" w:rsidRPr="008E0175" w:rsidTr="00883AED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E7B7F" w:rsidRDefault="00AE7B7F" w:rsidP="00883AED">
            <w:pPr>
              <w:rPr>
                <w:bCs/>
                <w:sz w:val="28"/>
              </w:rPr>
            </w:pPr>
          </w:p>
        </w:tc>
      </w:tr>
      <w:tr w:rsidR="00AE7B7F" w:rsidRPr="008E0175" w:rsidTr="00883AED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E7B7F" w:rsidRDefault="00AE7B7F" w:rsidP="00883AED">
            <w:pPr>
              <w:rPr>
                <w:bCs/>
                <w:sz w:val="28"/>
              </w:rPr>
            </w:pPr>
          </w:p>
        </w:tc>
      </w:tr>
      <w:tr w:rsidR="00AE7B7F" w:rsidRPr="008E0175" w:rsidTr="00883AED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AE7B7F" w:rsidRDefault="00AE7B7F" w:rsidP="00883AED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(5 ∙ x + 7 ∙ y) : 8 =</w:t>
            </w:r>
          </w:p>
        </w:tc>
      </w:tr>
      <w:tr w:rsidR="00AE7B7F" w:rsidRPr="008E0175" w:rsidTr="00883AED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E7B7F" w:rsidRDefault="00AE7B7F" w:rsidP="00883AED">
            <w:pPr>
              <w:rPr>
                <w:bCs/>
                <w:sz w:val="28"/>
              </w:rPr>
            </w:pPr>
          </w:p>
        </w:tc>
      </w:tr>
      <w:tr w:rsidR="00AE7B7F" w:rsidRPr="008E0175" w:rsidTr="00883AED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E7B7F" w:rsidRDefault="00AE7B7F" w:rsidP="00883AED">
            <w:pPr>
              <w:rPr>
                <w:bCs/>
                <w:sz w:val="28"/>
              </w:rPr>
            </w:pPr>
          </w:p>
        </w:tc>
      </w:tr>
      <w:tr w:rsidR="00AE7B7F" w:rsidRPr="008E0175" w:rsidTr="00883AED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AE7B7F" w:rsidRDefault="00AE7B7F" w:rsidP="00883AED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(x + 6 ∙ y) : 5 =</w:t>
            </w:r>
          </w:p>
        </w:tc>
      </w:tr>
      <w:tr w:rsidR="00AE7B7F" w:rsidRPr="008E0175" w:rsidTr="00883AED">
        <w:trPr>
          <w:trHeight w:val="428"/>
        </w:trPr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E7B7F" w:rsidRPr="008E0175" w:rsidRDefault="00AE7B7F" w:rsidP="00883AED">
            <w:pPr>
              <w:rPr>
                <w:bCs/>
                <w:sz w:val="28"/>
              </w:rPr>
            </w:pPr>
          </w:p>
        </w:tc>
      </w:tr>
      <w:tr w:rsidR="00AE7B7F" w:rsidRPr="008E0175" w:rsidTr="00883AED">
        <w:trPr>
          <w:trHeight w:val="428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E7B7F" w:rsidRPr="008E0175" w:rsidRDefault="00AE7B7F" w:rsidP="00883AED">
            <w:pPr>
              <w:rPr>
                <w:bCs/>
                <w:sz w:val="28"/>
              </w:rPr>
            </w:pPr>
          </w:p>
        </w:tc>
      </w:tr>
    </w:tbl>
    <w:p w:rsidR="00AE7B7F" w:rsidRDefault="00AE7B7F" w:rsidP="00AE7B7F">
      <w:pPr>
        <w:spacing w:line="276" w:lineRule="auto"/>
        <w:ind w:hanging="284"/>
        <w:jc w:val="both"/>
        <w:rPr>
          <w:noProof/>
          <w:sz w:val="28"/>
          <w:lang w:eastAsia="cs-CZ"/>
        </w:rPr>
      </w:pPr>
    </w:p>
    <w:p w:rsidR="00AE7B7F" w:rsidRDefault="00AE7B7F" w:rsidP="00AE7B7F">
      <w:pPr>
        <w:spacing w:line="276" w:lineRule="auto"/>
        <w:ind w:hanging="284"/>
      </w:pPr>
      <w:r>
        <w:rPr>
          <w:noProof/>
          <w:sz w:val="28"/>
          <w:lang w:eastAsia="cs-CZ"/>
        </w:rPr>
        <w:t>3) Pozemek autobazaru má rozměry 60 m a 280 m. Jakou má autobazar rozlohu? (Použijte vzorec pro výpočet obsahu obdélníku.)</w:t>
      </w:r>
    </w:p>
    <w:tbl>
      <w:tblPr>
        <w:tblStyle w:val="Mkatabulky"/>
        <w:tblW w:w="0" w:type="auto"/>
        <w:tblLook w:val="04A0"/>
      </w:tblPr>
      <w:tblGrid>
        <w:gridCol w:w="2093"/>
        <w:gridCol w:w="1984"/>
        <w:gridCol w:w="820"/>
        <w:gridCol w:w="4348"/>
      </w:tblGrid>
      <w:tr w:rsidR="00AE7B7F" w:rsidTr="00883AED">
        <w:tc>
          <w:tcPr>
            <w:tcW w:w="2093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AE7B7F" w:rsidRPr="00EA5016" w:rsidRDefault="00AE7B7F" w:rsidP="00883AED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strana </w:t>
            </w:r>
            <w:r w:rsidRPr="00FB26CC">
              <w:rPr>
                <w:b/>
                <w:i/>
                <w:color w:val="215868" w:themeColor="accent5" w:themeShade="80"/>
                <w:sz w:val="28"/>
                <w:szCs w:val="28"/>
              </w:rPr>
              <w:t>a</w:t>
            </w:r>
          </w:p>
        </w:tc>
        <w:tc>
          <w:tcPr>
            <w:tcW w:w="1984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AE7B7F" w:rsidRPr="00EA5016" w:rsidRDefault="00AE7B7F" w:rsidP="00883AED">
            <w:pPr>
              <w:spacing w:line="276" w:lineRule="auto"/>
              <w:rPr>
                <w:sz w:val="28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E7B7F" w:rsidRPr="00FB26CC" w:rsidRDefault="00AE7B7F" w:rsidP="00883AED">
            <w:pPr>
              <w:spacing w:line="276" w:lineRule="auto"/>
              <w:rPr>
                <w:sz w:val="24"/>
                <w:szCs w:val="28"/>
                <w:vertAlign w:val="superscript"/>
              </w:rPr>
            </w:pPr>
            <w:r w:rsidRPr="00FB26CC">
              <w:rPr>
                <w:sz w:val="24"/>
                <w:szCs w:val="28"/>
                <w:vertAlign w:val="superscript"/>
              </w:rPr>
              <w:t>(výpočty)</w:t>
            </w:r>
          </w:p>
        </w:tc>
        <w:tc>
          <w:tcPr>
            <w:tcW w:w="434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E7B7F" w:rsidRPr="00FB26CC" w:rsidRDefault="00AE7B7F" w:rsidP="00883AED">
            <w:pPr>
              <w:spacing w:line="276" w:lineRule="auto"/>
              <w:rPr>
                <w:sz w:val="24"/>
                <w:szCs w:val="28"/>
              </w:rPr>
            </w:pPr>
          </w:p>
        </w:tc>
      </w:tr>
      <w:tr w:rsidR="00AE7B7F" w:rsidTr="00883AED">
        <w:tc>
          <w:tcPr>
            <w:tcW w:w="20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AE7B7F" w:rsidRPr="00EA5016" w:rsidRDefault="00AE7B7F" w:rsidP="00883AED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strana </w:t>
            </w:r>
            <w:r w:rsidRPr="00FB26CC">
              <w:rPr>
                <w:b/>
                <w:i/>
                <w:color w:val="215868" w:themeColor="accent5" w:themeShade="80"/>
                <w:sz w:val="28"/>
                <w:szCs w:val="28"/>
              </w:rPr>
              <w:t>b</w:t>
            </w: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AE7B7F" w:rsidRPr="00EA5016" w:rsidRDefault="00AE7B7F" w:rsidP="00883AED">
            <w:pPr>
              <w:spacing w:line="276" w:lineRule="auto"/>
              <w:rPr>
                <w:sz w:val="28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E7B7F" w:rsidRPr="00EA5016" w:rsidRDefault="00AE7B7F" w:rsidP="00883AED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  <w:tc>
          <w:tcPr>
            <w:tcW w:w="434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E7B7F" w:rsidRPr="00EA5016" w:rsidRDefault="00AE7B7F" w:rsidP="00883AED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AE7B7F" w:rsidTr="00883AED">
        <w:tc>
          <w:tcPr>
            <w:tcW w:w="20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AE7B7F" w:rsidRPr="00EA5016" w:rsidRDefault="00AE7B7F" w:rsidP="00883AED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obsah</w:t>
            </w: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AE7B7F" w:rsidRPr="00EA5016" w:rsidRDefault="00AE7B7F" w:rsidP="00883AED">
            <w:pPr>
              <w:spacing w:line="276" w:lineRule="auto"/>
              <w:rPr>
                <w:sz w:val="28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AE7B7F" w:rsidRPr="00EA5016" w:rsidRDefault="00AE7B7F" w:rsidP="00883AED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  <w:tc>
          <w:tcPr>
            <w:tcW w:w="4348" w:type="dxa"/>
            <w:tcBorders>
              <w:top w:val="dotted" w:sz="4" w:space="0" w:color="auto"/>
              <w:left w:val="nil"/>
              <w:right w:val="nil"/>
            </w:tcBorders>
          </w:tcPr>
          <w:p w:rsidR="00AE7B7F" w:rsidRPr="00EA5016" w:rsidRDefault="00AE7B7F" w:rsidP="00883AED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AE7B7F" w:rsidTr="00883AED">
        <w:tc>
          <w:tcPr>
            <w:tcW w:w="8992" w:type="dxa"/>
            <w:gridSpan w:val="4"/>
            <w:tcBorders>
              <w:left w:val="nil"/>
              <w:right w:val="nil"/>
            </w:tcBorders>
            <w:shd w:val="clear" w:color="auto" w:fill="DAEEF3" w:themeFill="accent5" w:themeFillTint="33"/>
          </w:tcPr>
          <w:p w:rsidR="00AE7B7F" w:rsidRPr="00FB26CC" w:rsidRDefault="00AE7B7F" w:rsidP="00883AED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Autobazar má </w:t>
            </w:r>
            <w:proofErr w:type="gramStart"/>
            <w:r>
              <w:rPr>
                <w:i/>
                <w:color w:val="215868" w:themeColor="accent5" w:themeShade="80"/>
                <w:sz w:val="28"/>
                <w:szCs w:val="28"/>
              </w:rPr>
              <w:t>rozlohu                         m</w:t>
            </w:r>
            <w:r>
              <w:rPr>
                <w:i/>
                <w:color w:val="215868" w:themeColor="accent5" w:themeShade="80"/>
                <w:sz w:val="28"/>
                <w:szCs w:val="28"/>
                <w:vertAlign w:val="superscript"/>
              </w:rPr>
              <w:t>2</w:t>
            </w:r>
            <w:proofErr w:type="gramEnd"/>
            <w:r>
              <w:rPr>
                <w:i/>
                <w:color w:val="215868" w:themeColor="accent5" w:themeShade="80"/>
                <w:sz w:val="28"/>
                <w:szCs w:val="28"/>
              </w:rPr>
              <w:t>.</w:t>
            </w:r>
          </w:p>
        </w:tc>
      </w:tr>
    </w:tbl>
    <w:p w:rsidR="00AE7B7F" w:rsidRDefault="00AE7B7F" w:rsidP="00AE7B7F">
      <w:pPr>
        <w:spacing w:line="276" w:lineRule="auto"/>
        <w:ind w:hanging="284"/>
        <w:rPr>
          <w:sz w:val="28"/>
        </w:rPr>
      </w:pPr>
    </w:p>
    <w:p w:rsidR="00AE7B7F" w:rsidRDefault="00AE7B7F" w:rsidP="00AE7B7F">
      <w:pPr>
        <w:spacing w:line="276" w:lineRule="auto"/>
        <w:ind w:hanging="284"/>
        <w:rPr>
          <w:sz w:val="28"/>
        </w:rPr>
      </w:pPr>
      <w:r>
        <w:rPr>
          <w:sz w:val="28"/>
        </w:rPr>
        <w:t>4) Otvor montážní jámy má být přikryt čtvercovým poklopem o rozměrech 120 cm x 120 cm. Jaký obsah má poklop? (Použijte vzorec pro výpočet obsahu čtverce.)</w:t>
      </w:r>
    </w:p>
    <w:tbl>
      <w:tblPr>
        <w:tblStyle w:val="Mkatabulky"/>
        <w:tblW w:w="0" w:type="auto"/>
        <w:tblLook w:val="04A0"/>
      </w:tblPr>
      <w:tblGrid>
        <w:gridCol w:w="2093"/>
        <w:gridCol w:w="1984"/>
        <w:gridCol w:w="820"/>
        <w:gridCol w:w="4348"/>
      </w:tblGrid>
      <w:tr w:rsidR="00AE7B7F" w:rsidTr="00883AED">
        <w:tc>
          <w:tcPr>
            <w:tcW w:w="2093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AE7B7F" w:rsidRPr="00EA5016" w:rsidRDefault="00AE7B7F" w:rsidP="00883AED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strana </w:t>
            </w:r>
            <w:r w:rsidRPr="00FB26CC">
              <w:rPr>
                <w:b/>
                <w:i/>
                <w:color w:val="215868" w:themeColor="accent5" w:themeShade="80"/>
                <w:sz w:val="28"/>
                <w:szCs w:val="28"/>
              </w:rPr>
              <w:t>a</w:t>
            </w:r>
          </w:p>
        </w:tc>
        <w:tc>
          <w:tcPr>
            <w:tcW w:w="1984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AE7B7F" w:rsidRPr="00EA5016" w:rsidRDefault="00AE7B7F" w:rsidP="00883AED">
            <w:pPr>
              <w:spacing w:line="276" w:lineRule="auto"/>
              <w:rPr>
                <w:sz w:val="28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</w:tcPr>
          <w:p w:rsidR="00AE7B7F" w:rsidRPr="00FB26CC" w:rsidRDefault="00AE7B7F" w:rsidP="00883AED">
            <w:pPr>
              <w:spacing w:line="276" w:lineRule="auto"/>
              <w:rPr>
                <w:sz w:val="24"/>
                <w:szCs w:val="28"/>
                <w:vertAlign w:val="superscript"/>
              </w:rPr>
            </w:pPr>
            <w:r w:rsidRPr="00FB26CC">
              <w:rPr>
                <w:sz w:val="24"/>
                <w:szCs w:val="28"/>
                <w:vertAlign w:val="superscript"/>
              </w:rPr>
              <w:t>(výpočty)</w:t>
            </w:r>
          </w:p>
        </w:tc>
        <w:tc>
          <w:tcPr>
            <w:tcW w:w="434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E7B7F" w:rsidRPr="00FB26CC" w:rsidRDefault="00AE7B7F" w:rsidP="00883AED">
            <w:pPr>
              <w:spacing w:line="276" w:lineRule="auto"/>
              <w:rPr>
                <w:sz w:val="24"/>
                <w:szCs w:val="28"/>
              </w:rPr>
            </w:pPr>
          </w:p>
        </w:tc>
      </w:tr>
      <w:tr w:rsidR="00AE7B7F" w:rsidTr="00883AED">
        <w:tc>
          <w:tcPr>
            <w:tcW w:w="20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AE7B7F" w:rsidRPr="00EA5016" w:rsidRDefault="00AE7B7F" w:rsidP="00883AED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AE7B7F" w:rsidRPr="00EA5016" w:rsidRDefault="00AE7B7F" w:rsidP="00883AED">
            <w:pPr>
              <w:spacing w:line="276" w:lineRule="auto"/>
              <w:rPr>
                <w:sz w:val="28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</w:tcPr>
          <w:p w:rsidR="00AE7B7F" w:rsidRPr="00EA5016" w:rsidRDefault="00AE7B7F" w:rsidP="00883AED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  <w:tc>
          <w:tcPr>
            <w:tcW w:w="434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E7B7F" w:rsidRPr="00EA5016" w:rsidRDefault="00AE7B7F" w:rsidP="00883AED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AE7B7F" w:rsidTr="00883AED">
        <w:tc>
          <w:tcPr>
            <w:tcW w:w="20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AE7B7F" w:rsidRPr="00EA5016" w:rsidRDefault="00AE7B7F" w:rsidP="00883AED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obsah</w:t>
            </w: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AE7B7F" w:rsidRPr="00EA5016" w:rsidRDefault="00AE7B7F" w:rsidP="00883AED">
            <w:pPr>
              <w:spacing w:line="276" w:lineRule="auto"/>
              <w:rPr>
                <w:sz w:val="28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right w:val="nil"/>
            </w:tcBorders>
          </w:tcPr>
          <w:p w:rsidR="00AE7B7F" w:rsidRPr="00EA5016" w:rsidRDefault="00AE7B7F" w:rsidP="00883AED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  <w:tc>
          <w:tcPr>
            <w:tcW w:w="4348" w:type="dxa"/>
            <w:tcBorders>
              <w:top w:val="dotted" w:sz="4" w:space="0" w:color="auto"/>
              <w:left w:val="nil"/>
              <w:right w:val="nil"/>
            </w:tcBorders>
          </w:tcPr>
          <w:p w:rsidR="00AE7B7F" w:rsidRPr="00EA5016" w:rsidRDefault="00AE7B7F" w:rsidP="00883AED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AE7B7F" w:rsidTr="00883AED">
        <w:tc>
          <w:tcPr>
            <w:tcW w:w="9245" w:type="dxa"/>
            <w:gridSpan w:val="4"/>
            <w:tcBorders>
              <w:left w:val="nil"/>
              <w:right w:val="nil"/>
            </w:tcBorders>
            <w:shd w:val="clear" w:color="auto" w:fill="DAEEF3" w:themeFill="accent5" w:themeFillTint="33"/>
          </w:tcPr>
          <w:p w:rsidR="00AE7B7F" w:rsidRPr="00FB26CC" w:rsidRDefault="00AE7B7F" w:rsidP="00883AED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Poklop má </w:t>
            </w:r>
            <w:proofErr w:type="gramStart"/>
            <w:r>
              <w:rPr>
                <w:i/>
                <w:color w:val="215868" w:themeColor="accent5" w:themeShade="80"/>
                <w:sz w:val="28"/>
                <w:szCs w:val="28"/>
              </w:rPr>
              <w:t>obsah                         cm</w:t>
            </w:r>
            <w:r>
              <w:rPr>
                <w:i/>
                <w:color w:val="215868" w:themeColor="accent5" w:themeShade="80"/>
                <w:sz w:val="28"/>
                <w:szCs w:val="28"/>
                <w:vertAlign w:val="superscript"/>
              </w:rPr>
              <w:t>2</w:t>
            </w:r>
            <w:proofErr w:type="gramEnd"/>
            <w:r>
              <w:rPr>
                <w:i/>
                <w:color w:val="215868" w:themeColor="accent5" w:themeShade="80"/>
                <w:sz w:val="28"/>
                <w:szCs w:val="28"/>
              </w:rPr>
              <w:t>.</w:t>
            </w:r>
          </w:p>
        </w:tc>
      </w:tr>
    </w:tbl>
    <w:p w:rsidR="00976BE3" w:rsidRPr="00BD17C7" w:rsidRDefault="00976BE3" w:rsidP="00976BE3">
      <w:pPr>
        <w:spacing w:line="276" w:lineRule="auto"/>
        <w:ind w:hanging="284"/>
        <w:rPr>
          <w:sz w:val="28"/>
        </w:rPr>
        <w:sectPr w:rsidR="00976BE3" w:rsidRPr="00BD17C7" w:rsidSect="00260C95">
          <w:headerReference w:type="default" r:id="rId15"/>
          <w:pgSz w:w="11906" w:h="16838"/>
          <w:pgMar w:top="1417" w:right="1417" w:bottom="1417" w:left="1417" w:header="397" w:footer="0" w:gutter="0"/>
          <w:cols w:space="708"/>
          <w:docGrid w:linePitch="360"/>
        </w:sectPr>
      </w:pPr>
    </w:p>
    <w:p w:rsidR="00E1357F" w:rsidRPr="005F4EE9" w:rsidRDefault="00E1357F" w:rsidP="00E1357F">
      <w:pPr>
        <w:pStyle w:val="Odstavecseseznamem"/>
        <w:numPr>
          <w:ilvl w:val="0"/>
          <w:numId w:val="6"/>
        </w:numPr>
        <w:spacing w:after="120" w:line="276" w:lineRule="auto"/>
        <w:ind w:left="0" w:hanging="284"/>
        <w:jc w:val="both"/>
      </w:pPr>
      <w:r>
        <w:rPr>
          <w:noProof/>
          <w:sz w:val="28"/>
          <w:lang w:eastAsia="cs-CZ"/>
        </w:rPr>
        <w:t>Zapište</w:t>
      </w:r>
      <w:r w:rsidRPr="00454B11">
        <w:rPr>
          <w:noProof/>
          <w:sz w:val="28"/>
          <w:lang w:eastAsia="cs-CZ"/>
        </w:rPr>
        <w:t xml:space="preserve"> výraz</w:t>
      </w:r>
      <w:r>
        <w:rPr>
          <w:noProof/>
          <w:sz w:val="28"/>
          <w:lang w:eastAsia="cs-CZ"/>
        </w:rPr>
        <w:t>em</w:t>
      </w:r>
      <w:r w:rsidRPr="00454B11">
        <w:rPr>
          <w:noProof/>
          <w:sz w:val="28"/>
          <w:lang w:eastAsia="cs-CZ"/>
        </w:rPr>
        <w:t xml:space="preserve"> s</w:t>
      </w:r>
      <w:r>
        <w:rPr>
          <w:noProof/>
          <w:sz w:val="28"/>
          <w:lang w:eastAsia="cs-CZ"/>
        </w:rPr>
        <w:t xml:space="preserve"> </w:t>
      </w:r>
      <w:r w:rsidRPr="00454B11">
        <w:rPr>
          <w:noProof/>
          <w:sz w:val="28"/>
          <w:lang w:eastAsia="cs-CZ"/>
        </w:rPr>
        <w:t>p</w:t>
      </w:r>
      <w:r>
        <w:rPr>
          <w:noProof/>
          <w:sz w:val="28"/>
          <w:lang w:eastAsia="cs-CZ"/>
        </w:rPr>
        <w:t>roměnn</w:t>
      </w:r>
      <w:r w:rsidRPr="00454B11">
        <w:rPr>
          <w:noProof/>
          <w:sz w:val="28"/>
          <w:lang w:eastAsia="cs-CZ"/>
        </w:rPr>
        <w:t>o</w:t>
      </w:r>
      <w:r>
        <w:rPr>
          <w:noProof/>
          <w:sz w:val="28"/>
          <w:lang w:eastAsia="cs-CZ"/>
        </w:rPr>
        <w:t>u</w:t>
      </w:r>
      <w:r w:rsidRPr="00454B11">
        <w:rPr>
          <w:noProof/>
          <w:sz w:val="28"/>
          <w:lang w:eastAsia="cs-CZ"/>
        </w:rPr>
        <w:t xml:space="preserve"> </w:t>
      </w:r>
      <w:r>
        <w:rPr>
          <w:noProof/>
          <w:sz w:val="28"/>
          <w:lang w:eastAsia="cs-CZ"/>
        </w:rPr>
        <w:t>cenu jednotlivých nákupů, dosaďte do výrazů a spočítejte cenu jednotlivých nákupů:</w:t>
      </w:r>
    </w:p>
    <w:p w:rsidR="00E1357F" w:rsidRDefault="00E1357F" w:rsidP="00E1357F">
      <w:pPr>
        <w:pStyle w:val="Odstavecseseznamem"/>
        <w:spacing w:after="120" w:line="276" w:lineRule="auto"/>
        <w:ind w:left="0"/>
        <w:jc w:val="both"/>
      </w:pPr>
      <w:r>
        <w:rPr>
          <w:noProof/>
          <w:lang w:eastAsia="cs-CZ" w:bidi="ar-SA"/>
        </w:rPr>
        <w:drawing>
          <wp:inline distT="0" distB="0" distL="0" distR="0">
            <wp:extent cx="773865" cy="847725"/>
            <wp:effectExtent l="0" t="0" r="7185" b="0"/>
            <wp:docPr id="403" name="obrázek 1" descr="Vrtáky - Vektorový obrázek nebo-li klipart (angl. clipart). Tento obrázek&#10; má název Vrtáky. Stahujte klipart Vrtáky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Náš tip. Pou&amp;zcaron;ijte obrázek Vrtáky v textovém dokumentu v programu Writer z balíku Open Office, který je zdarma stejn&amp;ecaron; jako tento obrázek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rtáky - Vektorový obrázek nebo-li klipart (angl. clipart). Tento obrázek&#10; má název Vrtáky. Stahujte klipart Vrtáky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Náš tip. Pou&amp;zcaron;ijte obrázek Vrtáky v textovém dokumentu v programu Writer z balíku Open Office, který je zdarma stejn&amp;ecaron; jako tento obrázek.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4175" t="2198" r="15947" b="43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081" cy="851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  <w:lang w:eastAsia="cs-CZ" w:bidi="ar-SA"/>
        </w:rPr>
        <w:drawing>
          <wp:inline distT="0" distB="0" distL="0" distR="0">
            <wp:extent cx="1057275" cy="878860"/>
            <wp:effectExtent l="19050" t="0" r="9525" b="0"/>
            <wp:docPr id="404" name="obrázek 4" descr="Gumová st&amp;ecaron;rka - Další s &amp;rcaron;ady p&amp;ecaron;kných vektorových obrázk&amp;uring;. Tento má název Gumová st&amp;ecaron;rka. Vyberte si nejlepší formát a rozlišení obrázku s názvem Gumová st&amp;ecaron;r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Pokud vytvá&amp;rcaron;íte prezentace v programu Power point nebo v podobných programech jako je Open Office Impress, m&amp;uring;&amp;zcaron;e vám práv&amp;ecaron; tento obrázek hodi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umová st&amp;ecaron;rka - Další s &amp;rcaron;ady p&amp;ecaron;kných vektorových obrázk&amp;uring;. Tento má název Gumová st&amp;ecaron;rka. Vyberte si nejlepší formát a rozlišení obrázku s názvem Gumová st&amp;ecaron;r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Pokud vytvá&amp;rcaron;íte prezentace v programu Power point nebo v podobných programech jako je Open Office Impress, m&amp;uring;&amp;zcaron;e vám práv&amp;ecaron; tento obrázek hodit.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878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  <w:t xml:space="preserve"> </w:t>
      </w:r>
      <w:r w:rsidRPr="00585C15">
        <w:rPr>
          <w:noProof/>
          <w:lang w:eastAsia="cs-CZ" w:bidi="ar-SA"/>
        </w:rPr>
        <w:drawing>
          <wp:inline distT="0" distB="0" distL="0" distR="0">
            <wp:extent cx="903109" cy="895350"/>
            <wp:effectExtent l="19050" t="0" r="0" b="0"/>
            <wp:docPr id="405" name="imgPreview" descr="budovy,hasáky,kombinované klí&amp;ccaron;e,konstrukce,nástroje,opravování,opravy,t&amp;ecaron;lesné konstrukce,údr&amp;zcaron;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udovy,hasáky,kombinované klí&amp;ccaron;e,konstrukce,nástroje,opravování,opravy,t&amp;ecaron;lesné konstrukce,údr&amp;zcaron;ba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9303" t="8141" r="11629" b="116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193" cy="900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</w:t>
      </w:r>
      <w:r w:rsidRPr="00585C15">
        <w:rPr>
          <w:noProof/>
          <w:lang w:eastAsia="cs-CZ" w:bidi="ar-SA"/>
        </w:rPr>
        <w:drawing>
          <wp:inline distT="0" distB="0" distL="0" distR="0">
            <wp:extent cx="943841" cy="1068779"/>
            <wp:effectExtent l="19050" t="0" r="8659" b="0"/>
            <wp:docPr id="406" name="imgPreview" descr="hevery,nástroje,opravy aut,p&amp;rcaron;eprava,technické vybave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hevery,nástroje,opravy aut,p&amp;rcaron;eprava,technické vybavení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648" cy="1077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  <w:t xml:space="preserve">  </w:t>
      </w:r>
      <w:r w:rsidRPr="00585C15">
        <w:rPr>
          <w:noProof/>
          <w:lang w:eastAsia="cs-CZ" w:bidi="ar-SA"/>
        </w:rPr>
        <w:drawing>
          <wp:inline distT="0" distB="0" distL="0" distR="0">
            <wp:extent cx="379607" cy="881954"/>
            <wp:effectExtent l="304800" t="0" r="287143" b="0"/>
            <wp:docPr id="407" name="imgPreview" descr="domácnosti,konstrukce,nástroje,ploché šroubováky,pr&amp;uring;myslová výroba,šroubováky,&amp;zcaron;elezá&amp;rcaron;ské zbo&amp;zcaron;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omácnosti,konstrukce,nástroje,ploché šroubováky,pr&amp;uring;myslová výroba,šroubováky,&amp;zcaron;elezá&amp;rcaron;ské zbo&amp;zcaron;í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26747" r="31399"/>
                    <a:stretch>
                      <a:fillRect/>
                    </a:stretch>
                  </pic:blipFill>
                  <pic:spPr bwMode="auto">
                    <a:xfrm rot="4647882">
                      <a:off x="0" y="0"/>
                      <a:ext cx="381948" cy="8873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357F" w:rsidRPr="00BE3FD9" w:rsidRDefault="00E1357F" w:rsidP="00E1357F">
      <w:pPr>
        <w:pStyle w:val="Odstavecseseznamem"/>
        <w:spacing w:after="120" w:line="276" w:lineRule="auto"/>
        <w:ind w:left="0"/>
        <w:jc w:val="both"/>
      </w:pPr>
      <w:r>
        <w:rPr>
          <w:noProof/>
          <w:sz w:val="28"/>
          <w:lang w:eastAsia="cs-CZ"/>
        </w:rPr>
        <w:t xml:space="preserve">  </w:t>
      </w:r>
      <w:r>
        <w:rPr>
          <w:b/>
          <w:noProof/>
          <w:sz w:val="28"/>
          <w:lang w:eastAsia="cs-CZ"/>
        </w:rPr>
        <w:t>v</w:t>
      </w:r>
      <w:r w:rsidRPr="005F4EE9">
        <w:rPr>
          <w:noProof/>
          <w:sz w:val="28"/>
          <w:lang w:eastAsia="cs-CZ"/>
        </w:rPr>
        <w:t xml:space="preserve"> = </w:t>
      </w:r>
      <w:r>
        <w:rPr>
          <w:noProof/>
          <w:sz w:val="28"/>
          <w:lang w:eastAsia="cs-CZ"/>
        </w:rPr>
        <w:t xml:space="preserve">15 Kč             </w:t>
      </w:r>
      <w:r>
        <w:rPr>
          <w:b/>
          <w:noProof/>
          <w:sz w:val="28"/>
          <w:lang w:eastAsia="cs-CZ"/>
        </w:rPr>
        <w:t>s</w:t>
      </w:r>
      <w:r w:rsidRPr="005F4EE9">
        <w:rPr>
          <w:noProof/>
          <w:sz w:val="28"/>
          <w:lang w:eastAsia="cs-CZ"/>
        </w:rPr>
        <w:t xml:space="preserve"> = </w:t>
      </w:r>
      <w:r>
        <w:rPr>
          <w:noProof/>
          <w:sz w:val="28"/>
          <w:lang w:eastAsia="cs-CZ"/>
        </w:rPr>
        <w:t>65</w:t>
      </w:r>
      <w:r w:rsidRPr="005F4EE9">
        <w:rPr>
          <w:noProof/>
          <w:sz w:val="28"/>
          <w:lang w:eastAsia="cs-CZ"/>
        </w:rPr>
        <w:t xml:space="preserve"> </w:t>
      </w:r>
      <w:r>
        <w:rPr>
          <w:noProof/>
          <w:sz w:val="28"/>
          <w:lang w:eastAsia="cs-CZ"/>
        </w:rPr>
        <w:t>Kč</w:t>
      </w:r>
      <w:r>
        <w:rPr>
          <w:noProof/>
          <w:sz w:val="28"/>
          <w:lang w:eastAsia="cs-CZ"/>
        </w:rPr>
        <w:tab/>
        <w:t xml:space="preserve">      </w:t>
      </w:r>
      <w:r>
        <w:rPr>
          <w:b/>
          <w:noProof/>
          <w:sz w:val="28"/>
          <w:lang w:eastAsia="cs-CZ"/>
        </w:rPr>
        <w:t>k</w:t>
      </w:r>
      <w:r>
        <w:rPr>
          <w:noProof/>
          <w:sz w:val="28"/>
          <w:lang w:eastAsia="cs-CZ"/>
        </w:rPr>
        <w:t xml:space="preserve"> = 32 Kč</w:t>
      </w:r>
      <w:r>
        <w:rPr>
          <w:noProof/>
          <w:sz w:val="28"/>
          <w:lang w:eastAsia="cs-CZ"/>
        </w:rPr>
        <w:tab/>
        <w:t xml:space="preserve">           </w:t>
      </w:r>
      <w:r>
        <w:rPr>
          <w:b/>
          <w:noProof/>
          <w:sz w:val="28"/>
          <w:lang w:eastAsia="cs-CZ"/>
        </w:rPr>
        <w:t>h</w:t>
      </w:r>
      <w:r>
        <w:rPr>
          <w:noProof/>
          <w:sz w:val="28"/>
          <w:lang w:eastAsia="cs-CZ"/>
        </w:rPr>
        <w:t xml:space="preserve"> = 2 300 Kč</w:t>
      </w:r>
      <w:r>
        <w:rPr>
          <w:noProof/>
          <w:sz w:val="28"/>
          <w:lang w:eastAsia="cs-CZ"/>
        </w:rPr>
        <w:tab/>
        <w:t xml:space="preserve">     </w:t>
      </w:r>
      <w:r>
        <w:rPr>
          <w:b/>
          <w:noProof/>
          <w:sz w:val="28"/>
          <w:lang w:eastAsia="cs-CZ"/>
        </w:rPr>
        <w:t>š</w:t>
      </w:r>
      <w:r w:rsidRPr="005F4EE9">
        <w:rPr>
          <w:noProof/>
          <w:sz w:val="28"/>
          <w:lang w:eastAsia="cs-CZ"/>
        </w:rPr>
        <w:t xml:space="preserve"> = </w:t>
      </w:r>
      <w:r>
        <w:rPr>
          <w:noProof/>
          <w:sz w:val="28"/>
          <w:lang w:eastAsia="cs-CZ"/>
        </w:rPr>
        <w:t>26</w:t>
      </w:r>
      <w:r w:rsidRPr="005F4EE9">
        <w:rPr>
          <w:noProof/>
          <w:sz w:val="28"/>
          <w:lang w:eastAsia="cs-CZ"/>
        </w:rPr>
        <w:t xml:space="preserve"> Kč</w:t>
      </w:r>
    </w:p>
    <w:tbl>
      <w:tblPr>
        <w:tblStyle w:val="Mkatabulky"/>
        <w:tblW w:w="9072" w:type="dxa"/>
        <w:tblInd w:w="392" w:type="dxa"/>
        <w:tblLook w:val="04A0"/>
      </w:tblPr>
      <w:tblGrid>
        <w:gridCol w:w="4025"/>
        <w:gridCol w:w="2381"/>
        <w:gridCol w:w="2666"/>
      </w:tblGrid>
      <w:tr w:rsidR="00E1357F" w:rsidTr="00883AED">
        <w:trPr>
          <w:trHeight w:val="567"/>
        </w:trPr>
        <w:tc>
          <w:tcPr>
            <w:tcW w:w="4025" w:type="dxa"/>
            <w:shd w:val="clear" w:color="auto" w:fill="C2D69B" w:themeFill="accent3" w:themeFillTint="99"/>
            <w:vAlign w:val="center"/>
          </w:tcPr>
          <w:p w:rsidR="00E1357F" w:rsidRDefault="00E1357F" w:rsidP="00883A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Nákup</w:t>
            </w:r>
          </w:p>
        </w:tc>
        <w:tc>
          <w:tcPr>
            <w:tcW w:w="5047" w:type="dxa"/>
            <w:gridSpan w:val="2"/>
            <w:shd w:val="clear" w:color="auto" w:fill="C2D69B" w:themeFill="accent3" w:themeFillTint="99"/>
            <w:vAlign w:val="center"/>
          </w:tcPr>
          <w:p w:rsidR="00E1357F" w:rsidRDefault="00E1357F" w:rsidP="00883A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Vyjádření ceny nákupu výrazem v Kč</w:t>
            </w:r>
          </w:p>
        </w:tc>
      </w:tr>
      <w:tr w:rsidR="00E1357F" w:rsidTr="00883AED">
        <w:trPr>
          <w:trHeight w:val="567"/>
        </w:trPr>
        <w:tc>
          <w:tcPr>
            <w:tcW w:w="4025" w:type="dxa"/>
            <w:vMerge w:val="restart"/>
            <w:vAlign w:val="center"/>
          </w:tcPr>
          <w:p w:rsidR="00E1357F" w:rsidRDefault="00E1357F" w:rsidP="00883AED">
            <w:pPr>
              <w:jc w:val="center"/>
              <w:rPr>
                <w:sz w:val="28"/>
                <w:szCs w:val="28"/>
              </w:rPr>
            </w:pPr>
            <w:r w:rsidRPr="00585C15">
              <w:rPr>
                <w:noProof/>
                <w:lang w:eastAsia="cs-CZ" w:bidi="ar-SA"/>
              </w:rPr>
              <w:drawing>
                <wp:inline distT="0" distB="0" distL="0" distR="0">
                  <wp:extent cx="685800" cy="751255"/>
                  <wp:effectExtent l="0" t="0" r="0" b="0"/>
                  <wp:docPr id="408" name="obrázek 1" descr="Vrtáky - Vektorový obrázek nebo-li klipart (angl. clipart). Tento obrázek&#10; má název Vrtáky. Stahujte klipart Vrtáky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Náš tip. Pou&amp;zcaron;ijte obrázek Vrtáky v textovém dokumentu v programu Writer z balíku Open Office, který je zdarma stejn&amp;ecaron; jako tento obrázek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rtáky - Vektorový obrázek nebo-li klipart (angl. clipart). Tento obrázek&#10; má název Vrtáky. Stahujte klipart Vrtáky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Náš tip. Pou&amp;zcaron;ijte obrázek Vrtáky v textovém dokumentu v programu Writer z balíku Open Office, který je zdarma stejn&amp;ecaron; jako tento obrázek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14175" t="2198" r="15947" b="43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650" cy="7543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E1357F" w:rsidRPr="0094396C" w:rsidRDefault="00E1357F" w:rsidP="00883AED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E1357F" w:rsidRPr="00D839BC" w:rsidRDefault="00E1357F" w:rsidP="00883AED">
            <w:pPr>
              <w:rPr>
                <w:sz w:val="28"/>
                <w:szCs w:val="28"/>
              </w:rPr>
            </w:pPr>
            <w:r w:rsidRPr="00D839BC">
              <w:rPr>
                <w:sz w:val="28"/>
                <w:szCs w:val="28"/>
              </w:rPr>
              <w:t>1 ∙ v</w:t>
            </w:r>
          </w:p>
        </w:tc>
      </w:tr>
      <w:tr w:rsidR="00E1357F" w:rsidTr="00883AED">
        <w:trPr>
          <w:trHeight w:val="567"/>
        </w:trPr>
        <w:tc>
          <w:tcPr>
            <w:tcW w:w="4025" w:type="dxa"/>
            <w:vMerge/>
            <w:vAlign w:val="bottom"/>
          </w:tcPr>
          <w:p w:rsidR="00E1357F" w:rsidRDefault="00E1357F" w:rsidP="00883AED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E1357F" w:rsidRPr="0094396C" w:rsidRDefault="00E1357F" w:rsidP="00883AE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Výpočet: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E1357F" w:rsidRPr="00D839BC" w:rsidRDefault="00E1357F" w:rsidP="00883AED">
            <w:pPr>
              <w:rPr>
                <w:sz w:val="28"/>
                <w:szCs w:val="28"/>
              </w:rPr>
            </w:pPr>
            <w:r w:rsidRPr="00D839BC">
              <w:rPr>
                <w:sz w:val="28"/>
                <w:szCs w:val="28"/>
              </w:rPr>
              <w:t>1 ∙ 15</w:t>
            </w:r>
          </w:p>
        </w:tc>
      </w:tr>
      <w:tr w:rsidR="00E1357F" w:rsidTr="00883AED">
        <w:trPr>
          <w:trHeight w:val="567"/>
        </w:trPr>
        <w:tc>
          <w:tcPr>
            <w:tcW w:w="4025" w:type="dxa"/>
            <w:vMerge/>
            <w:vAlign w:val="bottom"/>
          </w:tcPr>
          <w:p w:rsidR="00E1357F" w:rsidRDefault="00E1357F" w:rsidP="00883AED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E1357F" w:rsidRPr="0094396C" w:rsidRDefault="00E1357F" w:rsidP="00883AE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E1357F" w:rsidRPr="00D839BC" w:rsidRDefault="00E1357F" w:rsidP="00883AED">
            <w:pPr>
              <w:rPr>
                <w:sz w:val="28"/>
                <w:szCs w:val="28"/>
              </w:rPr>
            </w:pPr>
            <w:r w:rsidRPr="00D839BC">
              <w:rPr>
                <w:sz w:val="28"/>
                <w:szCs w:val="28"/>
              </w:rPr>
              <w:t>15 Kč</w:t>
            </w:r>
          </w:p>
        </w:tc>
      </w:tr>
      <w:tr w:rsidR="00E1357F" w:rsidTr="00883AED">
        <w:trPr>
          <w:trHeight w:val="567"/>
        </w:trPr>
        <w:tc>
          <w:tcPr>
            <w:tcW w:w="4025" w:type="dxa"/>
            <w:vMerge w:val="restart"/>
            <w:vAlign w:val="center"/>
          </w:tcPr>
          <w:p w:rsidR="00E1357F" w:rsidRDefault="00E1357F" w:rsidP="00883AED">
            <w:pPr>
              <w:jc w:val="center"/>
              <w:rPr>
                <w:sz w:val="28"/>
                <w:szCs w:val="28"/>
              </w:rPr>
            </w:pPr>
            <w:r w:rsidRPr="00585C15">
              <w:rPr>
                <w:noProof/>
                <w:lang w:eastAsia="cs-CZ" w:bidi="ar-SA"/>
              </w:rPr>
              <w:drawing>
                <wp:inline distT="0" distB="0" distL="0" distR="0">
                  <wp:extent cx="1057275" cy="878860"/>
                  <wp:effectExtent l="19050" t="0" r="9525" b="0"/>
                  <wp:docPr id="409" name="obrázek 4" descr="Gumová st&amp;ecaron;rka - Další s &amp;rcaron;ady p&amp;ecaron;kných vektorových obrázk&amp;uring;. Tento má název Gumová st&amp;ecaron;rka. Vyberte si nejlepší formát a rozlišení obrázku s názvem Gumová st&amp;ecaron;r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Pokud vytvá&amp;rcaron;íte prezentace v programu Power point nebo v podobných programech jako je Open Office Impress, m&amp;uring;&amp;zcaron;e vám práv&amp;ecaron; tento obrázek hodi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Gumová st&amp;ecaron;rka - Další s &amp;rcaron;ady p&amp;ecaron;kných vektorových obrázk&amp;uring;. Tento má název Gumová st&amp;ecaron;rka. Vyberte si nejlepší formát a rozlišení obrázku s názvem Gumová st&amp;ecaron;r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Pokud vytvá&amp;rcaron;íte prezentace v programu Power point nebo v podobných programech jako je Open Office Impress, m&amp;uring;&amp;zcaron;e vám práv&amp;ecaron; tento obrázek hodi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878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  </w:t>
            </w:r>
            <w:r w:rsidRPr="00585C15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1057275" cy="878860"/>
                  <wp:effectExtent l="19050" t="0" r="9525" b="0"/>
                  <wp:docPr id="410" name="obrázek 4" descr="Gumová st&amp;ecaron;rka - Další s &amp;rcaron;ady p&amp;ecaron;kných vektorových obrázk&amp;uring;. Tento má název Gumová st&amp;ecaron;rka. Vyberte si nejlepší formát a rozlišení obrázku s názvem Gumová st&amp;ecaron;r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Pokud vytvá&amp;rcaron;íte prezentace v programu Power point nebo v podobných programech jako je Open Office Impress, m&amp;uring;&amp;zcaron;e vám práv&amp;ecaron; tento obrázek hodi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Gumová st&amp;ecaron;rka - Další s &amp;rcaron;ady p&amp;ecaron;kných vektorových obrázk&amp;uring;. Tento má název Gumová st&amp;ecaron;rka. Vyberte si nejlepší formát a rozlišení obrázku s názvem Gumová st&amp;ecaron;r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Pokud vytvá&amp;rcaron;íte prezentace v programu Power point nebo v podobných programech jako je Open Office Impress, m&amp;uring;&amp;zcaron;e vám práv&amp;ecaron; tento obrázek hodi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878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E1357F" w:rsidRPr="0094396C" w:rsidRDefault="00E1357F" w:rsidP="00883AED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E1357F" w:rsidRPr="00D839BC" w:rsidRDefault="00E1357F" w:rsidP="00883AED">
            <w:pPr>
              <w:rPr>
                <w:sz w:val="28"/>
                <w:szCs w:val="28"/>
              </w:rPr>
            </w:pPr>
            <w:r w:rsidRPr="00D839BC">
              <w:rPr>
                <w:sz w:val="28"/>
                <w:szCs w:val="28"/>
              </w:rPr>
              <w:t xml:space="preserve">2 · s </w:t>
            </w:r>
          </w:p>
        </w:tc>
      </w:tr>
      <w:tr w:rsidR="00E1357F" w:rsidTr="00883AED">
        <w:trPr>
          <w:trHeight w:val="567"/>
        </w:trPr>
        <w:tc>
          <w:tcPr>
            <w:tcW w:w="4025" w:type="dxa"/>
            <w:vMerge/>
            <w:vAlign w:val="bottom"/>
          </w:tcPr>
          <w:p w:rsidR="00E1357F" w:rsidRDefault="00E1357F" w:rsidP="00883AED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E1357F" w:rsidRPr="0094396C" w:rsidRDefault="00E1357F" w:rsidP="00883AE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Výpočet: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E1357F" w:rsidRPr="00D839BC" w:rsidRDefault="00E1357F" w:rsidP="00883AED">
            <w:pPr>
              <w:rPr>
                <w:sz w:val="28"/>
                <w:szCs w:val="28"/>
              </w:rPr>
            </w:pPr>
            <w:r w:rsidRPr="00D839BC">
              <w:rPr>
                <w:sz w:val="28"/>
                <w:szCs w:val="28"/>
              </w:rPr>
              <w:t>2 · 65</w:t>
            </w:r>
          </w:p>
        </w:tc>
      </w:tr>
      <w:tr w:rsidR="00E1357F" w:rsidTr="00883AED">
        <w:trPr>
          <w:trHeight w:val="567"/>
        </w:trPr>
        <w:tc>
          <w:tcPr>
            <w:tcW w:w="4025" w:type="dxa"/>
            <w:vMerge/>
            <w:vAlign w:val="bottom"/>
          </w:tcPr>
          <w:p w:rsidR="00E1357F" w:rsidRDefault="00E1357F" w:rsidP="00883AED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E1357F" w:rsidRPr="0094396C" w:rsidRDefault="00E1357F" w:rsidP="00883AE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E1357F" w:rsidRPr="00D839BC" w:rsidRDefault="00E1357F" w:rsidP="00883AED">
            <w:pPr>
              <w:rPr>
                <w:sz w:val="28"/>
                <w:szCs w:val="28"/>
              </w:rPr>
            </w:pPr>
            <w:r w:rsidRPr="00D839BC">
              <w:rPr>
                <w:sz w:val="28"/>
                <w:szCs w:val="28"/>
              </w:rPr>
              <w:t>130 Kč</w:t>
            </w:r>
          </w:p>
        </w:tc>
      </w:tr>
      <w:tr w:rsidR="00E1357F" w:rsidTr="00883AED">
        <w:trPr>
          <w:trHeight w:val="567"/>
        </w:trPr>
        <w:tc>
          <w:tcPr>
            <w:tcW w:w="4025" w:type="dxa"/>
            <w:vMerge w:val="restart"/>
            <w:vAlign w:val="center"/>
          </w:tcPr>
          <w:p w:rsidR="00E1357F" w:rsidRDefault="00E1357F" w:rsidP="00883AED">
            <w:pPr>
              <w:rPr>
                <w:sz w:val="28"/>
                <w:szCs w:val="28"/>
              </w:rPr>
            </w:pPr>
            <w:r w:rsidRPr="00585C15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859398" cy="714375"/>
                  <wp:effectExtent l="19050" t="0" r="0" b="0"/>
                  <wp:docPr id="411" name="obrázek 4" descr="Gumová st&amp;ecaron;rka - Další s &amp;rcaron;ady p&amp;ecaron;kných vektorových obrázk&amp;uring;. Tento má název Gumová st&amp;ecaron;rka. Vyberte si nejlepší formát a rozlišení obrázku s názvem Gumová st&amp;ecaron;r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Pokud vytvá&amp;rcaron;íte prezentace v programu Power point nebo v podobných programech jako je Open Office Impress, m&amp;uring;&amp;zcaron;e vám práv&amp;ecaron; tento obrázek hodi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Gumová st&amp;ecaron;rka - Další s &amp;rcaron;ady p&amp;ecaron;kných vektorových obrázk&amp;uring;. Tento má název Gumová st&amp;ecaron;rka. Vyberte si nejlepší formát a rozlišení obrázku s názvem Gumová st&amp;ecaron;r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Pokud vytvá&amp;rcaron;íte prezentace v programu Power point nebo v podobných programech jako je Open Office Impress, m&amp;uring;&amp;zcaron;e vám práv&amp;ecaron; tento obrázek hodi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909" cy="7164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85C15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617353" cy="676275"/>
                  <wp:effectExtent l="0" t="0" r="0" b="0"/>
                  <wp:docPr id="412" name="obrázek 1" descr="Vrtáky - Vektorový obrázek nebo-li klipart (angl. clipart). Tento obrázek&#10; má název Vrtáky. Stahujte klipart Vrtáky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Náš tip. Pou&amp;zcaron;ijte obrázek Vrtáky v textovém dokumentu v programu Writer z balíku Open Office, který je zdarma stejn&amp;ecaron; jako tento obrázek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rtáky - Vektorový obrázek nebo-li klipart (angl. clipart). Tento obrázek&#10; má název Vrtáky. Stahujte klipart Vrtáky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Náš tip. Pou&amp;zcaron;ijte obrázek Vrtáky v textovém dokumentu v programu Writer z balíku Open Office, který je zdarma stejn&amp;ecaron; jako tento obrázek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14175" t="2198" r="15947" b="43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919" cy="6790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85C15">
              <w:rPr>
                <w:noProof/>
                <w:lang w:eastAsia="cs-CZ" w:bidi="ar-SA"/>
              </w:rPr>
              <w:drawing>
                <wp:inline distT="0" distB="0" distL="0" distR="0">
                  <wp:extent cx="733425" cy="727124"/>
                  <wp:effectExtent l="19050" t="0" r="9525" b="0"/>
                  <wp:docPr id="413" name="imgPreview" descr="budovy,hasáky,kombinované klí&amp;ccaron;e,konstrukce,nástroje,opravování,opravy,t&amp;ecaron;lesné konstrukce,údr&amp;zcaron;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budovy,hasáky,kombinované klí&amp;ccaron;e,konstrukce,nástroje,opravování,opravy,t&amp;ecaron;lesné konstrukce,údr&amp;zcaron;b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9303" t="8141" r="11629" b="116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7554" cy="7312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E1357F" w:rsidRPr="0094396C" w:rsidRDefault="00E1357F" w:rsidP="00883AED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E1357F" w:rsidRPr="00D839BC" w:rsidRDefault="00E1357F" w:rsidP="00883AED">
            <w:pPr>
              <w:rPr>
                <w:sz w:val="28"/>
                <w:szCs w:val="28"/>
              </w:rPr>
            </w:pPr>
            <w:r w:rsidRPr="00D839BC">
              <w:rPr>
                <w:sz w:val="28"/>
                <w:szCs w:val="28"/>
              </w:rPr>
              <w:t>1 · s + 1 · v + 1 · k</w:t>
            </w:r>
          </w:p>
        </w:tc>
      </w:tr>
      <w:tr w:rsidR="00E1357F" w:rsidTr="00883AED">
        <w:trPr>
          <w:trHeight w:val="567"/>
        </w:trPr>
        <w:tc>
          <w:tcPr>
            <w:tcW w:w="4025" w:type="dxa"/>
            <w:vMerge/>
            <w:vAlign w:val="bottom"/>
          </w:tcPr>
          <w:p w:rsidR="00E1357F" w:rsidRDefault="00E1357F" w:rsidP="00883AED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E1357F" w:rsidRPr="0094396C" w:rsidRDefault="00E1357F" w:rsidP="00883AE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Výpočet: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E1357F" w:rsidRPr="00D839BC" w:rsidRDefault="00E1357F" w:rsidP="00883AED">
            <w:pPr>
              <w:rPr>
                <w:sz w:val="28"/>
                <w:szCs w:val="28"/>
              </w:rPr>
            </w:pPr>
            <w:r w:rsidRPr="00D839BC">
              <w:rPr>
                <w:sz w:val="28"/>
                <w:szCs w:val="28"/>
              </w:rPr>
              <w:t>1 · 65 + 1 · 17 + 1 · 32</w:t>
            </w:r>
          </w:p>
        </w:tc>
      </w:tr>
      <w:tr w:rsidR="00E1357F" w:rsidTr="00883AED">
        <w:trPr>
          <w:trHeight w:val="567"/>
        </w:trPr>
        <w:tc>
          <w:tcPr>
            <w:tcW w:w="4025" w:type="dxa"/>
            <w:vMerge/>
            <w:vAlign w:val="bottom"/>
          </w:tcPr>
          <w:p w:rsidR="00E1357F" w:rsidRDefault="00E1357F" w:rsidP="00883AED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E1357F" w:rsidRPr="0094396C" w:rsidRDefault="00E1357F" w:rsidP="00883AE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E1357F" w:rsidRPr="00D839BC" w:rsidRDefault="00E1357F" w:rsidP="00883AED">
            <w:pPr>
              <w:rPr>
                <w:sz w:val="28"/>
                <w:szCs w:val="28"/>
              </w:rPr>
            </w:pPr>
            <w:r w:rsidRPr="00D839BC">
              <w:rPr>
                <w:sz w:val="28"/>
                <w:szCs w:val="28"/>
              </w:rPr>
              <w:t>114 Kč</w:t>
            </w:r>
          </w:p>
        </w:tc>
      </w:tr>
      <w:tr w:rsidR="00E1357F" w:rsidTr="00883AED">
        <w:trPr>
          <w:trHeight w:val="567"/>
        </w:trPr>
        <w:tc>
          <w:tcPr>
            <w:tcW w:w="4025" w:type="dxa"/>
            <w:vMerge w:val="restart"/>
            <w:vAlign w:val="center"/>
          </w:tcPr>
          <w:p w:rsidR="00E1357F" w:rsidRDefault="00E1357F" w:rsidP="00883AED">
            <w:pPr>
              <w:jc w:val="center"/>
              <w:rPr>
                <w:sz w:val="28"/>
                <w:szCs w:val="28"/>
              </w:rPr>
            </w:pPr>
            <w:r w:rsidRPr="00585C15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765451" cy="866775"/>
                  <wp:effectExtent l="19050" t="0" r="0" b="0"/>
                  <wp:docPr id="414" name="imgPreview" descr="hevery,nástroje,opravy aut,p&amp;rcaron;eprava,technické vybave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hevery,nástroje,opravy aut,p&amp;rcaron;eprava,technické vybaven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3214" cy="8755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 </w:t>
            </w:r>
            <w:r w:rsidRPr="00585C15">
              <w:rPr>
                <w:noProof/>
                <w:lang w:eastAsia="cs-CZ" w:bidi="ar-SA"/>
              </w:rPr>
              <w:drawing>
                <wp:inline distT="0" distB="0" distL="0" distR="0">
                  <wp:extent cx="379607" cy="881954"/>
                  <wp:effectExtent l="304800" t="0" r="287143" b="0"/>
                  <wp:docPr id="415" name="imgPreview" descr="domácnosti,konstrukce,nástroje,ploché šroubováky,pr&amp;uring;myslová výroba,šroubováky,&amp;zcaron;elezá&amp;rcaron;ské zbo&amp;zcaron;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domácnosti,konstrukce,nástroje,ploché šroubováky,pr&amp;uring;myslová výroba,šroubováky,&amp;zcaron;elezá&amp;rcaron;ské zbo&amp;zcaron;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26747" r="31399"/>
                          <a:stretch>
                            <a:fillRect/>
                          </a:stretch>
                        </pic:blipFill>
                        <pic:spPr bwMode="auto">
                          <a:xfrm rot="4647882">
                            <a:off x="0" y="0"/>
                            <a:ext cx="381948" cy="8873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E1357F" w:rsidRPr="0094396C" w:rsidRDefault="00E1357F" w:rsidP="00883AED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E1357F" w:rsidRPr="00D839BC" w:rsidRDefault="00E1357F" w:rsidP="00883AED">
            <w:pPr>
              <w:rPr>
                <w:sz w:val="28"/>
                <w:szCs w:val="28"/>
              </w:rPr>
            </w:pPr>
            <w:r w:rsidRPr="00D839BC">
              <w:rPr>
                <w:sz w:val="28"/>
                <w:szCs w:val="28"/>
              </w:rPr>
              <w:t>1 · h + 1 · š</w:t>
            </w:r>
          </w:p>
        </w:tc>
      </w:tr>
      <w:tr w:rsidR="00E1357F" w:rsidTr="00883AED">
        <w:trPr>
          <w:trHeight w:val="567"/>
        </w:trPr>
        <w:tc>
          <w:tcPr>
            <w:tcW w:w="4025" w:type="dxa"/>
            <w:vMerge/>
            <w:vAlign w:val="bottom"/>
          </w:tcPr>
          <w:p w:rsidR="00E1357F" w:rsidRDefault="00E1357F" w:rsidP="00883AED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E1357F" w:rsidRPr="0094396C" w:rsidRDefault="00E1357F" w:rsidP="00883AE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Výpočet: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E1357F" w:rsidRPr="00D839BC" w:rsidRDefault="00E1357F" w:rsidP="00883AED">
            <w:pPr>
              <w:rPr>
                <w:sz w:val="28"/>
                <w:szCs w:val="28"/>
              </w:rPr>
            </w:pPr>
            <w:r w:rsidRPr="00D839BC">
              <w:rPr>
                <w:sz w:val="28"/>
                <w:szCs w:val="28"/>
              </w:rPr>
              <w:t>1 · 2 300 + 1 · 26</w:t>
            </w:r>
          </w:p>
        </w:tc>
      </w:tr>
      <w:tr w:rsidR="00E1357F" w:rsidTr="00883AED">
        <w:trPr>
          <w:trHeight w:val="567"/>
        </w:trPr>
        <w:tc>
          <w:tcPr>
            <w:tcW w:w="4025" w:type="dxa"/>
            <w:vMerge/>
            <w:vAlign w:val="bottom"/>
          </w:tcPr>
          <w:p w:rsidR="00E1357F" w:rsidRDefault="00E1357F" w:rsidP="00883AED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E1357F" w:rsidRPr="0094396C" w:rsidRDefault="00E1357F" w:rsidP="00883AE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E1357F" w:rsidRPr="00D839BC" w:rsidRDefault="00E1357F" w:rsidP="00883AED">
            <w:pPr>
              <w:rPr>
                <w:sz w:val="28"/>
                <w:szCs w:val="28"/>
              </w:rPr>
            </w:pPr>
            <w:r w:rsidRPr="00D839BC">
              <w:rPr>
                <w:sz w:val="28"/>
                <w:szCs w:val="28"/>
              </w:rPr>
              <w:t>2 326 Kč</w:t>
            </w:r>
          </w:p>
        </w:tc>
      </w:tr>
      <w:tr w:rsidR="00E1357F" w:rsidTr="00883AED">
        <w:trPr>
          <w:trHeight w:val="567"/>
        </w:trPr>
        <w:tc>
          <w:tcPr>
            <w:tcW w:w="4025" w:type="dxa"/>
            <w:vMerge w:val="restart"/>
            <w:vAlign w:val="center"/>
          </w:tcPr>
          <w:p w:rsidR="00E1357F" w:rsidRDefault="00E1357F" w:rsidP="00883AED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 w:bidi="ar-SA"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1590675</wp:posOffset>
                  </wp:positionH>
                  <wp:positionV relativeFrom="paragraph">
                    <wp:posOffset>971550</wp:posOffset>
                  </wp:positionV>
                  <wp:extent cx="379730" cy="885825"/>
                  <wp:effectExtent l="304800" t="0" r="287020" b="0"/>
                  <wp:wrapNone/>
                  <wp:docPr id="416" name="imgPreview" descr="domácnosti,konstrukce,nástroje,ploché šroubováky,pr&amp;uring;myslová výroba,šroubováky,&amp;zcaron;elezá&amp;rcaron;ské zbo&amp;zcaron;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domácnosti,konstrukce,nástroje,ploché šroubováky,pr&amp;uring;myslová výroba,šroubováky,&amp;zcaron;elezá&amp;rcaron;ské zbo&amp;zcaron;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26747" r="31399"/>
                          <a:stretch>
                            <a:fillRect/>
                          </a:stretch>
                        </pic:blipFill>
                        <pic:spPr bwMode="auto">
                          <a:xfrm rot="4647882">
                            <a:off x="0" y="0"/>
                            <a:ext cx="379730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585C15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582573" cy="638175"/>
                  <wp:effectExtent l="19050" t="0" r="7977" b="0"/>
                  <wp:docPr id="417" name="obrázek 1" descr="Vrtáky - Vektorový obrázek nebo-li klipart (angl. clipart). Tento obrázek&#10; má název Vrtáky. Stahujte klipart Vrtáky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Náš tip. Pou&amp;zcaron;ijte obrázek Vrtáky v textovém dokumentu v programu Writer z balíku Open Office, který je zdarma stejn&amp;ecaron; jako tento obrázek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rtáky - Vektorový obrázek nebo-li klipart (angl. clipart). Tento obrázek&#10; má název Vrtáky. Stahujte klipart Vrtáky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Náš tip. Pou&amp;zcaron;ijte obrázek Vrtáky v textovém dokumentu v programu Writer z balíku Open Office, který je zdarma stejn&amp;ecaron; jako tento obrázek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14175" t="2198" r="15947" b="43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994" cy="6408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 </w:t>
            </w:r>
            <w:r w:rsidRPr="00585C15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742950" cy="841295"/>
                  <wp:effectExtent l="19050" t="0" r="0" b="0"/>
                  <wp:docPr id="418" name="imgPreview" descr="hevery,nástroje,opravy aut,p&amp;rcaron;eprava,technické vybave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hevery,nástroje,opravy aut,p&amp;rcaron;eprava,technické vybaven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485" cy="8498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</w:t>
            </w:r>
            <w:r w:rsidRPr="00585C15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665480" cy="753570"/>
                  <wp:effectExtent l="19050" t="0" r="1270" b="0"/>
                  <wp:docPr id="419" name="imgPreview" descr="hevery,nástroje,opravy aut,p&amp;rcaron;eprava,technické vybave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hevery,nástroje,opravy aut,p&amp;rcaron;eprava,technické vybaven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717" cy="7628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E1357F" w:rsidRPr="0094396C" w:rsidRDefault="00E1357F" w:rsidP="00883AED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E1357F" w:rsidRPr="00D839BC" w:rsidRDefault="00E1357F" w:rsidP="00883AED">
            <w:pPr>
              <w:rPr>
                <w:sz w:val="28"/>
                <w:szCs w:val="28"/>
              </w:rPr>
            </w:pPr>
            <w:r w:rsidRPr="00D839BC">
              <w:rPr>
                <w:sz w:val="28"/>
                <w:szCs w:val="28"/>
              </w:rPr>
              <w:t>1 · v + 2 · h</w:t>
            </w:r>
          </w:p>
        </w:tc>
      </w:tr>
      <w:tr w:rsidR="00E1357F" w:rsidTr="00883AED">
        <w:trPr>
          <w:trHeight w:val="567"/>
        </w:trPr>
        <w:tc>
          <w:tcPr>
            <w:tcW w:w="4025" w:type="dxa"/>
            <w:vMerge/>
            <w:vAlign w:val="bottom"/>
          </w:tcPr>
          <w:p w:rsidR="00E1357F" w:rsidRDefault="00E1357F" w:rsidP="00883AED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E1357F" w:rsidRPr="0094396C" w:rsidRDefault="00E1357F" w:rsidP="00883AE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Výpočet: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E1357F" w:rsidRPr="00D839BC" w:rsidRDefault="00E1357F" w:rsidP="00883AED">
            <w:pPr>
              <w:rPr>
                <w:sz w:val="28"/>
                <w:szCs w:val="28"/>
              </w:rPr>
            </w:pPr>
            <w:r w:rsidRPr="00D839BC">
              <w:rPr>
                <w:sz w:val="28"/>
                <w:szCs w:val="28"/>
              </w:rPr>
              <w:t>1 · 15 + 2 · 2 300</w:t>
            </w:r>
          </w:p>
        </w:tc>
      </w:tr>
      <w:tr w:rsidR="00E1357F" w:rsidTr="00883AED">
        <w:trPr>
          <w:trHeight w:val="567"/>
        </w:trPr>
        <w:tc>
          <w:tcPr>
            <w:tcW w:w="4025" w:type="dxa"/>
            <w:vMerge/>
            <w:vAlign w:val="bottom"/>
          </w:tcPr>
          <w:p w:rsidR="00E1357F" w:rsidRDefault="00E1357F" w:rsidP="00883AED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single" w:sz="4" w:space="0" w:color="auto"/>
              <w:right w:val="single" w:sz="4" w:space="0" w:color="FFFFFF" w:themeColor="background1"/>
            </w:tcBorders>
            <w:vAlign w:val="bottom"/>
          </w:tcPr>
          <w:p w:rsidR="00E1357F" w:rsidRPr="0094396C" w:rsidRDefault="00E1357F" w:rsidP="00883AE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E1357F" w:rsidRPr="00D839BC" w:rsidRDefault="00E1357F" w:rsidP="00883AED">
            <w:pPr>
              <w:rPr>
                <w:sz w:val="28"/>
                <w:szCs w:val="28"/>
              </w:rPr>
            </w:pPr>
            <w:r w:rsidRPr="00D839BC">
              <w:rPr>
                <w:sz w:val="28"/>
                <w:szCs w:val="28"/>
              </w:rPr>
              <w:t>4 615 Kč</w:t>
            </w:r>
          </w:p>
        </w:tc>
      </w:tr>
      <w:tr w:rsidR="00E1357F" w:rsidTr="00883AED">
        <w:trPr>
          <w:trHeight w:val="567"/>
        </w:trPr>
        <w:tc>
          <w:tcPr>
            <w:tcW w:w="4025" w:type="dxa"/>
            <w:vMerge w:val="restart"/>
            <w:vAlign w:val="bottom"/>
          </w:tcPr>
          <w:p w:rsidR="00E1357F" w:rsidRDefault="00E1357F" w:rsidP="00883AED">
            <w:pPr>
              <w:rPr>
                <w:noProof/>
                <w:lang w:eastAsia="cs-CZ"/>
              </w:rPr>
            </w:pPr>
            <w:r>
              <w:rPr>
                <w:noProof/>
                <w:lang w:eastAsia="cs-CZ" w:bidi="ar-SA"/>
              </w:rPr>
              <w:drawing>
                <wp:anchor distT="0" distB="0" distL="114300" distR="114300" simplePos="0" relativeHeight="251695104" behindDoc="1" locked="0" layoutInCell="1" allowOverlap="1">
                  <wp:simplePos x="0" y="0"/>
                  <wp:positionH relativeFrom="column">
                    <wp:posOffset>527685</wp:posOffset>
                  </wp:positionH>
                  <wp:positionV relativeFrom="paragraph">
                    <wp:posOffset>92075</wp:posOffset>
                  </wp:positionV>
                  <wp:extent cx="685800" cy="676275"/>
                  <wp:effectExtent l="133350" t="114300" r="114300" b="104775"/>
                  <wp:wrapNone/>
                  <wp:docPr id="420" name="imgPreview" descr="budovy,hasáky,kombinované klí&amp;ccaron;e,konstrukce,nástroje,opravování,opravy,t&amp;ecaron;lesné konstrukce,údr&amp;zcaron;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budovy,hasáky,kombinované klí&amp;ccaron;e,konstrukce,nástroje,opravování,opravy,t&amp;ecaron;lesné konstrukce,údr&amp;zcaron;b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9303" t="8141" r="11629" b="11629"/>
                          <a:stretch>
                            <a:fillRect/>
                          </a:stretch>
                        </pic:blipFill>
                        <pic:spPr bwMode="auto">
                          <a:xfrm rot="1531793">
                            <a:off x="0" y="0"/>
                            <a:ext cx="685800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 w:bidi="ar-SA"/>
              </w:rPr>
              <w:drawing>
                <wp:anchor distT="0" distB="0" distL="114300" distR="114300" simplePos="0" relativeHeight="251694080" behindDoc="1" locked="0" layoutInCell="1" allowOverlap="1">
                  <wp:simplePos x="0" y="0"/>
                  <wp:positionH relativeFrom="column">
                    <wp:posOffset>-81915</wp:posOffset>
                  </wp:positionH>
                  <wp:positionV relativeFrom="paragraph">
                    <wp:posOffset>149225</wp:posOffset>
                  </wp:positionV>
                  <wp:extent cx="665480" cy="657225"/>
                  <wp:effectExtent l="114300" t="95250" r="96520" b="85725"/>
                  <wp:wrapNone/>
                  <wp:docPr id="421" name="imgPreview" descr="budovy,hasáky,kombinované klí&amp;ccaron;e,konstrukce,nástroje,opravování,opravy,t&amp;ecaron;lesné konstrukce,údr&amp;zcaron;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budovy,hasáky,kombinované klí&amp;ccaron;e,konstrukce,nástroje,opravování,opravy,t&amp;ecaron;lesné konstrukce,údr&amp;zcaron;b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9303" t="8141" r="11629" b="11629"/>
                          <a:stretch>
                            <a:fillRect/>
                          </a:stretch>
                        </pic:blipFill>
                        <pic:spPr bwMode="auto">
                          <a:xfrm rot="1132689">
                            <a:off x="0" y="0"/>
                            <a:ext cx="665480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t xml:space="preserve">               </w:t>
            </w:r>
            <w:r>
              <w:rPr>
                <w:noProof/>
                <w:lang w:eastAsia="cs-CZ"/>
              </w:rPr>
              <w:br/>
            </w:r>
          </w:p>
          <w:p w:rsidR="00E1357F" w:rsidRDefault="00E1357F" w:rsidP="00883AED">
            <w:pPr>
              <w:rPr>
                <w:noProof/>
                <w:lang w:eastAsia="cs-CZ"/>
              </w:rPr>
            </w:pPr>
            <w:r>
              <w:rPr>
                <w:noProof/>
                <w:lang w:eastAsia="cs-CZ" w:bidi="ar-SA"/>
              </w:rP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column">
                    <wp:posOffset>1696720</wp:posOffset>
                  </wp:positionH>
                  <wp:positionV relativeFrom="paragraph">
                    <wp:posOffset>69215</wp:posOffset>
                  </wp:positionV>
                  <wp:extent cx="319405" cy="742950"/>
                  <wp:effectExtent l="247650" t="0" r="233045" b="0"/>
                  <wp:wrapNone/>
                  <wp:docPr id="422" name="imgPreview" descr="domácnosti,konstrukce,nástroje,ploché šroubováky,pr&amp;uring;myslová výroba,šroubováky,&amp;zcaron;elezá&amp;rcaron;ské zbo&amp;zcaron;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domácnosti,konstrukce,nástroje,ploché šroubováky,pr&amp;uring;myslová výroba,šroubováky,&amp;zcaron;elezá&amp;rcaron;ské zbo&amp;zcaron;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26747" r="31399"/>
                          <a:stretch>
                            <a:fillRect/>
                          </a:stretch>
                        </pic:blipFill>
                        <pic:spPr bwMode="auto">
                          <a:xfrm rot="4647882">
                            <a:off x="0" y="0"/>
                            <a:ext cx="319405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t xml:space="preserve">                            </w:t>
            </w:r>
          </w:p>
        </w:tc>
        <w:tc>
          <w:tcPr>
            <w:tcW w:w="2381" w:type="dxa"/>
            <w:tcBorders>
              <w:top w:val="single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E1357F" w:rsidRPr="0094396C" w:rsidRDefault="00E1357F" w:rsidP="00883AED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E1357F" w:rsidRPr="00D839BC" w:rsidRDefault="00E1357F" w:rsidP="00883AED">
            <w:pPr>
              <w:rPr>
                <w:sz w:val="28"/>
                <w:szCs w:val="28"/>
              </w:rPr>
            </w:pPr>
            <w:r w:rsidRPr="00D839BC">
              <w:rPr>
                <w:sz w:val="28"/>
                <w:szCs w:val="28"/>
              </w:rPr>
              <w:t>2 · k + 2 · š</w:t>
            </w:r>
          </w:p>
        </w:tc>
      </w:tr>
      <w:tr w:rsidR="00E1357F" w:rsidTr="00883AED">
        <w:trPr>
          <w:trHeight w:val="567"/>
        </w:trPr>
        <w:tc>
          <w:tcPr>
            <w:tcW w:w="4025" w:type="dxa"/>
            <w:vMerge/>
            <w:vAlign w:val="bottom"/>
          </w:tcPr>
          <w:p w:rsidR="00E1357F" w:rsidRDefault="00E1357F" w:rsidP="00883AED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E1357F" w:rsidRPr="0094396C" w:rsidRDefault="00E1357F" w:rsidP="00883AE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Výpočet: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E1357F" w:rsidRPr="00D839BC" w:rsidRDefault="00E1357F" w:rsidP="00883AED">
            <w:pPr>
              <w:rPr>
                <w:sz w:val="28"/>
                <w:szCs w:val="28"/>
              </w:rPr>
            </w:pPr>
            <w:r w:rsidRPr="00D839BC">
              <w:rPr>
                <w:sz w:val="28"/>
                <w:szCs w:val="28"/>
              </w:rPr>
              <w:t>2 · 32 + 2 · 65</w:t>
            </w:r>
          </w:p>
        </w:tc>
      </w:tr>
      <w:tr w:rsidR="00E1357F" w:rsidTr="00883AED">
        <w:trPr>
          <w:trHeight w:val="567"/>
        </w:trPr>
        <w:tc>
          <w:tcPr>
            <w:tcW w:w="4025" w:type="dxa"/>
            <w:vMerge/>
            <w:vAlign w:val="bottom"/>
          </w:tcPr>
          <w:p w:rsidR="00E1357F" w:rsidRDefault="00E1357F" w:rsidP="00883AED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E1357F" w:rsidRPr="0094396C" w:rsidRDefault="00E1357F" w:rsidP="00883AE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E1357F" w:rsidRPr="00D839BC" w:rsidRDefault="00E1357F" w:rsidP="00883AED">
            <w:pPr>
              <w:rPr>
                <w:sz w:val="28"/>
                <w:szCs w:val="28"/>
              </w:rPr>
            </w:pPr>
            <w:r w:rsidRPr="00D839BC">
              <w:rPr>
                <w:sz w:val="28"/>
                <w:szCs w:val="28"/>
              </w:rPr>
              <w:t>194 Kč</w:t>
            </w:r>
          </w:p>
        </w:tc>
      </w:tr>
    </w:tbl>
    <w:p w:rsidR="00E1357F" w:rsidRDefault="00E1357F" w:rsidP="00E1357F">
      <w:pPr>
        <w:pStyle w:val="Odstavecseseznamem"/>
        <w:numPr>
          <w:ilvl w:val="0"/>
          <w:numId w:val="7"/>
        </w:numPr>
        <w:spacing w:before="120" w:line="276" w:lineRule="auto"/>
        <w:ind w:left="0" w:hanging="284"/>
        <w:jc w:val="both"/>
        <w:rPr>
          <w:sz w:val="28"/>
        </w:rPr>
      </w:pPr>
      <w:r>
        <w:rPr>
          <w:sz w:val="28"/>
        </w:rPr>
        <w:t>Do výrazů dosaďte hodnoty x = 7, y = 3</w:t>
      </w:r>
    </w:p>
    <w:tbl>
      <w:tblPr>
        <w:tblW w:w="9072" w:type="dxa"/>
        <w:tblInd w:w="250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9072"/>
      </w:tblGrid>
      <w:tr w:rsidR="00E1357F" w:rsidRPr="008E0175" w:rsidTr="00883AED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E1357F" w:rsidRPr="00BC098E" w:rsidRDefault="00E1357F" w:rsidP="00883AED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 xml:space="preserve">(3 ∙ x + 2 ∙ y) : 3 = </w:t>
            </w:r>
          </w:p>
        </w:tc>
      </w:tr>
      <w:tr w:rsidR="00E1357F" w:rsidRPr="008E0175" w:rsidTr="00883AED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1357F" w:rsidRDefault="00E1357F" w:rsidP="00883AED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(3 ∙ 7 + 2 ∙ 3) : 3 = (21 + 6) : 3 = 27 : 3 = 9</w:t>
            </w:r>
          </w:p>
        </w:tc>
      </w:tr>
      <w:tr w:rsidR="00E1357F" w:rsidRPr="008E0175" w:rsidTr="00883AED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1357F" w:rsidRDefault="00E1357F" w:rsidP="00883AED">
            <w:pPr>
              <w:rPr>
                <w:bCs/>
                <w:sz w:val="28"/>
              </w:rPr>
            </w:pPr>
          </w:p>
        </w:tc>
      </w:tr>
      <w:tr w:rsidR="00E1357F" w:rsidRPr="008E0175" w:rsidTr="00883AED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E1357F" w:rsidRDefault="00E1357F" w:rsidP="00883AED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 xml:space="preserve">(3 ∙ x - 2 ∙ y) : 3 = </w:t>
            </w:r>
          </w:p>
        </w:tc>
      </w:tr>
      <w:tr w:rsidR="00E1357F" w:rsidRPr="008E0175" w:rsidTr="00883AED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1357F" w:rsidRDefault="00E1357F" w:rsidP="00883AED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(3 ∙ 7 - 2 ∙ 3) : 3 = (21 - 6) : 3 = 15 : 3 = 5</w:t>
            </w:r>
          </w:p>
        </w:tc>
      </w:tr>
      <w:tr w:rsidR="00E1357F" w:rsidRPr="008E0175" w:rsidTr="00883AED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1357F" w:rsidRDefault="00E1357F" w:rsidP="00883AED">
            <w:pPr>
              <w:rPr>
                <w:bCs/>
                <w:sz w:val="28"/>
              </w:rPr>
            </w:pPr>
          </w:p>
        </w:tc>
      </w:tr>
      <w:tr w:rsidR="00E1357F" w:rsidRPr="008E0175" w:rsidTr="00883AED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E1357F" w:rsidRDefault="00E1357F" w:rsidP="00883AED">
            <w:pPr>
              <w:rPr>
                <w:bCs/>
                <w:sz w:val="28"/>
              </w:rPr>
            </w:pPr>
            <w:proofErr w:type="gramStart"/>
            <w:r>
              <w:rPr>
                <w:bCs/>
                <w:sz w:val="28"/>
              </w:rPr>
              <w:t>4 ∙ x + ( 4 ∙ y - 6) : 3 =</w:t>
            </w:r>
            <w:proofErr w:type="gramEnd"/>
            <w:r>
              <w:rPr>
                <w:bCs/>
                <w:sz w:val="28"/>
              </w:rPr>
              <w:t xml:space="preserve"> </w:t>
            </w:r>
          </w:p>
        </w:tc>
      </w:tr>
      <w:tr w:rsidR="00E1357F" w:rsidRPr="008E0175" w:rsidTr="00883AED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1357F" w:rsidRDefault="00E1357F" w:rsidP="00883AED">
            <w:pPr>
              <w:rPr>
                <w:bCs/>
                <w:sz w:val="28"/>
              </w:rPr>
            </w:pPr>
            <w:proofErr w:type="gramStart"/>
            <w:r>
              <w:rPr>
                <w:bCs/>
                <w:sz w:val="28"/>
              </w:rPr>
              <w:t>4 ∙ 7 + ( 4 ∙ 3 - 6) : 3 = 28</w:t>
            </w:r>
            <w:proofErr w:type="gramEnd"/>
            <w:r>
              <w:rPr>
                <w:bCs/>
                <w:sz w:val="28"/>
              </w:rPr>
              <w:t xml:space="preserve"> + (12 - 6) : 3 = 28 + 6 : 3 = 28 + 2 = 30</w:t>
            </w:r>
          </w:p>
        </w:tc>
      </w:tr>
      <w:tr w:rsidR="00E1357F" w:rsidRPr="008E0175" w:rsidTr="00883AED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1357F" w:rsidRDefault="00E1357F" w:rsidP="00883AED">
            <w:pPr>
              <w:rPr>
                <w:bCs/>
                <w:sz w:val="28"/>
              </w:rPr>
            </w:pPr>
          </w:p>
        </w:tc>
      </w:tr>
      <w:tr w:rsidR="00E1357F" w:rsidRPr="008E0175" w:rsidTr="00883AED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E1357F" w:rsidRDefault="00E1357F" w:rsidP="00883AED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 xml:space="preserve">2 ∙ x - (4 ∙ y - 8) = </w:t>
            </w:r>
          </w:p>
        </w:tc>
      </w:tr>
      <w:tr w:rsidR="00E1357F" w:rsidRPr="008E0175" w:rsidTr="00883AED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1357F" w:rsidRDefault="00E1357F" w:rsidP="00883AED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2 ∙ 7 - (4 ∙ 3 - 8) = 14 - (12 - 8) = 14 - 4 = 10</w:t>
            </w:r>
          </w:p>
        </w:tc>
      </w:tr>
      <w:tr w:rsidR="00E1357F" w:rsidRPr="008E0175" w:rsidTr="00883AED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1357F" w:rsidRDefault="00E1357F" w:rsidP="00883AED">
            <w:pPr>
              <w:rPr>
                <w:bCs/>
                <w:sz w:val="28"/>
              </w:rPr>
            </w:pPr>
          </w:p>
        </w:tc>
      </w:tr>
      <w:tr w:rsidR="00E1357F" w:rsidRPr="008E0175" w:rsidTr="00883AED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E1357F" w:rsidRDefault="00E1357F" w:rsidP="00883AED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 xml:space="preserve">(5 ∙ x + 7 ∙ y) : 8 = </w:t>
            </w:r>
          </w:p>
        </w:tc>
      </w:tr>
      <w:tr w:rsidR="00E1357F" w:rsidRPr="008E0175" w:rsidTr="00883AED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1357F" w:rsidRDefault="00E1357F" w:rsidP="00883AED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(5 ∙ 7 + 7 ∙ 3) : 8 = (35 + 21) : 8 = 56 : 8 = 7</w:t>
            </w:r>
          </w:p>
        </w:tc>
      </w:tr>
      <w:tr w:rsidR="00E1357F" w:rsidRPr="008E0175" w:rsidTr="00883AED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1357F" w:rsidRDefault="00E1357F" w:rsidP="00883AED">
            <w:pPr>
              <w:rPr>
                <w:bCs/>
                <w:sz w:val="28"/>
              </w:rPr>
            </w:pPr>
          </w:p>
        </w:tc>
      </w:tr>
      <w:tr w:rsidR="00E1357F" w:rsidRPr="008E0175" w:rsidTr="00883AED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E1357F" w:rsidRDefault="00E1357F" w:rsidP="00883AED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 xml:space="preserve">(x + 6 ∙ y) : 5 = </w:t>
            </w:r>
          </w:p>
        </w:tc>
      </w:tr>
      <w:tr w:rsidR="00E1357F" w:rsidRPr="008E0175" w:rsidTr="00883AED">
        <w:trPr>
          <w:trHeight w:val="428"/>
        </w:trPr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1357F" w:rsidRPr="008E0175" w:rsidRDefault="00E1357F" w:rsidP="00883AED">
            <w:pPr>
              <w:rPr>
                <w:bCs/>
                <w:sz w:val="28"/>
              </w:rPr>
            </w:pPr>
            <w:proofErr w:type="gramStart"/>
            <w:r>
              <w:rPr>
                <w:bCs/>
                <w:sz w:val="28"/>
              </w:rPr>
              <w:t>(7 + 6 ∙ 3) : 5 =(7 + 18</w:t>
            </w:r>
            <w:proofErr w:type="gramEnd"/>
            <w:r>
              <w:rPr>
                <w:bCs/>
                <w:sz w:val="28"/>
              </w:rPr>
              <w:t>) : 5 = 25 : 5 = 5</w:t>
            </w:r>
          </w:p>
        </w:tc>
      </w:tr>
      <w:tr w:rsidR="00E1357F" w:rsidRPr="008E0175" w:rsidTr="00883AED">
        <w:trPr>
          <w:trHeight w:val="428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1357F" w:rsidRPr="008E0175" w:rsidRDefault="00E1357F" w:rsidP="00883AED">
            <w:pPr>
              <w:rPr>
                <w:bCs/>
                <w:sz w:val="28"/>
              </w:rPr>
            </w:pPr>
          </w:p>
        </w:tc>
      </w:tr>
    </w:tbl>
    <w:p w:rsidR="00E1357F" w:rsidRDefault="00E1357F" w:rsidP="00E1357F">
      <w:pPr>
        <w:spacing w:line="276" w:lineRule="auto"/>
        <w:ind w:hanging="284"/>
        <w:jc w:val="both"/>
        <w:rPr>
          <w:noProof/>
          <w:sz w:val="28"/>
          <w:lang w:eastAsia="cs-CZ"/>
        </w:rPr>
      </w:pPr>
    </w:p>
    <w:p w:rsidR="00E1357F" w:rsidRDefault="00E1357F" w:rsidP="00E1357F">
      <w:pPr>
        <w:spacing w:line="276" w:lineRule="auto"/>
        <w:ind w:hanging="284"/>
      </w:pPr>
      <w:r>
        <w:rPr>
          <w:noProof/>
          <w:sz w:val="28"/>
          <w:lang w:eastAsia="cs-CZ"/>
        </w:rPr>
        <w:t>3) Pozemek autobazaru má rozměry 60 m a 280 m. Jakou má autobazar rozlohu? (Použijte vzorec pro výpočet obsahu obdélníku.)</w:t>
      </w:r>
    </w:p>
    <w:tbl>
      <w:tblPr>
        <w:tblStyle w:val="Mkatabulky"/>
        <w:tblW w:w="0" w:type="auto"/>
        <w:tblLook w:val="04A0"/>
      </w:tblPr>
      <w:tblGrid>
        <w:gridCol w:w="2093"/>
        <w:gridCol w:w="1984"/>
        <w:gridCol w:w="820"/>
        <w:gridCol w:w="4348"/>
      </w:tblGrid>
      <w:tr w:rsidR="00E1357F" w:rsidTr="00883AED">
        <w:tc>
          <w:tcPr>
            <w:tcW w:w="2093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E1357F" w:rsidRPr="00EA5016" w:rsidRDefault="00E1357F" w:rsidP="00883AED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strana </w:t>
            </w:r>
            <w:r w:rsidRPr="00FB26CC">
              <w:rPr>
                <w:b/>
                <w:i/>
                <w:color w:val="215868" w:themeColor="accent5" w:themeShade="80"/>
                <w:sz w:val="28"/>
                <w:szCs w:val="28"/>
              </w:rPr>
              <w:t>a</w:t>
            </w:r>
          </w:p>
        </w:tc>
        <w:tc>
          <w:tcPr>
            <w:tcW w:w="1984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E1357F" w:rsidRPr="00EA5016" w:rsidRDefault="00E1357F" w:rsidP="00883AED">
            <w:pPr>
              <w:spacing w:line="276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60 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1357F" w:rsidRPr="00FB26CC" w:rsidRDefault="00E1357F" w:rsidP="00883AED">
            <w:pPr>
              <w:spacing w:line="276" w:lineRule="auto"/>
              <w:rPr>
                <w:sz w:val="24"/>
                <w:szCs w:val="28"/>
                <w:vertAlign w:val="superscript"/>
              </w:rPr>
            </w:pPr>
            <w:r w:rsidRPr="00FB26CC">
              <w:rPr>
                <w:sz w:val="24"/>
                <w:szCs w:val="28"/>
                <w:vertAlign w:val="superscript"/>
              </w:rPr>
              <w:t>(výpočty)</w:t>
            </w:r>
          </w:p>
        </w:tc>
        <w:tc>
          <w:tcPr>
            <w:tcW w:w="434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E1357F" w:rsidRPr="00D839BC" w:rsidRDefault="00E1357F" w:rsidP="00883AED">
            <w:pPr>
              <w:spacing w:line="276" w:lineRule="auto"/>
              <w:rPr>
                <w:sz w:val="28"/>
                <w:szCs w:val="24"/>
              </w:rPr>
            </w:pPr>
            <w:r w:rsidRPr="00D839BC">
              <w:rPr>
                <w:sz w:val="28"/>
                <w:szCs w:val="24"/>
              </w:rPr>
              <w:t>S = a · b</w:t>
            </w:r>
          </w:p>
        </w:tc>
      </w:tr>
      <w:tr w:rsidR="00E1357F" w:rsidTr="00883AED">
        <w:tc>
          <w:tcPr>
            <w:tcW w:w="20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E1357F" w:rsidRPr="00EA5016" w:rsidRDefault="00E1357F" w:rsidP="00883AED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strana </w:t>
            </w:r>
            <w:r w:rsidRPr="00FB26CC">
              <w:rPr>
                <w:b/>
                <w:i/>
                <w:color w:val="215868" w:themeColor="accent5" w:themeShade="80"/>
                <w:sz w:val="28"/>
                <w:szCs w:val="28"/>
              </w:rPr>
              <w:t>b</w:t>
            </w: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E1357F" w:rsidRPr="00EA5016" w:rsidRDefault="00E1357F" w:rsidP="00883AED">
            <w:pPr>
              <w:spacing w:line="276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280 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1357F" w:rsidRPr="00EA5016" w:rsidRDefault="00E1357F" w:rsidP="00883AED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  <w:tc>
          <w:tcPr>
            <w:tcW w:w="434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E1357F" w:rsidRPr="00D839BC" w:rsidRDefault="00E1357F" w:rsidP="00883AED">
            <w:pPr>
              <w:spacing w:line="276" w:lineRule="auto"/>
              <w:rPr>
                <w:sz w:val="28"/>
                <w:szCs w:val="24"/>
              </w:rPr>
            </w:pPr>
            <w:r w:rsidRPr="00D839BC">
              <w:rPr>
                <w:sz w:val="28"/>
                <w:szCs w:val="24"/>
              </w:rPr>
              <w:t>S = 60 · 280</w:t>
            </w:r>
          </w:p>
        </w:tc>
      </w:tr>
      <w:tr w:rsidR="00E1357F" w:rsidTr="00883AED">
        <w:tc>
          <w:tcPr>
            <w:tcW w:w="20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E1357F" w:rsidRPr="00EA5016" w:rsidRDefault="00E1357F" w:rsidP="00883AED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obsah</w:t>
            </w: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E1357F" w:rsidRPr="00EA5016" w:rsidRDefault="00E1357F" w:rsidP="00883AED">
            <w:pPr>
              <w:spacing w:line="276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 xml:space="preserve">S = a </w:t>
            </w:r>
            <w:r w:rsidRPr="00D839BC">
              <w:rPr>
                <w:sz w:val="28"/>
                <w:szCs w:val="24"/>
              </w:rPr>
              <w:t>· b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E1357F" w:rsidRPr="00EA5016" w:rsidRDefault="00E1357F" w:rsidP="00883AED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  <w:tc>
          <w:tcPr>
            <w:tcW w:w="4348" w:type="dxa"/>
            <w:tcBorders>
              <w:top w:val="dotted" w:sz="4" w:space="0" w:color="auto"/>
              <w:left w:val="nil"/>
              <w:right w:val="nil"/>
            </w:tcBorders>
            <w:vAlign w:val="bottom"/>
          </w:tcPr>
          <w:p w:rsidR="00E1357F" w:rsidRPr="00D839BC" w:rsidRDefault="00E1357F" w:rsidP="00883AED">
            <w:pPr>
              <w:spacing w:line="276" w:lineRule="auto"/>
              <w:rPr>
                <w:sz w:val="28"/>
                <w:szCs w:val="24"/>
              </w:rPr>
            </w:pPr>
            <w:r w:rsidRPr="00D839BC">
              <w:rPr>
                <w:sz w:val="28"/>
                <w:szCs w:val="24"/>
              </w:rPr>
              <w:t>S = 16 800 m</w:t>
            </w:r>
            <w:r>
              <w:rPr>
                <w:sz w:val="28"/>
                <w:szCs w:val="24"/>
                <w:vertAlign w:val="superscript"/>
              </w:rPr>
              <w:t>2</w:t>
            </w:r>
          </w:p>
        </w:tc>
      </w:tr>
      <w:tr w:rsidR="00E1357F" w:rsidTr="00883AED">
        <w:tc>
          <w:tcPr>
            <w:tcW w:w="8992" w:type="dxa"/>
            <w:gridSpan w:val="4"/>
            <w:tcBorders>
              <w:left w:val="nil"/>
              <w:right w:val="nil"/>
            </w:tcBorders>
            <w:shd w:val="clear" w:color="auto" w:fill="DAEEF3" w:themeFill="accent5" w:themeFillTint="33"/>
          </w:tcPr>
          <w:p w:rsidR="00E1357F" w:rsidRPr="00FB26CC" w:rsidRDefault="00E1357F" w:rsidP="00883AED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Autobazar má </w:t>
            </w:r>
            <w:proofErr w:type="gramStart"/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rozlohu       </w:t>
            </w:r>
            <w:r w:rsidRPr="00D839BC">
              <w:rPr>
                <w:sz w:val="28"/>
                <w:szCs w:val="24"/>
              </w:rPr>
              <w:t>16 800</w:t>
            </w:r>
            <w:proofErr w:type="gramEnd"/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          m</w:t>
            </w:r>
            <w:r>
              <w:rPr>
                <w:i/>
                <w:color w:val="215868" w:themeColor="accent5" w:themeShade="80"/>
                <w:sz w:val="28"/>
                <w:szCs w:val="28"/>
                <w:vertAlign w:val="superscript"/>
              </w:rPr>
              <w:t>2</w:t>
            </w:r>
            <w:r>
              <w:rPr>
                <w:i/>
                <w:color w:val="215868" w:themeColor="accent5" w:themeShade="80"/>
                <w:sz w:val="28"/>
                <w:szCs w:val="28"/>
              </w:rPr>
              <w:t>.</w:t>
            </w:r>
          </w:p>
        </w:tc>
      </w:tr>
    </w:tbl>
    <w:p w:rsidR="00E1357F" w:rsidRDefault="00E1357F" w:rsidP="00E1357F">
      <w:pPr>
        <w:spacing w:line="276" w:lineRule="auto"/>
        <w:ind w:hanging="284"/>
        <w:rPr>
          <w:sz w:val="28"/>
        </w:rPr>
      </w:pPr>
    </w:p>
    <w:p w:rsidR="00E1357F" w:rsidRDefault="00E1357F" w:rsidP="00E1357F">
      <w:pPr>
        <w:spacing w:line="276" w:lineRule="auto"/>
        <w:ind w:hanging="284"/>
        <w:rPr>
          <w:sz w:val="28"/>
        </w:rPr>
      </w:pPr>
      <w:r>
        <w:rPr>
          <w:sz w:val="28"/>
        </w:rPr>
        <w:t>4) Otvor montážní jámy má být přikryt čtvercovým poklopem o rozměrech 120 cm x 120 cm. Jaký obsah má poklop? (Použijte vzorec pro výpočet obsahu čtverce.)</w:t>
      </w:r>
    </w:p>
    <w:tbl>
      <w:tblPr>
        <w:tblStyle w:val="Mkatabulky"/>
        <w:tblW w:w="0" w:type="auto"/>
        <w:tblLook w:val="04A0"/>
      </w:tblPr>
      <w:tblGrid>
        <w:gridCol w:w="2093"/>
        <w:gridCol w:w="1984"/>
        <w:gridCol w:w="820"/>
        <w:gridCol w:w="4348"/>
      </w:tblGrid>
      <w:tr w:rsidR="00E1357F" w:rsidTr="00883AED">
        <w:tc>
          <w:tcPr>
            <w:tcW w:w="2093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E1357F" w:rsidRPr="00EA5016" w:rsidRDefault="00E1357F" w:rsidP="00883AED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strana </w:t>
            </w:r>
            <w:r w:rsidRPr="00FB26CC">
              <w:rPr>
                <w:b/>
                <w:i/>
                <w:color w:val="215868" w:themeColor="accent5" w:themeShade="80"/>
                <w:sz w:val="28"/>
                <w:szCs w:val="28"/>
              </w:rPr>
              <w:t>a</w:t>
            </w:r>
          </w:p>
        </w:tc>
        <w:tc>
          <w:tcPr>
            <w:tcW w:w="1984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E1357F" w:rsidRPr="00EA5016" w:rsidRDefault="00E1357F" w:rsidP="00883AED">
            <w:pPr>
              <w:spacing w:line="276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120 cm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1357F" w:rsidRPr="00FB26CC" w:rsidRDefault="00E1357F" w:rsidP="00883AED">
            <w:pPr>
              <w:spacing w:line="276" w:lineRule="auto"/>
              <w:rPr>
                <w:sz w:val="24"/>
                <w:szCs w:val="28"/>
                <w:vertAlign w:val="superscript"/>
              </w:rPr>
            </w:pPr>
            <w:r w:rsidRPr="00FB26CC">
              <w:rPr>
                <w:sz w:val="24"/>
                <w:szCs w:val="28"/>
                <w:vertAlign w:val="superscript"/>
              </w:rPr>
              <w:t>(výpočty)</w:t>
            </w:r>
          </w:p>
        </w:tc>
        <w:tc>
          <w:tcPr>
            <w:tcW w:w="434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E1357F" w:rsidRPr="00D839BC" w:rsidRDefault="00E1357F" w:rsidP="00883AED">
            <w:pPr>
              <w:spacing w:line="276" w:lineRule="auto"/>
              <w:rPr>
                <w:sz w:val="28"/>
                <w:szCs w:val="24"/>
              </w:rPr>
            </w:pPr>
            <w:r w:rsidRPr="00D839BC">
              <w:rPr>
                <w:sz w:val="28"/>
                <w:szCs w:val="24"/>
              </w:rPr>
              <w:t>S = a · a</w:t>
            </w:r>
          </w:p>
        </w:tc>
      </w:tr>
      <w:tr w:rsidR="00E1357F" w:rsidTr="00883AED">
        <w:tc>
          <w:tcPr>
            <w:tcW w:w="20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E1357F" w:rsidRPr="00EA5016" w:rsidRDefault="00E1357F" w:rsidP="00883AED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E1357F" w:rsidRPr="00EA5016" w:rsidRDefault="00E1357F" w:rsidP="00883AED">
            <w:pPr>
              <w:spacing w:line="276" w:lineRule="auto"/>
              <w:rPr>
                <w:sz w:val="28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1357F" w:rsidRPr="00EA5016" w:rsidRDefault="00E1357F" w:rsidP="00883AED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  <w:tc>
          <w:tcPr>
            <w:tcW w:w="434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E1357F" w:rsidRPr="00D839BC" w:rsidRDefault="00E1357F" w:rsidP="00883AED">
            <w:pPr>
              <w:spacing w:line="276" w:lineRule="auto"/>
              <w:rPr>
                <w:sz w:val="28"/>
                <w:szCs w:val="24"/>
              </w:rPr>
            </w:pPr>
            <w:r w:rsidRPr="00D839BC">
              <w:rPr>
                <w:sz w:val="28"/>
                <w:szCs w:val="24"/>
              </w:rPr>
              <w:t>S = 120 · 120</w:t>
            </w:r>
          </w:p>
        </w:tc>
      </w:tr>
      <w:tr w:rsidR="00E1357F" w:rsidTr="00883AED">
        <w:tc>
          <w:tcPr>
            <w:tcW w:w="20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E1357F" w:rsidRPr="00EA5016" w:rsidRDefault="00E1357F" w:rsidP="00883AED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obsah</w:t>
            </w: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E1357F" w:rsidRPr="00EA5016" w:rsidRDefault="00E1357F" w:rsidP="00883AED">
            <w:pPr>
              <w:spacing w:line="276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 xml:space="preserve">S = a </w:t>
            </w:r>
            <w:r w:rsidRPr="00D839BC">
              <w:rPr>
                <w:sz w:val="28"/>
                <w:szCs w:val="24"/>
              </w:rPr>
              <w:t>· a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E1357F" w:rsidRPr="00EA5016" w:rsidRDefault="00E1357F" w:rsidP="00883AED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  <w:tc>
          <w:tcPr>
            <w:tcW w:w="4348" w:type="dxa"/>
            <w:tcBorders>
              <w:top w:val="dotted" w:sz="4" w:space="0" w:color="auto"/>
              <w:left w:val="nil"/>
              <w:right w:val="nil"/>
            </w:tcBorders>
          </w:tcPr>
          <w:p w:rsidR="00E1357F" w:rsidRPr="00D839BC" w:rsidRDefault="00E1357F" w:rsidP="00883AED">
            <w:pPr>
              <w:spacing w:line="276" w:lineRule="auto"/>
              <w:rPr>
                <w:sz w:val="28"/>
                <w:szCs w:val="24"/>
              </w:rPr>
            </w:pPr>
            <w:r w:rsidRPr="00D839BC">
              <w:rPr>
                <w:sz w:val="28"/>
                <w:szCs w:val="24"/>
              </w:rPr>
              <w:t>S = 14</w:t>
            </w:r>
            <w:r>
              <w:rPr>
                <w:sz w:val="28"/>
                <w:szCs w:val="24"/>
              </w:rPr>
              <w:t> </w:t>
            </w:r>
            <w:r w:rsidRPr="00D839BC">
              <w:rPr>
                <w:sz w:val="28"/>
                <w:szCs w:val="24"/>
              </w:rPr>
              <w:t>400</w:t>
            </w:r>
            <w:r>
              <w:rPr>
                <w:sz w:val="28"/>
                <w:szCs w:val="24"/>
              </w:rPr>
              <w:t xml:space="preserve"> cm</w:t>
            </w:r>
            <w:r>
              <w:rPr>
                <w:sz w:val="28"/>
                <w:szCs w:val="24"/>
                <w:vertAlign w:val="superscript"/>
              </w:rPr>
              <w:t>2</w:t>
            </w:r>
          </w:p>
        </w:tc>
      </w:tr>
      <w:tr w:rsidR="00E1357F" w:rsidTr="00883AED">
        <w:tc>
          <w:tcPr>
            <w:tcW w:w="8992" w:type="dxa"/>
            <w:gridSpan w:val="4"/>
            <w:tcBorders>
              <w:left w:val="nil"/>
              <w:right w:val="nil"/>
            </w:tcBorders>
            <w:shd w:val="clear" w:color="auto" w:fill="DAEEF3" w:themeFill="accent5" w:themeFillTint="33"/>
          </w:tcPr>
          <w:p w:rsidR="00E1357F" w:rsidRPr="00FB26CC" w:rsidRDefault="00E1357F" w:rsidP="00883AED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Poklop má </w:t>
            </w:r>
            <w:proofErr w:type="gramStart"/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obsah        </w:t>
            </w:r>
            <w:r w:rsidRPr="00D839BC">
              <w:rPr>
                <w:sz w:val="28"/>
                <w:szCs w:val="24"/>
              </w:rPr>
              <w:t>14 400</w:t>
            </w:r>
            <w:proofErr w:type="gramEnd"/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    cm</w:t>
            </w:r>
            <w:r>
              <w:rPr>
                <w:i/>
                <w:color w:val="215868" w:themeColor="accent5" w:themeShade="80"/>
                <w:sz w:val="28"/>
                <w:szCs w:val="28"/>
                <w:vertAlign w:val="superscript"/>
              </w:rPr>
              <w:t>2</w:t>
            </w:r>
            <w:r>
              <w:rPr>
                <w:i/>
                <w:color w:val="215868" w:themeColor="accent5" w:themeShade="80"/>
                <w:sz w:val="28"/>
                <w:szCs w:val="28"/>
              </w:rPr>
              <w:t>.</w:t>
            </w:r>
          </w:p>
        </w:tc>
      </w:tr>
    </w:tbl>
    <w:p w:rsidR="00CA1C5D" w:rsidRDefault="00CA1C5D" w:rsidP="00E1357F">
      <w:pPr>
        <w:spacing w:after="200" w:line="276" w:lineRule="auto"/>
        <w:sectPr w:rsidR="00CA1C5D" w:rsidSect="00260C95">
          <w:headerReference w:type="default" r:id="rId16"/>
          <w:pgSz w:w="11906" w:h="16838"/>
          <w:pgMar w:top="1417" w:right="1417" w:bottom="1417" w:left="1417" w:header="397" w:footer="0" w:gutter="0"/>
          <w:cols w:space="708"/>
          <w:docGrid w:linePitch="360"/>
        </w:sectPr>
      </w:pPr>
    </w:p>
    <w:p w:rsidR="00E1357F" w:rsidRDefault="00AF2BE4" w:rsidP="00E1357F">
      <w:pPr>
        <w:spacing w:after="200" w:line="276" w:lineRule="auto"/>
      </w:pPr>
      <w:r>
        <w:t xml:space="preserve">1. </w:t>
      </w:r>
      <w:r w:rsidR="00E1357F">
        <w:t xml:space="preserve">SOLO. </w:t>
      </w:r>
      <w:r w:rsidR="00E1357F">
        <w:rPr>
          <w:i/>
          <w:iCs/>
        </w:rPr>
        <w:t>Superia</w:t>
      </w:r>
      <w:r w:rsidR="00386D10">
        <w:rPr>
          <w:i/>
          <w:iCs/>
        </w:rPr>
        <w:t>.cz</w:t>
      </w:r>
      <w:r w:rsidR="00E1357F">
        <w:t xml:space="preserve"> [online]. [cit. </w:t>
      </w:r>
      <w:proofErr w:type="gramStart"/>
      <w:r w:rsidR="00E1357F">
        <w:t>28.9.2013</w:t>
      </w:r>
      <w:proofErr w:type="gramEnd"/>
      <w:r w:rsidR="00E1357F">
        <w:t>]. Dostupný na WWW: http://obrazky.superia.cz/nastroje/vrtaky.php</w:t>
      </w:r>
    </w:p>
    <w:p w:rsidR="00386D10" w:rsidRDefault="00D26652" w:rsidP="00C8366F">
      <w:pPr>
        <w:spacing w:after="200" w:line="276" w:lineRule="auto"/>
      </w:pPr>
      <w:r>
        <w:t xml:space="preserve">2. </w:t>
      </w:r>
      <w:r w:rsidR="00386D10">
        <w:t xml:space="preserve">CAVSCOUT. </w:t>
      </w:r>
      <w:r w:rsidR="00386D10">
        <w:rPr>
          <w:i/>
          <w:iCs/>
        </w:rPr>
        <w:t>Superia.cz</w:t>
      </w:r>
      <w:r w:rsidR="00386D10">
        <w:t xml:space="preserve"> [online]. [</w:t>
      </w:r>
      <w:proofErr w:type="gramStart"/>
      <w:r w:rsidR="00386D10">
        <w:t>cit. 28.9.2013</w:t>
      </w:r>
      <w:proofErr w:type="gramEnd"/>
      <w:r w:rsidR="00386D10">
        <w:t xml:space="preserve">]. Dostupný na WWW: http://obrazky.superia.cz/nastroje/gumova_sterka.php </w:t>
      </w:r>
    </w:p>
    <w:p w:rsidR="00386D10" w:rsidRDefault="00D26652" w:rsidP="00386D10">
      <w:pPr>
        <w:spacing w:after="200" w:line="276" w:lineRule="auto"/>
      </w:pPr>
      <w:r>
        <w:t xml:space="preserve">3. </w:t>
      </w:r>
      <w:r w:rsidR="00386D10">
        <w:t xml:space="preserve">MICROSOFT. </w:t>
      </w:r>
      <w:r w:rsidR="00386D10">
        <w:rPr>
          <w:i/>
          <w:iCs/>
        </w:rPr>
        <w:t>OFFICE</w:t>
      </w:r>
      <w:r w:rsidR="00386D10">
        <w:t xml:space="preserve"> [online]. [cit. </w:t>
      </w:r>
      <w:proofErr w:type="gramStart"/>
      <w:r w:rsidR="00386D10">
        <w:t>28.09.2013</w:t>
      </w:r>
      <w:proofErr w:type="gramEnd"/>
      <w:r w:rsidR="00386D10">
        <w:t xml:space="preserve">]. Dostupný na WWW: http://office.microsoft.com/cs-cz/images/results.aspx?qu=kl%C3%AD%C4%8D&amp;ex=1#ai:MC900441282| </w:t>
      </w:r>
    </w:p>
    <w:p w:rsidR="00386D10" w:rsidRDefault="00D26652" w:rsidP="00386D10">
      <w:pPr>
        <w:spacing w:after="200" w:line="276" w:lineRule="auto"/>
      </w:pPr>
      <w:r>
        <w:t xml:space="preserve">4. </w:t>
      </w:r>
      <w:r w:rsidR="00386D10">
        <w:t xml:space="preserve">MICROSOFT. </w:t>
      </w:r>
      <w:r w:rsidR="00386D10">
        <w:rPr>
          <w:i/>
          <w:iCs/>
        </w:rPr>
        <w:t>OFFICE</w:t>
      </w:r>
      <w:r w:rsidR="00386D10">
        <w:t xml:space="preserve"> [online]. [cit. </w:t>
      </w:r>
      <w:proofErr w:type="gramStart"/>
      <w:r w:rsidR="00386D10">
        <w:t>28.09.2013</w:t>
      </w:r>
      <w:proofErr w:type="gramEnd"/>
      <w:r w:rsidR="00386D10">
        <w:t>]. Dostupný na WWW: http://office.microsoft.com/cs-cz/images/results.aspx?qu=hever&amp;ex=1#ai:MC900371388|</w:t>
      </w:r>
    </w:p>
    <w:p w:rsidR="00D26652" w:rsidRDefault="00D26652" w:rsidP="00C8366F">
      <w:pPr>
        <w:spacing w:after="200" w:line="276" w:lineRule="auto"/>
      </w:pPr>
      <w:r>
        <w:t xml:space="preserve">5. MICROSOFT. </w:t>
      </w:r>
      <w:r>
        <w:rPr>
          <w:i/>
          <w:iCs/>
        </w:rPr>
        <w:t>OFFICE</w:t>
      </w:r>
      <w:r>
        <w:t xml:space="preserve"> [online]. [cit. </w:t>
      </w:r>
      <w:proofErr w:type="gramStart"/>
      <w:r w:rsidR="00AF7608">
        <w:t>2</w:t>
      </w:r>
      <w:r w:rsidR="00386D10">
        <w:t>8</w:t>
      </w:r>
      <w:r w:rsidR="00AF7608">
        <w:t>.09.</w:t>
      </w:r>
      <w:r>
        <w:t>2013</w:t>
      </w:r>
      <w:proofErr w:type="gramEnd"/>
      <w:r>
        <w:t>]. Dostupný na WWW: http://office.microsoft.com/cs-cz/images/results.aspx?qu=%C5%A1roubov%C3%A1k&amp;ex=1#ai:MC900397704|</w:t>
      </w:r>
    </w:p>
    <w:p w:rsidR="00976BE3" w:rsidRPr="00D26652" w:rsidRDefault="00976BE3" w:rsidP="00976BE3">
      <w:pPr>
        <w:tabs>
          <w:tab w:val="left" w:pos="5520"/>
        </w:tabs>
        <w:spacing w:after="200" w:line="276" w:lineRule="auto"/>
      </w:pPr>
      <w:r w:rsidRPr="00D26652">
        <w:tab/>
      </w:r>
    </w:p>
    <w:p w:rsidR="00ED6A09" w:rsidRPr="00D26652" w:rsidRDefault="00ED6A09" w:rsidP="00B05C34">
      <w:pPr>
        <w:pStyle w:val="Odstavecseseznamem"/>
        <w:spacing w:after="120" w:line="276" w:lineRule="auto"/>
        <w:ind w:left="0"/>
        <w:jc w:val="both"/>
        <w:rPr>
          <w:rFonts w:ascii="Times New Roman" w:hAnsi="Times New Roman"/>
        </w:rPr>
      </w:pPr>
    </w:p>
    <w:sectPr w:rsidR="00ED6A09" w:rsidRPr="00D26652" w:rsidSect="00260C95">
      <w:headerReference w:type="default" r:id="rId17"/>
      <w:pgSz w:w="11906" w:h="16838"/>
      <w:pgMar w:top="1417" w:right="1417" w:bottom="1417" w:left="1417" w:header="39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77D6" w:rsidRDefault="007377D6" w:rsidP="00BE2135">
      <w:r>
        <w:separator/>
      </w:r>
    </w:p>
  </w:endnote>
  <w:endnote w:type="continuationSeparator" w:id="0">
    <w:p w:rsidR="007377D6" w:rsidRDefault="007377D6" w:rsidP="00BE21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77D6" w:rsidRDefault="007377D6" w:rsidP="00BE2135">
      <w:r>
        <w:separator/>
      </w:r>
    </w:p>
  </w:footnote>
  <w:footnote w:type="continuationSeparator" w:id="0">
    <w:p w:rsidR="007377D6" w:rsidRDefault="007377D6" w:rsidP="00BE21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32"/>
        <w:szCs w:val="32"/>
      </w:rPr>
      <w:alias w:val="Název"/>
      <w:id w:val="15915833"/>
      <w:placeholder>
        <w:docPart w:val="37D8AEE46DFB485B97AE6EE36B7CDACB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976BE3" w:rsidRDefault="00AE7B7F" w:rsidP="009D053A">
        <w:pPr>
          <w:pStyle w:val="Zhlav"/>
          <w:pBdr>
            <w:bottom w:val="thickThinSmallGap" w:sz="24" w:space="1" w:color="622423" w:themeColor="accent2" w:themeShade="7F"/>
          </w:pBdr>
          <w:tabs>
            <w:tab w:val="left" w:pos="330"/>
          </w:tabs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 w:rsidRPr="003B7216">
          <w:rPr>
            <w:rFonts w:asciiTheme="majorHAnsi" w:eastAsiaTheme="majorEastAsia" w:hAnsiTheme="majorHAnsi" w:cstheme="majorBidi"/>
            <w:sz w:val="32"/>
            <w:szCs w:val="32"/>
          </w:rPr>
          <w:t xml:space="preserve">Dosazování do výrazů s proměnnou </w:t>
        </w:r>
        <w:r>
          <w:rPr>
            <w:rFonts w:asciiTheme="majorHAnsi" w:eastAsiaTheme="majorEastAsia" w:hAnsiTheme="majorHAnsi" w:cstheme="majorBidi"/>
            <w:sz w:val="32"/>
            <w:szCs w:val="32"/>
          </w:rPr>
          <w:t>- pracovní list</w:t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608" w:rsidRDefault="009C3798" w:rsidP="009D053A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19054455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AE7B7F">
          <w:rPr>
            <w:rFonts w:asciiTheme="majorHAnsi" w:eastAsiaTheme="majorEastAsia" w:hAnsiTheme="majorHAnsi" w:cstheme="majorBidi"/>
            <w:sz w:val="32"/>
            <w:szCs w:val="32"/>
          </w:rPr>
          <w:t>Dosazování do výrazů s proměnnou - pracovní list</w:t>
        </w:r>
      </w:sdtContent>
    </w:sdt>
    <w:r w:rsidR="00AF7608">
      <w:rPr>
        <w:rFonts w:asciiTheme="majorHAnsi" w:eastAsiaTheme="majorEastAsia" w:hAnsiTheme="majorHAnsi" w:cstheme="majorBidi"/>
        <w:sz w:val="32"/>
        <w:szCs w:val="32"/>
      </w:rPr>
      <w:t xml:space="preserve"> - </w:t>
    </w:r>
    <w:r w:rsidR="005771E3">
      <w:rPr>
        <w:rFonts w:asciiTheme="majorHAnsi" w:eastAsiaTheme="majorEastAsia" w:hAnsiTheme="majorHAnsi" w:cstheme="majorBidi"/>
        <w:sz w:val="32"/>
        <w:szCs w:val="32"/>
      </w:rPr>
      <w:t>řeš</w:t>
    </w:r>
    <w:r w:rsidR="00AF7608">
      <w:rPr>
        <w:rFonts w:asciiTheme="majorHAnsi" w:eastAsiaTheme="majorEastAsia" w:hAnsiTheme="majorHAnsi" w:cstheme="majorBidi"/>
        <w:sz w:val="32"/>
        <w:szCs w:val="32"/>
      </w:rPr>
      <w:t>e</w:t>
    </w:r>
    <w:r w:rsidR="005771E3">
      <w:rPr>
        <w:rFonts w:asciiTheme="majorHAnsi" w:eastAsiaTheme="majorEastAsia" w:hAnsiTheme="majorHAnsi" w:cstheme="majorBidi"/>
        <w:sz w:val="32"/>
        <w:szCs w:val="32"/>
      </w:rPr>
      <w:t>ní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C5D" w:rsidRDefault="00CA1C5D" w:rsidP="009D053A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19054457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>
          <w:rPr>
            <w:rFonts w:asciiTheme="majorHAnsi" w:eastAsiaTheme="majorEastAsia" w:hAnsiTheme="majorHAnsi" w:cstheme="majorBidi"/>
            <w:sz w:val="32"/>
            <w:szCs w:val="32"/>
          </w:rPr>
          <w:t>Dosazování do výrazů s proměnnou - pracovní list</w:t>
        </w:r>
      </w:sdtContent>
    </w:sdt>
    <w:r>
      <w:rPr>
        <w:rFonts w:asciiTheme="majorHAnsi" w:eastAsiaTheme="majorEastAsia" w:hAnsiTheme="majorHAnsi" w:cstheme="majorBidi"/>
        <w:sz w:val="32"/>
        <w:szCs w:val="32"/>
      </w:rPr>
      <w:t xml:space="preserve"> - zdroje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4312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3CC230EB"/>
    <w:multiLevelType w:val="multilevel"/>
    <w:tmpl w:val="059A46AA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3E9D502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43C3570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504E02E9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6A5810CD"/>
    <w:multiLevelType w:val="multilevel"/>
    <w:tmpl w:val="0734B1A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6E753DD4"/>
    <w:multiLevelType w:val="multilevel"/>
    <w:tmpl w:val="2D7E9B0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2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A63276"/>
    <w:rsid w:val="00033D96"/>
    <w:rsid w:val="000702AB"/>
    <w:rsid w:val="00094D5F"/>
    <w:rsid w:val="000B6C1D"/>
    <w:rsid w:val="000F447C"/>
    <w:rsid w:val="0011506C"/>
    <w:rsid w:val="0013484E"/>
    <w:rsid w:val="001605C2"/>
    <w:rsid w:val="00164A54"/>
    <w:rsid w:val="00182FB9"/>
    <w:rsid w:val="001940C8"/>
    <w:rsid w:val="00194FD8"/>
    <w:rsid w:val="001F407D"/>
    <w:rsid w:val="002029C2"/>
    <w:rsid w:val="00233418"/>
    <w:rsid w:val="00264BB8"/>
    <w:rsid w:val="0026555B"/>
    <w:rsid w:val="00386D10"/>
    <w:rsid w:val="004763C9"/>
    <w:rsid w:val="00497570"/>
    <w:rsid w:val="004F0584"/>
    <w:rsid w:val="00505DB0"/>
    <w:rsid w:val="00525E51"/>
    <w:rsid w:val="005771E3"/>
    <w:rsid w:val="00590DEA"/>
    <w:rsid w:val="005B6BC3"/>
    <w:rsid w:val="005B6CD2"/>
    <w:rsid w:val="005D634B"/>
    <w:rsid w:val="005E3BEE"/>
    <w:rsid w:val="00655802"/>
    <w:rsid w:val="006767E0"/>
    <w:rsid w:val="006E5592"/>
    <w:rsid w:val="007057E2"/>
    <w:rsid w:val="00730D46"/>
    <w:rsid w:val="007377D6"/>
    <w:rsid w:val="0077301E"/>
    <w:rsid w:val="007A1DFB"/>
    <w:rsid w:val="00834945"/>
    <w:rsid w:val="0086116F"/>
    <w:rsid w:val="00897DB2"/>
    <w:rsid w:val="00901F94"/>
    <w:rsid w:val="00922F4A"/>
    <w:rsid w:val="009669D2"/>
    <w:rsid w:val="00976BE3"/>
    <w:rsid w:val="00995FFE"/>
    <w:rsid w:val="009A0EB6"/>
    <w:rsid w:val="009C3798"/>
    <w:rsid w:val="00A279ED"/>
    <w:rsid w:val="00A63276"/>
    <w:rsid w:val="00A67EFE"/>
    <w:rsid w:val="00AE6D68"/>
    <w:rsid w:val="00AE7B7F"/>
    <w:rsid w:val="00AF2290"/>
    <w:rsid w:val="00AF2BE4"/>
    <w:rsid w:val="00AF7608"/>
    <w:rsid w:val="00B05C34"/>
    <w:rsid w:val="00B26B27"/>
    <w:rsid w:val="00B66BF6"/>
    <w:rsid w:val="00B676A2"/>
    <w:rsid w:val="00B81B66"/>
    <w:rsid w:val="00BB203B"/>
    <w:rsid w:val="00BC2D6E"/>
    <w:rsid w:val="00BE2135"/>
    <w:rsid w:val="00C00DD6"/>
    <w:rsid w:val="00C63E14"/>
    <w:rsid w:val="00C65DEF"/>
    <w:rsid w:val="00C8366F"/>
    <w:rsid w:val="00CA1C5D"/>
    <w:rsid w:val="00D26652"/>
    <w:rsid w:val="00D837A1"/>
    <w:rsid w:val="00E12930"/>
    <w:rsid w:val="00E1357F"/>
    <w:rsid w:val="00E31ED3"/>
    <w:rsid w:val="00E5589E"/>
    <w:rsid w:val="00E87EB5"/>
    <w:rsid w:val="00EC0DE4"/>
    <w:rsid w:val="00ED6A09"/>
    <w:rsid w:val="00EF3596"/>
    <w:rsid w:val="00F21299"/>
    <w:rsid w:val="00FA74E7"/>
    <w:rsid w:val="00FA7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505DB0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505DB0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hlav">
    <w:name w:val="header"/>
    <w:basedOn w:val="Normln"/>
    <w:link w:val="ZhlavChar"/>
    <w:uiPriority w:val="99"/>
    <w:unhideWhenUsed/>
    <w:rsid w:val="00BE213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E2135"/>
    <w:rPr>
      <w:sz w:val="24"/>
      <w:szCs w:val="24"/>
      <w:lang w:val="cs-CZ"/>
    </w:rPr>
  </w:style>
  <w:style w:type="paragraph" w:styleId="Zpat">
    <w:name w:val="footer"/>
    <w:basedOn w:val="Normln"/>
    <w:link w:val="ZpatChar"/>
    <w:uiPriority w:val="99"/>
    <w:semiHidden/>
    <w:unhideWhenUsed/>
    <w:rsid w:val="00BE213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E2135"/>
    <w:rPr>
      <w:sz w:val="24"/>
      <w:szCs w:val="24"/>
      <w:lang w:val="cs-CZ"/>
    </w:rPr>
  </w:style>
  <w:style w:type="table" w:styleId="Mkatabulky">
    <w:name w:val="Table Grid"/>
    <w:basedOn w:val="Normlntabulka"/>
    <w:uiPriority w:val="59"/>
    <w:rsid w:val="007377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377D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&#352;ABLONY\prvn&#237;%20strany\word_prvn&#237;_strama_DUM_Li&#353;ov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37D8AEE46DFB485B97AE6EE36B7CDAC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E199B9F-95F8-420C-9178-1D8FE5D4738C}"/>
      </w:docPartPr>
      <w:docPartBody>
        <w:p w:rsidR="00C60272" w:rsidRDefault="00F53B89" w:rsidP="00F53B89">
          <w:pPr>
            <w:pStyle w:val="37D8AEE46DFB485B97AE6EE36B7CDACB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[Zadejte název dokumentu.]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53B89"/>
    <w:rsid w:val="00575FBB"/>
    <w:rsid w:val="00C60272"/>
    <w:rsid w:val="00F53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027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37D8AEE46DFB485B97AE6EE36B7CDACB">
    <w:name w:val="37D8AEE46DFB485B97AE6EE36B7CDACB"/>
    <w:rsid w:val="00F53B89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BCD8DA-2E05-4584-8E00-BBA23A027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word_první_strama_DUM_Lišov.dotx</Template>
  <TotalTime>27</TotalTime>
  <Pages>6</Pages>
  <Words>605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Dosazování do výrazů s proměnnou - pracovní list</vt:lpstr>
    </vt:vector>
  </TitlesOfParts>
  <Company/>
  <LinksUpToDate>false</LinksUpToDate>
  <CharactersWithSpaces>4173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Dosazování do výrazů s proměnnou - pracovní list</dc:title>
  <dc:creator>mbenedova</dc:creator>
  <cp:lastModifiedBy>Maruška</cp:lastModifiedBy>
  <cp:revision>5</cp:revision>
  <dcterms:created xsi:type="dcterms:W3CDTF">2014-01-09T20:57:00Z</dcterms:created>
  <dcterms:modified xsi:type="dcterms:W3CDTF">2014-01-09T21:36:00Z</dcterms:modified>
</cp:coreProperties>
</file>