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976BE3">
        <w:rPr>
          <w:rFonts w:ascii="Times New Roman" w:hAnsi="Times New Roman"/>
        </w:rPr>
        <w:t>Strojírenské</w:t>
      </w:r>
      <w:r w:rsidR="00BE2135">
        <w:rPr>
          <w:rFonts w:ascii="Times New Roman" w:hAnsi="Times New Roman"/>
        </w:rPr>
        <w:t xml:space="preserve"> </w:t>
      </w:r>
      <w:r w:rsidR="00976BE3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8669E3" w:rsidRDefault="00ED6A09" w:rsidP="00C63E14">
      <w:pPr>
        <w:tabs>
          <w:tab w:val="left" w:pos="2268"/>
        </w:tabs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55C9B">
        <w:rPr>
          <w:rFonts w:ascii="Times New Roman" w:hAnsi="Times New Roman"/>
        </w:rPr>
        <w:t>Hodnota</w:t>
      </w:r>
      <w:r w:rsidR="00C63E14">
        <w:rPr>
          <w:rFonts w:ascii="Times New Roman" w:hAnsi="Times New Roman"/>
        </w:rPr>
        <w:t xml:space="preserve"> v</w:t>
      </w:r>
      <w:r w:rsidR="00C8366F">
        <w:rPr>
          <w:rFonts w:ascii="Times New Roman" w:hAnsi="Times New Roman"/>
        </w:rPr>
        <w:t>ýraz</w:t>
      </w:r>
      <w:r w:rsidR="00955C9B">
        <w:rPr>
          <w:rFonts w:ascii="Times New Roman" w:hAnsi="Times New Roman"/>
        </w:rPr>
        <w:t>u</w:t>
      </w:r>
      <w:r w:rsidR="00C8366F">
        <w:rPr>
          <w:rFonts w:ascii="Times New Roman" w:hAnsi="Times New Roman"/>
        </w:rPr>
        <w:t xml:space="preserve"> </w:t>
      </w:r>
      <w:r w:rsidR="008669E3">
        <w:rPr>
          <w:rFonts w:ascii="Times New Roman" w:hAnsi="Times New Roman"/>
        </w:rPr>
        <w:t>s proměnnou</w:t>
      </w:r>
    </w:p>
    <w:p w:rsidR="00ED6A09" w:rsidRDefault="008669E3" w:rsidP="00C63E14">
      <w:pPr>
        <w:tabs>
          <w:tab w:val="left" w:pos="2268"/>
        </w:tabs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976BE3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976BE3">
        <w:rPr>
          <w:rFonts w:ascii="Times New Roman" w:hAnsi="Times New Roman"/>
        </w:rPr>
        <w:t>4</w:t>
      </w:r>
      <w:r>
        <w:rPr>
          <w:rFonts w:ascii="Times New Roman" w:hAnsi="Times New Roman"/>
        </w:rPr>
        <w:t>9</w:t>
      </w:r>
    </w:p>
    <w:p w:rsidR="00ED6A09" w:rsidRPr="008669E3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28"/>
          <w:szCs w:val="28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C28A9">
        <w:rPr>
          <w:rFonts w:ascii="Times New Roman" w:hAnsi="Times New Roman"/>
        </w:rPr>
        <w:t>Určová</w:t>
      </w:r>
      <w:r w:rsidR="00C63E14">
        <w:rPr>
          <w:rFonts w:ascii="Times New Roman" w:hAnsi="Times New Roman"/>
        </w:rPr>
        <w:t xml:space="preserve">ní </w:t>
      </w:r>
      <w:r w:rsidR="007C28A9">
        <w:rPr>
          <w:rFonts w:ascii="Times New Roman" w:hAnsi="Times New Roman"/>
        </w:rPr>
        <w:t>hodnoty</w:t>
      </w:r>
      <w:r w:rsidR="00C63E14">
        <w:rPr>
          <w:rFonts w:ascii="Times New Roman" w:hAnsi="Times New Roman"/>
        </w:rPr>
        <w:t xml:space="preserve"> v</w:t>
      </w:r>
      <w:r w:rsidR="00BE2135">
        <w:rPr>
          <w:rFonts w:ascii="Times New Roman" w:hAnsi="Times New Roman"/>
        </w:rPr>
        <w:t>ýraz</w:t>
      </w:r>
      <w:r w:rsidR="00C63E14">
        <w:rPr>
          <w:rFonts w:ascii="Times New Roman" w:hAnsi="Times New Roman"/>
        </w:rPr>
        <w:t>ů</w:t>
      </w:r>
      <w:r w:rsidR="00C8366F">
        <w:rPr>
          <w:rFonts w:ascii="Times New Roman" w:hAnsi="Times New Roman"/>
        </w:rPr>
        <w:t xml:space="preserve"> </w:t>
      </w:r>
      <w:r w:rsidR="008669E3">
        <w:rPr>
          <w:rFonts w:ascii="Times New Roman" w:hAnsi="Times New Roman"/>
        </w:rPr>
        <w:t>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976BE3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8669E3">
        <w:rPr>
          <w:rFonts w:ascii="Times New Roman" w:hAnsi="Times New Roman"/>
        </w:rPr>
        <w:t>14</w:t>
      </w:r>
      <w:r w:rsidR="00BE2135">
        <w:rPr>
          <w:rFonts w:ascii="Times New Roman" w:hAnsi="Times New Roman"/>
        </w:rPr>
        <w:t xml:space="preserve">. </w:t>
      </w:r>
      <w:r w:rsidR="007C28A9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6335F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6335F0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120" w:line="276" w:lineRule="auto"/>
        <w:ind w:left="284" w:hanging="284"/>
        <w:rPr>
          <w:sz w:val="36"/>
        </w:rPr>
      </w:pPr>
      <w:r>
        <w:rPr>
          <w:sz w:val="28"/>
        </w:rPr>
        <w:lastRenderedPageBreak/>
        <w:t>Určete hodnotu výrazu dosazením daných čísel místo proměnné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644"/>
        <w:gridCol w:w="2892"/>
        <w:gridCol w:w="1644"/>
        <w:gridCol w:w="2892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805FC8" w:rsidRDefault="008669E3" w:rsidP="002E1165">
            <w:pPr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b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11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14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b w:val="0"/>
                <w:i/>
                <w:sz w:val="28"/>
              </w:rPr>
              <w:t>a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</w:rPr>
              <w:t>(</w:t>
            </w:r>
            <w:r>
              <w:rPr>
                <w:i/>
                <w:sz w:val="28"/>
              </w:rPr>
              <w:t>b</w:t>
            </w:r>
            <w:r>
              <w:rPr>
                <w:sz w:val="28"/>
              </w:rPr>
              <w:t xml:space="preserve"> + 24) : 7 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5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 xml:space="preserve">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>
              <w:rPr>
                <w:rFonts w:cstheme="minorHAnsi"/>
                <w:b w:val="0"/>
                <w:sz w:val="28"/>
              </w:rPr>
              <w:t xml:space="preserve"> - 17</w:t>
            </w:r>
            <w:r w:rsidRPr="00805FC8">
              <w:rPr>
                <w:rFonts w:cstheme="minorHAnsi"/>
                <w:b w:val="0"/>
                <w:sz w:val="28"/>
              </w:rPr>
              <w:t xml:space="preserve"> 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 xml:space="preserve">66 : </w:t>
            </w:r>
            <w:r>
              <w:rPr>
                <w:rFonts w:cstheme="minorHAnsi"/>
                <w:i/>
                <w:sz w:val="28"/>
              </w:rPr>
              <w:t>b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b w:val="0"/>
                <w:sz w:val="28"/>
              </w:rPr>
            </w:pPr>
            <w:r w:rsidRPr="00805FC8">
              <w:rPr>
                <w:rFonts w:cstheme="minorHAnsi"/>
                <w:b w:val="0"/>
                <w:sz w:val="28"/>
              </w:rPr>
              <w:t>(</w:t>
            </w:r>
            <w:r>
              <w:rPr>
                <w:rFonts w:cstheme="minorHAnsi"/>
                <w:b w:val="0"/>
                <w:sz w:val="28"/>
              </w:rPr>
              <w:t>6</w:t>
            </w:r>
            <w:r w:rsidRPr="00805FC8">
              <w:rPr>
                <w:rFonts w:cstheme="minorHAnsi"/>
                <w:b w:val="0"/>
                <w:sz w:val="28"/>
              </w:rPr>
              <w:t xml:space="preserve"> 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 w:rsidRPr="00805FC8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sz w:val="28"/>
              </w:rPr>
              <w:t>3</w:t>
            </w:r>
            <w:r w:rsidRPr="00805FC8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</w:rPr>
              <w:t>b</w:t>
            </w:r>
            <w:r>
              <w:rPr>
                <w:rFonts w:cstheme="minorHAnsi"/>
                <w:sz w:val="28"/>
              </w:rPr>
              <w:t xml:space="preserve"> - (4 ∙ 2)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669E3" w:rsidRPr="00B33490" w:rsidTr="002E1165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B33490" w:rsidRDefault="008669E3" w:rsidP="002E1165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x 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B33490" w:rsidRDefault="008669E3" w:rsidP="002E1165">
            <w:pPr>
              <w:cnfStyle w:val="000000000000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y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7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>∙</w:t>
            </w:r>
            <w:r w:rsidRPr="00B33490">
              <w:rPr>
                <w:b w:val="0"/>
                <w:sz w:val="28"/>
              </w:rPr>
              <w:t xml:space="preserve"> </w:t>
            </w:r>
            <w:r>
              <w:rPr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+ </w:t>
            </w:r>
            <w:r>
              <w:rPr>
                <w:rFonts w:cstheme="minorHAnsi"/>
                <w:b w:val="0"/>
                <w:sz w:val="28"/>
              </w:rPr>
              <w:t>9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D029B8" w:rsidRDefault="008669E3" w:rsidP="002E1165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5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>∙  y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y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(50</w:t>
            </w:r>
            <w:r w:rsidRPr="00B33490">
              <w:rPr>
                <w:rFonts w:cstheme="minorHAnsi"/>
                <w:b w:val="0"/>
                <w:sz w:val="28"/>
              </w:rPr>
              <w:t xml:space="preserve"> - 5) : </w:t>
            </w: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D029B8" w:rsidRDefault="008669E3" w:rsidP="002E1165">
            <w:pPr>
              <w:jc w:val="right"/>
              <w:cnfStyle w:val="000000000000"/>
              <w:rPr>
                <w:rFonts w:cstheme="minorHAnsi"/>
                <w:sz w:val="28"/>
              </w:rPr>
            </w:pPr>
            <w:r w:rsidRPr="00D029B8">
              <w:rPr>
                <w:rFonts w:cstheme="minorHAnsi"/>
                <w:sz w:val="28"/>
              </w:rPr>
              <w:t>y</w:t>
            </w:r>
            <w:r w:rsidRPr="00D029B8"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3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b w:val="0"/>
                <w:sz w:val="28"/>
              </w:rPr>
            </w:pP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 xml:space="preserve">∙ </w:t>
            </w:r>
            <w:r>
              <w:rPr>
                <w:rFonts w:cstheme="minorHAnsi"/>
                <w:b w:val="0"/>
                <w:sz w:val="28"/>
              </w:rPr>
              <w:t>18</w:t>
            </w:r>
            <w:r w:rsidRPr="00B33490">
              <w:rPr>
                <w:rFonts w:cstheme="minorHAnsi"/>
                <w:b w:val="0"/>
                <w:sz w:val="28"/>
              </w:rPr>
              <w:t xml:space="preserve"> : </w:t>
            </w:r>
            <w:r>
              <w:rPr>
                <w:rFonts w:cstheme="minorHAnsi"/>
                <w:b w:val="0"/>
                <w:sz w:val="28"/>
              </w:rPr>
              <w:t>2</w:t>
            </w:r>
            <w:r w:rsidRPr="00B33490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D029B8" w:rsidRDefault="008669E3" w:rsidP="002E1165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6 ∙  </w:t>
            </w:r>
            <w:r w:rsidRPr="00D029B8">
              <w:rPr>
                <w:rFonts w:cstheme="minorHAnsi"/>
                <w:sz w:val="28"/>
              </w:rPr>
              <w:t>y</w:t>
            </w:r>
            <w:r>
              <w:rPr>
                <w:rFonts w:cstheme="minorHAnsi"/>
                <w:sz w:val="28"/>
              </w:rPr>
              <w:t xml:space="preserve"> - 15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8669E3" w:rsidRDefault="008669E3" w:rsidP="008669E3">
      <w:pPr>
        <w:pStyle w:val="Odstavecseseznamem"/>
        <w:numPr>
          <w:ilvl w:val="0"/>
          <w:numId w:val="14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</w:rPr>
        <w:t xml:space="preserve">Určete hodnotu výrazů pro </w:t>
      </w:r>
      <w:r>
        <w:rPr>
          <w:rFonts w:cstheme="minorHAnsi"/>
          <w:b/>
          <w:i/>
          <w:sz w:val="28"/>
        </w:rPr>
        <w:t xml:space="preserve">x = 4 </w:t>
      </w:r>
      <w:r>
        <w:rPr>
          <w:rFonts w:cstheme="minorHAnsi"/>
          <w:sz w:val="28"/>
        </w:rPr>
        <w:t>a porovnejte</w:t>
      </w:r>
      <w:r w:rsidRPr="008E0175">
        <w:rPr>
          <w:sz w:val="28"/>
          <w:szCs w:val="28"/>
        </w:rPr>
        <w:t xml:space="preserve"> </w:t>
      </w:r>
      <w:r w:rsidRPr="008E0175">
        <w:rPr>
          <w:sz w:val="28"/>
        </w:rPr>
        <w:t xml:space="preserve"> </w:t>
      </w:r>
      <w:r w:rsidRPr="008E0175">
        <w:rPr>
          <w:sz w:val="36"/>
        </w:rPr>
        <w:t xml:space="preserve"> </w:t>
      </w:r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8 ∙ x - 5 ∙ 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8669E3" w:rsidRPr="008E0175" w:rsidRDefault="008669E3" w:rsidP="002E1165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3 </w:t>
            </w:r>
            <w:r>
              <w:rPr>
                <w:rFonts w:cstheme="minorHAnsi"/>
                <w:sz w:val="28"/>
              </w:rPr>
              <w:t>∙ x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4 </w:t>
            </w:r>
            <w:r>
              <w:rPr>
                <w:rFonts w:cstheme="minorHAnsi"/>
                <w:sz w:val="28"/>
              </w:rPr>
              <w:t>∙ 3x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(14x + 1x) : 2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</w:rPr>
              <w:t xml:space="preserve">46x - (5 ∙ 3x)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6 ∙ 7x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>3 ∙ x - 2x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3x + 2x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Default="008669E3" w:rsidP="002E1165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14x -  3 ∙ 4x =  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10x - 2 ∙ 4x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Default="008669E3" w:rsidP="002E1165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>56x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4 ∙ 7 ∙ x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 xml:space="preserve">Zapište jako výraz a vypočítejte jeho hodnotu pro </w:t>
      </w:r>
      <w:r w:rsidRPr="00E468DA">
        <w:rPr>
          <w:rFonts w:eastAsiaTheme="minorEastAsia" w:cstheme="minorHAnsi"/>
          <w:b/>
          <w:i/>
          <w:sz w:val="28"/>
        </w:rPr>
        <w:t xml:space="preserve">a = </w:t>
      </w:r>
      <w:r>
        <w:rPr>
          <w:rFonts w:eastAsiaTheme="minorEastAsia" w:cstheme="minorHAnsi"/>
          <w:b/>
          <w:i/>
          <w:sz w:val="28"/>
        </w:rPr>
        <w:t>8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8669E3" w:rsidRPr="008E0175" w:rsidTr="002E1165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32 větší než tři čtvrtiny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5535A3" w:rsidRDefault="008669E3" w:rsidP="002E116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32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4</m:t>
                  </m:r>
                </m:den>
              </m:f>
            </m:oMath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a = 32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4</m:t>
                  </m:r>
                </m:den>
              </m:f>
            </m:oMath>
            <w:r>
              <w:rPr>
                <w:rFonts w:eastAsiaTheme="minorEastAsia"/>
                <w:bCs/>
                <w:i/>
                <w:color w:val="215868" w:themeColor="accent5" w:themeShade="80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/>
                <w:bCs/>
                <w:i/>
                <w:color w:val="215868" w:themeColor="accent5" w:themeShade="80"/>
                <w:sz w:val="28"/>
              </w:rPr>
              <w:t>8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32 + 6 = 38</w:t>
            </w: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třikrát větší než polovina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rPr>
                <w:bCs/>
                <w:sz w:val="28"/>
              </w:rPr>
            </w:pP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5 menší než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5535A3" w:rsidRDefault="008669E3" w:rsidP="002E1165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24 krát větší než dvě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rPr>
                <w:bCs/>
                <w:sz w:val="28"/>
              </w:rPr>
            </w:pP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Default="008669E3" w:rsidP="002E1165">
            <w:pPr>
              <w:ind w:hanging="108"/>
              <w:jc w:val="right"/>
              <w:rPr>
                <w:rFonts w:eastAsiaTheme="minorEastAsia"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47 větší než tři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rPr>
                <w:bCs/>
                <w:sz w:val="28"/>
              </w:rPr>
            </w:pP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>Dosaďte čísla do vzorce obsahu čtverce, obdélníku a vypočtěte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5 mm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3 mm, b = 7 mm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9B3483" w:rsidRDefault="008669E3" w:rsidP="002E1165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9B3483" w:rsidRDefault="008669E3" w:rsidP="002E1165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</w:t>
            </w:r>
          </w:p>
        </w:tc>
      </w:tr>
    </w:tbl>
    <w:p w:rsidR="007C28A9" w:rsidRPr="001167B5" w:rsidRDefault="007C28A9" w:rsidP="007C28A9">
      <w:pPr>
        <w:pStyle w:val="Odstavecseseznamem"/>
        <w:ind w:left="284" w:right="-425"/>
        <w:rPr>
          <w:sz w:val="10"/>
          <w:szCs w:val="28"/>
        </w:rPr>
      </w:pPr>
    </w:p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autodílně je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aut. Na každém autě pracuje 5 automechaniků. Kolik jich na autech pracuje? Zapište jako výraz. Určete hodnotu výrazu pro </w:t>
      </w:r>
      <w:r w:rsidRPr="008300D3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13.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835"/>
        <w:gridCol w:w="850"/>
        <w:gridCol w:w="425"/>
        <w:gridCol w:w="851"/>
        <w:gridCol w:w="3343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aut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automechaniků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8669E3" w:rsidRPr="0018427F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18427F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669E3" w:rsidRPr="0018427F" w:rsidRDefault="008669E3" w:rsidP="002E1165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automechaniků celkem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18427F" w:rsidRDefault="008669E3" w:rsidP="002E1165">
            <w:pPr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18427F" w:rsidRDefault="008669E3" w:rsidP="002E1165">
            <w:pPr>
              <w:ind w:hanging="100"/>
              <w:cnfStyle w:val="000000000000"/>
              <w:rPr>
                <w:rFonts w:asciiTheme="minorHAnsi" w:hAnsiTheme="minorHAnsi"/>
                <w:vertAlign w:val="superscript"/>
              </w:rPr>
            </w:pP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18427F" w:rsidRDefault="008669E3" w:rsidP="002E1165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 autoservisu pracuje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na                 autech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            automechaniků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16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 xml:space="preserve">U pěti stolů je </w:t>
      </w:r>
      <w:r>
        <w:rPr>
          <w:rFonts w:cstheme="minorHAnsi"/>
          <w:b/>
          <w:i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židlí a u dvanácti stolů je </w:t>
      </w:r>
      <w:r w:rsidRPr="00D40097">
        <w:rPr>
          <w:rFonts w:cstheme="minorHAnsi"/>
          <w:b/>
          <w:sz w:val="28"/>
          <w:szCs w:val="28"/>
        </w:rPr>
        <w:t>b</w:t>
      </w:r>
      <w:r>
        <w:rPr>
          <w:rFonts w:cstheme="minorHAnsi"/>
          <w:sz w:val="28"/>
          <w:szCs w:val="28"/>
        </w:rPr>
        <w:t xml:space="preserve"> židlí. Kolik je v jídelně míst k sezení? Zapište jako výraz a určete jeho hodnotu pro </w:t>
      </w:r>
      <w:r>
        <w:rPr>
          <w:rFonts w:cstheme="minorHAnsi"/>
          <w:b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= 4 a </w:t>
      </w:r>
      <w:r w:rsidRPr="00D40097">
        <w:rPr>
          <w:rFonts w:cstheme="minorHAnsi"/>
          <w:b/>
          <w:sz w:val="28"/>
          <w:szCs w:val="28"/>
        </w:rPr>
        <w:t>b</w:t>
      </w:r>
      <w:r>
        <w:rPr>
          <w:rFonts w:cstheme="minorHAnsi"/>
          <w:sz w:val="28"/>
          <w:szCs w:val="28"/>
        </w:rPr>
        <w:t xml:space="preserve"> = 6.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5 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C06034" w:rsidRDefault="008669E3" w:rsidP="002E1165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12 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250" w:hanging="33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jc w:val="center"/>
              <w:cnfStyle w:val="0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center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je                                míst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balení je 12 šroubováků a cel</w:t>
      </w:r>
      <w:r w:rsidR="008300D3">
        <w:rPr>
          <w:rFonts w:cstheme="minorHAnsi"/>
          <w:sz w:val="28"/>
          <w:szCs w:val="28"/>
        </w:rPr>
        <w:t>é balení</w:t>
      </w:r>
      <w:r>
        <w:rPr>
          <w:rFonts w:cstheme="minorHAnsi"/>
          <w:sz w:val="28"/>
          <w:szCs w:val="28"/>
        </w:rPr>
        <w:t xml:space="preserve"> stojí </w:t>
      </w:r>
      <w:r>
        <w:rPr>
          <w:rFonts w:cstheme="minorHAnsi"/>
          <w:b/>
          <w:i/>
          <w:sz w:val="28"/>
          <w:szCs w:val="28"/>
        </w:rPr>
        <w:t xml:space="preserve">x </w:t>
      </w:r>
      <w:r>
        <w:rPr>
          <w:rFonts w:cstheme="minorHAnsi"/>
          <w:sz w:val="28"/>
          <w:szCs w:val="28"/>
        </w:rPr>
        <w:t>korun. Zapište výrazem, kolik stojí 31 šroubováků. Svůj výraz ověřte dosazením (</w:t>
      </w:r>
      <w:r w:rsidRPr="00D40097">
        <w:rPr>
          <w:rFonts w:cstheme="minorHAnsi"/>
          <w:b/>
          <w:sz w:val="28"/>
          <w:szCs w:val="28"/>
        </w:rPr>
        <w:t xml:space="preserve">x </w:t>
      </w:r>
      <w:r w:rsidRPr="00D40097">
        <w:rPr>
          <w:rFonts w:cstheme="minorHAnsi"/>
          <w:sz w:val="28"/>
          <w:szCs w:val="28"/>
        </w:rPr>
        <w:t>= 96</w:t>
      </w:r>
      <w:r>
        <w:rPr>
          <w:rFonts w:cstheme="minorHAnsi"/>
          <w:sz w:val="28"/>
          <w:szCs w:val="28"/>
        </w:rPr>
        <w:t>) a výpočtem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1134"/>
        <w:gridCol w:w="851"/>
        <w:gridCol w:w="3969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šroubováků v balení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396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balení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Default="008669E3" w:rsidP="002E1165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31 kusů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 31 šroubováků 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      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4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Automechanik platil </w:t>
      </w:r>
      <w:r w:rsidR="008300D3">
        <w:rPr>
          <w:rFonts w:cstheme="minorHAnsi"/>
          <w:sz w:val="28"/>
          <w:szCs w:val="28"/>
        </w:rPr>
        <w:t xml:space="preserve">za </w:t>
      </w:r>
      <w:r>
        <w:rPr>
          <w:rFonts w:cstheme="minorHAnsi"/>
          <w:sz w:val="28"/>
          <w:szCs w:val="28"/>
        </w:rPr>
        <w:t xml:space="preserve">vodu. Za měsíc </w:t>
      </w:r>
      <w:r w:rsidR="008300D3">
        <w:rPr>
          <w:rFonts w:cstheme="minorHAnsi"/>
          <w:sz w:val="28"/>
          <w:szCs w:val="28"/>
        </w:rPr>
        <w:t>vy</w:t>
      </w:r>
      <w:r>
        <w:rPr>
          <w:rFonts w:cstheme="minorHAnsi"/>
          <w:sz w:val="28"/>
          <w:szCs w:val="28"/>
        </w:rPr>
        <w:t xml:space="preserve">čerpal 7 kubíků. Cena za kubík vody je </w:t>
      </w:r>
      <w:r>
        <w:rPr>
          <w:rFonts w:cstheme="minorHAnsi"/>
          <w:b/>
          <w:i/>
          <w:sz w:val="28"/>
          <w:szCs w:val="28"/>
        </w:rPr>
        <w:t xml:space="preserve">x </w:t>
      </w:r>
      <w:r w:rsidRPr="00F74AFA">
        <w:rPr>
          <w:rFonts w:cstheme="minorHAnsi"/>
          <w:sz w:val="28"/>
          <w:szCs w:val="28"/>
        </w:rPr>
        <w:t>korun</w:t>
      </w:r>
      <w:r>
        <w:rPr>
          <w:rFonts w:cstheme="minorHAnsi"/>
          <w:sz w:val="28"/>
          <w:szCs w:val="28"/>
        </w:rPr>
        <w:t xml:space="preserve">. Jaká byla cena </w:t>
      </w:r>
      <w:r w:rsidR="008300D3">
        <w:rPr>
          <w:rFonts w:cstheme="minorHAnsi"/>
          <w:sz w:val="28"/>
          <w:szCs w:val="28"/>
        </w:rPr>
        <w:t>vy</w:t>
      </w:r>
      <w:r>
        <w:rPr>
          <w:rFonts w:cstheme="minorHAnsi"/>
          <w:sz w:val="28"/>
          <w:szCs w:val="28"/>
        </w:rPr>
        <w:t xml:space="preserve">čerpané vody? Zapište jako výraz a určete jeho hodnotu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65,- Kč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odčerpané vody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kubík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vody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</w:p>
        </w:tc>
        <w:tc>
          <w:tcPr>
            <w:tcW w:w="85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sz w:val="32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Voda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stála 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976BE3" w:rsidRPr="00BD17C7" w:rsidRDefault="00976BE3" w:rsidP="00976BE3">
      <w:pPr>
        <w:spacing w:line="276" w:lineRule="auto"/>
        <w:ind w:hanging="284"/>
        <w:rPr>
          <w:sz w:val="28"/>
        </w:rPr>
        <w:sectPr w:rsidR="00976BE3" w:rsidRPr="00BD17C7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8669E3" w:rsidRPr="008E0175" w:rsidRDefault="008669E3" w:rsidP="008669E3">
      <w:pPr>
        <w:pStyle w:val="Odstavecseseznamem"/>
        <w:numPr>
          <w:ilvl w:val="0"/>
          <w:numId w:val="15"/>
        </w:numPr>
        <w:spacing w:before="120" w:line="276" w:lineRule="auto"/>
        <w:ind w:left="284" w:hanging="284"/>
        <w:rPr>
          <w:sz w:val="36"/>
        </w:rPr>
      </w:pPr>
      <w:r>
        <w:rPr>
          <w:sz w:val="28"/>
        </w:rPr>
        <w:t>Určete hodnotu výrazu dosazením daných čísel místo proměnné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644"/>
        <w:gridCol w:w="2892"/>
        <w:gridCol w:w="1644"/>
        <w:gridCol w:w="2892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4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805FC8" w:rsidRDefault="008669E3" w:rsidP="002E1165">
            <w:pPr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b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11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14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b w:val="0"/>
                <w:i/>
                <w:sz w:val="28"/>
              </w:rPr>
              <w:t>a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14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= 56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</w:rPr>
              <w:t>(</w:t>
            </w:r>
            <w:r>
              <w:rPr>
                <w:i/>
                <w:sz w:val="28"/>
              </w:rPr>
              <w:t>b</w:t>
            </w:r>
            <w:r>
              <w:rPr>
                <w:sz w:val="28"/>
              </w:rPr>
              <w:t xml:space="preserve"> + 24) : 7 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>(11 + 24) : 7 = 35 : 7 = 5</w:t>
            </w: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5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 xml:space="preserve">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>
              <w:rPr>
                <w:rFonts w:cstheme="minorHAnsi"/>
                <w:b w:val="0"/>
                <w:sz w:val="28"/>
              </w:rPr>
              <w:t xml:space="preserve"> - 17</w:t>
            </w:r>
            <w:r w:rsidRPr="00805FC8">
              <w:rPr>
                <w:rFonts w:cstheme="minorHAnsi"/>
                <w:b w:val="0"/>
                <w:sz w:val="28"/>
              </w:rPr>
              <w:t xml:space="preserve"> 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0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5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4 - 17 = 20 - 17 = 3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 xml:space="preserve">66 : </w:t>
            </w:r>
            <w:r>
              <w:rPr>
                <w:rFonts w:cstheme="minorHAnsi"/>
                <w:i/>
                <w:sz w:val="28"/>
              </w:rPr>
              <w:t>b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0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>66 : 11 = 6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right"/>
              <w:rPr>
                <w:b w:val="0"/>
                <w:sz w:val="28"/>
              </w:rPr>
            </w:pPr>
            <w:r w:rsidRPr="00805FC8">
              <w:rPr>
                <w:rFonts w:cstheme="minorHAnsi"/>
                <w:b w:val="0"/>
                <w:sz w:val="28"/>
              </w:rPr>
              <w:t>(</w:t>
            </w:r>
            <w:r>
              <w:rPr>
                <w:rFonts w:cstheme="minorHAnsi"/>
                <w:b w:val="0"/>
                <w:sz w:val="28"/>
              </w:rPr>
              <w:t>6</w:t>
            </w:r>
            <w:r w:rsidRPr="00805FC8">
              <w:rPr>
                <w:rFonts w:cstheme="minorHAnsi"/>
                <w:b w:val="0"/>
                <w:sz w:val="28"/>
              </w:rPr>
              <w:t xml:space="preserve"> 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 w:rsidRPr="00805FC8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sz w:val="28"/>
              </w:rPr>
              <w:t>3</w:t>
            </w:r>
            <w:r w:rsidRPr="00805FC8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(6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4) : 3 = 24 : 3 = 8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B6EDD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</w:rPr>
              <w:t>b</w:t>
            </w:r>
            <w:r>
              <w:rPr>
                <w:rFonts w:cstheme="minorHAnsi"/>
                <w:sz w:val="28"/>
              </w:rPr>
              <w:t xml:space="preserve"> - (4 ∙ 2)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11 - (4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2) = 11 - 8 = 3</w:t>
            </w:r>
          </w:p>
        </w:tc>
      </w:tr>
      <w:tr w:rsidR="008669E3" w:rsidRPr="00B33490" w:rsidTr="002E1165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B33490" w:rsidRDefault="008669E3" w:rsidP="002E1165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x 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8669E3" w:rsidRPr="00B33490" w:rsidRDefault="008669E3" w:rsidP="002E1165">
            <w:pPr>
              <w:cnfStyle w:val="000000000000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y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7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>∙</w:t>
            </w:r>
            <w:r w:rsidRPr="00B33490">
              <w:rPr>
                <w:b w:val="0"/>
                <w:sz w:val="28"/>
              </w:rPr>
              <w:t xml:space="preserve"> </w:t>
            </w:r>
            <w:r>
              <w:rPr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+ </w:t>
            </w:r>
            <w:r>
              <w:rPr>
                <w:rFonts w:cstheme="minorHAnsi"/>
                <w:b w:val="0"/>
                <w:sz w:val="28"/>
              </w:rPr>
              <w:t>9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5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5 + 9 = 25 + 9 = 34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D029B8" w:rsidRDefault="008669E3" w:rsidP="002E1165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5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>∙  y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y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5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7 </w:t>
            </w:r>
            <w:r w:rsidRPr="00805FC8">
              <w:rPr>
                <w:rFonts w:cstheme="minorHAnsi"/>
                <w:sz w:val="28"/>
              </w:rPr>
              <w:t>∙</w:t>
            </w:r>
            <w:r w:rsidRPr="007C03AF">
              <w:rPr>
                <w:rFonts w:cstheme="minorHAnsi"/>
                <w:sz w:val="28"/>
              </w:rPr>
              <w:t xml:space="preserve"> 7 = 245</w:t>
            </w: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(50</w:t>
            </w:r>
            <w:r w:rsidRPr="00B33490">
              <w:rPr>
                <w:rFonts w:cstheme="minorHAnsi"/>
                <w:b w:val="0"/>
                <w:sz w:val="28"/>
              </w:rPr>
              <w:t xml:space="preserve"> - 5) : </w:t>
            </w: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0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>(50 - 5) : 5 = 45 : 5 = 9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D029B8" w:rsidRDefault="008669E3" w:rsidP="002E1165">
            <w:pPr>
              <w:jc w:val="right"/>
              <w:cnfStyle w:val="000000000000"/>
              <w:rPr>
                <w:rFonts w:cstheme="minorHAnsi"/>
                <w:sz w:val="28"/>
              </w:rPr>
            </w:pPr>
            <w:r w:rsidRPr="00D029B8">
              <w:rPr>
                <w:rFonts w:cstheme="minorHAnsi"/>
                <w:sz w:val="28"/>
              </w:rPr>
              <w:t>y</w:t>
            </w:r>
            <w:r w:rsidRPr="00D029B8"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3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0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>7</w:t>
            </w:r>
            <w:r w:rsidRPr="007C03AF">
              <w:rPr>
                <w:rFonts w:cstheme="minorHAnsi"/>
                <w:sz w:val="28"/>
                <w:vertAlign w:val="superscript"/>
              </w:rPr>
              <w:t>2</w:t>
            </w:r>
            <w:r w:rsidRPr="007C03AF">
              <w:rPr>
                <w:rFonts w:cstheme="minorHAnsi"/>
                <w:sz w:val="28"/>
              </w:rPr>
              <w:t xml:space="preserve">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= 49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= 147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8669E3" w:rsidRPr="00B33490" w:rsidRDefault="008669E3" w:rsidP="002E1165">
            <w:pPr>
              <w:jc w:val="right"/>
              <w:rPr>
                <w:b w:val="0"/>
                <w:sz w:val="28"/>
              </w:rPr>
            </w:pP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 xml:space="preserve">∙ </w:t>
            </w:r>
            <w:r>
              <w:rPr>
                <w:rFonts w:cstheme="minorHAnsi"/>
                <w:b w:val="0"/>
                <w:sz w:val="28"/>
              </w:rPr>
              <w:t>18</w:t>
            </w:r>
            <w:r w:rsidRPr="00B33490">
              <w:rPr>
                <w:rFonts w:cstheme="minorHAnsi"/>
                <w:b w:val="0"/>
                <w:sz w:val="28"/>
              </w:rPr>
              <w:t xml:space="preserve"> : </w:t>
            </w:r>
            <w:r>
              <w:rPr>
                <w:rFonts w:cstheme="minorHAnsi"/>
                <w:b w:val="0"/>
                <w:sz w:val="28"/>
              </w:rPr>
              <w:t>2</w:t>
            </w:r>
            <w:r w:rsidRPr="00B33490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5</w:t>
            </w:r>
            <w:r w:rsidRPr="007C03AF">
              <w:rPr>
                <w:rFonts w:cstheme="minorHAnsi"/>
                <w:sz w:val="28"/>
              </w:rPr>
              <w:t xml:space="preserve">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18 : 2 = 90 : 2 = 45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8669E3" w:rsidRPr="00D029B8" w:rsidRDefault="008669E3" w:rsidP="002E1165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6 ∙  </w:t>
            </w:r>
            <w:r w:rsidRPr="00D029B8">
              <w:rPr>
                <w:rFonts w:cstheme="minorHAnsi"/>
                <w:sz w:val="28"/>
              </w:rPr>
              <w:t>y</w:t>
            </w:r>
            <w:r>
              <w:rPr>
                <w:rFonts w:cstheme="minorHAnsi"/>
                <w:sz w:val="28"/>
              </w:rPr>
              <w:t xml:space="preserve"> - 15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6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7 - 15 = 42 - 15 = 27</w:t>
            </w:r>
          </w:p>
        </w:tc>
      </w:tr>
    </w:tbl>
    <w:p w:rsidR="008669E3" w:rsidRDefault="008669E3" w:rsidP="008669E3">
      <w:pPr>
        <w:pStyle w:val="Odstavecseseznamem"/>
        <w:numPr>
          <w:ilvl w:val="0"/>
          <w:numId w:val="15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</w:rPr>
        <w:t xml:space="preserve">Určete hodnotu výrazů pro </w:t>
      </w:r>
      <w:r>
        <w:rPr>
          <w:rFonts w:cstheme="minorHAnsi"/>
          <w:b/>
          <w:i/>
          <w:sz w:val="28"/>
        </w:rPr>
        <w:t xml:space="preserve">x = 4 </w:t>
      </w:r>
      <w:r>
        <w:rPr>
          <w:rFonts w:cstheme="minorHAnsi"/>
          <w:sz w:val="28"/>
        </w:rPr>
        <w:t>a porovnejte</w:t>
      </w:r>
      <w:r w:rsidRPr="008E0175">
        <w:rPr>
          <w:sz w:val="28"/>
          <w:szCs w:val="28"/>
        </w:rPr>
        <w:t xml:space="preserve"> </w:t>
      </w:r>
      <w:r w:rsidRPr="008E0175">
        <w:rPr>
          <w:sz w:val="28"/>
        </w:rPr>
        <w:t xml:space="preserve"> </w:t>
      </w:r>
      <w:r w:rsidRPr="008E0175">
        <w:rPr>
          <w:sz w:val="36"/>
        </w:rPr>
        <w:t xml:space="preserve"> </w:t>
      </w:r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8 ∙ x - 5 ∙ 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Cs/>
                <w:sz w:val="28"/>
              </w:rPr>
            </w:pPr>
            <w:r w:rsidRPr="007C03AF">
              <w:rPr>
                <w:bCs/>
                <w:sz w:val="28"/>
              </w:rPr>
              <w:t>12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=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7C03AF">
              <w:rPr>
                <w:bCs/>
                <w:sz w:val="28"/>
              </w:rPr>
              <w:t>12</w:t>
            </w: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3 </w:t>
            </w:r>
            <w:r>
              <w:rPr>
                <w:rFonts w:cstheme="minorHAnsi"/>
                <w:sz w:val="28"/>
              </w:rPr>
              <w:t>∙ x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4 </w:t>
            </w:r>
            <w:r>
              <w:rPr>
                <w:rFonts w:cstheme="minorHAnsi"/>
                <w:sz w:val="28"/>
              </w:rPr>
              <w:t>∙ 3x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sz w:val="28"/>
              </w:rPr>
            </w:pPr>
            <w:r w:rsidRPr="007C03AF">
              <w:rPr>
                <w:sz w:val="28"/>
              </w:rPr>
              <w:t>48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spacing w:before="120"/>
              <w:ind w:hanging="193"/>
              <w:jc w:val="center"/>
              <w:rPr>
                <w:sz w:val="28"/>
              </w:rPr>
            </w:pPr>
            <w:r w:rsidRPr="007C03AF">
              <w:rPr>
                <w:sz w:val="28"/>
              </w:rPr>
              <w:t>30</w:t>
            </w: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(14x + 1x) : 2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</w:rPr>
              <w:t xml:space="preserve">46x - (5 ∙ 3x)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sz w:val="28"/>
              </w:rPr>
            </w:pPr>
            <w:r w:rsidRPr="007C03AF">
              <w:rPr>
                <w:sz w:val="28"/>
              </w:rPr>
              <w:t>124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7C03AF">
              <w:rPr>
                <w:sz w:val="28"/>
                <w:szCs w:val="28"/>
              </w:rPr>
              <w:t>168</w:t>
            </w: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6 ∙ 7x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>3 ∙ x - 2x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sz w:val="28"/>
              </w:rPr>
            </w:pPr>
            <w:r w:rsidRPr="007C03AF">
              <w:rPr>
                <w:sz w:val="28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7C03AF">
              <w:rPr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3x + 2x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Default="008669E3" w:rsidP="002E1165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14x -  3 ∙ 4x =  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sz w:val="28"/>
              </w:rPr>
            </w:pPr>
            <w:r w:rsidRPr="007C03AF">
              <w:rPr>
                <w:sz w:val="28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7C03AF">
              <w:rPr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10x - 2 ∙ 4x</w:t>
            </w:r>
          </w:p>
        </w:tc>
      </w:tr>
      <w:tr w:rsidR="008669E3" w:rsidRPr="008E0175" w:rsidTr="002E1165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8669E3" w:rsidRDefault="008669E3" w:rsidP="002E1165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>56x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sz w:val="28"/>
              </w:rPr>
            </w:pPr>
            <w:r w:rsidRPr="007C03AF">
              <w:rPr>
                <w:sz w:val="28"/>
              </w:rPr>
              <w:t>224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spacing w:before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7C03AF">
              <w:rPr>
                <w:sz w:val="28"/>
                <w:szCs w:val="28"/>
              </w:rPr>
              <w:t>112</w:t>
            </w:r>
          </w:p>
        </w:tc>
        <w:tc>
          <w:tcPr>
            <w:tcW w:w="2551" w:type="dxa"/>
            <w:vAlign w:val="bottom"/>
          </w:tcPr>
          <w:p w:rsidR="008669E3" w:rsidRPr="008E0175" w:rsidRDefault="008669E3" w:rsidP="002E1165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4 ∙ 7 ∙ x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5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 xml:space="preserve">Zapište jako výraz a vypočítejte jeho hodnotu pro </w:t>
      </w:r>
      <w:r w:rsidRPr="00E468DA">
        <w:rPr>
          <w:rFonts w:eastAsiaTheme="minorEastAsia" w:cstheme="minorHAnsi"/>
          <w:b/>
          <w:i/>
          <w:sz w:val="28"/>
        </w:rPr>
        <w:t xml:space="preserve">a = </w:t>
      </w:r>
      <w:r>
        <w:rPr>
          <w:rFonts w:eastAsiaTheme="minorEastAsia" w:cstheme="minorHAnsi"/>
          <w:b/>
          <w:i/>
          <w:sz w:val="28"/>
        </w:rPr>
        <w:t>8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8669E3" w:rsidRPr="008E0175" w:rsidTr="002E1165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32 větší než tři čtvrtiny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5535A3" w:rsidRDefault="008669E3" w:rsidP="002E1165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32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4</m:t>
                  </m:r>
                </m:den>
              </m:f>
            </m:oMath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a = 32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4</m:t>
                  </m:r>
                </m:den>
              </m:f>
            </m:oMath>
            <w:r>
              <w:rPr>
                <w:rFonts w:eastAsiaTheme="minorEastAsia"/>
                <w:bCs/>
                <w:i/>
                <w:color w:val="215868" w:themeColor="accent5" w:themeShade="80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/>
                <w:bCs/>
                <w:i/>
                <w:color w:val="215868" w:themeColor="accent5" w:themeShade="80"/>
                <w:sz w:val="28"/>
              </w:rPr>
              <w:t>8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32 + 6 = 38</w:t>
            </w: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třikrát větší než polovina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½ a = 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½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8 = 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= 12</w:t>
            </w: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5 menší než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>a - 5 = 8 - 5 = 3</w:t>
            </w: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24 krát větší než dvě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24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2a = 24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8 = 24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16 = 384</w:t>
            </w:r>
          </w:p>
        </w:tc>
      </w:tr>
      <w:tr w:rsidR="008669E3" w:rsidRPr="008E0175" w:rsidTr="002E1165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8669E3" w:rsidRDefault="008669E3" w:rsidP="002E1165">
            <w:pPr>
              <w:ind w:hanging="108"/>
              <w:jc w:val="right"/>
              <w:rPr>
                <w:rFonts w:eastAsiaTheme="minorEastAsia"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47 větší než tři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rPr>
                <w:rFonts w:cstheme="minorHAnsi"/>
                <w:sz w:val="28"/>
              </w:rPr>
            </w:pPr>
            <w:r w:rsidRPr="007C03AF">
              <w:rPr>
                <w:rFonts w:cstheme="minorHAnsi"/>
                <w:sz w:val="28"/>
              </w:rPr>
              <w:t xml:space="preserve">47 </w:t>
            </w:r>
            <w:r>
              <w:rPr>
                <w:rFonts w:cstheme="minorHAnsi"/>
                <w:sz w:val="28"/>
              </w:rPr>
              <w:t xml:space="preserve">+ 3a = 47 + 3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8 = 47 + 24 = 71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5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>Dosaďte čísla do vzorce obsahu čtverce, obdélníku a vypočtěte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5 mm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8669E3" w:rsidRPr="00805FC8" w:rsidRDefault="008669E3" w:rsidP="002E1165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3 mm, b = 7 mm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</w:pPr>
            <w:r w:rsidRPr="007C03AF"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  <w:t>S = a ∙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</w:pPr>
            <w:r w:rsidRPr="007C03AF"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  <w:t xml:space="preserve">S = a ∙ b </w:t>
            </w: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</w:pPr>
            <w:r w:rsidRPr="007C03AF"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  <w:t>S = 5 ∙ 5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cnfStyle w:val="000000000000"/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</w:pPr>
            <w:r w:rsidRPr="007C03AF"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  <w:t>S = 3 ∙ 7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rPr>
                <w:rFonts w:asciiTheme="minorHAnsi" w:hAnsiTheme="minorHAnsi"/>
                <w:sz w:val="28"/>
                <w:szCs w:val="28"/>
                <w:vertAlign w:val="superscript"/>
              </w:rPr>
            </w:pPr>
            <w:r w:rsidRPr="007C03AF"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  <w:t>S = 25 mm</w:t>
            </w:r>
            <w:r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vertAlign w:val="superscript"/>
                <w:lang w:eastAsia="en-US" w:bidi="en-US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7C03AF" w:rsidRDefault="008669E3" w:rsidP="002E1165">
            <w:pPr>
              <w:cnfStyle w:val="000000100000"/>
              <w:rPr>
                <w:rFonts w:asciiTheme="minorHAnsi" w:eastAsiaTheme="minorEastAsia" w:hAnsiTheme="minorHAnsi" w:cstheme="minorHAnsi"/>
                <w:sz w:val="28"/>
                <w:vertAlign w:val="superscript"/>
                <w:lang w:eastAsia="en-US" w:bidi="en-US"/>
              </w:rPr>
            </w:pPr>
            <w:r w:rsidRPr="007C03AF"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  <w:t>S = 21 mm</w:t>
            </w:r>
            <w:r>
              <w:rPr>
                <w:rFonts w:asciiTheme="minorHAnsi" w:eastAsiaTheme="minorEastAsia" w:hAnsiTheme="minorHAnsi" w:cstheme="minorHAnsi"/>
                <w:sz w:val="28"/>
                <w:vertAlign w:val="superscript"/>
                <w:lang w:eastAsia="en-US" w:bidi="en-US"/>
              </w:rPr>
              <w:t>2</w:t>
            </w: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</w:t>
            </w:r>
            <w:proofErr w:type="gramStart"/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je       </w:t>
            </w:r>
            <w:r w:rsidRPr="007C03AF"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  <w:t>25</w:t>
            </w:r>
            <w:proofErr w:type="gramEnd"/>
            <w:r w:rsidRPr="007C03AF"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lang w:eastAsia="en-US" w:bidi="en-US"/>
              </w:rPr>
              <w:t xml:space="preserve"> mm</w:t>
            </w:r>
            <w:r w:rsidRPr="007C03AF">
              <w:rPr>
                <w:rFonts w:asciiTheme="minorHAnsi" w:eastAsiaTheme="minorEastAsia" w:hAnsiTheme="minorHAnsi" w:cstheme="minorHAnsi"/>
                <w:b w:val="0"/>
                <w:bCs w:val="0"/>
                <w:sz w:val="28"/>
                <w:vertAlign w:val="superscript"/>
                <w:lang w:eastAsia="en-US" w:bidi="en-US"/>
              </w:rPr>
              <w:t>2</w:t>
            </w:r>
            <w: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7C03AF" w:rsidRDefault="008669E3" w:rsidP="002E1165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</w:t>
            </w:r>
            <w:proofErr w:type="gramStart"/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je    </w:t>
            </w:r>
            <w:r w:rsidRPr="007C03AF"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  <w:t>21</w:t>
            </w:r>
            <w:proofErr w:type="gramEnd"/>
            <w:r w:rsidRPr="007C03AF">
              <w:rPr>
                <w:rFonts w:asciiTheme="minorHAnsi" w:eastAsiaTheme="minorEastAsia" w:hAnsiTheme="minorHAnsi" w:cstheme="minorHAnsi"/>
                <w:sz w:val="28"/>
                <w:lang w:eastAsia="en-US" w:bidi="en-US"/>
              </w:rPr>
              <w:t xml:space="preserve"> mm</w:t>
            </w:r>
            <w:r w:rsidRPr="007C03AF">
              <w:rPr>
                <w:rFonts w:asciiTheme="minorHAnsi" w:eastAsiaTheme="minorEastAsia" w:hAnsiTheme="minorHAnsi" w:cstheme="minorHAnsi"/>
                <w:sz w:val="28"/>
                <w:vertAlign w:val="superscript"/>
                <w:lang w:eastAsia="en-US" w:bidi="en-US"/>
              </w:rPr>
              <w:t>2</w:t>
            </w: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5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autodílně je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aut. Na každém autě pracuje 5 automechaniků. Kolik jich na autech pracuje? Zapište jako výraz. Určete hodnotu výrazu pro </w:t>
      </w:r>
      <w:r w:rsidRPr="008300D3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13.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976"/>
        <w:gridCol w:w="709"/>
        <w:gridCol w:w="425"/>
        <w:gridCol w:w="851"/>
        <w:gridCol w:w="3343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97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aut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100000000000"/>
              <w:rPr>
                <w:rFonts w:asciiTheme="minorHAnsi" w:hAnsiTheme="minorHAnsi"/>
                <w:b w:val="0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 ∙ 5 = 13 ∙ 5 = 65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97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automechaniků na 1 autě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8669E3" w:rsidRPr="0018427F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18427F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669E3" w:rsidRPr="0018427F" w:rsidRDefault="008669E3" w:rsidP="002E1165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automechaniků celkem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18427F" w:rsidRDefault="008669E3" w:rsidP="002E1165">
            <w:pPr>
              <w:cnfStyle w:val="000000000000"/>
              <w:rPr>
                <w:rFonts w:asciiTheme="minorHAnsi" w:hAnsiTheme="minorHAnsi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 ∙ 5</w:t>
            </w:r>
          </w:p>
        </w:tc>
        <w:tc>
          <w:tcPr>
            <w:tcW w:w="851" w:type="dxa"/>
            <w:shd w:val="clear" w:color="auto" w:fill="auto"/>
          </w:tcPr>
          <w:p w:rsidR="008669E3" w:rsidRPr="0018427F" w:rsidRDefault="008669E3" w:rsidP="002E1165">
            <w:pPr>
              <w:ind w:hanging="100"/>
              <w:cnfStyle w:val="000000000000"/>
              <w:rPr>
                <w:rFonts w:asciiTheme="minorHAnsi" w:hAnsiTheme="minorHAnsi"/>
                <w:vertAlign w:val="superscript"/>
              </w:rPr>
            </w:pP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18427F" w:rsidRDefault="008669E3" w:rsidP="002E1165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9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42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851" w:type="dxa"/>
            <w:tcBorders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33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 autoservisu pracuje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na   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13</w:t>
            </w:r>
            <w:proofErr w:type="gramEnd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autech         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65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automechaniků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5"/>
        </w:numPr>
        <w:spacing w:before="16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 xml:space="preserve">U pěti stolů je </w:t>
      </w:r>
      <w:r>
        <w:rPr>
          <w:rFonts w:cstheme="minorHAnsi"/>
          <w:b/>
          <w:i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židlí a u dvanácti stolů je </w:t>
      </w:r>
      <w:r w:rsidRPr="00D40097">
        <w:rPr>
          <w:rFonts w:cstheme="minorHAnsi"/>
          <w:b/>
          <w:sz w:val="28"/>
          <w:szCs w:val="28"/>
        </w:rPr>
        <w:t>b</w:t>
      </w:r>
      <w:r>
        <w:rPr>
          <w:rFonts w:cstheme="minorHAnsi"/>
          <w:sz w:val="28"/>
          <w:szCs w:val="28"/>
        </w:rPr>
        <w:t xml:space="preserve"> židlí. Kolik je v jídelně míst k sezení? Zapište jako výraz a určete jeho hodnotu pro </w:t>
      </w:r>
      <w:r>
        <w:rPr>
          <w:rFonts w:cstheme="minorHAnsi"/>
          <w:b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= 4 a </w:t>
      </w:r>
      <w:r w:rsidRPr="00D40097">
        <w:rPr>
          <w:rFonts w:cstheme="minorHAnsi"/>
          <w:b/>
          <w:sz w:val="28"/>
          <w:szCs w:val="28"/>
        </w:rPr>
        <w:t>b</w:t>
      </w:r>
      <w:r>
        <w:rPr>
          <w:rFonts w:cstheme="minorHAnsi"/>
          <w:sz w:val="28"/>
          <w:szCs w:val="28"/>
        </w:rPr>
        <w:t xml:space="preserve"> = 6.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5 stolů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2E1165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a</w:t>
            </w: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8669E3" w:rsidRPr="00EB4D90" w:rsidRDefault="008669E3" w:rsidP="002E1165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5 ∙ a + 12 ∙ b = 5 ∙ 4 + 12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6 = 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C06034" w:rsidRDefault="008669E3" w:rsidP="002E1165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12 stolů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2E1165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b</w:t>
            </w: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EB4D90" w:rsidRDefault="008669E3" w:rsidP="002E1165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20 + 72 = 92</w:t>
            </w: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</w:t>
            </w:r>
          </w:p>
        </w:tc>
        <w:tc>
          <w:tcPr>
            <w:tcW w:w="1584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2E1165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5 ∙ a + 12 ∙ b</w:t>
            </w: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ind w:left="33" w:right="-250" w:hanging="33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jc w:val="center"/>
              <w:cnfStyle w:val="0000000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center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je                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92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míst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8669E3" w:rsidRPr="008E0175" w:rsidRDefault="008E62F8" w:rsidP="008669E3">
      <w:pPr>
        <w:pStyle w:val="Odstavecseseznamem"/>
        <w:numPr>
          <w:ilvl w:val="0"/>
          <w:numId w:val="15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balení je 12 šroubováků a celé</w:t>
      </w:r>
      <w:r w:rsidR="008669E3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balení</w:t>
      </w:r>
      <w:r w:rsidR="008669E3">
        <w:rPr>
          <w:rFonts w:cstheme="minorHAnsi"/>
          <w:sz w:val="28"/>
          <w:szCs w:val="28"/>
        </w:rPr>
        <w:t xml:space="preserve"> stojí </w:t>
      </w:r>
      <w:r w:rsidR="008669E3">
        <w:rPr>
          <w:rFonts w:cstheme="minorHAnsi"/>
          <w:b/>
          <w:i/>
          <w:sz w:val="28"/>
          <w:szCs w:val="28"/>
        </w:rPr>
        <w:t xml:space="preserve">x </w:t>
      </w:r>
      <w:r w:rsidR="008669E3">
        <w:rPr>
          <w:rFonts w:cstheme="minorHAnsi"/>
          <w:sz w:val="28"/>
          <w:szCs w:val="28"/>
        </w:rPr>
        <w:t>korun. Zapište výrazem, kolik stojí 31 šroubováků. Svůj výraz ověřte dosazením (</w:t>
      </w:r>
      <w:r w:rsidR="008669E3" w:rsidRPr="00D40097">
        <w:rPr>
          <w:rFonts w:cstheme="minorHAnsi"/>
          <w:b/>
          <w:sz w:val="28"/>
          <w:szCs w:val="28"/>
        </w:rPr>
        <w:t xml:space="preserve">x </w:t>
      </w:r>
      <w:r w:rsidR="008669E3" w:rsidRPr="00D40097">
        <w:rPr>
          <w:rFonts w:cstheme="minorHAnsi"/>
          <w:sz w:val="28"/>
          <w:szCs w:val="28"/>
        </w:rPr>
        <w:t>= 96</w:t>
      </w:r>
      <w:r w:rsidR="008669E3">
        <w:rPr>
          <w:rFonts w:cstheme="minorHAnsi"/>
          <w:sz w:val="28"/>
          <w:szCs w:val="28"/>
        </w:rPr>
        <w:t>) a výpočtem</w:t>
      </w:r>
      <w:r w:rsidR="008669E3" w:rsidRPr="008E0175">
        <w:rPr>
          <w:sz w:val="28"/>
          <w:szCs w:val="28"/>
        </w:rPr>
        <w:t>.</w:t>
      </w:r>
      <w:r w:rsidR="008669E3"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1548"/>
        <w:gridCol w:w="720"/>
        <w:gridCol w:w="3686"/>
      </w:tblGrid>
      <w:tr w:rsidR="008669E3" w:rsidRPr="008E0175" w:rsidTr="008E62F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šroubováků v balení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8E62F8">
            <w:pPr>
              <w:jc w:val="right"/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12</w:t>
            </w: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368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EB4D90" w:rsidRDefault="008669E3" w:rsidP="002E1165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proofErr w:type="gramStart"/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 : 12</w:t>
            </w:r>
            <w:proofErr w:type="gramEnd"/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96 : 12 = 8</w:t>
            </w:r>
          </w:p>
        </w:tc>
      </w:tr>
      <w:tr w:rsidR="008669E3" w:rsidRPr="008E0175" w:rsidTr="008E62F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balení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8E62F8">
            <w:pPr>
              <w:jc w:val="right"/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EB4D90" w:rsidRDefault="008669E3" w:rsidP="002E1165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(x : 12</w:t>
            </w:r>
            <w:proofErr w:type="gramEnd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) ∙ 31 = (96 : 12) ∙ 31 = </w:t>
            </w:r>
          </w:p>
        </w:tc>
      </w:tr>
      <w:tr w:rsidR="008669E3" w:rsidRPr="008E0175" w:rsidTr="008E62F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Default="008669E3" w:rsidP="002E1165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kus</w:t>
            </w:r>
          </w:p>
        </w:tc>
        <w:tc>
          <w:tcPr>
            <w:tcW w:w="1548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8E62F8">
            <w:pPr>
              <w:jc w:val="right"/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 : 12</w:t>
            </w:r>
            <w:proofErr w:type="gramEnd"/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EB4D90" w:rsidRDefault="008669E3" w:rsidP="002E1165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8 ∙ 31 = 248</w:t>
            </w:r>
          </w:p>
        </w:tc>
      </w:tr>
      <w:tr w:rsidR="008669E3" w:rsidRPr="008E0175" w:rsidTr="008E62F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31 kusů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8E62F8">
            <w:pPr>
              <w:jc w:val="right"/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(x</w:t>
            </w:r>
            <w:r w:rsidR="008E62F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:</w:t>
            </w:r>
            <w:r w:rsidR="008E62F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12</w:t>
            </w:r>
            <w:proofErr w:type="gramEnd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) ∙</w:t>
            </w:r>
            <w:r w:rsidR="008E62F8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31</w:t>
            </w:r>
          </w:p>
        </w:tc>
        <w:tc>
          <w:tcPr>
            <w:tcW w:w="72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3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 31 šroubováků 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               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248</w:t>
            </w:r>
            <w:proofErr w:type="gramEnd"/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8669E3" w:rsidRPr="008E0175" w:rsidRDefault="008669E3" w:rsidP="008669E3">
      <w:pPr>
        <w:pStyle w:val="Odstavecseseznamem"/>
        <w:numPr>
          <w:ilvl w:val="0"/>
          <w:numId w:val="15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Automechanik platil </w:t>
      </w:r>
      <w:r w:rsidR="008300D3">
        <w:rPr>
          <w:rFonts w:cstheme="minorHAnsi"/>
          <w:sz w:val="28"/>
          <w:szCs w:val="28"/>
        </w:rPr>
        <w:t xml:space="preserve">za </w:t>
      </w:r>
      <w:r>
        <w:rPr>
          <w:rFonts w:cstheme="minorHAnsi"/>
          <w:sz w:val="28"/>
          <w:szCs w:val="28"/>
        </w:rPr>
        <w:t xml:space="preserve">vodu. Za měsíc </w:t>
      </w:r>
      <w:r w:rsidR="008300D3">
        <w:rPr>
          <w:rFonts w:cstheme="minorHAnsi"/>
          <w:sz w:val="28"/>
          <w:szCs w:val="28"/>
        </w:rPr>
        <w:t>vy</w:t>
      </w:r>
      <w:r>
        <w:rPr>
          <w:rFonts w:cstheme="minorHAnsi"/>
          <w:sz w:val="28"/>
          <w:szCs w:val="28"/>
        </w:rPr>
        <w:t xml:space="preserve">čerpal 7 kubíků. Cena za kubík vody je </w:t>
      </w:r>
      <w:r>
        <w:rPr>
          <w:rFonts w:cstheme="minorHAnsi"/>
          <w:b/>
          <w:i/>
          <w:sz w:val="28"/>
          <w:szCs w:val="28"/>
        </w:rPr>
        <w:t xml:space="preserve">x </w:t>
      </w:r>
      <w:r w:rsidRPr="00F74AFA">
        <w:rPr>
          <w:rFonts w:cstheme="minorHAnsi"/>
          <w:sz w:val="28"/>
          <w:szCs w:val="28"/>
        </w:rPr>
        <w:t>korun</w:t>
      </w:r>
      <w:r>
        <w:rPr>
          <w:rFonts w:cstheme="minorHAnsi"/>
          <w:sz w:val="28"/>
          <w:szCs w:val="28"/>
        </w:rPr>
        <w:t xml:space="preserve">. Jaká byla cena </w:t>
      </w:r>
      <w:r w:rsidR="008300D3">
        <w:rPr>
          <w:rFonts w:cstheme="minorHAnsi"/>
          <w:sz w:val="28"/>
          <w:szCs w:val="28"/>
        </w:rPr>
        <w:t>vy</w:t>
      </w:r>
      <w:r>
        <w:rPr>
          <w:rFonts w:cstheme="minorHAnsi"/>
          <w:sz w:val="28"/>
          <w:szCs w:val="28"/>
        </w:rPr>
        <w:t xml:space="preserve">čerpané vody? Zapište jako výraz a určete jeho hodnotu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65,- Kč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8669E3" w:rsidRPr="008E0175" w:rsidTr="002E1165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odčerpané vody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2E1165">
            <w:pPr>
              <w:jc w:val="right"/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7 kubíků</w:t>
            </w:r>
          </w:p>
        </w:tc>
        <w:tc>
          <w:tcPr>
            <w:tcW w:w="85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EB4D90" w:rsidRDefault="008669E3" w:rsidP="002E1165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7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 = 7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65 = 455</w:t>
            </w: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8669E3" w:rsidRPr="008E0175" w:rsidRDefault="008669E3" w:rsidP="002E1165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kubík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2E1165">
            <w:pPr>
              <w:jc w:val="right"/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vody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EB4D90" w:rsidRDefault="008669E3" w:rsidP="002E1165">
            <w:pPr>
              <w:jc w:val="right"/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7 ∙</w:t>
            </w: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sz w:val="32"/>
              </w:rPr>
            </w:pPr>
          </w:p>
        </w:tc>
      </w:tr>
      <w:tr w:rsidR="008669E3" w:rsidRPr="008E0175" w:rsidTr="002E1165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669E3" w:rsidRPr="008E0175" w:rsidRDefault="008669E3" w:rsidP="002E1165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8669E3" w:rsidRPr="008E0175" w:rsidRDefault="008669E3" w:rsidP="002E1165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8669E3" w:rsidRPr="008E0175" w:rsidTr="002E1165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8669E3" w:rsidRPr="008E0175" w:rsidRDefault="008669E3" w:rsidP="002E1165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8669E3" w:rsidRPr="008E0175" w:rsidRDefault="008669E3" w:rsidP="002E1165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Voda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stála                </w:t>
            </w:r>
            <w:r w:rsidRPr="00EB4D90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455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CA1C5D" w:rsidRDefault="00CA1C5D" w:rsidP="00E1357F">
      <w:pPr>
        <w:spacing w:after="200" w:line="276" w:lineRule="auto"/>
        <w:sectPr w:rsidR="00CA1C5D" w:rsidSect="00260C95">
          <w:headerReference w:type="default" r:id="rId11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976BE3" w:rsidRPr="00D26652" w:rsidRDefault="00615686" w:rsidP="00976BE3">
      <w:pPr>
        <w:tabs>
          <w:tab w:val="left" w:pos="5520"/>
        </w:tabs>
        <w:spacing w:after="200" w:line="276" w:lineRule="auto"/>
      </w:pPr>
      <w:r>
        <w:t>Žádné externí zdroje nebyly použity.</w:t>
      </w:r>
      <w:r w:rsidR="00976BE3" w:rsidRPr="00D26652">
        <w:tab/>
      </w:r>
    </w:p>
    <w:p w:rsidR="00ED6A09" w:rsidRPr="00D26652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D26652" w:rsidSect="00260C95">
      <w:headerReference w:type="default" r:id="rId12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7D8AEE46DFB485B97AE6EE36B7CDA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76BE3" w:rsidRDefault="007C28A9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Hodnota výrazu</w:t>
        </w:r>
        <w:r w:rsidR="008669E3">
          <w:rPr>
            <w:rFonts w:asciiTheme="majorHAnsi" w:eastAsiaTheme="majorEastAsia" w:hAnsiTheme="majorHAnsi" w:cstheme="majorBidi"/>
            <w:sz w:val="32"/>
            <w:szCs w:val="32"/>
          </w:rPr>
          <w:t xml:space="preserve"> s proměnnou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</w:t>
        </w:r>
        <w:r w:rsidR="00AE7B7F">
          <w:rPr>
            <w:rFonts w:asciiTheme="majorHAnsi" w:eastAsiaTheme="majorEastAsia" w:hAnsiTheme="majorHAnsi" w:cstheme="majorBidi"/>
            <w:sz w:val="32"/>
            <w:szCs w:val="32"/>
          </w:rPr>
          <w:t>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608" w:rsidRDefault="006335F0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669E3">
          <w:rPr>
            <w:rFonts w:asciiTheme="majorHAnsi" w:eastAsiaTheme="majorEastAsia" w:hAnsiTheme="majorHAnsi" w:cstheme="majorBidi"/>
            <w:sz w:val="32"/>
            <w:szCs w:val="32"/>
          </w:rPr>
          <w:t>Hodnota výrazu s proměnnou - pracovní list</w:t>
        </w:r>
      </w:sdtContent>
    </w:sdt>
    <w:r w:rsidR="00AF7608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5771E3">
      <w:rPr>
        <w:rFonts w:asciiTheme="majorHAnsi" w:eastAsiaTheme="majorEastAsia" w:hAnsiTheme="majorHAnsi" w:cstheme="majorBidi"/>
        <w:sz w:val="32"/>
        <w:szCs w:val="32"/>
      </w:rPr>
      <w:t>řeš</w:t>
    </w:r>
    <w:r w:rsidR="00AF7608">
      <w:rPr>
        <w:rFonts w:asciiTheme="majorHAnsi" w:eastAsiaTheme="majorEastAsia" w:hAnsiTheme="majorHAnsi" w:cstheme="majorBidi"/>
        <w:sz w:val="32"/>
        <w:szCs w:val="32"/>
      </w:rPr>
      <w:t>e</w:t>
    </w:r>
    <w:r w:rsidR="005771E3">
      <w:rPr>
        <w:rFonts w:asciiTheme="majorHAnsi" w:eastAsiaTheme="majorEastAsia" w:hAnsiTheme="majorHAnsi" w:cstheme="majorBidi"/>
        <w:sz w:val="32"/>
        <w:szCs w:val="32"/>
      </w:rPr>
      <w:t>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5D" w:rsidRDefault="006335F0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669E3">
          <w:rPr>
            <w:rFonts w:asciiTheme="majorHAnsi" w:eastAsiaTheme="majorEastAsia" w:hAnsiTheme="majorHAnsi" w:cstheme="majorBidi"/>
            <w:sz w:val="32"/>
            <w:szCs w:val="32"/>
          </w:rPr>
          <w:t>Hodnota výrazu s proměnnou - pracovní list</w:t>
        </w:r>
      </w:sdtContent>
    </w:sdt>
    <w:r w:rsidR="00CA1C5D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C5391"/>
    <w:multiLevelType w:val="hybridMultilevel"/>
    <w:tmpl w:val="664E260A"/>
    <w:lvl w:ilvl="0" w:tplc="1B26E172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01833"/>
    <w:multiLevelType w:val="hybridMultilevel"/>
    <w:tmpl w:val="119E4ECE"/>
    <w:lvl w:ilvl="0" w:tplc="E5B8657A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C230EB"/>
    <w:multiLevelType w:val="multilevel"/>
    <w:tmpl w:val="059A46A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DC680D"/>
    <w:multiLevelType w:val="hybridMultilevel"/>
    <w:tmpl w:val="8B12983A"/>
    <w:lvl w:ilvl="0" w:tplc="1DC8CA66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BD407C"/>
    <w:multiLevelType w:val="hybridMultilevel"/>
    <w:tmpl w:val="34BC97E4"/>
    <w:lvl w:ilvl="0" w:tplc="B57E31F2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4E02E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810CD"/>
    <w:multiLevelType w:val="multilevel"/>
    <w:tmpl w:val="0734B1A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B043F34"/>
    <w:multiLevelType w:val="hybridMultilevel"/>
    <w:tmpl w:val="EAC42960"/>
    <w:lvl w:ilvl="0" w:tplc="29D2BD1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6"/>
  </w:num>
  <w:num w:numId="5">
    <w:abstractNumId w:val="10"/>
  </w:num>
  <w:num w:numId="6">
    <w:abstractNumId w:val="12"/>
  </w:num>
  <w:num w:numId="7">
    <w:abstractNumId w:val="5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13"/>
  </w:num>
  <w:num w:numId="13">
    <w:abstractNumId w:val="3"/>
  </w:num>
  <w:num w:numId="14">
    <w:abstractNumId w:val="8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3484E"/>
    <w:rsid w:val="001605C2"/>
    <w:rsid w:val="00164A54"/>
    <w:rsid w:val="00182FB9"/>
    <w:rsid w:val="001940C8"/>
    <w:rsid w:val="00194FD8"/>
    <w:rsid w:val="001F407D"/>
    <w:rsid w:val="002029C2"/>
    <w:rsid w:val="00233418"/>
    <w:rsid w:val="00264BB8"/>
    <w:rsid w:val="0026555B"/>
    <w:rsid w:val="002C3F30"/>
    <w:rsid w:val="00386D10"/>
    <w:rsid w:val="004763C9"/>
    <w:rsid w:val="00497570"/>
    <w:rsid w:val="004F0584"/>
    <w:rsid w:val="00505DB0"/>
    <w:rsid w:val="00525E51"/>
    <w:rsid w:val="005771E3"/>
    <w:rsid w:val="00590DEA"/>
    <w:rsid w:val="005B6BC3"/>
    <w:rsid w:val="005B6CD2"/>
    <w:rsid w:val="005D634B"/>
    <w:rsid w:val="005E3BEE"/>
    <w:rsid w:val="005E64C9"/>
    <w:rsid w:val="00615686"/>
    <w:rsid w:val="006335F0"/>
    <w:rsid w:val="00655802"/>
    <w:rsid w:val="006767E0"/>
    <w:rsid w:val="006E5592"/>
    <w:rsid w:val="007057E2"/>
    <w:rsid w:val="00730D46"/>
    <w:rsid w:val="007377D6"/>
    <w:rsid w:val="0077301E"/>
    <w:rsid w:val="007A1DFB"/>
    <w:rsid w:val="007C28A9"/>
    <w:rsid w:val="007E2223"/>
    <w:rsid w:val="008300D3"/>
    <w:rsid w:val="00834945"/>
    <w:rsid w:val="0086116F"/>
    <w:rsid w:val="008669E3"/>
    <w:rsid w:val="00897DB2"/>
    <w:rsid w:val="008E62F8"/>
    <w:rsid w:val="00901F94"/>
    <w:rsid w:val="00922F4A"/>
    <w:rsid w:val="00955C9B"/>
    <w:rsid w:val="009669D2"/>
    <w:rsid w:val="00976BE3"/>
    <w:rsid w:val="00995FFE"/>
    <w:rsid w:val="009A0EB6"/>
    <w:rsid w:val="009C3798"/>
    <w:rsid w:val="00A279ED"/>
    <w:rsid w:val="00A63276"/>
    <w:rsid w:val="00A67EFE"/>
    <w:rsid w:val="00AE6D68"/>
    <w:rsid w:val="00AE7B7F"/>
    <w:rsid w:val="00AF2290"/>
    <w:rsid w:val="00AF2BE4"/>
    <w:rsid w:val="00AF7608"/>
    <w:rsid w:val="00B05C34"/>
    <w:rsid w:val="00B26B27"/>
    <w:rsid w:val="00B66BF6"/>
    <w:rsid w:val="00B676A2"/>
    <w:rsid w:val="00B81B66"/>
    <w:rsid w:val="00BB203B"/>
    <w:rsid w:val="00BC2D6E"/>
    <w:rsid w:val="00BE2135"/>
    <w:rsid w:val="00C00DD6"/>
    <w:rsid w:val="00C63E14"/>
    <w:rsid w:val="00C65DEF"/>
    <w:rsid w:val="00C8366F"/>
    <w:rsid w:val="00CA1C5D"/>
    <w:rsid w:val="00D26652"/>
    <w:rsid w:val="00D837A1"/>
    <w:rsid w:val="00E12930"/>
    <w:rsid w:val="00E1357F"/>
    <w:rsid w:val="00E31ED3"/>
    <w:rsid w:val="00E5589E"/>
    <w:rsid w:val="00E87EB5"/>
    <w:rsid w:val="00EC0DE4"/>
    <w:rsid w:val="00ED6A09"/>
    <w:rsid w:val="00EF3596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7C28A9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7D8AEE46DFB485B97AE6EE36B7CDA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199B9F-95F8-420C-9178-1D8FE5D4738C}"/>
      </w:docPartPr>
      <w:docPartBody>
        <w:p w:rsidR="00C60272" w:rsidRDefault="00F53B89" w:rsidP="00F53B89">
          <w:pPr>
            <w:pStyle w:val="37D8AEE46DFB485B97AE6EE36B7CDAC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53B89"/>
    <w:rsid w:val="00575FBB"/>
    <w:rsid w:val="00AB0B10"/>
    <w:rsid w:val="00C60272"/>
    <w:rsid w:val="00C61C66"/>
    <w:rsid w:val="00F5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2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7D8AEE46DFB485B97AE6EE36B7CDACB">
    <w:name w:val="37D8AEE46DFB485B97AE6EE36B7CDACB"/>
    <w:rsid w:val="00F53B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DD18D-7C1F-42E6-8054-BF6844DE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27</TotalTime>
  <Pages>6</Pages>
  <Words>803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Hodnota výrazu - pracovní list</vt:lpstr>
    </vt:vector>
  </TitlesOfParts>
  <Company/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Hodnota výrazu s proměnnou - pracovní list</dc:title>
  <dc:creator>mbenedova</dc:creator>
  <cp:lastModifiedBy>Maruška</cp:lastModifiedBy>
  <cp:revision>3</cp:revision>
  <dcterms:created xsi:type="dcterms:W3CDTF">2014-01-10T20:43:00Z</dcterms:created>
  <dcterms:modified xsi:type="dcterms:W3CDTF">2014-01-10T21:10:00Z</dcterms:modified>
</cp:coreProperties>
</file>