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976BE3">
        <w:rPr>
          <w:rFonts w:ascii="Times New Roman" w:hAnsi="Times New Roman"/>
        </w:rPr>
        <w:t>Strojírenské</w:t>
      </w:r>
      <w:r w:rsidR="00BE2135">
        <w:rPr>
          <w:rFonts w:ascii="Times New Roman" w:hAnsi="Times New Roman"/>
        </w:rPr>
        <w:t xml:space="preserve"> </w:t>
      </w:r>
      <w:r w:rsidR="00976BE3">
        <w:rPr>
          <w:rFonts w:ascii="Times New Roman" w:hAnsi="Times New Roman"/>
        </w:rPr>
        <w:t>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C63E14">
      <w:pPr>
        <w:tabs>
          <w:tab w:val="left" w:pos="2268"/>
        </w:tabs>
        <w:ind w:left="3119" w:hanging="311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463A90">
        <w:rPr>
          <w:rFonts w:ascii="Times New Roman" w:hAnsi="Times New Roman"/>
        </w:rPr>
        <w:t>Úpravy</w:t>
      </w:r>
      <w:r w:rsidR="00C63E14">
        <w:rPr>
          <w:rFonts w:ascii="Times New Roman" w:hAnsi="Times New Roman"/>
        </w:rPr>
        <w:t xml:space="preserve"> v</w:t>
      </w:r>
      <w:r w:rsidR="00C8366F">
        <w:rPr>
          <w:rFonts w:ascii="Times New Roman" w:hAnsi="Times New Roman"/>
        </w:rPr>
        <w:t>ýraz</w:t>
      </w:r>
      <w:r w:rsidR="00C63E14">
        <w:rPr>
          <w:rFonts w:ascii="Times New Roman" w:hAnsi="Times New Roman"/>
        </w:rPr>
        <w:t>ů</w:t>
      </w:r>
      <w:r w:rsidR="00463A90">
        <w:rPr>
          <w:rFonts w:ascii="Times New Roman" w:hAnsi="Times New Roman"/>
        </w:rPr>
        <w:t xml:space="preserve">, </w:t>
      </w:r>
      <w:r w:rsidR="00E12930">
        <w:rPr>
          <w:rFonts w:ascii="Times New Roman" w:hAnsi="Times New Roman"/>
        </w:rPr>
        <w:t>VY_32_INOVACE_</w:t>
      </w:r>
      <w:r w:rsidR="007377D6">
        <w:rPr>
          <w:rFonts w:ascii="Times New Roman" w:hAnsi="Times New Roman"/>
        </w:rPr>
        <w:t>A</w:t>
      </w:r>
      <w:r w:rsidR="00976BE3">
        <w:rPr>
          <w:rFonts w:ascii="Times New Roman" w:hAnsi="Times New Roman"/>
        </w:rPr>
        <w:t>5</w:t>
      </w:r>
      <w:r w:rsidR="007377D6">
        <w:rPr>
          <w:rFonts w:ascii="Times New Roman" w:hAnsi="Times New Roman"/>
        </w:rPr>
        <w:t>_</w:t>
      </w:r>
      <w:r w:rsidR="00C63E14">
        <w:rPr>
          <w:rFonts w:ascii="Times New Roman" w:hAnsi="Times New Roman"/>
        </w:rPr>
        <w:t>5</w:t>
      </w:r>
      <w:r w:rsidR="00463A90">
        <w:rPr>
          <w:rFonts w:ascii="Times New Roman" w:hAnsi="Times New Roman"/>
        </w:rPr>
        <w:t>1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463A90">
        <w:rPr>
          <w:rFonts w:ascii="Times New Roman" w:hAnsi="Times New Roman"/>
        </w:rPr>
        <w:t xml:space="preserve">Úpravy </w:t>
      </w:r>
      <w:r w:rsidR="00C63E14">
        <w:rPr>
          <w:rFonts w:ascii="Times New Roman" w:hAnsi="Times New Roman"/>
        </w:rPr>
        <w:t>v</w:t>
      </w:r>
      <w:r w:rsidR="00BE2135">
        <w:rPr>
          <w:rFonts w:ascii="Times New Roman" w:hAnsi="Times New Roman"/>
        </w:rPr>
        <w:t>ýraz</w:t>
      </w:r>
      <w:r w:rsidR="00C63E14">
        <w:rPr>
          <w:rFonts w:ascii="Times New Roman" w:hAnsi="Times New Roman"/>
        </w:rPr>
        <w:t>ů</w:t>
      </w:r>
      <w:r w:rsidR="00C8366F">
        <w:rPr>
          <w:rFonts w:ascii="Times New Roman" w:hAnsi="Times New Roman"/>
        </w:rPr>
        <w:t xml:space="preserve"> </w:t>
      </w:r>
    </w:p>
    <w:p w:rsidR="00463A90" w:rsidRPr="00ED6A09" w:rsidRDefault="00463A90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3</w:t>
      </w:r>
      <w:r w:rsidR="00976BE3">
        <w:rPr>
          <w:rFonts w:ascii="Times New Roman" w:hAnsi="Times New Roman"/>
        </w:rPr>
        <w:t>AT</w:t>
      </w:r>
      <w:r w:rsidR="00995FFE">
        <w:rPr>
          <w:rFonts w:ascii="Times New Roman" w:hAnsi="Times New Roman"/>
        </w:rPr>
        <w:t xml:space="preserve">, </w:t>
      </w:r>
      <w:r w:rsidR="00463A90">
        <w:rPr>
          <w:rFonts w:ascii="Times New Roman" w:hAnsi="Times New Roman"/>
        </w:rPr>
        <w:t>21</w:t>
      </w:r>
      <w:r w:rsidR="00BE2135">
        <w:rPr>
          <w:rFonts w:ascii="Times New Roman" w:hAnsi="Times New Roman"/>
        </w:rPr>
        <w:t xml:space="preserve">. </w:t>
      </w:r>
      <w:r w:rsidR="00463A90">
        <w:rPr>
          <w:rFonts w:ascii="Times New Roman" w:hAnsi="Times New Roman"/>
        </w:rPr>
        <w:t>10</w:t>
      </w:r>
      <w:r w:rsidR="00BE2135">
        <w:rPr>
          <w:rFonts w:ascii="Times New Roman" w:hAnsi="Times New Roman"/>
        </w:rPr>
        <w:t>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456C37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456C37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47.65pt;width:436.5pt;height:30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463A90" w:rsidRPr="008E0175" w:rsidRDefault="00463A90" w:rsidP="00463A90">
      <w:pPr>
        <w:pStyle w:val="Odstavecseseznamem"/>
        <w:numPr>
          <w:ilvl w:val="0"/>
          <w:numId w:val="8"/>
        </w:numPr>
        <w:spacing w:after="120" w:line="276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463A90" w:rsidRPr="00605F7F" w:rsidTr="00666FF9">
        <w:trPr>
          <w:cnfStyle w:val="100000000000"/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5</w:t>
            </w:r>
            <w:r w:rsidRPr="00605F7F">
              <w:rPr>
                <w:b w:val="0"/>
                <w:i/>
                <w:sz w:val="28"/>
              </w:rPr>
              <w:t>a + a +</w:t>
            </w:r>
            <w:r>
              <w:rPr>
                <w:b w:val="0"/>
                <w:i/>
                <w:sz w:val="28"/>
              </w:rPr>
              <w:t>2</w:t>
            </w:r>
            <w:r w:rsidRPr="00605F7F">
              <w:rPr>
                <w:b w:val="0"/>
                <w:i/>
                <w:sz w:val="28"/>
              </w:rPr>
              <w:t xml:space="preserve">a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0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4044D2" w:rsidRDefault="00463A90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605F7F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b + b + b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7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463A90" w:rsidRPr="00A435D6" w:rsidRDefault="00463A90" w:rsidP="00666FF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4c + c + 6c 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</w:tr>
      <w:tr w:rsidR="00463A90" w:rsidRPr="00605F7F" w:rsidTr="00666FF9">
        <w:trPr>
          <w:cnfStyle w:val="000000100000"/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7a</w:t>
            </w:r>
            <w:r w:rsidRPr="00605F7F">
              <w:rPr>
                <w:b w:val="0"/>
                <w:i/>
                <w:sz w:val="28"/>
              </w:rPr>
              <w:t xml:space="preserve"> + </w:t>
            </w:r>
            <w:r>
              <w:rPr>
                <w:b w:val="0"/>
                <w:i/>
                <w:sz w:val="28"/>
              </w:rPr>
              <w:t>3a</w:t>
            </w:r>
            <w:r w:rsidRPr="00605F7F">
              <w:rPr>
                <w:b w:val="0"/>
                <w:i/>
                <w:sz w:val="28"/>
              </w:rPr>
              <w:t xml:space="preserve"> + </w:t>
            </w:r>
            <w:r>
              <w:rPr>
                <w:b w:val="0"/>
                <w:i/>
                <w:sz w:val="28"/>
              </w:rPr>
              <w:t>a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311A90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4b + 4b + b</w:t>
            </w:r>
            <w:r w:rsidRPr="00605F7F">
              <w:rPr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463A90" w:rsidRPr="00A435D6" w:rsidRDefault="00463A90" w:rsidP="00666FF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2c + 3c + c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463A90" w:rsidRPr="00605F7F" w:rsidTr="00666FF9">
        <w:trPr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5a </w:t>
            </w:r>
            <w:r w:rsidRPr="00605F7F">
              <w:rPr>
                <w:b w:val="0"/>
                <w:i/>
                <w:sz w:val="28"/>
              </w:rPr>
              <w:t xml:space="preserve">+ </w:t>
            </w:r>
            <w:r>
              <w:rPr>
                <w:b w:val="0"/>
                <w:i/>
                <w:sz w:val="28"/>
              </w:rPr>
              <w:t xml:space="preserve">2a + 4a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311A90" w:rsidRDefault="00463A90" w:rsidP="00666FF9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2b + b</w:t>
            </w:r>
            <w:r w:rsidRPr="00605F7F">
              <w:rPr>
                <w:i/>
                <w:sz w:val="28"/>
              </w:rPr>
              <w:t xml:space="preserve"> =</w:t>
            </w:r>
          </w:p>
        </w:tc>
        <w:tc>
          <w:tcPr>
            <w:tcW w:w="124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463A90" w:rsidRPr="00A435D6" w:rsidRDefault="00463A90" w:rsidP="00666FF9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3c + 9c + 1c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311A90" w:rsidRDefault="00463A90" w:rsidP="00666FF9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463A90" w:rsidRPr="00605F7F" w:rsidTr="00666FF9">
        <w:trPr>
          <w:cnfStyle w:val="000000100000"/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463A90" w:rsidRPr="006E455C" w:rsidRDefault="00463A90" w:rsidP="00666FF9">
            <w:pPr>
              <w:ind w:hanging="108"/>
              <w:jc w:val="right"/>
              <w:rPr>
                <w:b w:val="0"/>
                <w:i/>
                <w:sz w:val="28"/>
              </w:rPr>
            </w:pPr>
            <w:r w:rsidRPr="006E455C">
              <w:rPr>
                <w:b w:val="0"/>
                <w:i/>
                <w:sz w:val="28"/>
              </w:rPr>
              <w:t xml:space="preserve">a + </w:t>
            </w:r>
            <w:r>
              <w:rPr>
                <w:b w:val="0"/>
                <w:i/>
                <w:sz w:val="28"/>
              </w:rPr>
              <w:t>6</w:t>
            </w:r>
            <w:r w:rsidRPr="006E455C">
              <w:rPr>
                <w:b w:val="0"/>
                <w:i/>
                <w:sz w:val="28"/>
              </w:rPr>
              <w:t xml:space="preserve">a + </w:t>
            </w:r>
            <w:r>
              <w:rPr>
                <w:b w:val="0"/>
                <w:i/>
                <w:sz w:val="28"/>
              </w:rPr>
              <w:t>8</w:t>
            </w:r>
            <w:r w:rsidRPr="006E455C">
              <w:rPr>
                <w:b w:val="0"/>
                <w:i/>
                <w:sz w:val="28"/>
              </w:rPr>
              <w:t>a =</w:t>
            </w:r>
          </w:p>
        </w:tc>
        <w:tc>
          <w:tcPr>
            <w:tcW w:w="1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311A90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:rsidR="00463A90" w:rsidRPr="006E455C" w:rsidRDefault="00463A90" w:rsidP="00666FF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3b + 5b + 7b =</w:t>
            </w:r>
          </w:p>
        </w:tc>
        <w:tc>
          <w:tcPr>
            <w:tcW w:w="124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463A90" w:rsidRDefault="00463A90" w:rsidP="00666FF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5c + 1c + c =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</w:tbl>
    <w:p w:rsidR="00463A90" w:rsidRPr="00C42797" w:rsidRDefault="00463A90" w:rsidP="00463A90">
      <w:pPr>
        <w:pStyle w:val="Odstavecseseznamem"/>
        <w:numPr>
          <w:ilvl w:val="0"/>
          <w:numId w:val="8"/>
        </w:numPr>
        <w:spacing w:before="240" w:after="120" w:line="276" w:lineRule="auto"/>
        <w:ind w:left="284" w:hanging="284"/>
        <w:jc w:val="both"/>
      </w:pPr>
      <w:r>
        <w:rPr>
          <w:rFonts w:eastAsiaTheme="minorEastAsia"/>
          <w:sz w:val="28"/>
          <w:szCs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463A90" w:rsidRPr="00605F7F" w:rsidTr="00666FF9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7x -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3x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8y - 5y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463A90" w:rsidRPr="00A435D6" w:rsidRDefault="00463A90" w:rsidP="00666FF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6z - 4z 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</w:tr>
      <w:tr w:rsidR="00463A90" w:rsidRPr="00605F7F" w:rsidTr="00666FF9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5x - x - x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7y - y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463A90" w:rsidRPr="00A435D6" w:rsidRDefault="00463A90" w:rsidP="00666FF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8z - z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463A90" w:rsidRPr="00605F7F" w:rsidTr="00666FF9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9x - 3x - 4x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 xml:space="preserve">6y - 3y - 2y </w:t>
            </w:r>
            <w:r w:rsidRPr="00605F7F">
              <w:rPr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311A90" w:rsidRDefault="00463A90" w:rsidP="00666FF9">
            <w:pPr>
              <w:jc w:val="center"/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463A90" w:rsidRPr="00A435D6" w:rsidRDefault="00463A90" w:rsidP="00666FF9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9z - 4z - 2z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311A90" w:rsidRDefault="00463A90" w:rsidP="00666FF9">
            <w:pPr>
              <w:jc w:val="center"/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463A90" w:rsidRPr="00605F7F" w:rsidTr="00666FF9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463A90" w:rsidRPr="006E455C" w:rsidRDefault="00463A90" w:rsidP="00666FF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4x - 2x 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463A90" w:rsidRPr="006E455C" w:rsidRDefault="00463A90" w:rsidP="00666FF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5y - y - 1y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463A90" w:rsidRDefault="00463A90" w:rsidP="00666FF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4z - 1z - 2z 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</w:tbl>
    <w:p w:rsidR="00463A90" w:rsidRPr="00EA1B86" w:rsidRDefault="00463A90" w:rsidP="00463A90">
      <w:pPr>
        <w:pStyle w:val="Odstavecseseznamem"/>
        <w:numPr>
          <w:ilvl w:val="0"/>
          <w:numId w:val="8"/>
        </w:numPr>
        <w:spacing w:before="240" w:after="120" w:line="276" w:lineRule="auto"/>
        <w:ind w:left="284" w:hanging="284"/>
        <w:jc w:val="both"/>
        <w:rPr>
          <w:sz w:val="28"/>
        </w:rPr>
      </w:pPr>
      <w:r w:rsidRPr="00EA1B86">
        <w:rPr>
          <w:sz w:val="28"/>
        </w:rPr>
        <w:t>Zjednodušte</w:t>
      </w:r>
    </w:p>
    <w:tbl>
      <w:tblPr>
        <w:tblStyle w:val="Stednmka1zvraznn5"/>
        <w:tblW w:w="912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01"/>
        <w:gridCol w:w="2551"/>
        <w:gridCol w:w="397"/>
        <w:gridCol w:w="1928"/>
        <w:gridCol w:w="2551"/>
      </w:tblGrid>
      <w:tr w:rsidR="00463A90" w:rsidRPr="00605F7F" w:rsidTr="00666FF9">
        <w:trPr>
          <w:cnfStyle w:val="100000000000"/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463A90" w:rsidRPr="00EA1B86" w:rsidRDefault="00463A90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6a – 6b + 2</w:t>
            </w:r>
            <w:r w:rsidRPr="00EA1B86">
              <w:rPr>
                <w:b w:val="0"/>
                <w:i/>
                <w:sz w:val="28"/>
              </w:rPr>
              <w:t xml:space="preserve">a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F7DCF" w:rsidRDefault="00463A90" w:rsidP="00666FF9">
            <w:pPr>
              <w:cnfStyle w:val="100000000000"/>
              <w:rPr>
                <w:rFonts w:asciiTheme="minorHAnsi" w:hAnsiTheme="minorHAnsi"/>
                <w:b w:val="0"/>
                <w:bCs w:val="0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463A90" w:rsidRPr="00EA1B86" w:rsidRDefault="00463A90" w:rsidP="00666FF9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463A90" w:rsidRPr="004F3D70" w:rsidRDefault="00463A90" w:rsidP="00666FF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7x + 4y - 3y</w:t>
            </w:r>
            <w:r w:rsidRPr="00EA1B86">
              <w:rPr>
                <w:b w:val="0"/>
                <w:i/>
                <w:sz w:val="28"/>
              </w:rPr>
              <w:t xml:space="preserve">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311A90" w:rsidRDefault="00463A90" w:rsidP="00666FF9">
            <w:pPr>
              <w:cnfStyle w:val="100000000000"/>
              <w:rPr>
                <w:rFonts w:asciiTheme="minorHAnsi" w:hAnsiTheme="minorHAnsi"/>
                <w:b w:val="0"/>
                <w:bCs w:val="0"/>
                <w:sz w:val="28"/>
                <w:szCs w:val="28"/>
              </w:rPr>
            </w:pPr>
          </w:p>
        </w:tc>
      </w:tr>
      <w:tr w:rsidR="00463A90" w:rsidRPr="00605F7F" w:rsidTr="00666FF9">
        <w:trPr>
          <w:cnfStyle w:val="000000100000"/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463A90" w:rsidRPr="00EA1B86" w:rsidRDefault="00463A90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4</w:t>
            </w:r>
            <w:r w:rsidRPr="00EA1B86">
              <w:rPr>
                <w:b w:val="0"/>
                <w:i/>
                <w:sz w:val="28"/>
              </w:rPr>
              <w:t>b</w:t>
            </w:r>
            <w:r>
              <w:rPr>
                <w:b w:val="0"/>
                <w:i/>
                <w:sz w:val="28"/>
              </w:rPr>
              <w:t xml:space="preserve"> + 5a – 4</w:t>
            </w:r>
            <w:r w:rsidRPr="00EA1B86">
              <w:rPr>
                <w:b w:val="0"/>
                <w:i/>
                <w:sz w:val="28"/>
              </w:rPr>
              <w:t xml:space="preserve">a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F7DCF" w:rsidRDefault="00463A90" w:rsidP="00666FF9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463A90" w:rsidRPr="00EA1B86" w:rsidRDefault="00463A90" w:rsidP="00666FF9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463A90" w:rsidRPr="00EA1B86" w:rsidRDefault="00463A90" w:rsidP="00666FF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3y – 9x + 5y</w:t>
            </w:r>
            <w:r w:rsidRPr="00EA1B86">
              <w:rPr>
                <w:i/>
                <w:sz w:val="28"/>
              </w:rPr>
              <w:t xml:space="preserve"> </w:t>
            </w:r>
            <w:r w:rsidRPr="00EA1B86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311A90" w:rsidRDefault="00463A90" w:rsidP="00666FF9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463A90" w:rsidRPr="00605F7F" w:rsidTr="00666FF9">
        <w:trPr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463A90" w:rsidRPr="00EA1B86" w:rsidRDefault="00463A90" w:rsidP="00666FF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3a – 8b + 5</w:t>
            </w:r>
            <w:r w:rsidRPr="00EA1B86">
              <w:rPr>
                <w:b w:val="0"/>
                <w:i/>
                <w:sz w:val="28"/>
              </w:rPr>
              <w:t>a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F7DCF" w:rsidRDefault="00463A90" w:rsidP="00666FF9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463A90" w:rsidRPr="00EA1B86" w:rsidRDefault="00463A90" w:rsidP="00666FF9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463A90" w:rsidRPr="00EA1B86" w:rsidRDefault="00463A90" w:rsidP="00666FF9">
            <w:pPr>
              <w:ind w:left="-79" w:right="-51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18y – 2x</w:t>
            </w:r>
            <w:r w:rsidRPr="00EA1B86">
              <w:rPr>
                <w:i/>
                <w:sz w:val="28"/>
              </w:rPr>
              <w:t xml:space="preserve"> – </w:t>
            </w:r>
            <w:r>
              <w:rPr>
                <w:i/>
                <w:sz w:val="28"/>
              </w:rPr>
              <w:t>12y</w:t>
            </w:r>
            <w:r w:rsidRPr="00EA1B86">
              <w:rPr>
                <w:i/>
                <w:sz w:val="28"/>
              </w:rPr>
              <w:t xml:space="preserve"> </w:t>
            </w:r>
            <w:r>
              <w:rPr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311A90" w:rsidRDefault="00463A90" w:rsidP="00666FF9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463A90" w:rsidRPr="00605F7F" w:rsidTr="00666FF9">
        <w:trPr>
          <w:cnfStyle w:val="000000100000"/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463A90" w:rsidRPr="006E455C" w:rsidRDefault="00463A90" w:rsidP="00666FF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8a + 9b - 2a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F7DCF" w:rsidRDefault="00463A90" w:rsidP="00666FF9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463A90" w:rsidRPr="00EA1B86" w:rsidRDefault="00463A90" w:rsidP="00666FF9">
            <w:pPr>
              <w:jc w:val="right"/>
              <w:cnfStyle w:val="000000100000"/>
              <w:rPr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463A90" w:rsidRPr="006E455C" w:rsidRDefault="00463A90" w:rsidP="00666FF9">
            <w:pPr>
              <w:ind w:left="-79" w:right="-51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5x + 6y  - 3x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311A90" w:rsidRDefault="00463A90" w:rsidP="00666FF9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463A90" w:rsidRPr="00EA1B86" w:rsidRDefault="00463A90" w:rsidP="00463A90">
      <w:pPr>
        <w:pStyle w:val="Odstavecseseznamem"/>
        <w:numPr>
          <w:ilvl w:val="0"/>
          <w:numId w:val="8"/>
        </w:numPr>
        <w:spacing w:before="240" w:after="120" w:line="276" w:lineRule="auto"/>
        <w:ind w:left="284" w:hanging="284"/>
        <w:jc w:val="both"/>
        <w:rPr>
          <w:sz w:val="28"/>
        </w:rPr>
      </w:pPr>
      <w:r w:rsidRPr="00EA1B86">
        <w:rPr>
          <w:sz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463A90" w:rsidRPr="00605F7F" w:rsidTr="00666FF9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5a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2a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5b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4b</w:t>
            </w:r>
            <w:r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463A90" w:rsidRPr="00A435D6" w:rsidRDefault="00463A90" w:rsidP="00666FF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2c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9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</w:tr>
      <w:tr w:rsidR="00463A90" w:rsidRPr="00605F7F" w:rsidTr="00666FF9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7a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3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 xml:space="preserve">9b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3</w:t>
            </w:r>
            <w:r>
              <w:rPr>
                <w:i/>
                <w:sz w:val="28"/>
              </w:rPr>
              <w:t xml:space="preserve">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463A90" w:rsidRPr="00A435D6" w:rsidRDefault="00463A90" w:rsidP="00666FF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c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4c</w:t>
            </w:r>
            <w:r>
              <w:rPr>
                <w:bCs/>
                <w:i/>
                <w:sz w:val="28"/>
              </w:rPr>
              <w:t xml:space="preserve">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463A90" w:rsidRPr="00605F7F" w:rsidTr="00666FF9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4a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a</w:t>
            </w:r>
            <w:r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 xml:space="preserve">2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7b</w:t>
            </w:r>
            <w:r>
              <w:rPr>
                <w:i/>
                <w:sz w:val="28"/>
              </w:rPr>
              <w:t xml:space="preserve"> </w:t>
            </w:r>
            <w:r w:rsidRPr="00605F7F">
              <w:rPr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311A90" w:rsidRDefault="00463A90" w:rsidP="00666FF9">
            <w:pPr>
              <w:jc w:val="center"/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463A90" w:rsidRPr="00A435D6" w:rsidRDefault="00463A90" w:rsidP="00666FF9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3c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8c</w:t>
            </w:r>
            <w:r>
              <w:rPr>
                <w:bCs/>
                <w:i/>
                <w:sz w:val="28"/>
              </w:rPr>
              <w:t xml:space="preserve">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311A90" w:rsidRDefault="00463A90" w:rsidP="00666FF9">
            <w:pPr>
              <w:jc w:val="center"/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</w:tbl>
    <w:p w:rsidR="00463A90" w:rsidRPr="008E0175" w:rsidRDefault="00463A90" w:rsidP="00463A90">
      <w:pPr>
        <w:pStyle w:val="Odstavecseseznamem"/>
        <w:numPr>
          <w:ilvl w:val="0"/>
          <w:numId w:val="8"/>
        </w:numPr>
        <w:spacing w:before="240" w:after="120" w:line="276" w:lineRule="auto"/>
        <w:ind w:left="284" w:hanging="284"/>
        <w:rPr>
          <w:sz w:val="36"/>
        </w:rPr>
      </w:pPr>
      <w:r>
        <w:rPr>
          <w:sz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463A90" w:rsidRPr="00605F7F" w:rsidTr="00666FF9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12x : 3x</w:t>
            </w:r>
            <w:r w:rsidRPr="00B223A3">
              <w:rPr>
                <w:b w:val="0"/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25</w:t>
            </w:r>
            <w:r w:rsidRPr="000E4ED7">
              <w:rPr>
                <w:b w:val="0"/>
                <w:i/>
                <w:sz w:val="28"/>
              </w:rPr>
              <w:t>y</w:t>
            </w:r>
            <w:r w:rsidRPr="000E4ED7">
              <w:rPr>
                <w:b w:val="0"/>
                <w:i/>
                <w:sz w:val="28"/>
                <w:vertAlign w:val="superscript"/>
              </w:rPr>
              <w:t>3</w:t>
            </w:r>
            <w:r>
              <w:rPr>
                <w:b w:val="0"/>
                <w:i/>
                <w:sz w:val="28"/>
              </w:rPr>
              <w:t xml:space="preserve"> : 5</w:t>
            </w:r>
            <w:r w:rsidRPr="000E4ED7">
              <w:rPr>
                <w:b w:val="0"/>
                <w:i/>
                <w:sz w:val="28"/>
              </w:rPr>
              <w:t>y</w:t>
            </w:r>
            <w:r w:rsidRPr="000E4ED7">
              <w:rPr>
                <w:b w:val="0"/>
                <w:i/>
                <w:sz w:val="28"/>
                <w:vertAlign w:val="superscript"/>
              </w:rPr>
              <w:t>2</w:t>
            </w:r>
            <w:r w:rsidRPr="00B223A3">
              <w:rPr>
                <w:b w:val="0"/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463A90" w:rsidRPr="000E4ED7" w:rsidRDefault="00463A90" w:rsidP="00666FF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15z</w:t>
            </w:r>
            <w:r>
              <w:rPr>
                <w:b w:val="0"/>
                <w:i/>
                <w:sz w:val="28"/>
                <w:vertAlign w:val="superscript"/>
              </w:rPr>
              <w:t xml:space="preserve">2 </w:t>
            </w:r>
            <w:r>
              <w:rPr>
                <w:b w:val="0"/>
                <w:i/>
                <w:sz w:val="28"/>
              </w:rPr>
              <w:t>: 3z 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</w:tr>
      <w:tr w:rsidR="00463A90" w:rsidRPr="00605F7F" w:rsidTr="00666FF9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28x</w:t>
            </w:r>
            <w:r w:rsidRPr="00B223A3">
              <w:rPr>
                <w:b w:val="0"/>
                <w:i/>
                <w:sz w:val="28"/>
                <w:vertAlign w:val="superscript"/>
              </w:rPr>
              <w:t>2</w:t>
            </w:r>
            <w:r>
              <w:rPr>
                <w:b w:val="0"/>
                <w:i/>
                <w:sz w:val="28"/>
              </w:rPr>
              <w:t xml:space="preserve"> : 4x 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32y</w:t>
            </w:r>
            <w:r>
              <w:rPr>
                <w:i/>
                <w:sz w:val="28"/>
                <w:vertAlign w:val="superscript"/>
              </w:rPr>
              <w:t>4</w:t>
            </w:r>
            <w:r>
              <w:rPr>
                <w:i/>
                <w:sz w:val="28"/>
              </w:rPr>
              <w:t xml:space="preserve"> : 4y</w:t>
            </w:r>
            <w:r>
              <w:rPr>
                <w:i/>
                <w:sz w:val="28"/>
                <w:vertAlign w:val="superscript"/>
              </w:rPr>
              <w:t>3</w:t>
            </w:r>
            <w:r w:rsidRPr="00B223A3">
              <w:rPr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463A90" w:rsidRPr="00A435D6" w:rsidRDefault="00463A90" w:rsidP="00666FF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54z</w:t>
            </w:r>
            <w:r>
              <w:rPr>
                <w:bCs/>
                <w:i/>
                <w:sz w:val="28"/>
                <w:vertAlign w:val="superscript"/>
              </w:rPr>
              <w:t>3</w:t>
            </w:r>
            <w:r>
              <w:rPr>
                <w:bCs/>
                <w:i/>
                <w:sz w:val="28"/>
              </w:rPr>
              <w:t xml:space="preserve"> : 6=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463A90" w:rsidRPr="00605F7F" w:rsidTr="00666FF9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45x : 9 </w:t>
            </w:r>
            <w:r w:rsidRPr="00B223A3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2C604D" w:rsidRDefault="00463A90" w:rsidP="00666FF9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463A90" w:rsidRPr="00605F7F" w:rsidRDefault="00463A90" w:rsidP="00666FF9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49y</w:t>
            </w:r>
            <w:r>
              <w:rPr>
                <w:i/>
                <w:sz w:val="28"/>
                <w:vertAlign w:val="superscript"/>
              </w:rPr>
              <w:t>5</w:t>
            </w:r>
            <w:r>
              <w:rPr>
                <w:i/>
                <w:sz w:val="28"/>
              </w:rPr>
              <w:t xml:space="preserve"> : 7y</w:t>
            </w:r>
            <w:r>
              <w:rPr>
                <w:i/>
                <w:sz w:val="28"/>
                <w:vertAlign w:val="superscript"/>
              </w:rPr>
              <w:t>4</w:t>
            </w:r>
            <w:r w:rsidRPr="00B223A3">
              <w:rPr>
                <w:i/>
                <w:sz w:val="28"/>
              </w:rPr>
              <w:t xml:space="preserve">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463A90" w:rsidRPr="00311A90" w:rsidRDefault="00463A90" w:rsidP="00666FF9">
            <w:pPr>
              <w:jc w:val="center"/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463A90" w:rsidRPr="00AB058B" w:rsidRDefault="00463A90" w:rsidP="00666FF9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6z</w:t>
            </w:r>
            <w:r>
              <w:rPr>
                <w:bCs/>
                <w:i/>
                <w:sz w:val="28"/>
                <w:vertAlign w:val="superscript"/>
              </w:rPr>
              <w:t>2</w:t>
            </w:r>
            <w:r>
              <w:rPr>
                <w:bCs/>
                <w:i/>
                <w:sz w:val="28"/>
              </w:rPr>
              <w:t xml:space="preserve"> : 3z</w:t>
            </w:r>
            <w:r>
              <w:rPr>
                <w:bCs/>
                <w:i/>
                <w:sz w:val="28"/>
                <w:vertAlign w:val="superscript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311A90" w:rsidRDefault="00463A90" w:rsidP="00666FF9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</w:tbl>
    <w:p w:rsidR="00463A90" w:rsidRDefault="00463A90" w:rsidP="00AE7B7F">
      <w:pPr>
        <w:pStyle w:val="Odstavecseseznamem"/>
        <w:numPr>
          <w:ilvl w:val="0"/>
          <w:numId w:val="1"/>
        </w:numPr>
        <w:spacing w:before="120" w:line="276" w:lineRule="auto"/>
        <w:ind w:left="0" w:hanging="284"/>
        <w:jc w:val="both"/>
        <w:rPr>
          <w:sz w:val="28"/>
        </w:rPr>
        <w:sectPr w:rsidR="00463A90" w:rsidSect="00260C95">
          <w:headerReference w:type="default" r:id="rId10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463A90" w:rsidRDefault="00463A90" w:rsidP="00463A90">
      <w:pPr>
        <w:pStyle w:val="Odstavecseseznamem"/>
        <w:numPr>
          <w:ilvl w:val="0"/>
          <w:numId w:val="9"/>
        </w:numPr>
        <w:spacing w:before="360" w:line="276" w:lineRule="auto"/>
        <w:ind w:left="357" w:right="-284" w:hanging="357"/>
        <w:jc w:val="both"/>
      </w:pPr>
      <w:r>
        <w:rPr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4976465</wp:posOffset>
            </wp:positionH>
            <wp:positionV relativeFrom="paragraph">
              <wp:posOffset>429274</wp:posOffset>
            </wp:positionV>
            <wp:extent cx="371298" cy="882503"/>
            <wp:effectExtent l="304800" t="0" r="276402" b="0"/>
            <wp:wrapNone/>
            <wp:docPr id="480" name="imgPreview" descr="domácnosti,konstrukce,nástroje,ploché šroubováky,pr&amp;uring;myslová výroba,šroubováky,&amp;zcaron;elezá&amp;rcaron;ské zbo&amp;zcaron;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mácnosti,konstrukce,nástroje,ploché šroubováky,pr&amp;uring;myslová výroba,šroubováky,&amp;zcaron;elezá&amp;rcaron;ské zbo&amp;zcaron;í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6747" r="31399"/>
                    <a:stretch>
                      <a:fillRect/>
                    </a:stretch>
                  </pic:blipFill>
                  <pic:spPr bwMode="auto">
                    <a:xfrm rot="4647882">
                      <a:off x="0" y="0"/>
                      <a:ext cx="371298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3584929</wp:posOffset>
            </wp:positionH>
            <wp:positionV relativeFrom="paragraph">
              <wp:posOffset>163460</wp:posOffset>
            </wp:positionV>
            <wp:extent cx="767760" cy="882503"/>
            <wp:effectExtent l="19050" t="0" r="0" b="0"/>
            <wp:wrapNone/>
            <wp:docPr id="481" name="imgPreview" descr="hevery,nástroje,opravy aut,p&amp;rcaron;eprava,technické vybav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every,nástroje,opravy aut,p&amp;rcaron;eprava,technické vybavení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60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Zapište výrazem s proměnnou nákupy v tabulce, dosaďte do výrazů a spočítejte cenu jednotlivých nákupů. </w:t>
      </w:r>
    </w:p>
    <w:p w:rsidR="00463A90" w:rsidRDefault="00463A90" w:rsidP="00463A90">
      <w:pPr>
        <w:pStyle w:val="Odstavecseseznamem"/>
        <w:spacing w:before="12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95E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0B6F5E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456191" cy="499731"/>
            <wp:effectExtent l="19050" t="0" r="1009" b="0"/>
            <wp:docPr id="482" name="obrázek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4175" t="2198" r="15947" b="4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75" cy="510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</w:t>
      </w:r>
      <w:r w:rsidRPr="000B6F5E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595424" cy="494946"/>
            <wp:effectExtent l="19050" t="0" r="0" b="0"/>
            <wp:docPr id="483" name="obrázek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73" cy="495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0B6F5E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514785" cy="510363"/>
            <wp:effectExtent l="19050" t="0" r="0" b="0"/>
            <wp:docPr id="484" name="imgPreview" descr="budovy,hasáky,kombinované klí&amp;ccaron;e,konstrukce,nástroje,opravování,opravy,t&amp;ecaron;lesné konstrukce,údr&amp;zcaron;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udovy,hasáky,kombinované klí&amp;ccaron;e,konstrukce,nástroje,opravování,opravy,t&amp;ecaron;lesné konstrukce,údr&amp;zcaron;ba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9303" t="8141" r="11629" b="11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35" cy="5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</w:t>
      </w:r>
      <w:r w:rsidRPr="00195EBD">
        <w:rPr>
          <w:sz w:val="28"/>
          <w:szCs w:val="28"/>
        </w:rPr>
        <w:t xml:space="preserve">         </w:t>
      </w:r>
    </w:p>
    <w:p w:rsidR="00463A90" w:rsidRPr="00195EBD" w:rsidRDefault="00463A90" w:rsidP="00463A90">
      <w:pPr>
        <w:pStyle w:val="Odstavecseseznamem"/>
        <w:spacing w:before="120"/>
        <w:ind w:left="284"/>
        <w:jc w:val="both"/>
      </w:pPr>
      <w:r>
        <w:rPr>
          <w:sz w:val="28"/>
          <w:szCs w:val="28"/>
        </w:rPr>
        <w:t xml:space="preserve">       </w:t>
      </w:r>
      <w:r w:rsidRPr="000B6F5E">
        <w:rPr>
          <w:b/>
          <w:sz w:val="28"/>
          <w:szCs w:val="28"/>
        </w:rPr>
        <w:t>v</w:t>
      </w:r>
      <w:r w:rsidRPr="00195EBD">
        <w:rPr>
          <w:b/>
          <w:i/>
          <w:sz w:val="28"/>
          <w:szCs w:val="28"/>
        </w:rPr>
        <w:t xml:space="preserve"> </w:t>
      </w:r>
      <w:r w:rsidRPr="00195EBD">
        <w:rPr>
          <w:sz w:val="28"/>
          <w:szCs w:val="28"/>
        </w:rPr>
        <w:t xml:space="preserve">= </w:t>
      </w:r>
      <w:r>
        <w:rPr>
          <w:sz w:val="28"/>
          <w:szCs w:val="28"/>
        </w:rPr>
        <w:t>15,50</w:t>
      </w:r>
      <w:r w:rsidRPr="00195EBD">
        <w:rPr>
          <w:sz w:val="28"/>
          <w:szCs w:val="28"/>
        </w:rPr>
        <w:t xml:space="preserve"> </w:t>
      </w:r>
      <w:proofErr w:type="gramStart"/>
      <w:r w:rsidRPr="00195EBD">
        <w:rPr>
          <w:sz w:val="28"/>
          <w:szCs w:val="28"/>
        </w:rPr>
        <w:t xml:space="preserve">Kč       </w:t>
      </w:r>
      <w:r>
        <w:rPr>
          <w:b/>
          <w:i/>
          <w:sz w:val="28"/>
          <w:szCs w:val="28"/>
        </w:rPr>
        <w:t>s</w:t>
      </w:r>
      <w:r w:rsidRPr="00195EBD">
        <w:rPr>
          <w:b/>
          <w:i/>
          <w:sz w:val="28"/>
          <w:szCs w:val="28"/>
        </w:rPr>
        <w:t xml:space="preserve"> </w:t>
      </w:r>
      <w:r w:rsidRPr="00195EBD">
        <w:rPr>
          <w:sz w:val="28"/>
          <w:szCs w:val="28"/>
        </w:rPr>
        <w:t xml:space="preserve">= </w:t>
      </w:r>
      <w:r>
        <w:rPr>
          <w:sz w:val="28"/>
          <w:szCs w:val="28"/>
        </w:rPr>
        <w:t>65</w:t>
      </w:r>
      <w:proofErr w:type="gramEnd"/>
      <w:r w:rsidRPr="00195EBD">
        <w:rPr>
          <w:sz w:val="28"/>
          <w:szCs w:val="28"/>
        </w:rPr>
        <w:t xml:space="preserve"> Kč     </w:t>
      </w:r>
      <w:r>
        <w:rPr>
          <w:b/>
          <w:i/>
          <w:sz w:val="28"/>
          <w:szCs w:val="28"/>
        </w:rPr>
        <w:t>k</w:t>
      </w:r>
      <w:r w:rsidRPr="00195EBD">
        <w:rPr>
          <w:b/>
          <w:i/>
          <w:sz w:val="28"/>
          <w:szCs w:val="28"/>
        </w:rPr>
        <w:t xml:space="preserve"> </w:t>
      </w:r>
      <w:r w:rsidRPr="00195EBD">
        <w:rPr>
          <w:sz w:val="28"/>
          <w:szCs w:val="28"/>
        </w:rPr>
        <w:t xml:space="preserve">= </w:t>
      </w:r>
      <w:r>
        <w:rPr>
          <w:sz w:val="28"/>
          <w:szCs w:val="28"/>
        </w:rPr>
        <w:t>32</w:t>
      </w:r>
      <w:r w:rsidRPr="00195EBD">
        <w:rPr>
          <w:sz w:val="28"/>
          <w:szCs w:val="28"/>
        </w:rPr>
        <w:t xml:space="preserve"> Kč      </w:t>
      </w:r>
      <w:r>
        <w:rPr>
          <w:b/>
          <w:i/>
          <w:sz w:val="28"/>
          <w:szCs w:val="28"/>
        </w:rPr>
        <w:t xml:space="preserve">h </w:t>
      </w:r>
      <w:r w:rsidRPr="00195EBD">
        <w:rPr>
          <w:sz w:val="28"/>
          <w:szCs w:val="28"/>
        </w:rPr>
        <w:t xml:space="preserve">= </w:t>
      </w:r>
      <w:r>
        <w:rPr>
          <w:sz w:val="28"/>
          <w:szCs w:val="28"/>
        </w:rPr>
        <w:t>2 300</w:t>
      </w:r>
      <w:r w:rsidRPr="00195EBD">
        <w:rPr>
          <w:sz w:val="28"/>
          <w:szCs w:val="28"/>
        </w:rPr>
        <w:t xml:space="preserve"> Kč         </w:t>
      </w:r>
      <w:r>
        <w:rPr>
          <w:b/>
          <w:i/>
          <w:sz w:val="28"/>
          <w:szCs w:val="28"/>
        </w:rPr>
        <w:t xml:space="preserve">š </w:t>
      </w:r>
      <w:r w:rsidRPr="00195EBD">
        <w:rPr>
          <w:sz w:val="28"/>
          <w:szCs w:val="28"/>
        </w:rPr>
        <w:t xml:space="preserve">= </w:t>
      </w:r>
      <w:r>
        <w:rPr>
          <w:sz w:val="28"/>
          <w:szCs w:val="28"/>
        </w:rPr>
        <w:t>26</w:t>
      </w:r>
      <w:r w:rsidRPr="00195EBD">
        <w:rPr>
          <w:sz w:val="28"/>
          <w:szCs w:val="28"/>
        </w:rPr>
        <w:t xml:space="preserve"> Kč</w:t>
      </w:r>
    </w:p>
    <w:tbl>
      <w:tblPr>
        <w:tblStyle w:val="Mkatabulky"/>
        <w:tblW w:w="9109" w:type="dxa"/>
        <w:tblInd w:w="392" w:type="dxa"/>
        <w:tblLook w:val="04A0"/>
      </w:tblPr>
      <w:tblGrid>
        <w:gridCol w:w="4718"/>
        <w:gridCol w:w="1238"/>
        <w:gridCol w:w="3153"/>
      </w:tblGrid>
      <w:tr w:rsidR="00463A90" w:rsidTr="00666FF9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FBD4B4" w:themeFill="accent6" w:themeFillTint="66"/>
            <w:vAlign w:val="center"/>
          </w:tcPr>
          <w:p w:rsidR="00463A90" w:rsidRDefault="00463A90" w:rsidP="00666FF9">
            <w:pPr>
              <w:jc w:val="center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>Nákup Jarmily (č. 1)</w:t>
            </w:r>
          </w:p>
        </w:tc>
      </w:tr>
      <w:tr w:rsidR="00463A90" w:rsidTr="00666FF9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463A90" w:rsidRDefault="00463A90" w:rsidP="00666FF9">
            <w:pPr>
              <w:rPr>
                <w:sz w:val="28"/>
                <w:szCs w:val="28"/>
              </w:rPr>
            </w:pP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60848" cy="504833"/>
                  <wp:effectExtent l="19050" t="0" r="0" b="0"/>
                  <wp:docPr id="485" name="obrázek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4175" t="2198" r="15947" b="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575" cy="510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60848" cy="504833"/>
                  <wp:effectExtent l="19050" t="0" r="0" b="0"/>
                  <wp:docPr id="486" name="obrázek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4175" t="2198" r="15947" b="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575" cy="510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50801" cy="540978"/>
                  <wp:effectExtent l="19050" t="0" r="0" b="0"/>
                  <wp:docPr id="487" name="obrázek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620" cy="5416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370899" cy="686327"/>
                  <wp:effectExtent l="171450" t="0" r="162501" b="0"/>
                  <wp:docPr id="488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26747" r="31399" b="24284"/>
                          <a:stretch>
                            <a:fillRect/>
                          </a:stretch>
                        </pic:blipFill>
                        <pic:spPr bwMode="auto">
                          <a:xfrm rot="5340000">
                            <a:off x="0" y="0"/>
                            <a:ext cx="370899" cy="6863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463A90" w:rsidRPr="0094396C" w:rsidRDefault="00463A90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463A90" w:rsidRPr="00190422" w:rsidRDefault="00463A90" w:rsidP="00666FF9">
            <w:pPr>
              <w:rPr>
                <w:sz w:val="28"/>
                <w:szCs w:val="28"/>
              </w:rPr>
            </w:pPr>
          </w:p>
        </w:tc>
      </w:tr>
      <w:tr w:rsidR="00463A90" w:rsidTr="00666FF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463A90" w:rsidRDefault="00463A90" w:rsidP="00666FF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463A90" w:rsidRPr="0094396C" w:rsidRDefault="00463A90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463A90" w:rsidRPr="00190422" w:rsidRDefault="00463A90" w:rsidP="00666FF9">
            <w:pPr>
              <w:rPr>
                <w:sz w:val="28"/>
                <w:szCs w:val="28"/>
              </w:rPr>
            </w:pPr>
          </w:p>
        </w:tc>
      </w:tr>
      <w:tr w:rsidR="00463A90" w:rsidTr="00666FF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463A90" w:rsidRDefault="00463A90" w:rsidP="00666FF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463A90" w:rsidRPr="0094396C" w:rsidRDefault="00463A90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463A90" w:rsidRPr="00190422" w:rsidRDefault="00463A90" w:rsidP="00666FF9">
            <w:pPr>
              <w:rPr>
                <w:sz w:val="28"/>
                <w:szCs w:val="28"/>
              </w:rPr>
            </w:pPr>
          </w:p>
        </w:tc>
      </w:tr>
      <w:tr w:rsidR="00463A90" w:rsidTr="00666FF9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B8CCE4" w:themeFill="accent1" w:themeFillTint="66"/>
            <w:vAlign w:val="center"/>
          </w:tcPr>
          <w:p w:rsidR="00463A90" w:rsidRDefault="00463A90" w:rsidP="00666F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Nákup Josefa (č. 2)</w:t>
            </w:r>
          </w:p>
        </w:tc>
      </w:tr>
      <w:tr w:rsidR="00463A90" w:rsidTr="00666FF9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463A90" w:rsidRDefault="00463A90" w:rsidP="00666FF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 w:bidi="ar-SA"/>
              </w:rPr>
              <w:drawing>
                <wp:anchor distT="0" distB="0" distL="114300" distR="114300" simplePos="0" relativeHeight="251699200" behindDoc="1" locked="0" layoutInCell="1" allowOverlap="1">
                  <wp:simplePos x="0" y="0"/>
                  <wp:positionH relativeFrom="column">
                    <wp:posOffset>1990090</wp:posOffset>
                  </wp:positionH>
                  <wp:positionV relativeFrom="paragraph">
                    <wp:posOffset>-131445</wp:posOffset>
                  </wp:positionV>
                  <wp:extent cx="767715" cy="882015"/>
                  <wp:effectExtent l="19050" t="0" r="0" b="0"/>
                  <wp:wrapNone/>
                  <wp:docPr id="489" name="imgPreview" descr="hevery,nástroje,opravy aut,p&amp;rcaron;eprava,technické vybav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hevery,nástroje,opravy aut,p&amp;rcaron;eprava,technické vybav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715" cy="882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60848" cy="504833"/>
                  <wp:effectExtent l="19050" t="0" r="0" b="0"/>
                  <wp:docPr id="490" name="obrázek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4175" t="2198" r="15947" b="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575" cy="510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00948" cy="595785"/>
                  <wp:effectExtent l="19050" t="0" r="8652" b="0"/>
                  <wp:docPr id="491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830" cy="60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00948" cy="595785"/>
                  <wp:effectExtent l="19050" t="0" r="8652" b="0"/>
                  <wp:docPr id="492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830" cy="60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463A90" w:rsidRPr="0094396C" w:rsidRDefault="00463A90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463A90" w:rsidRPr="00190422" w:rsidRDefault="00463A90" w:rsidP="00666FF9">
            <w:pPr>
              <w:rPr>
                <w:sz w:val="28"/>
                <w:szCs w:val="28"/>
              </w:rPr>
            </w:pPr>
          </w:p>
        </w:tc>
      </w:tr>
      <w:tr w:rsidR="00463A90" w:rsidTr="00666FF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463A90" w:rsidRDefault="00463A90" w:rsidP="00666FF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463A90" w:rsidRPr="0094396C" w:rsidRDefault="00463A90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463A90" w:rsidRPr="00190422" w:rsidRDefault="00463A90" w:rsidP="00666FF9">
            <w:pPr>
              <w:rPr>
                <w:sz w:val="28"/>
                <w:szCs w:val="28"/>
              </w:rPr>
            </w:pPr>
          </w:p>
        </w:tc>
      </w:tr>
      <w:tr w:rsidR="00463A90" w:rsidTr="00666FF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463A90" w:rsidRDefault="00463A90" w:rsidP="00666FF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463A90" w:rsidRPr="0094396C" w:rsidRDefault="00463A90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463A90" w:rsidRPr="00190422" w:rsidRDefault="00463A90" w:rsidP="00666FF9">
            <w:pPr>
              <w:rPr>
                <w:sz w:val="28"/>
                <w:szCs w:val="28"/>
              </w:rPr>
            </w:pPr>
          </w:p>
        </w:tc>
      </w:tr>
      <w:tr w:rsidR="00463A90" w:rsidTr="00666FF9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463A90" w:rsidRDefault="00463A90" w:rsidP="00666F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 Hany (č. 3)</w:t>
            </w:r>
          </w:p>
        </w:tc>
      </w:tr>
      <w:tr w:rsidR="00463A90" w:rsidTr="00666FF9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463A90" w:rsidRDefault="00463A90" w:rsidP="00666FF9">
            <w:pPr>
              <w:rPr>
                <w:sz w:val="28"/>
                <w:szCs w:val="28"/>
              </w:rPr>
            </w:pP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98851" cy="414670"/>
                  <wp:effectExtent l="19050" t="0" r="0" b="0"/>
                  <wp:docPr id="493" name="obrázek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851" cy="414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</w:t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370899" cy="686327"/>
                  <wp:effectExtent l="171450" t="0" r="162501" b="0"/>
                  <wp:docPr id="494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26747" r="31399" b="24284"/>
                          <a:stretch>
                            <a:fillRect/>
                          </a:stretch>
                        </pic:blipFill>
                        <pic:spPr bwMode="auto">
                          <a:xfrm rot="5340000">
                            <a:off x="0" y="0"/>
                            <a:ext cx="370899" cy="6863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370899" cy="686327"/>
                  <wp:effectExtent l="171450" t="0" r="162501" b="0"/>
                  <wp:docPr id="495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26747" r="31399" b="24284"/>
                          <a:stretch>
                            <a:fillRect/>
                          </a:stretch>
                        </pic:blipFill>
                        <pic:spPr bwMode="auto">
                          <a:xfrm rot="5340000">
                            <a:off x="0" y="0"/>
                            <a:ext cx="370899" cy="6863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</w:t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37490" cy="532873"/>
                  <wp:effectExtent l="19050" t="0" r="0" b="0"/>
                  <wp:docPr id="496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99" cy="5390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463A90" w:rsidRPr="0094396C" w:rsidRDefault="00463A90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463A90" w:rsidRPr="00190422" w:rsidRDefault="00463A90" w:rsidP="00666FF9">
            <w:pPr>
              <w:rPr>
                <w:sz w:val="28"/>
                <w:szCs w:val="28"/>
              </w:rPr>
            </w:pPr>
          </w:p>
        </w:tc>
      </w:tr>
      <w:tr w:rsidR="00463A90" w:rsidTr="00666FF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463A90" w:rsidRDefault="00463A90" w:rsidP="00666FF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463A90" w:rsidRPr="0094396C" w:rsidRDefault="00463A90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463A90" w:rsidRPr="00190422" w:rsidRDefault="00463A90" w:rsidP="00666FF9">
            <w:pPr>
              <w:rPr>
                <w:sz w:val="28"/>
                <w:szCs w:val="28"/>
              </w:rPr>
            </w:pPr>
          </w:p>
        </w:tc>
      </w:tr>
      <w:tr w:rsidR="00463A90" w:rsidTr="00666FF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463A90" w:rsidRDefault="00463A90" w:rsidP="00666FF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463A90" w:rsidRPr="0094396C" w:rsidRDefault="00463A90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463A90" w:rsidRPr="00190422" w:rsidRDefault="00463A90" w:rsidP="00666FF9">
            <w:pPr>
              <w:rPr>
                <w:sz w:val="28"/>
                <w:szCs w:val="28"/>
              </w:rPr>
            </w:pPr>
          </w:p>
        </w:tc>
      </w:tr>
    </w:tbl>
    <w:p w:rsidR="00463A90" w:rsidRPr="008E0175" w:rsidRDefault="00463A90" w:rsidP="00463A90">
      <w:pPr>
        <w:pStyle w:val="Odstavecseseznamem"/>
        <w:numPr>
          <w:ilvl w:val="0"/>
          <w:numId w:val="9"/>
        </w:numPr>
        <w:spacing w:line="276" w:lineRule="auto"/>
        <w:jc w:val="both"/>
        <w:rPr>
          <w:sz w:val="28"/>
        </w:rPr>
      </w:pPr>
      <w:r>
        <w:rPr>
          <w:sz w:val="28"/>
          <w:szCs w:val="28"/>
        </w:rPr>
        <w:t>Kolik zaplatím, pokud si koupím nákup č. 1 a nákup č. 3? Zapište nákup výrazem s proměnnou a dosaďte uvedené ceny. Určete hodnotu výrazu.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8363"/>
      </w:tblGrid>
      <w:tr w:rsidR="00463A90" w:rsidRPr="008E0175" w:rsidTr="00666FF9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463A90" w:rsidRPr="008E0175" w:rsidRDefault="00463A90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463A90" w:rsidRPr="00181935" w:rsidRDefault="00463A90" w:rsidP="00666FF9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181935">
              <w:rPr>
                <w:b w:val="0"/>
                <w:sz w:val="28"/>
                <w:szCs w:val="28"/>
              </w:rPr>
              <w:t xml:space="preserve"> </w:t>
            </w:r>
          </w:p>
        </w:tc>
      </w:tr>
      <w:tr w:rsidR="00463A90" w:rsidRPr="008E0175" w:rsidTr="00666FF9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463A90" w:rsidRPr="008E0175" w:rsidRDefault="00463A90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63A90" w:rsidRPr="00181935" w:rsidRDefault="00463A90" w:rsidP="00666FF9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463A90" w:rsidRPr="008E0175" w:rsidTr="00666FF9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463A90" w:rsidRPr="008E0175" w:rsidRDefault="00463A90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8E0175" w:rsidRDefault="00463A90" w:rsidP="00666FF9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Zaplatím   </w:t>
            </w:r>
            <w:r w:rsidRPr="002C604D">
              <w:rPr>
                <w:rFonts w:asciiTheme="minorHAnsi" w:hAnsiTheme="minorHAnsi"/>
                <w:bCs/>
                <w:sz w:val="28"/>
                <w:szCs w:val="28"/>
              </w:rPr>
              <w:t xml:space="preserve">        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 xml:space="preserve">       </w:t>
            </w:r>
            <w:r w:rsidRPr="002C604D">
              <w:rPr>
                <w:rFonts w:asciiTheme="minorHAnsi" w:hAnsiTheme="minorHAnsi"/>
                <w:bCs/>
                <w:sz w:val="28"/>
                <w:szCs w:val="28"/>
              </w:rPr>
              <w:t xml:space="preserve">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463A90" w:rsidRPr="008E0175" w:rsidRDefault="00463A90" w:rsidP="00AC5A25">
      <w:pPr>
        <w:pStyle w:val="Odstavecseseznamem"/>
        <w:numPr>
          <w:ilvl w:val="0"/>
          <w:numId w:val="9"/>
        </w:numPr>
        <w:spacing w:line="276" w:lineRule="auto"/>
        <w:ind w:left="283" w:right="-170" w:hanging="284"/>
        <w:jc w:val="both"/>
        <w:rPr>
          <w:sz w:val="28"/>
        </w:rPr>
      </w:pPr>
      <w:r>
        <w:rPr>
          <w:sz w:val="28"/>
          <w:szCs w:val="28"/>
        </w:rPr>
        <w:t>Kolik zaplatím, pokud si koupím nákup č. 2, ale dostanu slevu v hodnotě nákupu č. 3? Zapište výrazem s proměnnou, dosaďte, určete hodnotu výrazu.</w:t>
      </w:r>
      <w:r w:rsidRPr="008E0175">
        <w:rPr>
          <w:sz w:val="28"/>
        </w:rPr>
        <w:t xml:space="preserve"> 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8363"/>
      </w:tblGrid>
      <w:tr w:rsidR="00463A90" w:rsidRPr="008E0175" w:rsidTr="00666FF9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463A90" w:rsidRPr="008E0175" w:rsidRDefault="00463A90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463A90" w:rsidRPr="00181935" w:rsidRDefault="00463A90" w:rsidP="00666FF9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</w:tr>
      <w:tr w:rsidR="00463A90" w:rsidRPr="008E0175" w:rsidTr="00666FF9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463A90" w:rsidRPr="008E0175" w:rsidRDefault="00463A90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63A90" w:rsidRPr="00181935" w:rsidRDefault="00463A90" w:rsidP="00666FF9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463A90" w:rsidRPr="008E0175" w:rsidTr="00666FF9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463A90" w:rsidRPr="008E0175" w:rsidRDefault="00463A90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8E0175" w:rsidRDefault="00463A90" w:rsidP="00666FF9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Zaplatím     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 xml:space="preserve">               </w:t>
            </w:r>
            <w:r w:rsidRPr="002C604D">
              <w:rPr>
                <w:rFonts w:asciiTheme="minorHAnsi" w:hAnsiTheme="minorHAnsi"/>
                <w:bCs/>
                <w:sz w:val="28"/>
                <w:szCs w:val="28"/>
              </w:rPr>
              <w:t xml:space="preserve">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463A90" w:rsidRPr="008E0175" w:rsidRDefault="00463A90" w:rsidP="00463A90">
      <w:pPr>
        <w:pStyle w:val="Odstavecseseznamem"/>
        <w:numPr>
          <w:ilvl w:val="0"/>
          <w:numId w:val="9"/>
        </w:numPr>
        <w:spacing w:line="276" w:lineRule="auto"/>
        <w:rPr>
          <w:sz w:val="36"/>
        </w:rPr>
      </w:pPr>
      <w:r>
        <w:rPr>
          <w:sz w:val="28"/>
          <w:szCs w:val="28"/>
        </w:rPr>
        <w:t>Kolik zaplatím, pokud si koupím všechny tři nákupy? Zapište výrazem s proměnnou, dosaďte a určete hodnotu výrazu.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8363"/>
      </w:tblGrid>
      <w:tr w:rsidR="00463A90" w:rsidRPr="008E0175" w:rsidTr="00666FF9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463A90" w:rsidRPr="008E0175" w:rsidRDefault="00463A90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463A90" w:rsidRPr="00181935" w:rsidRDefault="00463A90" w:rsidP="00666FF9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</w:tr>
      <w:tr w:rsidR="00463A90" w:rsidRPr="008E0175" w:rsidTr="00666FF9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463A90" w:rsidRPr="008E0175" w:rsidRDefault="00463A90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63A90" w:rsidRPr="00181935" w:rsidRDefault="00463A90" w:rsidP="00666FF9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463A90" w:rsidRPr="008E0175" w:rsidTr="00666FF9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463A90" w:rsidRPr="008E0175" w:rsidRDefault="00463A90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463A90" w:rsidRPr="008E0175" w:rsidRDefault="00463A90" w:rsidP="00666FF9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Zaplatím                                  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976BE3" w:rsidRPr="00BD17C7" w:rsidRDefault="00976BE3" w:rsidP="00976BE3">
      <w:pPr>
        <w:spacing w:line="276" w:lineRule="auto"/>
        <w:ind w:hanging="284"/>
        <w:rPr>
          <w:sz w:val="28"/>
        </w:rPr>
        <w:sectPr w:rsidR="00976BE3" w:rsidRPr="00BD17C7" w:rsidSect="00260C95"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9D78C5" w:rsidRPr="008E0175" w:rsidRDefault="009D78C5" w:rsidP="009D78C5">
      <w:pPr>
        <w:pStyle w:val="Odstavecseseznamem"/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41"/>
        <w:gridCol w:w="1193"/>
        <w:gridCol w:w="1728"/>
        <w:gridCol w:w="1201"/>
        <w:gridCol w:w="1727"/>
        <w:gridCol w:w="1198"/>
      </w:tblGrid>
      <w:tr w:rsidR="009D78C5" w:rsidRPr="00605F7F" w:rsidTr="00666FF9">
        <w:trPr>
          <w:cnfStyle w:val="100000000000"/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5</w:t>
            </w:r>
            <w:r w:rsidRPr="00605F7F">
              <w:rPr>
                <w:b w:val="0"/>
                <w:i/>
                <w:sz w:val="28"/>
              </w:rPr>
              <w:t>a + a +</w:t>
            </w:r>
            <w:r>
              <w:rPr>
                <w:b w:val="0"/>
                <w:i/>
                <w:sz w:val="28"/>
              </w:rPr>
              <w:t>2</w:t>
            </w:r>
            <w:r w:rsidRPr="00605F7F">
              <w:rPr>
                <w:b w:val="0"/>
                <w:i/>
                <w:sz w:val="28"/>
              </w:rPr>
              <w:t xml:space="preserve">a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0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4044D2" w:rsidRDefault="009D78C5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8a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605F7F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b + b + b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7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3b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9D78C5" w:rsidRPr="00A435D6" w:rsidRDefault="009D78C5" w:rsidP="00666FF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4c + c + 6c 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11c</w:t>
            </w:r>
          </w:p>
        </w:tc>
      </w:tr>
      <w:tr w:rsidR="009D78C5" w:rsidRPr="00605F7F" w:rsidTr="00666FF9">
        <w:trPr>
          <w:cnfStyle w:val="000000100000"/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7a</w:t>
            </w:r>
            <w:r w:rsidRPr="00605F7F">
              <w:rPr>
                <w:b w:val="0"/>
                <w:i/>
                <w:sz w:val="28"/>
              </w:rPr>
              <w:t xml:space="preserve"> + </w:t>
            </w:r>
            <w:r>
              <w:rPr>
                <w:b w:val="0"/>
                <w:i/>
                <w:sz w:val="28"/>
              </w:rPr>
              <w:t>3a</w:t>
            </w:r>
            <w:r w:rsidRPr="00605F7F">
              <w:rPr>
                <w:b w:val="0"/>
                <w:i/>
                <w:sz w:val="28"/>
              </w:rPr>
              <w:t xml:space="preserve"> + </w:t>
            </w:r>
            <w:r>
              <w:rPr>
                <w:b w:val="0"/>
                <w:i/>
                <w:sz w:val="28"/>
              </w:rPr>
              <w:t>a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311A90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11a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4b + 4b + b</w:t>
            </w:r>
            <w:r w:rsidRPr="00605F7F">
              <w:rPr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9b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9D78C5" w:rsidRPr="00A435D6" w:rsidRDefault="009D78C5" w:rsidP="00666FF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2c + 3c + c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6c</w:t>
            </w:r>
          </w:p>
        </w:tc>
      </w:tr>
      <w:tr w:rsidR="009D78C5" w:rsidRPr="00605F7F" w:rsidTr="00666FF9">
        <w:trPr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5a </w:t>
            </w:r>
            <w:r w:rsidRPr="00605F7F">
              <w:rPr>
                <w:b w:val="0"/>
                <w:i/>
                <w:sz w:val="28"/>
              </w:rPr>
              <w:t xml:space="preserve">+ </w:t>
            </w:r>
            <w:r>
              <w:rPr>
                <w:b w:val="0"/>
                <w:i/>
                <w:sz w:val="28"/>
              </w:rPr>
              <w:t xml:space="preserve">2a + 4a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311A90" w:rsidRDefault="009D78C5" w:rsidP="00666FF9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11a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2b + b</w:t>
            </w:r>
            <w:r w:rsidRPr="00605F7F">
              <w:rPr>
                <w:i/>
                <w:sz w:val="28"/>
              </w:rPr>
              <w:t xml:space="preserve"> =</w:t>
            </w:r>
          </w:p>
        </w:tc>
        <w:tc>
          <w:tcPr>
            <w:tcW w:w="124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3b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9D78C5" w:rsidRPr="00A435D6" w:rsidRDefault="009D78C5" w:rsidP="00666FF9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3c + 9c + 1c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311A90" w:rsidRDefault="009D78C5" w:rsidP="00666FF9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13c</w:t>
            </w:r>
          </w:p>
        </w:tc>
      </w:tr>
      <w:tr w:rsidR="009D78C5" w:rsidRPr="00605F7F" w:rsidTr="00666FF9">
        <w:trPr>
          <w:cnfStyle w:val="000000100000"/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9D78C5" w:rsidRPr="006E455C" w:rsidRDefault="009D78C5" w:rsidP="00666FF9">
            <w:pPr>
              <w:ind w:hanging="108"/>
              <w:jc w:val="right"/>
              <w:rPr>
                <w:b w:val="0"/>
                <w:i/>
                <w:sz w:val="28"/>
              </w:rPr>
            </w:pPr>
            <w:r w:rsidRPr="006E455C">
              <w:rPr>
                <w:b w:val="0"/>
                <w:i/>
                <w:sz w:val="28"/>
              </w:rPr>
              <w:t xml:space="preserve">a + </w:t>
            </w:r>
            <w:r>
              <w:rPr>
                <w:b w:val="0"/>
                <w:i/>
                <w:sz w:val="28"/>
              </w:rPr>
              <w:t>6</w:t>
            </w:r>
            <w:r w:rsidRPr="006E455C">
              <w:rPr>
                <w:b w:val="0"/>
                <w:i/>
                <w:sz w:val="28"/>
              </w:rPr>
              <w:t xml:space="preserve">a + </w:t>
            </w:r>
            <w:r>
              <w:rPr>
                <w:b w:val="0"/>
                <w:i/>
                <w:sz w:val="28"/>
              </w:rPr>
              <w:t>8</w:t>
            </w:r>
            <w:r w:rsidRPr="006E455C">
              <w:rPr>
                <w:b w:val="0"/>
                <w:i/>
                <w:sz w:val="28"/>
              </w:rPr>
              <w:t>a =</w:t>
            </w:r>
          </w:p>
        </w:tc>
        <w:tc>
          <w:tcPr>
            <w:tcW w:w="1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311A90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15a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9D78C5" w:rsidRPr="006E455C" w:rsidRDefault="009D78C5" w:rsidP="00666FF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3b + 5b + 7b =</w:t>
            </w:r>
          </w:p>
        </w:tc>
        <w:tc>
          <w:tcPr>
            <w:tcW w:w="124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15b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9D78C5" w:rsidRDefault="009D78C5" w:rsidP="00666FF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5c + 1c + c =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7c</w:t>
            </w:r>
          </w:p>
        </w:tc>
      </w:tr>
    </w:tbl>
    <w:p w:rsidR="009D78C5" w:rsidRPr="00C42797" w:rsidRDefault="009D78C5" w:rsidP="009D78C5">
      <w:pPr>
        <w:pStyle w:val="Odstavecseseznamem"/>
        <w:numPr>
          <w:ilvl w:val="0"/>
          <w:numId w:val="10"/>
        </w:numPr>
        <w:spacing w:before="240" w:after="120" w:line="276" w:lineRule="auto"/>
        <w:ind w:left="284" w:hanging="284"/>
        <w:jc w:val="both"/>
      </w:pPr>
      <w:r>
        <w:rPr>
          <w:rFonts w:eastAsiaTheme="minorEastAsia"/>
          <w:sz w:val="28"/>
          <w:szCs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9D78C5" w:rsidRPr="00605F7F" w:rsidTr="00666FF9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7x -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3x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4x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8y - 5y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3y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9D78C5" w:rsidRPr="00A435D6" w:rsidRDefault="009D78C5" w:rsidP="00666FF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6z - 4z 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2z</w:t>
            </w:r>
          </w:p>
        </w:tc>
      </w:tr>
      <w:tr w:rsidR="009D78C5" w:rsidRPr="00605F7F" w:rsidTr="00666FF9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5x - x - x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3x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7y - y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6y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9D78C5" w:rsidRPr="00A435D6" w:rsidRDefault="009D78C5" w:rsidP="00666FF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8z - z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7z</w:t>
            </w:r>
          </w:p>
        </w:tc>
      </w:tr>
      <w:tr w:rsidR="009D78C5" w:rsidRPr="00605F7F" w:rsidTr="00666FF9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9x - 3x - 4x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2x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 xml:space="preserve">6y - 3y - 2y </w:t>
            </w:r>
            <w:r w:rsidRPr="00605F7F">
              <w:rPr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181935" w:rsidRDefault="009D78C5" w:rsidP="00666FF9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 w:rsidRPr="00181935">
              <w:rPr>
                <w:rFonts w:asciiTheme="minorHAnsi" w:hAnsiTheme="minorHAnsi"/>
                <w:sz w:val="28"/>
                <w:szCs w:val="28"/>
              </w:rPr>
              <w:t>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9D78C5" w:rsidRPr="00A435D6" w:rsidRDefault="009D78C5" w:rsidP="00666FF9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9z - 4z - 2z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4F3D70" w:rsidRDefault="009D78C5" w:rsidP="00666FF9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3z</w:t>
            </w:r>
          </w:p>
        </w:tc>
      </w:tr>
      <w:tr w:rsidR="009D78C5" w:rsidRPr="00605F7F" w:rsidTr="00666FF9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9D78C5" w:rsidRPr="006E455C" w:rsidRDefault="009D78C5" w:rsidP="00666FF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4x - 2x 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2x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9D78C5" w:rsidRPr="006E455C" w:rsidRDefault="009D78C5" w:rsidP="00666FF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5y - y - 1y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3y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9D78C5" w:rsidRDefault="009D78C5" w:rsidP="00666FF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4z - 1z - 2z 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z</w:t>
            </w:r>
          </w:p>
        </w:tc>
      </w:tr>
    </w:tbl>
    <w:p w:rsidR="009D78C5" w:rsidRPr="00EA1B86" w:rsidRDefault="009D78C5" w:rsidP="009D78C5">
      <w:pPr>
        <w:pStyle w:val="Odstavecseseznamem"/>
        <w:numPr>
          <w:ilvl w:val="0"/>
          <w:numId w:val="10"/>
        </w:numPr>
        <w:spacing w:before="240" w:after="120" w:line="276" w:lineRule="auto"/>
        <w:ind w:left="284" w:hanging="284"/>
        <w:jc w:val="both"/>
        <w:rPr>
          <w:sz w:val="28"/>
        </w:rPr>
      </w:pPr>
      <w:r w:rsidRPr="00EA1B86">
        <w:rPr>
          <w:sz w:val="28"/>
        </w:rPr>
        <w:t>Zjednodušte</w:t>
      </w:r>
    </w:p>
    <w:tbl>
      <w:tblPr>
        <w:tblStyle w:val="Stednmka1zvraznn5"/>
        <w:tblW w:w="912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01"/>
        <w:gridCol w:w="2551"/>
        <w:gridCol w:w="397"/>
        <w:gridCol w:w="1928"/>
        <w:gridCol w:w="2551"/>
      </w:tblGrid>
      <w:tr w:rsidR="009D78C5" w:rsidRPr="00605F7F" w:rsidTr="00666FF9">
        <w:trPr>
          <w:cnfStyle w:val="100000000000"/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9D78C5" w:rsidRPr="00EA1B86" w:rsidRDefault="009D78C5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6a – 6b + 2</w:t>
            </w:r>
            <w:r w:rsidRPr="00EA1B86">
              <w:rPr>
                <w:b w:val="0"/>
                <w:i/>
                <w:sz w:val="28"/>
              </w:rPr>
              <w:t xml:space="preserve">a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F7DCF" w:rsidRDefault="009D78C5" w:rsidP="00666FF9">
            <w:pPr>
              <w:cnfStyle w:val="100000000000"/>
              <w:rPr>
                <w:rFonts w:asciiTheme="minorHAnsi" w:hAnsiTheme="minorHAnsi"/>
                <w:b w:val="0"/>
                <w:bCs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8a - 6b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9D78C5" w:rsidRPr="00EA1B86" w:rsidRDefault="009D78C5" w:rsidP="00666FF9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9D78C5" w:rsidRPr="00EA1B86" w:rsidRDefault="009D78C5" w:rsidP="00666FF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7x + 4y - 3y</w:t>
            </w:r>
            <w:r w:rsidRPr="00EA1B86">
              <w:rPr>
                <w:b w:val="0"/>
                <w:i/>
                <w:sz w:val="28"/>
              </w:rPr>
              <w:t xml:space="preserve">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311A90" w:rsidRDefault="009D78C5" w:rsidP="00666FF9">
            <w:pPr>
              <w:cnfStyle w:val="100000000000"/>
              <w:rPr>
                <w:rFonts w:asciiTheme="minorHAnsi" w:hAnsiTheme="minorHAnsi"/>
                <w:b w:val="0"/>
                <w:bCs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7x  + y</w:t>
            </w:r>
          </w:p>
        </w:tc>
      </w:tr>
      <w:tr w:rsidR="009D78C5" w:rsidRPr="00605F7F" w:rsidTr="00666FF9">
        <w:trPr>
          <w:cnfStyle w:val="000000100000"/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9D78C5" w:rsidRPr="00EA1B86" w:rsidRDefault="009D78C5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4</w:t>
            </w:r>
            <w:r w:rsidRPr="00EA1B86">
              <w:rPr>
                <w:b w:val="0"/>
                <w:i/>
                <w:sz w:val="28"/>
              </w:rPr>
              <w:t>b</w:t>
            </w:r>
            <w:r>
              <w:rPr>
                <w:b w:val="0"/>
                <w:i/>
                <w:sz w:val="28"/>
              </w:rPr>
              <w:t xml:space="preserve"> + 5a – 4</w:t>
            </w:r>
            <w:r w:rsidRPr="00EA1B86">
              <w:rPr>
                <w:b w:val="0"/>
                <w:i/>
                <w:sz w:val="28"/>
              </w:rPr>
              <w:t xml:space="preserve">a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F7DCF" w:rsidRDefault="009D78C5" w:rsidP="00666FF9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4b + </w:t>
            </w:r>
            <w:r w:rsidRPr="004F3D70">
              <w:rPr>
                <w:rFonts w:asciiTheme="minorHAnsi" w:hAnsiTheme="minorHAnsi"/>
                <w:sz w:val="28"/>
                <w:szCs w:val="28"/>
              </w:rPr>
              <w:t>a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9D78C5" w:rsidRPr="00EA1B86" w:rsidRDefault="009D78C5" w:rsidP="00666FF9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9D78C5" w:rsidRPr="00EA1B86" w:rsidRDefault="009D78C5" w:rsidP="00666FF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3y – 9x + 5y</w:t>
            </w:r>
            <w:r w:rsidRPr="00EA1B86">
              <w:rPr>
                <w:i/>
                <w:sz w:val="28"/>
              </w:rPr>
              <w:t xml:space="preserve"> </w:t>
            </w:r>
            <w:r w:rsidRPr="00EA1B86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311A90" w:rsidRDefault="009D78C5" w:rsidP="00666FF9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8y - 9x</w:t>
            </w:r>
          </w:p>
        </w:tc>
      </w:tr>
      <w:tr w:rsidR="009D78C5" w:rsidRPr="00605F7F" w:rsidTr="00666FF9">
        <w:trPr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9D78C5" w:rsidRPr="00EA1B86" w:rsidRDefault="009D78C5" w:rsidP="00666FF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3a – 8b + 5</w:t>
            </w:r>
            <w:r w:rsidRPr="00EA1B86">
              <w:rPr>
                <w:b w:val="0"/>
                <w:i/>
                <w:sz w:val="28"/>
              </w:rPr>
              <w:t>a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F7DCF" w:rsidRDefault="009D78C5" w:rsidP="00666FF9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8a - 8b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9D78C5" w:rsidRPr="00EA1B86" w:rsidRDefault="009D78C5" w:rsidP="00666FF9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9D78C5" w:rsidRPr="00EA1B86" w:rsidRDefault="009D78C5" w:rsidP="00666FF9">
            <w:pPr>
              <w:ind w:left="-79" w:right="-51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18y – 2x</w:t>
            </w:r>
            <w:r w:rsidRPr="00EA1B86">
              <w:rPr>
                <w:i/>
                <w:sz w:val="28"/>
              </w:rPr>
              <w:t xml:space="preserve"> – </w:t>
            </w:r>
            <w:r>
              <w:rPr>
                <w:i/>
                <w:sz w:val="28"/>
              </w:rPr>
              <w:t>12y</w:t>
            </w:r>
            <w:r w:rsidRPr="00EA1B86">
              <w:rPr>
                <w:i/>
                <w:sz w:val="28"/>
              </w:rPr>
              <w:t xml:space="preserve"> </w:t>
            </w:r>
            <w:r>
              <w:rPr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311A90" w:rsidRDefault="009D78C5" w:rsidP="00666FF9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6y - 2x</w:t>
            </w:r>
          </w:p>
        </w:tc>
      </w:tr>
      <w:tr w:rsidR="009D78C5" w:rsidRPr="00605F7F" w:rsidTr="00666FF9">
        <w:trPr>
          <w:cnfStyle w:val="000000100000"/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9D78C5" w:rsidRPr="006E455C" w:rsidRDefault="009D78C5" w:rsidP="00666FF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8a + 9b - 2a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F7DCF" w:rsidRDefault="009D78C5" w:rsidP="00666FF9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6a + 9b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9D78C5" w:rsidRPr="00EA1B86" w:rsidRDefault="009D78C5" w:rsidP="00666FF9">
            <w:pPr>
              <w:jc w:val="right"/>
              <w:cnfStyle w:val="000000100000"/>
              <w:rPr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9D78C5" w:rsidRPr="006E455C" w:rsidRDefault="009D78C5" w:rsidP="00666FF9">
            <w:pPr>
              <w:ind w:left="-79" w:right="-51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5x + 6y  - 3x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311A90" w:rsidRDefault="009D78C5" w:rsidP="00666FF9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2x + 6y</w:t>
            </w:r>
          </w:p>
        </w:tc>
      </w:tr>
    </w:tbl>
    <w:p w:rsidR="009D78C5" w:rsidRPr="00EA1B86" w:rsidRDefault="009D78C5" w:rsidP="009D78C5">
      <w:pPr>
        <w:pStyle w:val="Odstavecseseznamem"/>
        <w:numPr>
          <w:ilvl w:val="0"/>
          <w:numId w:val="10"/>
        </w:numPr>
        <w:spacing w:before="240" w:after="120" w:line="276" w:lineRule="auto"/>
        <w:ind w:left="284" w:hanging="284"/>
        <w:jc w:val="both"/>
        <w:rPr>
          <w:sz w:val="28"/>
        </w:rPr>
      </w:pPr>
      <w:r w:rsidRPr="00EA1B86">
        <w:rPr>
          <w:sz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9D78C5" w:rsidRPr="00605F7F" w:rsidTr="00666FF9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5a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2a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4F3D70" w:rsidRDefault="009D78C5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10a</w:t>
            </w:r>
            <w:r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5b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4b</w:t>
            </w:r>
            <w:r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4F3D70" w:rsidRDefault="009D78C5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20b</w:t>
            </w:r>
            <w:r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9D78C5" w:rsidRPr="00A435D6" w:rsidRDefault="009D78C5" w:rsidP="00666FF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2c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9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18c</w:t>
            </w:r>
          </w:p>
        </w:tc>
      </w:tr>
      <w:tr w:rsidR="009D78C5" w:rsidRPr="00605F7F" w:rsidTr="00666FF9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7a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3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21a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 xml:space="preserve">9b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3</w:t>
            </w:r>
            <w:r>
              <w:rPr>
                <w:i/>
                <w:sz w:val="28"/>
              </w:rPr>
              <w:t xml:space="preserve">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27b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9D78C5" w:rsidRPr="00A435D6" w:rsidRDefault="009D78C5" w:rsidP="00666FF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c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4c</w:t>
            </w:r>
            <w:r>
              <w:rPr>
                <w:bCs/>
                <w:i/>
                <w:sz w:val="28"/>
              </w:rPr>
              <w:t xml:space="preserve">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4F3D70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4c</w:t>
            </w:r>
            <w:r>
              <w:rPr>
                <w:rFonts w:asciiTheme="minorHAnsi" w:hAnsiTheme="minorHAnsi"/>
                <w:bCs/>
                <w:sz w:val="28"/>
                <w:szCs w:val="28"/>
                <w:vertAlign w:val="superscript"/>
              </w:rPr>
              <w:t>2</w:t>
            </w:r>
          </w:p>
        </w:tc>
      </w:tr>
      <w:tr w:rsidR="009D78C5" w:rsidRPr="00605F7F" w:rsidTr="00666FF9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4a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a</w:t>
            </w:r>
            <w:r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4F3D70" w:rsidRDefault="009D78C5" w:rsidP="00666FF9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4a</w:t>
            </w:r>
            <w:r>
              <w:rPr>
                <w:rFonts w:asciiTheme="minorHAnsi" w:hAnsiTheme="minorHAnsi"/>
                <w:b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 xml:space="preserve">2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7b</w:t>
            </w:r>
            <w:r>
              <w:rPr>
                <w:i/>
                <w:sz w:val="28"/>
              </w:rPr>
              <w:t xml:space="preserve"> </w:t>
            </w:r>
            <w:r w:rsidRPr="00605F7F">
              <w:rPr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4F3D70" w:rsidRDefault="009D78C5" w:rsidP="00666FF9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 w:rsidRPr="004F3D70">
              <w:rPr>
                <w:rFonts w:asciiTheme="minorHAnsi" w:hAnsiTheme="minorHAnsi"/>
                <w:sz w:val="28"/>
                <w:szCs w:val="28"/>
              </w:rPr>
              <w:t>14b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9D78C5" w:rsidRPr="00A435D6" w:rsidRDefault="009D78C5" w:rsidP="00666FF9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3c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8c</w:t>
            </w:r>
            <w:r>
              <w:rPr>
                <w:bCs/>
                <w:i/>
                <w:sz w:val="28"/>
              </w:rPr>
              <w:t xml:space="preserve">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4F3D70" w:rsidRDefault="009D78C5" w:rsidP="00666FF9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24c</w:t>
            </w:r>
            <w:r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</w:p>
        </w:tc>
      </w:tr>
    </w:tbl>
    <w:p w:rsidR="009D78C5" w:rsidRPr="008E0175" w:rsidRDefault="009D78C5" w:rsidP="009D78C5">
      <w:pPr>
        <w:pStyle w:val="Odstavecseseznamem"/>
        <w:numPr>
          <w:ilvl w:val="0"/>
          <w:numId w:val="10"/>
        </w:numPr>
        <w:spacing w:before="240" w:after="120" w:line="276" w:lineRule="auto"/>
        <w:ind w:left="284" w:hanging="284"/>
        <w:rPr>
          <w:sz w:val="36"/>
        </w:rPr>
      </w:pPr>
      <w:r>
        <w:rPr>
          <w:sz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9D78C5" w:rsidRPr="00605F7F" w:rsidTr="00666FF9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12x : 3x</w:t>
            </w:r>
            <w:r w:rsidRPr="00B223A3">
              <w:rPr>
                <w:b w:val="0"/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4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25</w:t>
            </w:r>
            <w:r w:rsidRPr="000E4ED7">
              <w:rPr>
                <w:b w:val="0"/>
                <w:i/>
                <w:sz w:val="28"/>
              </w:rPr>
              <w:t>y</w:t>
            </w:r>
            <w:r w:rsidRPr="000E4ED7">
              <w:rPr>
                <w:b w:val="0"/>
                <w:i/>
                <w:sz w:val="28"/>
                <w:vertAlign w:val="superscript"/>
              </w:rPr>
              <w:t>3</w:t>
            </w:r>
            <w:r>
              <w:rPr>
                <w:b w:val="0"/>
                <w:i/>
                <w:sz w:val="28"/>
              </w:rPr>
              <w:t xml:space="preserve"> : 5</w:t>
            </w:r>
            <w:r w:rsidRPr="000E4ED7">
              <w:rPr>
                <w:b w:val="0"/>
                <w:i/>
                <w:sz w:val="28"/>
              </w:rPr>
              <w:t>y</w:t>
            </w:r>
            <w:r w:rsidRPr="000E4ED7">
              <w:rPr>
                <w:b w:val="0"/>
                <w:i/>
                <w:sz w:val="28"/>
                <w:vertAlign w:val="superscript"/>
              </w:rPr>
              <w:t>2</w:t>
            </w:r>
            <w:r w:rsidRPr="00B223A3">
              <w:rPr>
                <w:b w:val="0"/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5y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9D78C5" w:rsidRPr="000E4ED7" w:rsidRDefault="009D78C5" w:rsidP="00666FF9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15z</w:t>
            </w:r>
            <w:r>
              <w:rPr>
                <w:b w:val="0"/>
                <w:i/>
                <w:sz w:val="28"/>
                <w:vertAlign w:val="superscript"/>
              </w:rPr>
              <w:t xml:space="preserve">2 </w:t>
            </w:r>
            <w:r>
              <w:rPr>
                <w:b w:val="0"/>
                <w:i/>
                <w:sz w:val="28"/>
              </w:rPr>
              <w:t>: 3z 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5z</w:t>
            </w:r>
          </w:p>
        </w:tc>
      </w:tr>
      <w:tr w:rsidR="009D78C5" w:rsidRPr="00605F7F" w:rsidTr="00666FF9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28x</w:t>
            </w:r>
            <w:r w:rsidRPr="00B223A3">
              <w:rPr>
                <w:b w:val="0"/>
                <w:i/>
                <w:sz w:val="28"/>
                <w:vertAlign w:val="superscript"/>
              </w:rPr>
              <w:t>2</w:t>
            </w:r>
            <w:r>
              <w:rPr>
                <w:b w:val="0"/>
                <w:i/>
                <w:sz w:val="28"/>
              </w:rPr>
              <w:t xml:space="preserve"> : 4x 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7x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32y</w:t>
            </w:r>
            <w:r>
              <w:rPr>
                <w:i/>
                <w:sz w:val="28"/>
                <w:vertAlign w:val="superscript"/>
              </w:rPr>
              <w:t>4</w:t>
            </w:r>
            <w:r>
              <w:rPr>
                <w:i/>
                <w:sz w:val="28"/>
              </w:rPr>
              <w:t xml:space="preserve"> : 4y</w:t>
            </w:r>
            <w:r>
              <w:rPr>
                <w:i/>
                <w:sz w:val="28"/>
                <w:vertAlign w:val="superscript"/>
              </w:rPr>
              <w:t>3</w:t>
            </w:r>
            <w:r w:rsidRPr="00B223A3">
              <w:rPr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8y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9D78C5" w:rsidRPr="00A435D6" w:rsidRDefault="009D78C5" w:rsidP="00666FF9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54z</w:t>
            </w:r>
            <w:r>
              <w:rPr>
                <w:bCs/>
                <w:i/>
                <w:sz w:val="28"/>
                <w:vertAlign w:val="superscript"/>
              </w:rPr>
              <w:t>3</w:t>
            </w:r>
            <w:r>
              <w:rPr>
                <w:bCs/>
                <w:i/>
                <w:sz w:val="28"/>
              </w:rPr>
              <w:t xml:space="preserve"> : 6=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4F3D70" w:rsidRDefault="009D78C5" w:rsidP="00666FF9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9z</w:t>
            </w:r>
            <w:r>
              <w:rPr>
                <w:rFonts w:asciiTheme="minorHAnsi" w:hAnsiTheme="minorHAnsi"/>
                <w:bCs/>
                <w:sz w:val="28"/>
                <w:szCs w:val="28"/>
                <w:vertAlign w:val="superscript"/>
              </w:rPr>
              <w:t>3</w:t>
            </w:r>
          </w:p>
        </w:tc>
      </w:tr>
      <w:tr w:rsidR="009D78C5" w:rsidRPr="00605F7F" w:rsidTr="00666FF9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45x : 9 </w:t>
            </w:r>
            <w:r w:rsidRPr="00B223A3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2C604D" w:rsidRDefault="009D78C5" w:rsidP="00666FF9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5x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9D78C5" w:rsidRPr="00605F7F" w:rsidRDefault="009D78C5" w:rsidP="00666FF9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49y</w:t>
            </w:r>
            <w:r>
              <w:rPr>
                <w:i/>
                <w:sz w:val="28"/>
                <w:vertAlign w:val="superscript"/>
              </w:rPr>
              <w:t>5</w:t>
            </w:r>
            <w:r>
              <w:rPr>
                <w:i/>
                <w:sz w:val="28"/>
              </w:rPr>
              <w:t xml:space="preserve"> : 7y</w:t>
            </w:r>
            <w:r>
              <w:rPr>
                <w:i/>
                <w:sz w:val="28"/>
                <w:vertAlign w:val="superscript"/>
              </w:rPr>
              <w:t>4</w:t>
            </w:r>
            <w:r w:rsidRPr="00B223A3">
              <w:rPr>
                <w:i/>
                <w:sz w:val="28"/>
              </w:rPr>
              <w:t xml:space="preserve">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9D78C5" w:rsidRPr="004F3D70" w:rsidRDefault="009D78C5" w:rsidP="00666FF9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 w:rsidRPr="004F3D70">
              <w:rPr>
                <w:rFonts w:asciiTheme="minorHAnsi" w:hAnsiTheme="minorHAnsi"/>
                <w:sz w:val="28"/>
                <w:szCs w:val="28"/>
              </w:rPr>
              <w:t>7y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9D78C5" w:rsidRPr="00AB058B" w:rsidRDefault="009D78C5" w:rsidP="00666FF9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6z</w:t>
            </w:r>
            <w:r>
              <w:rPr>
                <w:bCs/>
                <w:i/>
                <w:sz w:val="28"/>
                <w:vertAlign w:val="superscript"/>
              </w:rPr>
              <w:t>2</w:t>
            </w:r>
            <w:r>
              <w:rPr>
                <w:bCs/>
                <w:i/>
                <w:sz w:val="28"/>
              </w:rPr>
              <w:t xml:space="preserve"> : 3z</w:t>
            </w:r>
            <w:r>
              <w:rPr>
                <w:bCs/>
                <w:i/>
                <w:sz w:val="28"/>
                <w:vertAlign w:val="superscript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311A90" w:rsidRDefault="009D78C5" w:rsidP="00666FF9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2</w:t>
            </w:r>
          </w:p>
        </w:tc>
      </w:tr>
    </w:tbl>
    <w:p w:rsidR="009D78C5" w:rsidRDefault="009D78C5" w:rsidP="009D78C5">
      <w:pPr>
        <w:pStyle w:val="Odstavecseseznamem"/>
        <w:spacing w:before="120" w:line="276" w:lineRule="auto"/>
        <w:ind w:left="0"/>
        <w:jc w:val="both"/>
        <w:rPr>
          <w:sz w:val="28"/>
        </w:rPr>
        <w:sectPr w:rsidR="009D78C5" w:rsidSect="00260C95">
          <w:headerReference w:type="default" r:id="rId16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9D78C5" w:rsidRDefault="009D78C5" w:rsidP="009D78C5">
      <w:pPr>
        <w:pStyle w:val="Odstavecseseznamem"/>
        <w:numPr>
          <w:ilvl w:val="0"/>
          <w:numId w:val="10"/>
        </w:numPr>
        <w:spacing w:before="600" w:line="276" w:lineRule="auto"/>
        <w:ind w:left="284" w:hanging="284"/>
        <w:jc w:val="both"/>
      </w:pPr>
      <w:r>
        <w:rPr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4976465</wp:posOffset>
            </wp:positionH>
            <wp:positionV relativeFrom="paragraph">
              <wp:posOffset>429274</wp:posOffset>
            </wp:positionV>
            <wp:extent cx="371298" cy="882503"/>
            <wp:effectExtent l="304800" t="0" r="276402" b="0"/>
            <wp:wrapNone/>
            <wp:docPr id="428" name="imgPreview" descr="domácnosti,konstrukce,nástroje,ploché šroubováky,pr&amp;uring;myslová výroba,šroubováky,&amp;zcaron;elezá&amp;rcaron;ské zbo&amp;zcaron;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mácnosti,konstrukce,nástroje,ploché šroubováky,pr&amp;uring;myslová výroba,šroubováky,&amp;zcaron;elezá&amp;rcaron;ské zbo&amp;zcaron;í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6747" r="31399"/>
                    <a:stretch>
                      <a:fillRect/>
                    </a:stretch>
                  </pic:blipFill>
                  <pic:spPr bwMode="auto">
                    <a:xfrm rot="4647882">
                      <a:off x="0" y="0"/>
                      <a:ext cx="371298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3584929</wp:posOffset>
            </wp:positionH>
            <wp:positionV relativeFrom="paragraph">
              <wp:posOffset>163460</wp:posOffset>
            </wp:positionV>
            <wp:extent cx="767760" cy="882503"/>
            <wp:effectExtent l="19050" t="0" r="0" b="0"/>
            <wp:wrapNone/>
            <wp:docPr id="427" name="imgPreview" descr="hevery,nástroje,opravy aut,p&amp;rcaron;eprava,technické vybav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every,nástroje,opravy aut,p&amp;rcaron;eprava,technické vybavení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60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Zapište výrazem s proměnnou nákupy v tabulce, dosaďte do výrazů a spočítejte cenu jednotlivých nákupů. </w:t>
      </w:r>
    </w:p>
    <w:p w:rsidR="009D78C5" w:rsidRDefault="009D78C5" w:rsidP="009D78C5">
      <w:pPr>
        <w:pStyle w:val="Odstavecseseznamem"/>
        <w:spacing w:before="12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95E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0B6F5E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456191" cy="499731"/>
            <wp:effectExtent l="19050" t="0" r="1009" b="0"/>
            <wp:docPr id="423" name="obrázek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4175" t="2198" r="15947" b="4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75" cy="510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</w:t>
      </w:r>
      <w:r w:rsidRPr="000B6F5E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595424" cy="494946"/>
            <wp:effectExtent l="19050" t="0" r="0" b="0"/>
            <wp:docPr id="424" name="obrázek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73" cy="495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0B6F5E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514785" cy="510363"/>
            <wp:effectExtent l="19050" t="0" r="0" b="0"/>
            <wp:docPr id="425" name="imgPreview" descr="budovy,hasáky,kombinované klí&amp;ccaron;e,konstrukce,nástroje,opravování,opravy,t&amp;ecaron;lesné konstrukce,údr&amp;zcaron;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udovy,hasáky,kombinované klí&amp;ccaron;e,konstrukce,nástroje,opravování,opravy,t&amp;ecaron;lesné konstrukce,údr&amp;zcaron;ba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9303" t="8141" r="11629" b="11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35" cy="5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</w:t>
      </w:r>
      <w:r w:rsidRPr="00195EBD">
        <w:rPr>
          <w:sz w:val="28"/>
          <w:szCs w:val="28"/>
        </w:rPr>
        <w:t xml:space="preserve">         </w:t>
      </w:r>
    </w:p>
    <w:p w:rsidR="009D78C5" w:rsidRPr="00195EBD" w:rsidRDefault="009D78C5" w:rsidP="009D78C5">
      <w:pPr>
        <w:pStyle w:val="Odstavecseseznamem"/>
        <w:spacing w:before="120"/>
        <w:ind w:left="284"/>
        <w:jc w:val="both"/>
      </w:pPr>
      <w:r>
        <w:rPr>
          <w:sz w:val="28"/>
          <w:szCs w:val="28"/>
        </w:rPr>
        <w:t xml:space="preserve">       </w:t>
      </w:r>
      <w:r w:rsidRPr="000B6F5E">
        <w:rPr>
          <w:b/>
          <w:sz w:val="28"/>
          <w:szCs w:val="28"/>
        </w:rPr>
        <w:t>v</w:t>
      </w:r>
      <w:r w:rsidRPr="00195EBD">
        <w:rPr>
          <w:b/>
          <w:i/>
          <w:sz w:val="28"/>
          <w:szCs w:val="28"/>
        </w:rPr>
        <w:t xml:space="preserve"> </w:t>
      </w:r>
      <w:r w:rsidRPr="00195EBD">
        <w:rPr>
          <w:sz w:val="28"/>
          <w:szCs w:val="28"/>
        </w:rPr>
        <w:t xml:space="preserve">= </w:t>
      </w:r>
      <w:r>
        <w:rPr>
          <w:sz w:val="28"/>
          <w:szCs w:val="28"/>
        </w:rPr>
        <w:t>15,50</w:t>
      </w:r>
      <w:r w:rsidRPr="00195EBD">
        <w:rPr>
          <w:sz w:val="28"/>
          <w:szCs w:val="28"/>
        </w:rPr>
        <w:t xml:space="preserve"> </w:t>
      </w:r>
      <w:proofErr w:type="gramStart"/>
      <w:r w:rsidRPr="00195EBD">
        <w:rPr>
          <w:sz w:val="28"/>
          <w:szCs w:val="28"/>
        </w:rPr>
        <w:t xml:space="preserve">Kč       </w:t>
      </w:r>
      <w:r>
        <w:rPr>
          <w:b/>
          <w:i/>
          <w:sz w:val="28"/>
          <w:szCs w:val="28"/>
        </w:rPr>
        <w:t>s</w:t>
      </w:r>
      <w:r w:rsidRPr="00195EBD">
        <w:rPr>
          <w:b/>
          <w:i/>
          <w:sz w:val="28"/>
          <w:szCs w:val="28"/>
        </w:rPr>
        <w:t xml:space="preserve"> </w:t>
      </w:r>
      <w:r w:rsidRPr="00195EBD">
        <w:rPr>
          <w:sz w:val="28"/>
          <w:szCs w:val="28"/>
        </w:rPr>
        <w:t xml:space="preserve">= </w:t>
      </w:r>
      <w:r>
        <w:rPr>
          <w:sz w:val="28"/>
          <w:szCs w:val="28"/>
        </w:rPr>
        <w:t>65</w:t>
      </w:r>
      <w:proofErr w:type="gramEnd"/>
      <w:r w:rsidRPr="00195EBD">
        <w:rPr>
          <w:sz w:val="28"/>
          <w:szCs w:val="28"/>
        </w:rPr>
        <w:t xml:space="preserve"> Kč     </w:t>
      </w:r>
      <w:r>
        <w:rPr>
          <w:b/>
          <w:i/>
          <w:sz w:val="28"/>
          <w:szCs w:val="28"/>
        </w:rPr>
        <w:t>k</w:t>
      </w:r>
      <w:r w:rsidRPr="00195EBD">
        <w:rPr>
          <w:b/>
          <w:i/>
          <w:sz w:val="28"/>
          <w:szCs w:val="28"/>
        </w:rPr>
        <w:t xml:space="preserve"> </w:t>
      </w:r>
      <w:r w:rsidRPr="00195EBD">
        <w:rPr>
          <w:sz w:val="28"/>
          <w:szCs w:val="28"/>
        </w:rPr>
        <w:t xml:space="preserve">= </w:t>
      </w:r>
      <w:r>
        <w:rPr>
          <w:sz w:val="28"/>
          <w:szCs w:val="28"/>
        </w:rPr>
        <w:t>32</w:t>
      </w:r>
      <w:r w:rsidRPr="00195EBD">
        <w:rPr>
          <w:sz w:val="28"/>
          <w:szCs w:val="28"/>
        </w:rPr>
        <w:t xml:space="preserve"> Kč      </w:t>
      </w:r>
      <w:r>
        <w:rPr>
          <w:b/>
          <w:i/>
          <w:sz w:val="28"/>
          <w:szCs w:val="28"/>
        </w:rPr>
        <w:t xml:space="preserve">h </w:t>
      </w:r>
      <w:r w:rsidRPr="00195EBD">
        <w:rPr>
          <w:sz w:val="28"/>
          <w:szCs w:val="28"/>
        </w:rPr>
        <w:t xml:space="preserve">= </w:t>
      </w:r>
      <w:r>
        <w:rPr>
          <w:sz w:val="28"/>
          <w:szCs w:val="28"/>
        </w:rPr>
        <w:t>2 300</w:t>
      </w:r>
      <w:r w:rsidRPr="00195EBD">
        <w:rPr>
          <w:sz w:val="28"/>
          <w:szCs w:val="28"/>
        </w:rPr>
        <w:t xml:space="preserve"> Kč         </w:t>
      </w:r>
      <w:r>
        <w:rPr>
          <w:b/>
          <w:i/>
          <w:sz w:val="28"/>
          <w:szCs w:val="28"/>
        </w:rPr>
        <w:t xml:space="preserve">š </w:t>
      </w:r>
      <w:r w:rsidRPr="00195EBD">
        <w:rPr>
          <w:sz w:val="28"/>
          <w:szCs w:val="28"/>
        </w:rPr>
        <w:t xml:space="preserve">= </w:t>
      </w:r>
      <w:r>
        <w:rPr>
          <w:sz w:val="28"/>
          <w:szCs w:val="28"/>
        </w:rPr>
        <w:t>26</w:t>
      </w:r>
      <w:r w:rsidRPr="00195EBD">
        <w:rPr>
          <w:sz w:val="28"/>
          <w:szCs w:val="28"/>
        </w:rPr>
        <w:t xml:space="preserve"> Kč</w:t>
      </w:r>
    </w:p>
    <w:tbl>
      <w:tblPr>
        <w:tblStyle w:val="Mkatabulky"/>
        <w:tblW w:w="9109" w:type="dxa"/>
        <w:tblInd w:w="392" w:type="dxa"/>
        <w:tblLook w:val="04A0"/>
      </w:tblPr>
      <w:tblGrid>
        <w:gridCol w:w="4718"/>
        <w:gridCol w:w="1238"/>
        <w:gridCol w:w="3153"/>
      </w:tblGrid>
      <w:tr w:rsidR="009D78C5" w:rsidTr="00666FF9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FBD4B4" w:themeFill="accent6" w:themeFillTint="66"/>
            <w:vAlign w:val="center"/>
          </w:tcPr>
          <w:p w:rsidR="009D78C5" w:rsidRDefault="009D78C5" w:rsidP="00666FF9">
            <w:pPr>
              <w:jc w:val="center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>Nákup Jarmily (č. 1)</w:t>
            </w:r>
          </w:p>
        </w:tc>
      </w:tr>
      <w:tr w:rsidR="009D78C5" w:rsidTr="00666FF9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9D78C5" w:rsidRDefault="009D78C5" w:rsidP="00666FF9">
            <w:pPr>
              <w:rPr>
                <w:sz w:val="28"/>
                <w:szCs w:val="28"/>
              </w:rPr>
            </w:pP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60848" cy="504833"/>
                  <wp:effectExtent l="19050" t="0" r="0" b="0"/>
                  <wp:docPr id="429" name="obrázek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4175" t="2198" r="15947" b="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575" cy="510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60848" cy="504833"/>
                  <wp:effectExtent l="19050" t="0" r="0" b="0"/>
                  <wp:docPr id="430" name="obrázek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4175" t="2198" r="15947" b="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575" cy="510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50801" cy="540978"/>
                  <wp:effectExtent l="19050" t="0" r="0" b="0"/>
                  <wp:docPr id="432" name="obrázek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620" cy="5416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370899" cy="686327"/>
                  <wp:effectExtent l="171450" t="0" r="162501" b="0"/>
                  <wp:docPr id="446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26747" r="31399" b="24284"/>
                          <a:stretch>
                            <a:fillRect/>
                          </a:stretch>
                        </pic:blipFill>
                        <pic:spPr bwMode="auto">
                          <a:xfrm rot="5340000">
                            <a:off x="0" y="0"/>
                            <a:ext cx="370899" cy="6863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D78C5" w:rsidRPr="0094396C" w:rsidRDefault="009D78C5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D78C5" w:rsidRPr="00190422" w:rsidRDefault="009D78C5" w:rsidP="00666FF9">
            <w:pPr>
              <w:rPr>
                <w:sz w:val="28"/>
                <w:szCs w:val="28"/>
              </w:rPr>
            </w:pPr>
            <w:r w:rsidRPr="00190422">
              <w:rPr>
                <w:sz w:val="28"/>
                <w:szCs w:val="28"/>
              </w:rPr>
              <w:t>2v + s + š</w:t>
            </w:r>
          </w:p>
        </w:tc>
      </w:tr>
      <w:tr w:rsidR="009D78C5" w:rsidTr="00666FF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9D78C5" w:rsidRDefault="009D78C5" w:rsidP="00666FF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D78C5" w:rsidRPr="0094396C" w:rsidRDefault="009D78C5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D78C5" w:rsidRPr="00190422" w:rsidRDefault="009D78C5" w:rsidP="00666FF9">
            <w:pPr>
              <w:rPr>
                <w:sz w:val="28"/>
                <w:szCs w:val="28"/>
              </w:rPr>
            </w:pPr>
            <w:r w:rsidRPr="00190422">
              <w:rPr>
                <w:sz w:val="28"/>
                <w:szCs w:val="28"/>
              </w:rPr>
              <w:t>2 ∙ 15,50 + 65 + 26</w:t>
            </w:r>
          </w:p>
        </w:tc>
      </w:tr>
      <w:tr w:rsidR="009D78C5" w:rsidTr="00666FF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9D78C5" w:rsidRDefault="009D78C5" w:rsidP="00666FF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9D78C5" w:rsidRPr="0094396C" w:rsidRDefault="009D78C5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D78C5" w:rsidRPr="00190422" w:rsidRDefault="009D78C5" w:rsidP="00666FF9">
            <w:pPr>
              <w:rPr>
                <w:sz w:val="28"/>
                <w:szCs w:val="28"/>
              </w:rPr>
            </w:pPr>
            <w:r w:rsidRPr="00190422">
              <w:rPr>
                <w:sz w:val="28"/>
                <w:szCs w:val="28"/>
              </w:rPr>
              <w:t>122 Kč</w:t>
            </w:r>
          </w:p>
        </w:tc>
      </w:tr>
      <w:tr w:rsidR="009D78C5" w:rsidTr="00666FF9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B8CCE4" w:themeFill="accent1" w:themeFillTint="66"/>
            <w:vAlign w:val="center"/>
          </w:tcPr>
          <w:p w:rsidR="009D78C5" w:rsidRDefault="009D78C5" w:rsidP="00666F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Nákup Josefa (č. 2)</w:t>
            </w:r>
          </w:p>
        </w:tc>
      </w:tr>
      <w:tr w:rsidR="009D78C5" w:rsidTr="00666FF9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9D78C5" w:rsidRDefault="009D78C5" w:rsidP="00666FF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 w:bidi="ar-SA"/>
              </w:rPr>
              <w:drawing>
                <wp:anchor distT="0" distB="0" distL="114300" distR="114300" simplePos="0" relativeHeight="251703296" behindDoc="1" locked="0" layoutInCell="1" allowOverlap="1">
                  <wp:simplePos x="0" y="0"/>
                  <wp:positionH relativeFrom="column">
                    <wp:posOffset>1990090</wp:posOffset>
                  </wp:positionH>
                  <wp:positionV relativeFrom="paragraph">
                    <wp:posOffset>-131445</wp:posOffset>
                  </wp:positionV>
                  <wp:extent cx="767715" cy="882015"/>
                  <wp:effectExtent l="19050" t="0" r="0" b="0"/>
                  <wp:wrapNone/>
                  <wp:docPr id="438" name="imgPreview" descr="hevery,nástroje,opravy aut,p&amp;rcaron;eprava,technické vybav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hevery,nástroje,opravy aut,p&amp;rcaron;eprava,technické vybav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715" cy="882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60848" cy="504833"/>
                  <wp:effectExtent l="19050" t="0" r="0" b="0"/>
                  <wp:docPr id="431" name="obrázek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rtáky - Vektorový obrázek nebo-li klipart (angl. clipart). Tento obrázek&#10; má název Vrtáky. Stahujte klipart Vrtáky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Náš tip. Pou&amp;zcaron;ijte obrázek Vrtáky v textovém dokumentu v programu Writer z balíku Open Office, který je zdarma stejn&amp;ecaron; jako tento obrázek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4175" t="2198" r="15947" b="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575" cy="510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00948" cy="595785"/>
                  <wp:effectExtent l="19050" t="0" r="8652" b="0"/>
                  <wp:docPr id="447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830" cy="60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00948" cy="595785"/>
                  <wp:effectExtent l="19050" t="0" r="8652" b="0"/>
                  <wp:docPr id="435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830" cy="60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D78C5" w:rsidRPr="0094396C" w:rsidRDefault="009D78C5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D78C5" w:rsidRPr="00190422" w:rsidRDefault="009D78C5" w:rsidP="00666FF9">
            <w:pPr>
              <w:rPr>
                <w:sz w:val="28"/>
                <w:szCs w:val="28"/>
              </w:rPr>
            </w:pPr>
            <w:r w:rsidRPr="00190422">
              <w:rPr>
                <w:sz w:val="28"/>
                <w:szCs w:val="28"/>
              </w:rPr>
              <w:t>v + 2k + h</w:t>
            </w:r>
          </w:p>
        </w:tc>
      </w:tr>
      <w:tr w:rsidR="009D78C5" w:rsidTr="00666FF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9D78C5" w:rsidRDefault="009D78C5" w:rsidP="00666FF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D78C5" w:rsidRPr="0094396C" w:rsidRDefault="009D78C5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D78C5" w:rsidRPr="00190422" w:rsidRDefault="009D78C5" w:rsidP="00666FF9">
            <w:pPr>
              <w:rPr>
                <w:sz w:val="28"/>
                <w:szCs w:val="28"/>
              </w:rPr>
            </w:pPr>
            <w:r w:rsidRPr="00190422">
              <w:rPr>
                <w:sz w:val="28"/>
                <w:szCs w:val="28"/>
              </w:rPr>
              <w:t>15,50 + 2 ∙ 32 + 2 300</w:t>
            </w:r>
          </w:p>
        </w:tc>
      </w:tr>
      <w:tr w:rsidR="009D78C5" w:rsidTr="00666FF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9D78C5" w:rsidRDefault="009D78C5" w:rsidP="00666FF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9D78C5" w:rsidRPr="0094396C" w:rsidRDefault="009D78C5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D78C5" w:rsidRPr="00190422" w:rsidRDefault="009D78C5" w:rsidP="00666FF9">
            <w:pPr>
              <w:rPr>
                <w:sz w:val="28"/>
                <w:szCs w:val="28"/>
              </w:rPr>
            </w:pPr>
            <w:r w:rsidRPr="00190422">
              <w:rPr>
                <w:sz w:val="28"/>
                <w:szCs w:val="28"/>
              </w:rPr>
              <w:t>2 379,50 Kč</w:t>
            </w:r>
          </w:p>
        </w:tc>
      </w:tr>
      <w:tr w:rsidR="009D78C5" w:rsidTr="00666FF9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9D78C5" w:rsidRDefault="009D78C5" w:rsidP="00666F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 Hany (č. 3)</w:t>
            </w:r>
          </w:p>
        </w:tc>
      </w:tr>
      <w:tr w:rsidR="009D78C5" w:rsidTr="00666FF9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9D78C5" w:rsidRDefault="009D78C5" w:rsidP="00666FF9">
            <w:pPr>
              <w:rPr>
                <w:sz w:val="28"/>
                <w:szCs w:val="28"/>
              </w:rPr>
            </w:pP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98851" cy="414670"/>
                  <wp:effectExtent l="19050" t="0" r="0" b="0"/>
                  <wp:docPr id="433" name="obrázek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umová st&amp;ecaron;rka - Další s &amp;rcaron;ady p&amp;ecaron;kných vektorových obrázk&amp;uring;. Tento má název Gumová st&amp;ecaron;rka. Vyberte si nejlepší formát a rozlišení obrázku s názvem Gumová st&amp;ecaron;r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851" cy="414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</w:t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370899" cy="686327"/>
                  <wp:effectExtent l="171450" t="0" r="162501" b="0"/>
                  <wp:docPr id="444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26747" r="31399" b="24284"/>
                          <a:stretch>
                            <a:fillRect/>
                          </a:stretch>
                        </pic:blipFill>
                        <pic:spPr bwMode="auto">
                          <a:xfrm rot="5340000">
                            <a:off x="0" y="0"/>
                            <a:ext cx="370899" cy="6863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370899" cy="686327"/>
                  <wp:effectExtent l="171450" t="0" r="162501" b="0"/>
                  <wp:docPr id="445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26747" r="31399" b="24284"/>
                          <a:stretch>
                            <a:fillRect/>
                          </a:stretch>
                        </pic:blipFill>
                        <pic:spPr bwMode="auto">
                          <a:xfrm rot="5340000">
                            <a:off x="0" y="0"/>
                            <a:ext cx="370899" cy="6863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</w:t>
            </w:r>
            <w:r w:rsidRPr="0019042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37490" cy="532873"/>
                  <wp:effectExtent l="19050" t="0" r="0" b="0"/>
                  <wp:docPr id="436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99" cy="5390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D78C5" w:rsidRPr="0094396C" w:rsidRDefault="009D78C5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D78C5" w:rsidRPr="00190422" w:rsidRDefault="009D78C5" w:rsidP="00666FF9">
            <w:pPr>
              <w:rPr>
                <w:sz w:val="28"/>
                <w:szCs w:val="28"/>
              </w:rPr>
            </w:pPr>
            <w:r w:rsidRPr="00190422">
              <w:rPr>
                <w:sz w:val="28"/>
                <w:szCs w:val="28"/>
              </w:rPr>
              <w:t>s + 2š + k</w:t>
            </w:r>
          </w:p>
        </w:tc>
      </w:tr>
      <w:tr w:rsidR="009D78C5" w:rsidTr="00666FF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9D78C5" w:rsidRDefault="009D78C5" w:rsidP="00666FF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D78C5" w:rsidRPr="0094396C" w:rsidRDefault="009D78C5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D78C5" w:rsidRPr="00190422" w:rsidRDefault="009D78C5" w:rsidP="00666FF9">
            <w:pPr>
              <w:rPr>
                <w:sz w:val="28"/>
                <w:szCs w:val="28"/>
              </w:rPr>
            </w:pPr>
            <w:r w:rsidRPr="00190422">
              <w:rPr>
                <w:sz w:val="28"/>
                <w:szCs w:val="28"/>
              </w:rPr>
              <w:t>65 + 2 ∙ 26 + 32</w:t>
            </w:r>
          </w:p>
        </w:tc>
      </w:tr>
      <w:tr w:rsidR="009D78C5" w:rsidTr="00666FF9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9D78C5" w:rsidRDefault="009D78C5" w:rsidP="00666FF9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9D78C5" w:rsidRPr="0094396C" w:rsidRDefault="009D78C5" w:rsidP="00666F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D78C5" w:rsidRPr="00190422" w:rsidRDefault="009D78C5" w:rsidP="00666FF9">
            <w:pPr>
              <w:rPr>
                <w:sz w:val="28"/>
                <w:szCs w:val="28"/>
              </w:rPr>
            </w:pPr>
            <w:r w:rsidRPr="00190422">
              <w:rPr>
                <w:sz w:val="28"/>
                <w:szCs w:val="28"/>
              </w:rPr>
              <w:t>149 Kč</w:t>
            </w:r>
          </w:p>
        </w:tc>
      </w:tr>
    </w:tbl>
    <w:p w:rsidR="009D78C5" w:rsidRPr="008E0175" w:rsidRDefault="009D78C5" w:rsidP="009D78C5">
      <w:pPr>
        <w:pStyle w:val="Odstavecseseznamem"/>
        <w:numPr>
          <w:ilvl w:val="0"/>
          <w:numId w:val="10"/>
        </w:numPr>
        <w:spacing w:line="276" w:lineRule="auto"/>
        <w:ind w:left="284" w:hanging="284"/>
        <w:jc w:val="both"/>
        <w:rPr>
          <w:sz w:val="28"/>
        </w:rPr>
      </w:pPr>
      <w:r>
        <w:rPr>
          <w:sz w:val="28"/>
          <w:szCs w:val="28"/>
        </w:rPr>
        <w:t>Kolik zaplatím, pokud si koupím nákup č. 1 a nákup č. 3? Zapište nákup výrazem s proměnnou a dosaďte uvedené ceny. Určete hodnotu výrazu.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8363"/>
      </w:tblGrid>
      <w:tr w:rsidR="009D78C5" w:rsidRPr="008E0175" w:rsidTr="00666FF9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9D78C5" w:rsidRPr="008E0175" w:rsidRDefault="009D78C5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9D78C5" w:rsidRPr="00181935" w:rsidRDefault="009D78C5" w:rsidP="00666FF9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181935">
              <w:rPr>
                <w:rFonts w:asciiTheme="minorHAnsi" w:hAnsiTheme="minorHAnsi"/>
                <w:b w:val="0"/>
                <w:sz w:val="28"/>
                <w:szCs w:val="28"/>
              </w:rPr>
              <w:t>(</w:t>
            </w:r>
            <w:r w:rsidRPr="00181935">
              <w:rPr>
                <w:b w:val="0"/>
                <w:sz w:val="28"/>
                <w:szCs w:val="28"/>
              </w:rPr>
              <w:t xml:space="preserve">2v + s + š) + (s + 2š + k) = (2 ∙ 15,50 + 65 + 26) + (65 + 2 ∙ 26 + 32) = </w:t>
            </w:r>
          </w:p>
        </w:tc>
      </w:tr>
      <w:tr w:rsidR="009D78C5" w:rsidRPr="008E0175" w:rsidTr="00666FF9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9D78C5" w:rsidRPr="008E0175" w:rsidRDefault="009D78C5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D78C5" w:rsidRPr="00181935" w:rsidRDefault="009D78C5" w:rsidP="00666FF9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 w:rsidRPr="00181935">
              <w:rPr>
                <w:rFonts w:asciiTheme="minorHAnsi" w:hAnsiTheme="minorHAnsi"/>
                <w:bCs/>
                <w:sz w:val="28"/>
                <w:szCs w:val="28"/>
              </w:rPr>
              <w:t>122 + 149 = 271</w:t>
            </w:r>
          </w:p>
        </w:tc>
      </w:tr>
      <w:tr w:rsidR="009D78C5" w:rsidRPr="008E0175" w:rsidTr="00666FF9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9D78C5" w:rsidRPr="008E0175" w:rsidRDefault="009D78C5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8E0175" w:rsidRDefault="009D78C5" w:rsidP="00666FF9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Zaplatím   </w:t>
            </w:r>
            <w:r w:rsidRPr="002C604D">
              <w:rPr>
                <w:rFonts w:asciiTheme="minorHAnsi" w:hAnsiTheme="minorHAnsi"/>
                <w:bCs/>
                <w:sz w:val="28"/>
                <w:szCs w:val="28"/>
              </w:rPr>
              <w:t xml:space="preserve">        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>271</w:t>
            </w:r>
            <w:proofErr w:type="gramEnd"/>
            <w:r w:rsidRPr="002C604D">
              <w:rPr>
                <w:rFonts w:asciiTheme="minorHAnsi" w:hAnsiTheme="minorHAnsi"/>
                <w:bCs/>
                <w:sz w:val="28"/>
                <w:szCs w:val="28"/>
              </w:rPr>
              <w:t xml:space="preserve">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9D78C5" w:rsidRPr="008E0175" w:rsidRDefault="009D78C5" w:rsidP="009D78C5">
      <w:pPr>
        <w:pStyle w:val="Odstavecseseznamem"/>
        <w:numPr>
          <w:ilvl w:val="0"/>
          <w:numId w:val="10"/>
        </w:numPr>
        <w:spacing w:line="276" w:lineRule="auto"/>
        <w:ind w:left="284" w:hanging="284"/>
        <w:jc w:val="both"/>
        <w:rPr>
          <w:sz w:val="28"/>
        </w:rPr>
      </w:pPr>
      <w:r>
        <w:rPr>
          <w:sz w:val="28"/>
          <w:szCs w:val="28"/>
        </w:rPr>
        <w:t>Kolik zaplatím, pokud si koupím nákup č. 2, ale dostanu slevu v hodnotě nákupu č. 3? Zapište výrazem s proměnnou, dosaďte, určete hodnotu výrazu.</w:t>
      </w:r>
      <w:r w:rsidRPr="008E0175">
        <w:rPr>
          <w:sz w:val="28"/>
        </w:rPr>
        <w:t xml:space="preserve"> 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8363"/>
      </w:tblGrid>
      <w:tr w:rsidR="009D78C5" w:rsidRPr="008E0175" w:rsidTr="00666FF9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9D78C5" w:rsidRPr="008E0175" w:rsidRDefault="009D78C5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9D78C5" w:rsidRPr="00181935" w:rsidRDefault="009D78C5" w:rsidP="00666FF9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181935">
              <w:rPr>
                <w:rFonts w:asciiTheme="minorHAnsi" w:hAnsiTheme="minorHAnsi"/>
                <w:b w:val="0"/>
                <w:sz w:val="28"/>
                <w:szCs w:val="28"/>
              </w:rPr>
              <w:t>(</w:t>
            </w:r>
            <w:r w:rsidRPr="00181935">
              <w:rPr>
                <w:b w:val="0"/>
                <w:sz w:val="28"/>
                <w:szCs w:val="28"/>
              </w:rPr>
              <w:t>v + 2k + h</w:t>
            </w:r>
            <w:r w:rsidRPr="00181935">
              <w:rPr>
                <w:rFonts w:asciiTheme="minorHAnsi" w:hAnsiTheme="minorHAnsi"/>
                <w:b w:val="0"/>
                <w:sz w:val="28"/>
                <w:szCs w:val="28"/>
              </w:rPr>
              <w:t>) - (</w:t>
            </w:r>
            <w:r w:rsidRPr="00181935">
              <w:rPr>
                <w:b w:val="0"/>
                <w:sz w:val="28"/>
                <w:szCs w:val="28"/>
              </w:rPr>
              <w:t>s + 2š + k</w:t>
            </w:r>
            <w:r w:rsidRPr="00181935">
              <w:rPr>
                <w:rFonts w:asciiTheme="minorHAnsi" w:hAnsiTheme="minorHAnsi"/>
                <w:b w:val="0"/>
                <w:sz w:val="28"/>
                <w:szCs w:val="28"/>
              </w:rPr>
              <w:t>) = (</w:t>
            </w:r>
            <w:r w:rsidRPr="00181935">
              <w:rPr>
                <w:b w:val="0"/>
                <w:sz w:val="28"/>
                <w:szCs w:val="28"/>
              </w:rPr>
              <w:t>15,50 + 2 ∙ 32 + 2 300</w:t>
            </w:r>
            <w:r w:rsidRPr="00181935">
              <w:rPr>
                <w:rFonts w:asciiTheme="minorHAnsi" w:hAnsiTheme="minorHAnsi"/>
                <w:b w:val="0"/>
                <w:sz w:val="28"/>
                <w:szCs w:val="28"/>
              </w:rPr>
              <w:t>) - (</w:t>
            </w:r>
            <w:r w:rsidRPr="00181935">
              <w:rPr>
                <w:b w:val="0"/>
                <w:sz w:val="28"/>
                <w:szCs w:val="28"/>
              </w:rPr>
              <w:t>65 + 2 ∙ 26 + 32</w:t>
            </w:r>
            <w:r w:rsidRPr="00181935">
              <w:rPr>
                <w:rFonts w:asciiTheme="minorHAnsi" w:hAnsiTheme="minorHAnsi"/>
                <w:b w:val="0"/>
                <w:sz w:val="28"/>
                <w:szCs w:val="28"/>
              </w:rPr>
              <w:t xml:space="preserve">) = </w:t>
            </w:r>
          </w:p>
        </w:tc>
      </w:tr>
      <w:tr w:rsidR="009D78C5" w:rsidRPr="008E0175" w:rsidTr="00666FF9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9D78C5" w:rsidRPr="008E0175" w:rsidRDefault="009D78C5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D78C5" w:rsidRPr="00181935" w:rsidRDefault="009D78C5" w:rsidP="00666FF9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 w:rsidRPr="00181935">
              <w:rPr>
                <w:rFonts w:asciiTheme="minorHAnsi" w:hAnsiTheme="minorHAnsi"/>
                <w:bCs/>
                <w:sz w:val="28"/>
                <w:szCs w:val="28"/>
              </w:rPr>
              <w:t>2 379,50 - 149 = 2 230,50</w:t>
            </w:r>
          </w:p>
        </w:tc>
      </w:tr>
      <w:tr w:rsidR="009D78C5" w:rsidRPr="008E0175" w:rsidTr="00666FF9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9D78C5" w:rsidRPr="008E0175" w:rsidRDefault="009D78C5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8E0175" w:rsidRDefault="009D78C5" w:rsidP="00666FF9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Zaplatím     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 xml:space="preserve">     2 230,50</w:t>
            </w:r>
            <w:proofErr w:type="gramEnd"/>
            <w:r w:rsidRPr="002C604D">
              <w:rPr>
                <w:rFonts w:asciiTheme="minorHAnsi" w:hAnsiTheme="minorHAnsi"/>
                <w:bCs/>
                <w:sz w:val="28"/>
                <w:szCs w:val="28"/>
              </w:rPr>
              <w:t xml:space="preserve">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9D78C5" w:rsidRPr="008E0175" w:rsidRDefault="009D78C5" w:rsidP="009D78C5">
      <w:pPr>
        <w:pStyle w:val="Odstavecseseznamem"/>
        <w:numPr>
          <w:ilvl w:val="0"/>
          <w:numId w:val="10"/>
        </w:numPr>
        <w:spacing w:line="276" w:lineRule="auto"/>
        <w:ind w:left="284" w:hanging="284"/>
        <w:rPr>
          <w:sz w:val="36"/>
        </w:rPr>
      </w:pPr>
      <w:r>
        <w:rPr>
          <w:sz w:val="28"/>
          <w:szCs w:val="28"/>
        </w:rPr>
        <w:t>Kolik zaplatím, pokud si koupím všechny tři nákupy? Zapište výrazem s proměnnou, dosaďte a určete hodnotu výrazu.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8363"/>
      </w:tblGrid>
      <w:tr w:rsidR="009D78C5" w:rsidRPr="008E0175" w:rsidTr="00666FF9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9D78C5" w:rsidRPr="008E0175" w:rsidRDefault="009D78C5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9D78C5" w:rsidRPr="00181935" w:rsidRDefault="009D78C5" w:rsidP="00666FF9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181935">
              <w:rPr>
                <w:rFonts w:asciiTheme="minorHAnsi" w:hAnsiTheme="minorHAnsi"/>
                <w:b w:val="0"/>
                <w:sz w:val="28"/>
                <w:szCs w:val="28"/>
              </w:rPr>
              <w:t>(</w:t>
            </w:r>
            <w:r w:rsidRPr="00181935">
              <w:rPr>
                <w:b w:val="0"/>
                <w:sz w:val="28"/>
                <w:szCs w:val="28"/>
              </w:rPr>
              <w:t>2v + s + š</w:t>
            </w:r>
            <w:r w:rsidRPr="00181935">
              <w:rPr>
                <w:rFonts w:asciiTheme="minorHAnsi" w:hAnsiTheme="minorHAnsi"/>
                <w:b w:val="0"/>
                <w:sz w:val="28"/>
                <w:szCs w:val="28"/>
              </w:rPr>
              <w:t>) + (</w:t>
            </w:r>
            <w:r w:rsidRPr="00181935">
              <w:rPr>
                <w:b w:val="0"/>
                <w:sz w:val="28"/>
                <w:szCs w:val="28"/>
              </w:rPr>
              <w:t>v + 2k + h</w:t>
            </w:r>
            <w:r w:rsidRPr="00181935">
              <w:rPr>
                <w:rFonts w:asciiTheme="minorHAnsi" w:hAnsiTheme="minorHAnsi"/>
                <w:b w:val="0"/>
                <w:sz w:val="28"/>
                <w:szCs w:val="28"/>
              </w:rPr>
              <w:t>) + (</w:t>
            </w:r>
            <w:r w:rsidRPr="00181935">
              <w:rPr>
                <w:b w:val="0"/>
                <w:sz w:val="28"/>
                <w:szCs w:val="28"/>
              </w:rPr>
              <w:t>s + 2š + k</w:t>
            </w:r>
            <w:r w:rsidRPr="00181935">
              <w:rPr>
                <w:rFonts w:asciiTheme="minorHAnsi" w:hAnsiTheme="minorHAnsi"/>
                <w:b w:val="0"/>
                <w:sz w:val="28"/>
                <w:szCs w:val="28"/>
              </w:rPr>
              <w:t>) = (</w:t>
            </w:r>
            <w:r w:rsidRPr="00181935">
              <w:rPr>
                <w:b w:val="0"/>
                <w:sz w:val="28"/>
                <w:szCs w:val="28"/>
              </w:rPr>
              <w:t>2 ∙ 15,50 + 65 + 26</w:t>
            </w:r>
            <w:r w:rsidRPr="00181935">
              <w:rPr>
                <w:rFonts w:asciiTheme="minorHAnsi" w:hAnsiTheme="minorHAnsi"/>
                <w:b w:val="0"/>
                <w:sz w:val="28"/>
                <w:szCs w:val="28"/>
              </w:rPr>
              <w:t>) + (</w:t>
            </w:r>
            <w:r w:rsidRPr="00181935">
              <w:rPr>
                <w:b w:val="0"/>
                <w:sz w:val="28"/>
                <w:szCs w:val="28"/>
              </w:rPr>
              <w:t xml:space="preserve">15,50 + </w:t>
            </w:r>
          </w:p>
        </w:tc>
      </w:tr>
      <w:tr w:rsidR="009D78C5" w:rsidRPr="008E0175" w:rsidTr="00666FF9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9D78C5" w:rsidRPr="008E0175" w:rsidRDefault="009D78C5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D78C5" w:rsidRPr="00181935" w:rsidRDefault="009D78C5" w:rsidP="00666FF9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 w:rsidRPr="00181935">
              <w:rPr>
                <w:sz w:val="28"/>
                <w:szCs w:val="28"/>
              </w:rPr>
              <w:t>2 ∙ 32 + 2 300</w:t>
            </w:r>
            <w:r w:rsidRPr="00181935">
              <w:rPr>
                <w:rFonts w:asciiTheme="minorHAnsi" w:hAnsiTheme="minorHAnsi"/>
                <w:bCs/>
                <w:sz w:val="28"/>
                <w:szCs w:val="28"/>
              </w:rPr>
              <w:t>) + (</w:t>
            </w:r>
            <w:r w:rsidRPr="00181935">
              <w:rPr>
                <w:sz w:val="28"/>
                <w:szCs w:val="28"/>
              </w:rPr>
              <w:t>65 + 2 ∙ 26 + 32</w:t>
            </w:r>
            <w:r w:rsidRPr="00181935">
              <w:rPr>
                <w:rFonts w:asciiTheme="minorHAnsi" w:hAnsiTheme="minorHAnsi"/>
                <w:bCs/>
                <w:sz w:val="28"/>
                <w:szCs w:val="28"/>
              </w:rPr>
              <w:t>) = 122 + 2 379,50 + 149 = 2 650,50</w:t>
            </w:r>
          </w:p>
        </w:tc>
      </w:tr>
      <w:tr w:rsidR="009D78C5" w:rsidRPr="008E0175" w:rsidTr="00666FF9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9D78C5" w:rsidRPr="008E0175" w:rsidRDefault="009D78C5" w:rsidP="00666FF9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9D78C5" w:rsidRPr="008E0175" w:rsidRDefault="009D78C5" w:rsidP="00666FF9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Zaplatím   </w:t>
            </w:r>
            <w:r w:rsidRPr="002C604D">
              <w:rPr>
                <w:rFonts w:asciiTheme="minorHAnsi" w:hAnsiTheme="minorHAnsi"/>
                <w:bCs/>
                <w:sz w:val="28"/>
                <w:szCs w:val="28"/>
              </w:rPr>
              <w:t xml:space="preserve">     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>2 650,50</w:t>
            </w:r>
            <w:proofErr w:type="gramEnd"/>
            <w:r w:rsidRPr="002C604D">
              <w:rPr>
                <w:rFonts w:asciiTheme="minorHAnsi" w:hAnsiTheme="minorHAnsi"/>
                <w:bCs/>
                <w:sz w:val="28"/>
                <w:szCs w:val="28"/>
              </w:rPr>
              <w:t xml:space="preserve">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CA1C5D" w:rsidRDefault="00CA1C5D" w:rsidP="00E1357F">
      <w:pPr>
        <w:spacing w:after="200" w:line="276" w:lineRule="auto"/>
        <w:sectPr w:rsidR="00CA1C5D" w:rsidSect="00260C95"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E1357F" w:rsidRDefault="00AF2BE4" w:rsidP="00E1357F">
      <w:pPr>
        <w:spacing w:after="200" w:line="276" w:lineRule="auto"/>
      </w:pPr>
      <w:r>
        <w:t xml:space="preserve">1. </w:t>
      </w:r>
      <w:r w:rsidR="00E1357F">
        <w:t xml:space="preserve">SOLO. </w:t>
      </w:r>
      <w:r w:rsidR="00E1357F">
        <w:rPr>
          <w:i/>
          <w:iCs/>
        </w:rPr>
        <w:t>Superia</w:t>
      </w:r>
      <w:r w:rsidR="00386D10">
        <w:rPr>
          <w:i/>
          <w:iCs/>
        </w:rPr>
        <w:t>.cz</w:t>
      </w:r>
      <w:r w:rsidR="00E1357F">
        <w:t xml:space="preserve"> [online]. [cit. </w:t>
      </w:r>
      <w:proofErr w:type="gramStart"/>
      <w:r w:rsidR="00E1357F">
        <w:t>2</w:t>
      </w:r>
      <w:r w:rsidR="009D78C5">
        <w:t>0</w:t>
      </w:r>
      <w:r w:rsidR="00E1357F">
        <w:t>.</w:t>
      </w:r>
      <w:r w:rsidR="009D78C5">
        <w:t>10</w:t>
      </w:r>
      <w:r w:rsidR="00E1357F">
        <w:t>.2013</w:t>
      </w:r>
      <w:proofErr w:type="gramEnd"/>
      <w:r w:rsidR="00E1357F">
        <w:t>]. Dostupný na WWW: http://obrazky.superia.cz/nastroje/vrtaky.php</w:t>
      </w:r>
    </w:p>
    <w:p w:rsidR="00386D10" w:rsidRDefault="00D26652" w:rsidP="00C8366F">
      <w:pPr>
        <w:spacing w:after="200" w:line="276" w:lineRule="auto"/>
      </w:pPr>
      <w:r>
        <w:t xml:space="preserve">2. </w:t>
      </w:r>
      <w:r w:rsidR="00386D10">
        <w:t xml:space="preserve">CAVSCOUT. </w:t>
      </w:r>
      <w:r w:rsidR="00386D10">
        <w:rPr>
          <w:i/>
          <w:iCs/>
        </w:rPr>
        <w:t>Superia.cz</w:t>
      </w:r>
      <w:r w:rsidR="00386D10">
        <w:t xml:space="preserve"> [online]. [cit. </w:t>
      </w:r>
      <w:proofErr w:type="gramStart"/>
      <w:r w:rsidR="00386D10">
        <w:t>2</w:t>
      </w:r>
      <w:r w:rsidR="009D78C5">
        <w:t>0</w:t>
      </w:r>
      <w:r w:rsidR="00386D10">
        <w:t>.</w:t>
      </w:r>
      <w:r w:rsidR="009D78C5">
        <w:t>10</w:t>
      </w:r>
      <w:r w:rsidR="00386D10">
        <w:t>.2013</w:t>
      </w:r>
      <w:proofErr w:type="gramEnd"/>
      <w:r w:rsidR="00386D10">
        <w:t xml:space="preserve">]. Dostupný na WWW: http://obrazky.superia.cz/nastroje/gumova_sterka.php </w:t>
      </w:r>
    </w:p>
    <w:p w:rsidR="00386D10" w:rsidRDefault="00D26652" w:rsidP="00386D10">
      <w:pPr>
        <w:spacing w:after="200" w:line="276" w:lineRule="auto"/>
      </w:pPr>
      <w:r>
        <w:t xml:space="preserve">3. </w:t>
      </w:r>
      <w:r w:rsidR="00386D10">
        <w:t xml:space="preserve">MICROSOFT. </w:t>
      </w:r>
      <w:r w:rsidR="00386D10">
        <w:rPr>
          <w:i/>
          <w:iCs/>
        </w:rPr>
        <w:t>OFFICE</w:t>
      </w:r>
      <w:r w:rsidR="00386D10">
        <w:t xml:space="preserve"> [online]. [cit. </w:t>
      </w:r>
      <w:proofErr w:type="gramStart"/>
      <w:r w:rsidR="00386D10">
        <w:t>2</w:t>
      </w:r>
      <w:r w:rsidR="009D78C5">
        <w:t>0</w:t>
      </w:r>
      <w:r w:rsidR="00386D10">
        <w:t>.</w:t>
      </w:r>
      <w:r w:rsidR="009D78C5">
        <w:t>10</w:t>
      </w:r>
      <w:r w:rsidR="00386D10">
        <w:t>.2013</w:t>
      </w:r>
      <w:proofErr w:type="gramEnd"/>
      <w:r w:rsidR="00386D10">
        <w:t xml:space="preserve">]. Dostupný na WWW: http://office.microsoft.com/cs-cz/images/results.aspx?qu=kl%C3%AD%C4%8D&amp;ex=1#ai:MC900441282| </w:t>
      </w:r>
    </w:p>
    <w:p w:rsidR="00386D10" w:rsidRDefault="00D26652" w:rsidP="00386D10">
      <w:pPr>
        <w:spacing w:after="200" w:line="276" w:lineRule="auto"/>
      </w:pPr>
      <w:r>
        <w:t xml:space="preserve">4. </w:t>
      </w:r>
      <w:r w:rsidR="00386D10">
        <w:t xml:space="preserve">MICROSOFT. </w:t>
      </w:r>
      <w:r w:rsidR="00386D10">
        <w:rPr>
          <w:i/>
          <w:iCs/>
        </w:rPr>
        <w:t>OFFICE</w:t>
      </w:r>
      <w:r w:rsidR="00386D10">
        <w:t xml:space="preserve"> [online]. [cit. </w:t>
      </w:r>
      <w:proofErr w:type="gramStart"/>
      <w:r w:rsidR="00386D10">
        <w:t>2</w:t>
      </w:r>
      <w:r w:rsidR="009D78C5">
        <w:t>0</w:t>
      </w:r>
      <w:r w:rsidR="00386D10">
        <w:t>.</w:t>
      </w:r>
      <w:r w:rsidR="009D78C5">
        <w:t>10</w:t>
      </w:r>
      <w:r w:rsidR="00386D10">
        <w:t>.2013</w:t>
      </w:r>
      <w:proofErr w:type="gramEnd"/>
      <w:r w:rsidR="00386D10">
        <w:t>]. Dostupný na WWW: http://office.microsoft.com/cs-cz/images/results.aspx?qu=hever&amp;ex=1#ai:MC900371388|</w:t>
      </w:r>
    </w:p>
    <w:p w:rsidR="00D26652" w:rsidRDefault="00D26652" w:rsidP="00C8366F">
      <w:pPr>
        <w:spacing w:after="200" w:line="276" w:lineRule="auto"/>
      </w:pPr>
      <w:r>
        <w:t xml:space="preserve">5. MICROSOFT. </w:t>
      </w:r>
      <w:r>
        <w:rPr>
          <w:i/>
          <w:iCs/>
        </w:rPr>
        <w:t>OFFICE</w:t>
      </w:r>
      <w:r>
        <w:t xml:space="preserve"> [online]. [cit. </w:t>
      </w:r>
      <w:r w:rsidR="00AF7608">
        <w:t>2</w:t>
      </w:r>
      <w:r w:rsidR="009D78C5">
        <w:t>0</w:t>
      </w:r>
      <w:r w:rsidR="00AF7608">
        <w:t>.</w:t>
      </w:r>
      <w:r w:rsidR="009D78C5">
        <w:t>10</w:t>
      </w:r>
      <w:r w:rsidR="00AF7608">
        <w:t>.</w:t>
      </w:r>
      <w:r>
        <w:t>2013]. Dostupný na WWW: http://office.microsoft.com/cs-cz/images/results.aspx?qu=%C5%A1roubov%C3%A1k&amp;ex=1#ai:MC900397704|</w:t>
      </w:r>
    </w:p>
    <w:p w:rsidR="00976BE3" w:rsidRPr="00D26652" w:rsidRDefault="00976BE3" w:rsidP="00976BE3">
      <w:pPr>
        <w:tabs>
          <w:tab w:val="left" w:pos="5520"/>
        </w:tabs>
        <w:spacing w:after="200" w:line="276" w:lineRule="auto"/>
      </w:pPr>
      <w:r w:rsidRPr="00D26652">
        <w:tab/>
      </w:r>
    </w:p>
    <w:p w:rsidR="00ED6A09" w:rsidRPr="00D26652" w:rsidRDefault="00ED6A09" w:rsidP="00B05C34">
      <w:pPr>
        <w:pStyle w:val="Odstavecseseznamem"/>
        <w:spacing w:after="120" w:line="276" w:lineRule="auto"/>
        <w:ind w:left="0"/>
        <w:jc w:val="both"/>
        <w:rPr>
          <w:rFonts w:ascii="Times New Roman" w:hAnsi="Times New Roman"/>
        </w:rPr>
      </w:pPr>
    </w:p>
    <w:sectPr w:rsidR="00ED6A09" w:rsidRPr="00D26652" w:rsidSect="00260C95">
      <w:headerReference w:type="default" r:id="rId17"/>
      <w:pgSz w:w="11906" w:h="16838"/>
      <w:pgMar w:top="1417" w:right="1417" w:bottom="1417" w:left="1417" w:header="39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15915833"/>
      <w:placeholder>
        <w:docPart w:val="37D8AEE46DFB485B97AE6EE36B7CDAC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976BE3" w:rsidRDefault="00463A90" w:rsidP="009D053A">
        <w:pPr>
          <w:pStyle w:val="Zhlav"/>
          <w:pBdr>
            <w:bottom w:val="thickThinSmallGap" w:sz="24" w:space="1" w:color="622423" w:themeColor="accent2" w:themeShade="7F"/>
          </w:pBdr>
          <w:tabs>
            <w:tab w:val="left" w:pos="330"/>
          </w:tabs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Úpravy</w:t>
        </w:r>
        <w:r w:rsidR="00AE7B7F" w:rsidRPr="003B7216">
          <w:rPr>
            <w:rFonts w:asciiTheme="majorHAnsi" w:eastAsiaTheme="majorEastAsia" w:hAnsiTheme="majorHAnsi" w:cstheme="majorBidi"/>
            <w:sz w:val="32"/>
            <w:szCs w:val="32"/>
          </w:rPr>
          <w:t xml:space="preserve"> výrazů </w:t>
        </w:r>
        <w:r w:rsidR="00AE7B7F">
          <w:rPr>
            <w:rFonts w:asciiTheme="majorHAnsi" w:eastAsiaTheme="majorEastAsia" w:hAnsiTheme="majorHAnsi" w:cstheme="majorBidi"/>
            <w:sz w:val="32"/>
            <w:szCs w:val="32"/>
          </w:rPr>
          <w:t>- pracovní list</w:t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608" w:rsidRDefault="00456C37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054455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463A90">
          <w:rPr>
            <w:rFonts w:asciiTheme="majorHAnsi" w:eastAsiaTheme="majorEastAsia" w:hAnsiTheme="majorHAnsi" w:cstheme="majorBidi"/>
            <w:sz w:val="32"/>
            <w:szCs w:val="32"/>
          </w:rPr>
          <w:t>Úpravy výrazů - pracovní list</w:t>
        </w:r>
      </w:sdtContent>
    </w:sdt>
    <w:r w:rsidR="00AF7608">
      <w:rPr>
        <w:rFonts w:asciiTheme="majorHAnsi" w:eastAsiaTheme="majorEastAsia" w:hAnsiTheme="majorHAnsi" w:cstheme="majorBidi"/>
        <w:sz w:val="32"/>
        <w:szCs w:val="32"/>
      </w:rPr>
      <w:t xml:space="preserve"> - </w:t>
    </w:r>
    <w:r w:rsidR="005771E3">
      <w:rPr>
        <w:rFonts w:asciiTheme="majorHAnsi" w:eastAsiaTheme="majorEastAsia" w:hAnsiTheme="majorHAnsi" w:cstheme="majorBidi"/>
        <w:sz w:val="32"/>
        <w:szCs w:val="32"/>
      </w:rPr>
      <w:t>řeš</w:t>
    </w:r>
    <w:r w:rsidR="00AF7608">
      <w:rPr>
        <w:rFonts w:asciiTheme="majorHAnsi" w:eastAsiaTheme="majorEastAsia" w:hAnsiTheme="majorHAnsi" w:cstheme="majorBidi"/>
        <w:sz w:val="32"/>
        <w:szCs w:val="32"/>
      </w:rPr>
      <w:t>e</w:t>
    </w:r>
    <w:r w:rsidR="005771E3">
      <w:rPr>
        <w:rFonts w:asciiTheme="majorHAnsi" w:eastAsiaTheme="majorEastAsia" w:hAnsiTheme="majorHAnsi" w:cstheme="majorBidi"/>
        <w:sz w:val="32"/>
        <w:szCs w:val="32"/>
      </w:rPr>
      <w:t>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C5D" w:rsidRDefault="00456C37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054457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463A90">
          <w:rPr>
            <w:rFonts w:asciiTheme="majorHAnsi" w:eastAsiaTheme="majorEastAsia" w:hAnsiTheme="majorHAnsi" w:cstheme="majorBidi"/>
            <w:sz w:val="32"/>
            <w:szCs w:val="32"/>
          </w:rPr>
          <w:t>Úpravy výrazů - pracovní list</w:t>
        </w:r>
      </w:sdtContent>
    </w:sdt>
    <w:r w:rsidR="00CA1C5D">
      <w:rPr>
        <w:rFonts w:asciiTheme="majorHAnsi" w:eastAsiaTheme="majorEastAsia" w:hAnsiTheme="majorHAnsi" w:cstheme="majorBidi"/>
        <w:sz w:val="32"/>
        <w:szCs w:val="32"/>
      </w:rPr>
      <w:t xml:space="preserve"> - zdroje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CC230EB"/>
    <w:multiLevelType w:val="multilevel"/>
    <w:tmpl w:val="059A46AA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E9D502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4FFE76B7"/>
    <w:multiLevelType w:val="hybridMultilevel"/>
    <w:tmpl w:val="4EE4D6B8"/>
    <w:lvl w:ilvl="0" w:tplc="BDBA3E46">
      <w:start w:val="1"/>
      <w:numFmt w:val="decimal"/>
      <w:lvlText w:val="%1)"/>
      <w:lvlJc w:val="left"/>
      <w:pPr>
        <w:ind w:left="502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504E02E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54AD3B2E"/>
    <w:multiLevelType w:val="multilevel"/>
    <w:tmpl w:val="79784E56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4C85082"/>
    <w:multiLevelType w:val="hybridMultilevel"/>
    <w:tmpl w:val="CFB4C1CE"/>
    <w:lvl w:ilvl="0" w:tplc="DA9AF7D2">
      <w:start w:val="1"/>
      <w:numFmt w:val="decimal"/>
      <w:lvlText w:val="%1)"/>
      <w:lvlJc w:val="left"/>
      <w:pPr>
        <w:ind w:left="502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A5810CD"/>
    <w:multiLevelType w:val="multilevel"/>
    <w:tmpl w:val="0734B1A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2"/>
  </w:num>
  <w:num w:numId="5">
    <w:abstractNumId w:val="5"/>
  </w:num>
  <w:num w:numId="6">
    <w:abstractNumId w:val="8"/>
  </w:num>
  <w:num w:numId="7">
    <w:abstractNumId w:val="1"/>
  </w:num>
  <w:num w:numId="8">
    <w:abstractNumId w:val="4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702AB"/>
    <w:rsid w:val="00094D5F"/>
    <w:rsid w:val="000B6C1D"/>
    <w:rsid w:val="000F447C"/>
    <w:rsid w:val="0011506C"/>
    <w:rsid w:val="0013484E"/>
    <w:rsid w:val="001605C2"/>
    <w:rsid w:val="00164A54"/>
    <w:rsid w:val="00182FB9"/>
    <w:rsid w:val="001940C8"/>
    <w:rsid w:val="00194FD8"/>
    <w:rsid w:val="001F407D"/>
    <w:rsid w:val="002029C2"/>
    <w:rsid w:val="00233418"/>
    <w:rsid w:val="00264BB8"/>
    <w:rsid w:val="0026555B"/>
    <w:rsid w:val="00347821"/>
    <w:rsid w:val="00386D10"/>
    <w:rsid w:val="00456C37"/>
    <w:rsid w:val="00463A90"/>
    <w:rsid w:val="004763C9"/>
    <w:rsid w:val="00497570"/>
    <w:rsid w:val="004F0584"/>
    <w:rsid w:val="00505DB0"/>
    <w:rsid w:val="00525E51"/>
    <w:rsid w:val="005771E3"/>
    <w:rsid w:val="00590DEA"/>
    <w:rsid w:val="005B6BC3"/>
    <w:rsid w:val="005B6CD2"/>
    <w:rsid w:val="005D634B"/>
    <w:rsid w:val="005E3BEE"/>
    <w:rsid w:val="00655802"/>
    <w:rsid w:val="006767E0"/>
    <w:rsid w:val="006E5592"/>
    <w:rsid w:val="007057E2"/>
    <w:rsid w:val="00730D46"/>
    <w:rsid w:val="007377D6"/>
    <w:rsid w:val="0077301E"/>
    <w:rsid w:val="007A1DFB"/>
    <w:rsid w:val="00834945"/>
    <w:rsid w:val="0086116F"/>
    <w:rsid w:val="00897DB2"/>
    <w:rsid w:val="00901F94"/>
    <w:rsid w:val="00922F4A"/>
    <w:rsid w:val="009669D2"/>
    <w:rsid w:val="00976BE3"/>
    <w:rsid w:val="00995FFE"/>
    <w:rsid w:val="009A0EB6"/>
    <w:rsid w:val="009C3798"/>
    <w:rsid w:val="009D78C5"/>
    <w:rsid w:val="00A279ED"/>
    <w:rsid w:val="00A63276"/>
    <w:rsid w:val="00A67EFE"/>
    <w:rsid w:val="00AC5A25"/>
    <w:rsid w:val="00AE6D68"/>
    <w:rsid w:val="00AE7B7F"/>
    <w:rsid w:val="00AF2290"/>
    <w:rsid w:val="00AF2BE4"/>
    <w:rsid w:val="00AF7608"/>
    <w:rsid w:val="00B05C34"/>
    <w:rsid w:val="00B26B27"/>
    <w:rsid w:val="00B66BF6"/>
    <w:rsid w:val="00B676A2"/>
    <w:rsid w:val="00B81B66"/>
    <w:rsid w:val="00BB203B"/>
    <w:rsid w:val="00BC2D6E"/>
    <w:rsid w:val="00BE2135"/>
    <w:rsid w:val="00C00DD6"/>
    <w:rsid w:val="00C63E14"/>
    <w:rsid w:val="00C65DEF"/>
    <w:rsid w:val="00C8366F"/>
    <w:rsid w:val="00CA1C5D"/>
    <w:rsid w:val="00D26652"/>
    <w:rsid w:val="00D837A1"/>
    <w:rsid w:val="00E12930"/>
    <w:rsid w:val="00E1357F"/>
    <w:rsid w:val="00E31ED3"/>
    <w:rsid w:val="00E5589E"/>
    <w:rsid w:val="00E87EB5"/>
    <w:rsid w:val="00EC0DE4"/>
    <w:rsid w:val="00ED6A09"/>
    <w:rsid w:val="00EF3596"/>
    <w:rsid w:val="00F21299"/>
    <w:rsid w:val="00FA74E7"/>
    <w:rsid w:val="00FA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  <w:style w:type="table" w:styleId="Stednmka1zvraznn5">
    <w:name w:val="Medium Grid 1 Accent 5"/>
    <w:basedOn w:val="Normlntabulka"/>
    <w:uiPriority w:val="67"/>
    <w:rsid w:val="00463A90"/>
    <w:pPr>
      <w:spacing w:after="0" w:line="240" w:lineRule="auto"/>
    </w:pPr>
    <w:rPr>
      <w:rFonts w:ascii="Calibri" w:eastAsia="Calibri" w:hAnsi="Calibri"/>
      <w:sz w:val="20"/>
      <w:szCs w:val="20"/>
      <w:lang w:val="cs-CZ" w:eastAsia="cs-CZ" w:bidi="ar-SA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header" Target="header1.xm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7D8AEE46DFB485B97AE6EE36B7CDAC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199B9F-95F8-420C-9178-1D8FE5D4738C}"/>
      </w:docPartPr>
      <w:docPartBody>
        <w:p w:rsidR="00C60272" w:rsidRDefault="00F53B89" w:rsidP="00F53B89">
          <w:pPr>
            <w:pStyle w:val="37D8AEE46DFB485B97AE6EE36B7CDAC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53B89"/>
    <w:rsid w:val="00575FBB"/>
    <w:rsid w:val="00C60272"/>
    <w:rsid w:val="00C67FD4"/>
    <w:rsid w:val="00F53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02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7D8AEE46DFB485B97AE6EE36B7CDACB">
    <w:name w:val="37D8AEE46DFB485B97AE6EE36B7CDACB"/>
    <w:rsid w:val="00F53B8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49589-5CB0-4CD5-80CB-4BB741D79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18</TotalTime>
  <Pages>6</Pages>
  <Words>767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Dosazování do výrazů s proměnnou - pracovní list</vt:lpstr>
    </vt:vector>
  </TitlesOfParts>
  <Company/>
  <LinksUpToDate>false</LinksUpToDate>
  <CharactersWithSpaces>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Úpravy výrazů - pracovní list</dc:title>
  <dc:creator>mbenedova</dc:creator>
  <cp:lastModifiedBy>Maruška</cp:lastModifiedBy>
  <cp:revision>4</cp:revision>
  <dcterms:created xsi:type="dcterms:W3CDTF">2014-01-10T21:28:00Z</dcterms:created>
  <dcterms:modified xsi:type="dcterms:W3CDTF">2014-01-10T21:46:00Z</dcterms:modified>
</cp:coreProperties>
</file>