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A5C" w:rsidRDefault="005D3A5C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5D3A5C" w:rsidRDefault="005D3A5C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5D3A5C" w:rsidRDefault="005D3A5C">
      <w:pPr>
        <w:rPr>
          <w:sz w:val="40"/>
          <w:szCs w:val="40"/>
        </w:rPr>
      </w:pPr>
      <w:r>
        <w:rPr>
          <w:sz w:val="40"/>
          <w:szCs w:val="40"/>
        </w:rPr>
        <w:t>AUTOR: Aleš Ondráček  2011-10-12</w:t>
      </w:r>
    </w:p>
    <w:p w:rsidR="005D3A5C" w:rsidRDefault="005D3A5C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sz w:val="40"/>
          <w:szCs w:val="40"/>
        </w:rPr>
        <w:t>VY_32_INOVACE_</w:t>
      </w:r>
      <w:r>
        <w:rPr>
          <w:b/>
          <w:sz w:val="40"/>
          <w:szCs w:val="40"/>
        </w:rPr>
        <w:t>11</w:t>
      </w:r>
      <w:r w:rsidRPr="00410F45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>LYŽAŘSKÝ ZÁJEZD</w:t>
      </w:r>
    </w:p>
    <w:p w:rsidR="005D3A5C" w:rsidRDefault="005D3A5C">
      <w:pPr>
        <w:rPr>
          <w:sz w:val="40"/>
          <w:szCs w:val="40"/>
        </w:rPr>
      </w:pPr>
      <w:r>
        <w:rPr>
          <w:sz w:val="40"/>
          <w:szCs w:val="40"/>
        </w:rPr>
        <w:t>TÉMA: Lyžařský zájezd – porozumění textu</w:t>
      </w:r>
    </w:p>
    <w:p w:rsidR="005D3A5C" w:rsidRDefault="005D3A5C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5D3A5C" w:rsidRDefault="005D3A5C">
      <w:pPr>
        <w:rPr>
          <w:sz w:val="40"/>
          <w:szCs w:val="40"/>
        </w:rPr>
      </w:pPr>
    </w:p>
    <w:p w:rsidR="005D3A5C" w:rsidRDefault="005D3A5C">
      <w:pPr>
        <w:rPr>
          <w:sz w:val="40"/>
          <w:szCs w:val="40"/>
        </w:rPr>
      </w:pPr>
    </w:p>
    <w:p w:rsidR="005D3A5C" w:rsidRDefault="005D3A5C">
      <w:pPr>
        <w:rPr>
          <w:sz w:val="40"/>
          <w:szCs w:val="40"/>
        </w:rPr>
      </w:pPr>
    </w:p>
    <w:p w:rsidR="005D3A5C" w:rsidRDefault="005D3A5C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5D3A5C" w:rsidRDefault="005D3A5C">
      <w:pPr>
        <w:rPr>
          <w:sz w:val="40"/>
          <w:szCs w:val="40"/>
        </w:rPr>
      </w:pPr>
    </w:p>
    <w:p w:rsidR="005D3A5C" w:rsidRDefault="005D3A5C">
      <w:pPr>
        <w:rPr>
          <w:sz w:val="40"/>
          <w:szCs w:val="40"/>
        </w:rPr>
      </w:pPr>
    </w:p>
    <w:p w:rsidR="005D3A5C" w:rsidRDefault="005D3A5C">
      <w:pPr>
        <w:rPr>
          <w:sz w:val="40"/>
          <w:szCs w:val="40"/>
        </w:rPr>
      </w:pPr>
    </w:p>
    <w:p w:rsidR="005D3A5C" w:rsidRDefault="005D3A5C">
      <w:pPr>
        <w:rPr>
          <w:sz w:val="40"/>
          <w:szCs w:val="40"/>
        </w:rPr>
      </w:pPr>
    </w:p>
    <w:p w:rsidR="005D3A5C" w:rsidRDefault="005D3A5C">
      <w:pPr>
        <w:rPr>
          <w:sz w:val="40"/>
          <w:szCs w:val="40"/>
        </w:rPr>
      </w:pPr>
    </w:p>
    <w:tbl>
      <w:tblPr>
        <w:tblW w:w="9557" w:type="dxa"/>
        <w:tblCellSpacing w:w="20" w:type="dxa"/>
        <w:tblInd w:w="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650"/>
        <w:gridCol w:w="6907"/>
      </w:tblGrid>
      <w:tr w:rsidR="005D3A5C" w:rsidRPr="0072791A" w:rsidTr="006C6CDC">
        <w:trPr>
          <w:trHeight w:val="2116"/>
          <w:tblCellSpacing w:w="20" w:type="dxa"/>
        </w:trPr>
        <w:tc>
          <w:tcPr>
            <w:tcW w:w="2590" w:type="dxa"/>
          </w:tcPr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  <w:r w:rsidRPr="0072791A">
              <w:rPr>
                <w:sz w:val="24"/>
                <w:szCs w:val="24"/>
              </w:rPr>
              <w:t>Anotace</w:t>
            </w:r>
          </w:p>
        </w:tc>
        <w:tc>
          <w:tcPr>
            <w:tcW w:w="6847" w:type="dxa"/>
          </w:tcPr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48766B" w:rsidRDefault="005D3A5C" w:rsidP="0048766B">
            <w:pPr>
              <w:rPr>
                <w:sz w:val="24"/>
                <w:szCs w:val="24"/>
              </w:rPr>
            </w:pPr>
            <w:r w:rsidRPr="0048766B">
              <w:rPr>
                <w:sz w:val="24"/>
                <w:szCs w:val="24"/>
              </w:rPr>
              <w:t>Materiál je určen pro 8. třídu, slouží k orientaci a porozumění čteného textu</w:t>
            </w:r>
            <w:r>
              <w:rPr>
                <w:sz w:val="24"/>
                <w:szCs w:val="24"/>
              </w:rPr>
              <w:t>. Součástí je i list se správným řešením.</w:t>
            </w: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D3A5C" w:rsidRPr="0072791A" w:rsidTr="006C6CDC">
        <w:trPr>
          <w:trHeight w:val="929"/>
          <w:tblCellSpacing w:w="20" w:type="dxa"/>
        </w:trPr>
        <w:tc>
          <w:tcPr>
            <w:tcW w:w="2590" w:type="dxa"/>
          </w:tcPr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  <w:r w:rsidRPr="0072791A">
              <w:rPr>
                <w:sz w:val="24"/>
                <w:szCs w:val="24"/>
              </w:rPr>
              <w:t>Autor</w:t>
            </w:r>
          </w:p>
        </w:tc>
        <w:tc>
          <w:tcPr>
            <w:tcW w:w="6847" w:type="dxa"/>
          </w:tcPr>
          <w:p w:rsidR="005D3A5C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Aleš Ondráček</w:t>
            </w:r>
          </w:p>
        </w:tc>
      </w:tr>
      <w:tr w:rsidR="005D3A5C" w:rsidRPr="0072791A" w:rsidTr="006C6CDC">
        <w:trPr>
          <w:trHeight w:val="929"/>
          <w:tblCellSpacing w:w="20" w:type="dxa"/>
        </w:trPr>
        <w:tc>
          <w:tcPr>
            <w:tcW w:w="2590" w:type="dxa"/>
          </w:tcPr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  <w:r w:rsidRPr="0072791A">
              <w:rPr>
                <w:sz w:val="24"/>
                <w:szCs w:val="24"/>
              </w:rPr>
              <w:t>Očekávaný výstup</w:t>
            </w:r>
          </w:p>
        </w:tc>
        <w:tc>
          <w:tcPr>
            <w:tcW w:w="6847" w:type="dxa"/>
          </w:tcPr>
          <w:p w:rsidR="005D3A5C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Dokáže pochopit čtený text, reaguje na otázky, naučí se vyhledávat v textu.</w:t>
            </w:r>
          </w:p>
        </w:tc>
      </w:tr>
      <w:tr w:rsidR="005D3A5C" w:rsidRPr="0072791A" w:rsidTr="006C6CDC">
        <w:trPr>
          <w:trHeight w:val="882"/>
          <w:tblCellSpacing w:w="20" w:type="dxa"/>
        </w:trPr>
        <w:tc>
          <w:tcPr>
            <w:tcW w:w="2590" w:type="dxa"/>
          </w:tcPr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  <w:r w:rsidRPr="0072791A">
              <w:rPr>
                <w:sz w:val="24"/>
                <w:szCs w:val="24"/>
              </w:rPr>
              <w:t>Speciální vzdělávací potřeby</w:t>
            </w: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D3A5C" w:rsidRPr="0072791A" w:rsidTr="006C6CDC">
        <w:trPr>
          <w:trHeight w:val="882"/>
          <w:tblCellSpacing w:w="20" w:type="dxa"/>
        </w:trPr>
        <w:tc>
          <w:tcPr>
            <w:tcW w:w="2590" w:type="dxa"/>
          </w:tcPr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  <w:r w:rsidRPr="0072791A">
              <w:rPr>
                <w:sz w:val="24"/>
                <w:szCs w:val="24"/>
              </w:rPr>
              <w:t>Klíčová slova</w:t>
            </w:r>
          </w:p>
        </w:tc>
        <w:tc>
          <w:tcPr>
            <w:tcW w:w="6847" w:type="dxa"/>
          </w:tcPr>
          <w:p w:rsidR="005D3A5C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Lyžařský zájezd,  povídka, Minka, prkýnkáři </w:t>
            </w:r>
          </w:p>
        </w:tc>
      </w:tr>
      <w:tr w:rsidR="005D3A5C" w:rsidRPr="0072791A" w:rsidTr="006C6CDC">
        <w:trPr>
          <w:trHeight w:val="882"/>
          <w:tblCellSpacing w:w="20" w:type="dxa"/>
        </w:trPr>
        <w:tc>
          <w:tcPr>
            <w:tcW w:w="2590" w:type="dxa"/>
          </w:tcPr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  <w:r w:rsidRPr="0072791A">
              <w:rPr>
                <w:sz w:val="24"/>
                <w:szCs w:val="24"/>
              </w:rPr>
              <w:t>Druh učebního materiálu</w:t>
            </w: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  <w:r w:rsidRPr="0072791A">
              <w:rPr>
                <w:sz w:val="24"/>
                <w:szCs w:val="24"/>
              </w:rPr>
              <w:t>Pracovní list</w:t>
            </w:r>
          </w:p>
        </w:tc>
      </w:tr>
      <w:tr w:rsidR="005D3A5C" w:rsidRPr="0072791A" w:rsidTr="006C6CDC">
        <w:trPr>
          <w:trHeight w:val="882"/>
          <w:tblCellSpacing w:w="20" w:type="dxa"/>
        </w:trPr>
        <w:tc>
          <w:tcPr>
            <w:tcW w:w="2590" w:type="dxa"/>
          </w:tcPr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  <w:r w:rsidRPr="0072791A">
              <w:rPr>
                <w:sz w:val="24"/>
                <w:szCs w:val="24"/>
              </w:rPr>
              <w:t>Druh interaktivity</w:t>
            </w:r>
          </w:p>
        </w:tc>
        <w:tc>
          <w:tcPr>
            <w:tcW w:w="6847" w:type="dxa"/>
          </w:tcPr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C661F9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  <w:r w:rsidRPr="00C661F9">
              <w:rPr>
                <w:sz w:val="24"/>
                <w:szCs w:val="24"/>
              </w:rPr>
              <w:t>Aktivita</w:t>
            </w:r>
          </w:p>
        </w:tc>
      </w:tr>
      <w:tr w:rsidR="005D3A5C" w:rsidRPr="0072791A" w:rsidTr="006C6CDC">
        <w:trPr>
          <w:trHeight w:val="929"/>
          <w:tblCellSpacing w:w="20" w:type="dxa"/>
        </w:trPr>
        <w:tc>
          <w:tcPr>
            <w:tcW w:w="2590" w:type="dxa"/>
          </w:tcPr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  <w:r w:rsidRPr="0072791A">
              <w:rPr>
                <w:sz w:val="24"/>
                <w:szCs w:val="24"/>
              </w:rPr>
              <w:t>Cílová skupina</w:t>
            </w:r>
          </w:p>
        </w:tc>
        <w:tc>
          <w:tcPr>
            <w:tcW w:w="6847" w:type="dxa"/>
          </w:tcPr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  <w:r w:rsidRPr="0072791A">
              <w:rPr>
                <w:sz w:val="24"/>
                <w:szCs w:val="24"/>
              </w:rPr>
              <w:t>Žák</w:t>
            </w:r>
          </w:p>
        </w:tc>
      </w:tr>
      <w:tr w:rsidR="005D3A5C" w:rsidRPr="0072791A" w:rsidTr="006C6CDC">
        <w:trPr>
          <w:trHeight w:val="882"/>
          <w:tblCellSpacing w:w="20" w:type="dxa"/>
        </w:trPr>
        <w:tc>
          <w:tcPr>
            <w:tcW w:w="2590" w:type="dxa"/>
          </w:tcPr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  <w:r w:rsidRPr="0072791A"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847" w:type="dxa"/>
          </w:tcPr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C661F9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  <w:r w:rsidRPr="00C661F9">
              <w:rPr>
                <w:sz w:val="24"/>
                <w:szCs w:val="24"/>
              </w:rPr>
              <w:t xml:space="preserve">Základní vzdělávání – druhý stupeň </w:t>
            </w:r>
          </w:p>
        </w:tc>
      </w:tr>
      <w:tr w:rsidR="005D3A5C" w:rsidRPr="0072791A" w:rsidTr="006C6CDC">
        <w:trPr>
          <w:trHeight w:val="882"/>
          <w:tblCellSpacing w:w="20" w:type="dxa"/>
        </w:trPr>
        <w:tc>
          <w:tcPr>
            <w:tcW w:w="2590" w:type="dxa"/>
          </w:tcPr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  <w:r w:rsidRPr="0072791A"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847" w:type="dxa"/>
          </w:tcPr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8D1799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  <w:r w:rsidRPr="008D1799">
              <w:rPr>
                <w:sz w:val="24"/>
                <w:szCs w:val="24"/>
              </w:rPr>
              <w:t>12 – 1</w:t>
            </w:r>
            <w:r>
              <w:rPr>
                <w:sz w:val="24"/>
                <w:szCs w:val="24"/>
              </w:rPr>
              <w:t>5</w:t>
            </w:r>
            <w:r w:rsidRPr="008D1799">
              <w:rPr>
                <w:sz w:val="24"/>
                <w:szCs w:val="24"/>
              </w:rPr>
              <w:t xml:space="preserve"> let</w:t>
            </w:r>
          </w:p>
        </w:tc>
      </w:tr>
      <w:tr w:rsidR="005D3A5C" w:rsidRPr="0072791A" w:rsidTr="006C6CDC">
        <w:trPr>
          <w:trHeight w:val="882"/>
          <w:tblCellSpacing w:w="20" w:type="dxa"/>
        </w:trPr>
        <w:tc>
          <w:tcPr>
            <w:tcW w:w="2590" w:type="dxa"/>
          </w:tcPr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  <w:r w:rsidRPr="0072791A">
              <w:rPr>
                <w:sz w:val="24"/>
                <w:szCs w:val="24"/>
              </w:rPr>
              <w:t>Jazyk</w:t>
            </w:r>
          </w:p>
        </w:tc>
        <w:tc>
          <w:tcPr>
            <w:tcW w:w="6847" w:type="dxa"/>
          </w:tcPr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  <w:r w:rsidRPr="0072791A">
              <w:rPr>
                <w:sz w:val="24"/>
                <w:szCs w:val="24"/>
              </w:rPr>
              <w:t>Čeština</w:t>
            </w:r>
          </w:p>
        </w:tc>
      </w:tr>
      <w:tr w:rsidR="005D3A5C" w:rsidRPr="0072791A" w:rsidTr="006C6CDC">
        <w:trPr>
          <w:trHeight w:val="929"/>
          <w:tblCellSpacing w:w="20" w:type="dxa"/>
        </w:trPr>
        <w:tc>
          <w:tcPr>
            <w:tcW w:w="2590" w:type="dxa"/>
          </w:tcPr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  <w:r w:rsidRPr="0072791A">
              <w:rPr>
                <w:sz w:val="24"/>
                <w:szCs w:val="24"/>
              </w:rPr>
              <w:t>Použité zdroje</w:t>
            </w:r>
          </w:p>
        </w:tc>
        <w:tc>
          <w:tcPr>
            <w:tcW w:w="6847" w:type="dxa"/>
          </w:tcPr>
          <w:p w:rsidR="005D3A5C" w:rsidRPr="00191C1E" w:rsidRDefault="005D3A5C" w:rsidP="00191C1E">
            <w:pPr>
              <w:rPr>
                <w:sz w:val="24"/>
                <w:szCs w:val="24"/>
              </w:rPr>
            </w:pPr>
            <w:r w:rsidRPr="00191C1E">
              <w:rPr>
                <w:sz w:val="24"/>
                <w:szCs w:val="24"/>
              </w:rPr>
              <w:t xml:space="preserve">GEBHARTOVÁ, V. </w:t>
            </w:r>
            <w:r w:rsidRPr="00191C1E">
              <w:rPr>
                <w:i/>
                <w:sz w:val="24"/>
                <w:szCs w:val="24"/>
              </w:rPr>
              <w:t xml:space="preserve">Čítanka pro 8. ročník zvláštní školy. 3. </w:t>
            </w:r>
            <w:r w:rsidRPr="00191C1E">
              <w:rPr>
                <w:sz w:val="24"/>
                <w:szCs w:val="24"/>
              </w:rPr>
              <w:t>vyd. Praha: Parta, 2005. ISBN 80-7320-065-1.</w:t>
            </w:r>
          </w:p>
          <w:p w:rsidR="005D3A5C" w:rsidRPr="0072791A" w:rsidRDefault="005D3A5C" w:rsidP="006C6CD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5D3A5C" w:rsidRDefault="005D3A5C">
      <w:pPr>
        <w:rPr>
          <w:sz w:val="40"/>
          <w:szCs w:val="40"/>
        </w:rPr>
      </w:pPr>
    </w:p>
    <w:p w:rsidR="005D3A5C" w:rsidRPr="00072A01" w:rsidRDefault="005D3A5C">
      <w:pPr>
        <w:rPr>
          <w:rFonts w:ascii="Arial" w:hAnsi="Arial" w:cs="Arial"/>
          <w:b/>
          <w:i/>
          <w:sz w:val="28"/>
          <w:szCs w:val="28"/>
        </w:rPr>
      </w:pPr>
      <w:r w:rsidRPr="00072A01">
        <w:rPr>
          <w:rFonts w:ascii="Arial" w:hAnsi="Arial" w:cs="Arial"/>
          <w:b/>
          <w:i/>
          <w:sz w:val="28"/>
          <w:szCs w:val="28"/>
        </w:rPr>
        <w:t>Lyžařský zájezd – pracovní list</w:t>
      </w:r>
    </w:p>
    <w:p w:rsidR="005D3A5C" w:rsidRPr="00072A01" w:rsidRDefault="005D3A5C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Jméno:____________________________________________________</w:t>
      </w:r>
    </w:p>
    <w:p w:rsidR="005D3A5C" w:rsidRPr="0083539B" w:rsidRDefault="005D3A5C" w:rsidP="00AE68A1">
      <w:pPr>
        <w:rPr>
          <w:rFonts w:ascii="Arial" w:hAnsi="Arial" w:cs="Arial"/>
          <w:b/>
          <w:sz w:val="28"/>
          <w:szCs w:val="28"/>
        </w:rPr>
      </w:pPr>
      <w:r w:rsidRPr="0083539B">
        <w:rPr>
          <w:rFonts w:ascii="Arial" w:hAnsi="Arial" w:cs="Arial"/>
          <w:b/>
          <w:sz w:val="28"/>
          <w:szCs w:val="28"/>
        </w:rPr>
        <w:t>1.  Jak se jmenuje autor článku? Zakroužkuj správnou odpověď.</w:t>
      </w:r>
    </w:p>
    <w:p w:rsidR="005D3A5C" w:rsidRPr="00072A01" w:rsidRDefault="005D3A5C" w:rsidP="00AE68A1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a)</w:t>
      </w:r>
      <w:r>
        <w:rPr>
          <w:rFonts w:ascii="Arial" w:hAnsi="Arial" w:cs="Arial"/>
          <w:sz w:val="28"/>
          <w:szCs w:val="28"/>
        </w:rPr>
        <w:t xml:space="preserve"> </w:t>
      </w:r>
      <w:r w:rsidRPr="00072A01">
        <w:rPr>
          <w:rFonts w:ascii="Arial" w:hAnsi="Arial" w:cs="Arial"/>
          <w:sz w:val="28"/>
          <w:szCs w:val="28"/>
        </w:rPr>
        <w:t>Jiří Nejedlý</w:t>
      </w:r>
    </w:p>
    <w:p w:rsidR="005D3A5C" w:rsidRPr="00072A01" w:rsidRDefault="005D3A5C" w:rsidP="00AE68A1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b)</w:t>
      </w:r>
      <w:r>
        <w:rPr>
          <w:rFonts w:ascii="Arial" w:hAnsi="Arial" w:cs="Arial"/>
          <w:sz w:val="28"/>
          <w:szCs w:val="28"/>
        </w:rPr>
        <w:t xml:space="preserve"> </w:t>
      </w:r>
      <w:r w:rsidRPr="00072A01">
        <w:rPr>
          <w:rFonts w:ascii="Arial" w:hAnsi="Arial" w:cs="Arial"/>
          <w:sz w:val="28"/>
          <w:szCs w:val="28"/>
        </w:rPr>
        <w:t>František Nepil</w:t>
      </w:r>
    </w:p>
    <w:p w:rsidR="005D3A5C" w:rsidRPr="00072A01" w:rsidRDefault="005D3A5C" w:rsidP="00AE68A1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c)</w:t>
      </w:r>
      <w:r>
        <w:rPr>
          <w:rFonts w:ascii="Arial" w:hAnsi="Arial" w:cs="Arial"/>
          <w:sz w:val="28"/>
          <w:szCs w:val="28"/>
        </w:rPr>
        <w:t xml:space="preserve"> </w:t>
      </w:r>
      <w:r w:rsidRPr="00072A01">
        <w:rPr>
          <w:rFonts w:ascii="Arial" w:hAnsi="Arial" w:cs="Arial"/>
          <w:sz w:val="28"/>
          <w:szCs w:val="28"/>
        </w:rPr>
        <w:t>Ondřej H</w:t>
      </w:r>
      <w:r>
        <w:rPr>
          <w:rFonts w:ascii="Arial" w:hAnsi="Arial" w:cs="Arial"/>
          <w:sz w:val="28"/>
          <w:szCs w:val="28"/>
        </w:rPr>
        <w:t>l</w:t>
      </w:r>
      <w:r w:rsidRPr="00072A01">
        <w:rPr>
          <w:rFonts w:ascii="Arial" w:hAnsi="Arial" w:cs="Arial"/>
          <w:sz w:val="28"/>
          <w:szCs w:val="28"/>
        </w:rPr>
        <w:t>adový</w:t>
      </w:r>
    </w:p>
    <w:p w:rsidR="005D3A5C" w:rsidRPr="00072A01" w:rsidRDefault="005D3A5C" w:rsidP="00AE68A1">
      <w:pPr>
        <w:rPr>
          <w:rFonts w:ascii="Arial" w:hAnsi="Arial" w:cs="Arial"/>
          <w:b/>
          <w:sz w:val="28"/>
          <w:szCs w:val="28"/>
        </w:rPr>
      </w:pPr>
    </w:p>
    <w:p w:rsidR="005D3A5C" w:rsidRPr="00072A01" w:rsidRDefault="005D3A5C" w:rsidP="00AE68A1">
      <w:pPr>
        <w:rPr>
          <w:rFonts w:ascii="Arial" w:hAnsi="Arial" w:cs="Arial"/>
          <w:b/>
          <w:sz w:val="28"/>
          <w:szCs w:val="28"/>
        </w:rPr>
      </w:pPr>
      <w:r w:rsidRPr="00072A01">
        <w:rPr>
          <w:rFonts w:ascii="Arial" w:hAnsi="Arial" w:cs="Arial"/>
          <w:b/>
          <w:sz w:val="28"/>
          <w:szCs w:val="28"/>
        </w:rPr>
        <w:t>2.  Jak se jmenuje hlavní hrdina? Seřaď písmena.</w:t>
      </w:r>
    </w:p>
    <w:p w:rsidR="005D3A5C" w:rsidRPr="00072A01" w:rsidRDefault="005D3A5C" w:rsidP="00AE68A1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I     K    M     A     N           ____________________________________</w:t>
      </w:r>
    </w:p>
    <w:p w:rsidR="005D3A5C" w:rsidRDefault="005D3A5C" w:rsidP="00072A01">
      <w:pPr>
        <w:spacing w:line="240" w:lineRule="auto"/>
        <w:rPr>
          <w:rFonts w:ascii="Arial" w:hAnsi="Arial" w:cs="Arial"/>
          <w:sz w:val="28"/>
          <w:szCs w:val="28"/>
        </w:rPr>
      </w:pPr>
    </w:p>
    <w:p w:rsidR="005D3A5C" w:rsidRPr="00191C1E" w:rsidRDefault="005D3A5C" w:rsidP="00072A01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191C1E">
        <w:rPr>
          <w:rFonts w:ascii="Arial" w:hAnsi="Arial" w:cs="Arial"/>
          <w:b/>
          <w:sz w:val="28"/>
          <w:szCs w:val="28"/>
        </w:rPr>
        <w:t>3.  Vypiš alespoň 3 slova, kterým nerozumíš. Společně si jejich význam vysvětlíme.</w:t>
      </w:r>
    </w:p>
    <w:p w:rsidR="005D3A5C" w:rsidRPr="00072A01" w:rsidRDefault="005D3A5C" w:rsidP="00072A01">
      <w:pPr>
        <w:spacing w:line="48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……………………………….</w:t>
      </w:r>
    </w:p>
    <w:p w:rsidR="005D3A5C" w:rsidRPr="00072A01" w:rsidRDefault="005D3A5C" w:rsidP="00072A01">
      <w:pPr>
        <w:spacing w:line="48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……………………………….</w:t>
      </w:r>
    </w:p>
    <w:p w:rsidR="005D3A5C" w:rsidRPr="00072A01" w:rsidRDefault="005D3A5C" w:rsidP="00072A01">
      <w:pPr>
        <w:spacing w:line="48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……………………………….</w:t>
      </w:r>
    </w:p>
    <w:p w:rsidR="005D3A5C" w:rsidRPr="00072A01" w:rsidRDefault="005D3A5C" w:rsidP="00FE1C2E">
      <w:pPr>
        <w:rPr>
          <w:rFonts w:ascii="Arial" w:hAnsi="Arial" w:cs="Arial"/>
          <w:b/>
          <w:sz w:val="28"/>
          <w:szCs w:val="28"/>
        </w:rPr>
      </w:pPr>
      <w:r w:rsidRPr="00072A01">
        <w:rPr>
          <w:rFonts w:ascii="Arial" w:hAnsi="Arial" w:cs="Arial"/>
          <w:b/>
          <w:sz w:val="28"/>
          <w:szCs w:val="28"/>
        </w:rPr>
        <w:t>4. Co znamenají tyto slova v článku? Spoj čarou.</w:t>
      </w:r>
    </w:p>
    <w:p w:rsidR="005D3A5C" w:rsidRPr="00072A01" w:rsidRDefault="005D3A5C" w:rsidP="00FE1C2E">
      <w:pPr>
        <w:rPr>
          <w:rFonts w:ascii="Arial" w:hAnsi="Arial" w:cs="Arial"/>
          <w:sz w:val="28"/>
          <w:szCs w:val="28"/>
        </w:rPr>
        <w:sectPr w:rsidR="005D3A5C" w:rsidRPr="00072A01" w:rsidSect="00191C1E">
          <w:pgSz w:w="11906" w:h="16838"/>
          <w:pgMar w:top="1258" w:right="1417" w:bottom="1417" w:left="1417" w:header="708" w:footer="708" w:gutter="0"/>
          <w:cols w:space="708"/>
          <w:docGrid w:linePitch="360"/>
        </w:sectPr>
      </w:pPr>
    </w:p>
    <w:p w:rsidR="005D3A5C" w:rsidRPr="00072A01" w:rsidRDefault="005D3A5C" w:rsidP="00FE1C2E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Prkýnkářky</w:t>
      </w:r>
    </w:p>
    <w:p w:rsidR="005D3A5C" w:rsidRPr="00072A01" w:rsidRDefault="005D3A5C" w:rsidP="00FE1C2E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Ďáblové</w:t>
      </w:r>
    </w:p>
    <w:p w:rsidR="005D3A5C" w:rsidRPr="00072A01" w:rsidRDefault="005D3A5C" w:rsidP="00FE1C2E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Vlečňák</w:t>
      </w:r>
    </w:p>
    <w:p w:rsidR="005D3A5C" w:rsidRPr="00072A01" w:rsidRDefault="005D3A5C" w:rsidP="00FE1C2E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Šprtat</w:t>
      </w:r>
    </w:p>
    <w:p w:rsidR="005D3A5C" w:rsidRPr="00072A01" w:rsidRDefault="005D3A5C" w:rsidP="00FE1C2E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Práskačky</w:t>
      </w:r>
    </w:p>
    <w:p w:rsidR="005D3A5C" w:rsidRPr="00072A01" w:rsidRDefault="005D3A5C" w:rsidP="00FE1C2E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Lízák</w:t>
      </w:r>
    </w:p>
    <w:p w:rsidR="005D3A5C" w:rsidRPr="00072A01" w:rsidRDefault="005D3A5C" w:rsidP="00FE1C2E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Sekané potrubí</w:t>
      </w:r>
    </w:p>
    <w:p w:rsidR="005D3A5C" w:rsidRPr="00072A01" w:rsidRDefault="005D3A5C" w:rsidP="00FE1C2E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Maminka</w:t>
      </w:r>
    </w:p>
    <w:p w:rsidR="005D3A5C" w:rsidRPr="00072A01" w:rsidRDefault="005D3A5C" w:rsidP="00FE1C2E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Lyže</w:t>
      </w:r>
    </w:p>
    <w:p w:rsidR="005D3A5C" w:rsidRPr="00072A01" w:rsidRDefault="005D3A5C" w:rsidP="00FE1C2E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Učit se</w:t>
      </w:r>
    </w:p>
    <w:p w:rsidR="005D3A5C" w:rsidRPr="00072A01" w:rsidRDefault="005D3A5C" w:rsidP="00FE1C2E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Str</w:t>
      </w:r>
      <w:r>
        <w:rPr>
          <w:rFonts w:ascii="Arial" w:hAnsi="Arial" w:cs="Arial"/>
          <w:sz w:val="28"/>
          <w:szCs w:val="28"/>
        </w:rPr>
        <w:t>ý</w:t>
      </w:r>
      <w:r w:rsidRPr="00072A01">
        <w:rPr>
          <w:rFonts w:ascii="Arial" w:hAnsi="Arial" w:cs="Arial"/>
          <w:sz w:val="28"/>
          <w:szCs w:val="28"/>
        </w:rPr>
        <w:t>čkové</w:t>
      </w:r>
    </w:p>
    <w:p w:rsidR="005D3A5C" w:rsidRDefault="005D3A5C" w:rsidP="00FE1C2E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Lyžařky</w:t>
      </w:r>
    </w:p>
    <w:p w:rsidR="005D3A5C" w:rsidRPr="00072A01" w:rsidRDefault="005D3A5C" w:rsidP="00FE1C2E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Makarony</w:t>
      </w:r>
    </w:p>
    <w:p w:rsidR="005D3A5C" w:rsidRPr="00072A01" w:rsidRDefault="005D3A5C" w:rsidP="00FE1C2E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Jazyk</w:t>
      </w:r>
    </w:p>
    <w:p w:rsidR="005D3A5C" w:rsidRPr="00072A01" w:rsidRDefault="005D3A5C" w:rsidP="00FE1C2E">
      <w:pPr>
        <w:rPr>
          <w:rFonts w:ascii="Arial" w:hAnsi="Arial" w:cs="Arial"/>
          <w:sz w:val="28"/>
          <w:szCs w:val="28"/>
        </w:rPr>
        <w:sectPr w:rsidR="005D3A5C" w:rsidRPr="00072A01" w:rsidSect="00647DD8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5D3A5C" w:rsidRPr="00072A01" w:rsidRDefault="005D3A5C" w:rsidP="00FE1C2E">
      <w:pPr>
        <w:rPr>
          <w:rFonts w:ascii="Arial" w:hAnsi="Arial" w:cs="Arial"/>
          <w:b/>
          <w:sz w:val="28"/>
          <w:szCs w:val="28"/>
        </w:rPr>
      </w:pPr>
      <w:r w:rsidRPr="00072A01">
        <w:rPr>
          <w:rFonts w:ascii="Arial" w:hAnsi="Arial" w:cs="Arial"/>
          <w:b/>
          <w:sz w:val="28"/>
          <w:szCs w:val="28"/>
        </w:rPr>
        <w:t>5.  Jak se jmenuje nejlepší lyžař všech dob v článku? Odpověď najdeš v tajence.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236"/>
        <w:gridCol w:w="403"/>
        <w:gridCol w:w="434"/>
        <w:gridCol w:w="434"/>
        <w:gridCol w:w="450"/>
        <w:gridCol w:w="434"/>
        <w:gridCol w:w="434"/>
        <w:gridCol w:w="403"/>
        <w:gridCol w:w="403"/>
        <w:gridCol w:w="403"/>
      </w:tblGrid>
      <w:tr w:rsidR="005D3A5C" w:rsidRPr="00072A01" w:rsidTr="000E1857">
        <w:trPr>
          <w:jc w:val="center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FF8B8B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D3A5C" w:rsidRPr="00072A01" w:rsidTr="000E1857">
        <w:trPr>
          <w:jc w:val="center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FF8B8B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D3A5C" w:rsidRPr="00072A01" w:rsidTr="000E1857">
        <w:trPr>
          <w:jc w:val="center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  <w:tcBorders>
              <w:left w:val="nil"/>
              <w:bottom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FF8B8B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D3A5C" w:rsidRPr="00072A01" w:rsidTr="000E1857">
        <w:trPr>
          <w:jc w:val="center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4.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  <w:tcBorders>
              <w:left w:val="nil"/>
              <w:bottom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FF8B8B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D3A5C" w:rsidRPr="00072A01" w:rsidTr="00191C1E">
        <w:trPr>
          <w:jc w:val="center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5.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FF8B8B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D3A5C" w:rsidRPr="00072A01" w:rsidTr="00191C1E">
        <w:trPr>
          <w:jc w:val="center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6.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FF8B8B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D3A5C" w:rsidRPr="00072A01" w:rsidTr="000E1857">
        <w:trPr>
          <w:jc w:val="center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7.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  <w:tcBorders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  <w:tcBorders>
              <w:lef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FF8B8B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D3A5C" w:rsidRPr="00072A01" w:rsidTr="000E1857">
        <w:trPr>
          <w:jc w:val="center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8.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FF8B8B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4" w:type="dxa"/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FE1C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5D3A5C" w:rsidRPr="00072A01" w:rsidRDefault="005D3A5C" w:rsidP="00FE1C2E">
      <w:pPr>
        <w:rPr>
          <w:rFonts w:ascii="Arial" w:hAnsi="Arial" w:cs="Arial"/>
          <w:sz w:val="28"/>
          <w:szCs w:val="28"/>
        </w:rPr>
      </w:pPr>
    </w:p>
    <w:p w:rsidR="005D3A5C" w:rsidRPr="00072A01" w:rsidRDefault="005D3A5C" w:rsidP="00072A01">
      <w:pPr>
        <w:spacing w:line="24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  1. Školní pomůcka (linkovaný)</w:t>
      </w:r>
    </w:p>
    <w:p w:rsidR="005D3A5C" w:rsidRPr="00072A01" w:rsidRDefault="005D3A5C" w:rsidP="00072A01">
      <w:pPr>
        <w:spacing w:line="24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  2. Potřeba na spaní</w:t>
      </w:r>
    </w:p>
    <w:p w:rsidR="005D3A5C" w:rsidRPr="00072A01" w:rsidRDefault="005D3A5C" w:rsidP="00072A01">
      <w:pPr>
        <w:spacing w:line="24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  3. Psací potřeba</w:t>
      </w:r>
    </w:p>
    <w:p w:rsidR="005D3A5C" w:rsidRPr="00072A01" w:rsidRDefault="005D3A5C" w:rsidP="00072A01">
      <w:pPr>
        <w:spacing w:line="24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  4. Slouží ke krájení</w:t>
      </w:r>
    </w:p>
    <w:p w:rsidR="005D3A5C" w:rsidRPr="00072A01" w:rsidRDefault="005D3A5C" w:rsidP="00072A01">
      <w:pPr>
        <w:spacing w:line="24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  5. Čechy, Slezsko a…</w:t>
      </w:r>
    </w:p>
    <w:p w:rsidR="005D3A5C" w:rsidRPr="00072A01" w:rsidRDefault="005D3A5C" w:rsidP="00072A01">
      <w:pPr>
        <w:spacing w:line="24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  6. Prezident ČR</w:t>
      </w:r>
    </w:p>
    <w:p w:rsidR="005D3A5C" w:rsidRPr="00072A01" w:rsidRDefault="005D3A5C" w:rsidP="00072A01">
      <w:pPr>
        <w:spacing w:line="24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  7. Leze pozadu</w:t>
      </w:r>
    </w:p>
    <w:p w:rsidR="005D3A5C" w:rsidRPr="00072A01" w:rsidRDefault="005D3A5C" w:rsidP="00072A01">
      <w:pPr>
        <w:spacing w:line="24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  8. Odvádí vodu ze střechy</w:t>
      </w:r>
    </w:p>
    <w:p w:rsidR="005D3A5C" w:rsidRPr="00072A01" w:rsidRDefault="005D3A5C" w:rsidP="00FE1C2E">
      <w:pPr>
        <w:rPr>
          <w:rFonts w:ascii="Arial" w:hAnsi="Arial" w:cs="Arial"/>
          <w:sz w:val="28"/>
          <w:szCs w:val="28"/>
        </w:rPr>
      </w:pPr>
    </w:p>
    <w:p w:rsidR="005D3A5C" w:rsidRPr="00072A01" w:rsidRDefault="005D3A5C" w:rsidP="00072A01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072A01">
        <w:rPr>
          <w:rFonts w:ascii="Arial" w:hAnsi="Arial" w:cs="Arial"/>
          <w:b/>
          <w:sz w:val="28"/>
          <w:szCs w:val="28"/>
        </w:rPr>
        <w:t>6.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72A01">
        <w:rPr>
          <w:rFonts w:ascii="Arial" w:hAnsi="Arial" w:cs="Arial"/>
          <w:b/>
          <w:sz w:val="28"/>
          <w:szCs w:val="28"/>
        </w:rPr>
        <w:t>Jakou nemocí onemocněla Minka?</w:t>
      </w:r>
    </w:p>
    <w:p w:rsidR="005D3A5C" w:rsidRPr="00072A01" w:rsidRDefault="005D3A5C" w:rsidP="00072A01">
      <w:pPr>
        <w:spacing w:line="36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…………………………………………………………………………………</w:t>
      </w:r>
    </w:p>
    <w:p w:rsidR="005D3A5C" w:rsidRPr="00072A01" w:rsidRDefault="005D3A5C" w:rsidP="00072A01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5D3A5C" w:rsidRPr="00072A01" w:rsidRDefault="005D3A5C" w:rsidP="00072A01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072A01">
        <w:rPr>
          <w:rFonts w:ascii="Arial" w:hAnsi="Arial" w:cs="Arial"/>
          <w:b/>
          <w:sz w:val="28"/>
          <w:szCs w:val="28"/>
        </w:rPr>
        <w:t>7. Najdi větu v článku a doplň správné slovo.</w:t>
      </w:r>
    </w:p>
    <w:p w:rsidR="005D3A5C" w:rsidRDefault="005D3A5C" w:rsidP="00072A01">
      <w:pPr>
        <w:spacing w:line="36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Protože na každé dovolené dostane prý někdo …………………………</w:t>
      </w:r>
    </w:p>
    <w:p w:rsidR="005D3A5C" w:rsidRDefault="005D3A5C" w:rsidP="00BB475F">
      <w:pPr>
        <w:rPr>
          <w:rFonts w:ascii="Arial" w:hAnsi="Arial" w:cs="Arial"/>
          <w:b/>
          <w:i/>
          <w:sz w:val="28"/>
          <w:szCs w:val="28"/>
        </w:rPr>
      </w:pPr>
      <w:r w:rsidRPr="00072A01">
        <w:rPr>
          <w:rFonts w:ascii="Arial" w:hAnsi="Arial" w:cs="Arial"/>
          <w:b/>
          <w:i/>
          <w:sz w:val="28"/>
          <w:szCs w:val="28"/>
        </w:rPr>
        <w:t xml:space="preserve">Lyžařský zájezd – </w:t>
      </w:r>
      <w:r>
        <w:rPr>
          <w:rFonts w:ascii="Arial" w:hAnsi="Arial" w:cs="Arial"/>
          <w:b/>
          <w:i/>
          <w:sz w:val="28"/>
          <w:szCs w:val="28"/>
        </w:rPr>
        <w:t>řešení</w:t>
      </w:r>
    </w:p>
    <w:p w:rsidR="005D3A5C" w:rsidRPr="00072A01" w:rsidRDefault="005D3A5C" w:rsidP="00BB475F">
      <w:pPr>
        <w:rPr>
          <w:rFonts w:ascii="Arial" w:hAnsi="Arial" w:cs="Arial"/>
          <w:b/>
          <w:i/>
          <w:sz w:val="28"/>
          <w:szCs w:val="28"/>
        </w:rPr>
      </w:pP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1.  Jak se jmenuje autor článku? Zakroužkuj správnou odpověď.</w:t>
      </w: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a)</w:t>
      </w:r>
      <w:r>
        <w:rPr>
          <w:rFonts w:ascii="Arial" w:hAnsi="Arial" w:cs="Arial"/>
          <w:sz w:val="28"/>
          <w:szCs w:val="28"/>
        </w:rPr>
        <w:t xml:space="preserve"> </w:t>
      </w:r>
      <w:r w:rsidRPr="00072A01">
        <w:rPr>
          <w:rFonts w:ascii="Arial" w:hAnsi="Arial" w:cs="Arial"/>
          <w:sz w:val="28"/>
          <w:szCs w:val="28"/>
        </w:rPr>
        <w:t>Jiří Nejedlý</w:t>
      </w:r>
    </w:p>
    <w:p w:rsidR="005D3A5C" w:rsidRPr="00191C1E" w:rsidRDefault="005D3A5C" w:rsidP="00BB475F">
      <w:pPr>
        <w:rPr>
          <w:rFonts w:ascii="Arial" w:hAnsi="Arial" w:cs="Arial"/>
          <w:color w:val="FF0000"/>
          <w:sz w:val="28"/>
          <w:szCs w:val="28"/>
        </w:rPr>
      </w:pPr>
      <w:r w:rsidRPr="00191C1E">
        <w:rPr>
          <w:rFonts w:ascii="Arial" w:hAnsi="Arial" w:cs="Arial"/>
          <w:color w:val="FF0000"/>
          <w:sz w:val="28"/>
          <w:szCs w:val="28"/>
        </w:rPr>
        <w:t xml:space="preserve">   b)</w:t>
      </w:r>
      <w:r>
        <w:rPr>
          <w:rFonts w:ascii="Arial" w:hAnsi="Arial" w:cs="Arial"/>
          <w:color w:val="FF0000"/>
          <w:sz w:val="28"/>
          <w:szCs w:val="28"/>
        </w:rPr>
        <w:t xml:space="preserve"> </w:t>
      </w:r>
      <w:r w:rsidRPr="00191C1E">
        <w:rPr>
          <w:rFonts w:ascii="Arial" w:hAnsi="Arial" w:cs="Arial"/>
          <w:color w:val="FF0000"/>
          <w:sz w:val="28"/>
          <w:szCs w:val="28"/>
        </w:rPr>
        <w:t>František Nepil</w:t>
      </w: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c)</w:t>
      </w:r>
      <w:r>
        <w:rPr>
          <w:rFonts w:ascii="Arial" w:hAnsi="Arial" w:cs="Arial"/>
          <w:sz w:val="28"/>
          <w:szCs w:val="28"/>
        </w:rPr>
        <w:t xml:space="preserve"> </w:t>
      </w:r>
      <w:r w:rsidRPr="00072A01">
        <w:rPr>
          <w:rFonts w:ascii="Arial" w:hAnsi="Arial" w:cs="Arial"/>
          <w:sz w:val="28"/>
          <w:szCs w:val="28"/>
        </w:rPr>
        <w:t>Ondřej Hadový</w:t>
      </w:r>
    </w:p>
    <w:p w:rsidR="005D3A5C" w:rsidRPr="00072A01" w:rsidRDefault="005D3A5C" w:rsidP="00BB475F">
      <w:pPr>
        <w:rPr>
          <w:rFonts w:ascii="Arial" w:hAnsi="Arial" w:cs="Arial"/>
          <w:b/>
          <w:sz w:val="28"/>
          <w:szCs w:val="28"/>
        </w:rPr>
      </w:pPr>
    </w:p>
    <w:p w:rsidR="005D3A5C" w:rsidRPr="00072A01" w:rsidRDefault="005D3A5C" w:rsidP="00BB475F">
      <w:pPr>
        <w:rPr>
          <w:rFonts w:ascii="Arial" w:hAnsi="Arial" w:cs="Arial"/>
          <w:b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98pt;margin-top:25.4pt;width:3in;height:22.15pt;z-index:251656192" filled="f" stroked="f">
            <v:textbox>
              <w:txbxContent>
                <w:p w:rsidR="005D3A5C" w:rsidRPr="00647DD8" w:rsidRDefault="005D3A5C" w:rsidP="00647DD8">
                  <w:pPr>
                    <w:jc w:val="center"/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</w:pPr>
                  <w:bookmarkStart w:id="0" w:name="_GoBack"/>
                  <w:bookmarkEnd w:id="0"/>
                  <w:r w:rsidRPr="00647DD8"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  <w:t>M   I   N   K   A</w:t>
                  </w:r>
                </w:p>
              </w:txbxContent>
            </v:textbox>
          </v:shape>
        </w:pict>
      </w:r>
      <w:r w:rsidRPr="00072A01">
        <w:rPr>
          <w:rFonts w:ascii="Arial" w:hAnsi="Arial" w:cs="Arial"/>
          <w:b/>
          <w:sz w:val="28"/>
          <w:szCs w:val="28"/>
        </w:rPr>
        <w:t>2.  Jak se jmenuje hlavní hrdina? Seřaď písmena.</w:t>
      </w: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I     K    M     A     N           ____________________________________</w:t>
      </w: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</w:pPr>
    </w:p>
    <w:p w:rsidR="005D3A5C" w:rsidRDefault="005D3A5C" w:rsidP="00BB475F">
      <w:pPr>
        <w:spacing w:line="24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3.  Vypiš alespoň 3 slova, kterým nerozumíš. Společně si jejich význam vysvětlíme.</w:t>
      </w:r>
    </w:p>
    <w:p w:rsidR="005D3A5C" w:rsidRPr="00072A01" w:rsidRDefault="005D3A5C" w:rsidP="00BB475F">
      <w:pPr>
        <w:spacing w:line="48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……………………………….</w:t>
      </w:r>
    </w:p>
    <w:p w:rsidR="005D3A5C" w:rsidRPr="00072A01" w:rsidRDefault="005D3A5C" w:rsidP="00BB475F">
      <w:pPr>
        <w:spacing w:line="48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……………………………….</w:t>
      </w:r>
    </w:p>
    <w:p w:rsidR="005D3A5C" w:rsidRPr="00072A01" w:rsidRDefault="005D3A5C" w:rsidP="00BB475F">
      <w:pPr>
        <w:spacing w:line="48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……………………………….</w:t>
      </w:r>
    </w:p>
    <w:p w:rsidR="005D3A5C" w:rsidRPr="00072A01" w:rsidRDefault="005D3A5C" w:rsidP="00BB475F">
      <w:pPr>
        <w:rPr>
          <w:rFonts w:ascii="Arial" w:hAnsi="Arial" w:cs="Arial"/>
          <w:b/>
          <w:sz w:val="28"/>
          <w:szCs w:val="28"/>
        </w:rPr>
      </w:pPr>
      <w:r>
        <w:rPr>
          <w:noProof/>
        </w:rPr>
        <w:pict>
          <v:group id="_x0000_s1027" editas="canvas" style="position:absolute;margin-left:-27pt;margin-top:14.1pt;width:450pt;height:270pt;z-index:-251658240" coordorigin="1266,9943" coordsize="15652,997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1266;top:9943;width:15652;height:9970" o:preferrelative="f">
              <v:fill o:detectmouseclick="t"/>
              <v:path o:extrusionok="t" o:connecttype="none"/>
              <o:lock v:ext="edit" text="t"/>
            </v:shape>
            <v:line id="_x0000_s1029" style="position:absolute" from="4709,10940" to="10657,14928" strokecolor="red" strokeweight="1.5pt"/>
            <v:line id="_x0000_s1030" style="position:absolute" from="4083,11937" to="10657,13931" strokecolor="red" strokeweight="1.5pt"/>
            <v:line id="_x0000_s1031" style="position:absolute;flip:y" from="4083,10940" to="10657,12934" strokecolor="red" strokeweight="1.5pt"/>
            <v:line id="_x0000_s1032" style="position:absolute;flip:y" from="3770,12934" to="10657,13931" strokecolor="red" strokeweight="1.5pt"/>
            <v:line id="_x0000_s1033" style="position:absolute;flip:y" from="4396,11937" to="10657,15260" strokecolor="red" strokeweight="1.5pt"/>
            <v:line id="_x0000_s1034" style="position:absolute" from="3457,15925" to="10657,17254" strokecolor="red" strokeweight="1.5pt"/>
            <v:line id="_x0000_s1035" style="position:absolute;flip:y" from="5649,16257" to="10657,16922" strokecolor="red" strokeweight="1.5pt"/>
          </v:group>
        </w:pict>
      </w:r>
      <w:r w:rsidRPr="00072A01">
        <w:rPr>
          <w:rFonts w:ascii="Arial" w:hAnsi="Arial" w:cs="Arial"/>
          <w:b/>
          <w:sz w:val="28"/>
          <w:szCs w:val="28"/>
        </w:rPr>
        <w:t>4. Co znamenají t</w:t>
      </w:r>
      <w:r>
        <w:rPr>
          <w:rFonts w:ascii="Arial" w:hAnsi="Arial" w:cs="Arial"/>
          <w:b/>
          <w:sz w:val="28"/>
          <w:szCs w:val="28"/>
        </w:rPr>
        <w:t>a</w:t>
      </w:r>
      <w:r w:rsidRPr="00072A01">
        <w:rPr>
          <w:rFonts w:ascii="Arial" w:hAnsi="Arial" w:cs="Arial"/>
          <w:b/>
          <w:sz w:val="28"/>
          <w:szCs w:val="28"/>
        </w:rPr>
        <w:t>to slova v článku? Spoj čarou.</w:t>
      </w: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  <w:sectPr w:rsidR="005D3A5C" w:rsidRPr="00072A01" w:rsidSect="00647DD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Prkýnkářky</w:t>
      </w: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Ďáblové</w:t>
      </w: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Vlečňák</w:t>
      </w: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Šprtat</w:t>
      </w: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Práskačky</w:t>
      </w: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Lízák</w:t>
      </w: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Sekané potrubí</w:t>
      </w: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Maminka</w:t>
      </w: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Lyže</w:t>
      </w: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Učit se</w:t>
      </w: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Strý</w:t>
      </w:r>
      <w:r w:rsidRPr="00072A01">
        <w:rPr>
          <w:rFonts w:ascii="Arial" w:hAnsi="Arial" w:cs="Arial"/>
          <w:sz w:val="28"/>
          <w:szCs w:val="28"/>
        </w:rPr>
        <w:t>čkové</w:t>
      </w: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Lyžařky</w:t>
      </w: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Makarony</w:t>
      </w: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Jazyk</w:t>
      </w: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  <w:sectPr w:rsidR="005D3A5C" w:rsidRPr="00072A01" w:rsidSect="00647DD8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5D3A5C" w:rsidRPr="00072A01" w:rsidRDefault="005D3A5C" w:rsidP="00BB475F">
      <w:pPr>
        <w:rPr>
          <w:rFonts w:ascii="Arial" w:hAnsi="Arial" w:cs="Arial"/>
          <w:b/>
          <w:sz w:val="28"/>
          <w:szCs w:val="28"/>
        </w:rPr>
      </w:pPr>
      <w:r w:rsidRPr="00072A01">
        <w:rPr>
          <w:rFonts w:ascii="Arial" w:hAnsi="Arial" w:cs="Arial"/>
          <w:b/>
          <w:sz w:val="28"/>
          <w:szCs w:val="28"/>
        </w:rPr>
        <w:t>5.  Jak se jmenuje nejlepší lyžař všech dob v článku? Odpověď najdeš v tajence.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"/>
        <w:gridCol w:w="236"/>
        <w:gridCol w:w="403"/>
        <w:gridCol w:w="434"/>
        <w:gridCol w:w="434"/>
        <w:gridCol w:w="450"/>
        <w:gridCol w:w="455"/>
        <w:gridCol w:w="434"/>
        <w:gridCol w:w="403"/>
        <w:gridCol w:w="403"/>
        <w:gridCol w:w="403"/>
      </w:tblGrid>
      <w:tr w:rsidR="005D3A5C" w:rsidRPr="00072A01" w:rsidTr="000E1857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9" w:type="dxa"/>
            <w:shd w:val="clear" w:color="auto" w:fill="99CCFF"/>
          </w:tcPr>
          <w:p w:rsidR="005D3A5C" w:rsidRPr="000E1857" w:rsidRDefault="005D3A5C" w:rsidP="006C6CDC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0E1857">
              <w:rPr>
                <w:rFonts w:ascii="Arial" w:hAnsi="Arial" w:cs="Arial"/>
                <w:color w:val="FF0000"/>
                <w:sz w:val="28"/>
                <w:szCs w:val="28"/>
              </w:rPr>
              <w:t>S</w:t>
            </w:r>
          </w:p>
        </w:tc>
        <w:tc>
          <w:tcPr>
            <w:tcW w:w="455" w:type="dxa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Š</w:t>
            </w:r>
          </w:p>
        </w:tc>
        <w:tc>
          <w:tcPr>
            <w:tcW w:w="0" w:type="auto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D3A5C" w:rsidRPr="00072A01" w:rsidTr="000E1857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0" w:type="auto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0" w:type="auto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429" w:type="dxa"/>
            <w:shd w:val="clear" w:color="auto" w:fill="99CCFF"/>
          </w:tcPr>
          <w:p w:rsidR="005D3A5C" w:rsidRPr="000E1857" w:rsidRDefault="005D3A5C" w:rsidP="006C6CDC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0E1857">
              <w:rPr>
                <w:rFonts w:ascii="Arial" w:hAnsi="Arial" w:cs="Arial"/>
                <w:color w:val="FF0000"/>
                <w:sz w:val="28"/>
                <w:szCs w:val="28"/>
              </w:rPr>
              <w:t>T</w:t>
            </w:r>
          </w:p>
        </w:tc>
        <w:tc>
          <w:tcPr>
            <w:tcW w:w="455" w:type="dxa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D3A5C" w:rsidRPr="00072A01" w:rsidTr="000E1857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bottom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429" w:type="dxa"/>
            <w:shd w:val="clear" w:color="auto" w:fill="99CCFF"/>
          </w:tcPr>
          <w:p w:rsidR="005D3A5C" w:rsidRPr="000E1857" w:rsidRDefault="005D3A5C" w:rsidP="006C6CDC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0E1857">
              <w:rPr>
                <w:rFonts w:ascii="Arial" w:hAnsi="Arial" w:cs="Arial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5" w:type="dxa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D3A5C" w:rsidRPr="00072A01" w:rsidTr="000E1857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bottom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9" w:type="dxa"/>
            <w:shd w:val="clear" w:color="auto" w:fill="99CCFF"/>
          </w:tcPr>
          <w:p w:rsidR="005D3A5C" w:rsidRPr="000E1857" w:rsidRDefault="005D3A5C" w:rsidP="006C6CDC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0E1857">
              <w:rPr>
                <w:rFonts w:ascii="Arial" w:hAnsi="Arial" w:cs="Arial"/>
                <w:color w:val="FF0000"/>
                <w:sz w:val="28"/>
                <w:szCs w:val="28"/>
              </w:rPr>
              <w:t>N</w:t>
            </w:r>
          </w:p>
        </w:tc>
        <w:tc>
          <w:tcPr>
            <w:tcW w:w="455" w:type="dxa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Ů</w:t>
            </w:r>
          </w:p>
        </w:tc>
        <w:tc>
          <w:tcPr>
            <w:tcW w:w="0" w:type="auto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Ž</w:t>
            </w:r>
          </w:p>
        </w:tc>
        <w:tc>
          <w:tcPr>
            <w:tcW w:w="0" w:type="auto"/>
            <w:tcBorders>
              <w:top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D3A5C" w:rsidRPr="00072A01" w:rsidTr="000E1857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9" w:type="dxa"/>
            <w:shd w:val="clear" w:color="auto" w:fill="99CCFF"/>
          </w:tcPr>
          <w:p w:rsidR="005D3A5C" w:rsidRPr="000E1857" w:rsidRDefault="005D3A5C" w:rsidP="006C6CDC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0E1857">
              <w:rPr>
                <w:rFonts w:ascii="Arial" w:hAnsi="Arial" w:cs="Arial"/>
                <w:color w:val="FF0000"/>
                <w:sz w:val="28"/>
                <w:szCs w:val="28"/>
              </w:rPr>
              <w:t>M</w:t>
            </w:r>
          </w:p>
        </w:tc>
        <w:tc>
          <w:tcPr>
            <w:tcW w:w="455" w:type="dxa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0" w:type="auto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0" w:type="auto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A</w:t>
            </w:r>
          </w:p>
        </w:tc>
      </w:tr>
      <w:tr w:rsidR="005D3A5C" w:rsidRPr="00072A01" w:rsidTr="000E1857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6.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0" w:type="auto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429" w:type="dxa"/>
            <w:shd w:val="clear" w:color="auto" w:fill="99CCFF"/>
          </w:tcPr>
          <w:p w:rsidR="005D3A5C" w:rsidRPr="000E1857" w:rsidRDefault="005D3A5C" w:rsidP="006C6CDC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0E1857">
              <w:rPr>
                <w:rFonts w:ascii="Arial" w:hAnsi="Arial" w:cs="Arial"/>
                <w:color w:val="FF0000"/>
                <w:sz w:val="28"/>
                <w:szCs w:val="28"/>
              </w:rPr>
              <w:t>A</w:t>
            </w:r>
          </w:p>
        </w:tc>
        <w:tc>
          <w:tcPr>
            <w:tcW w:w="455" w:type="dxa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0" w:type="auto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D3A5C" w:rsidRPr="00072A01" w:rsidTr="000E1857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7.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9" w:type="dxa"/>
            <w:shd w:val="clear" w:color="auto" w:fill="99CCFF"/>
          </w:tcPr>
          <w:p w:rsidR="005D3A5C" w:rsidRPr="000E1857" w:rsidRDefault="005D3A5C" w:rsidP="006C6CDC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0E1857">
              <w:rPr>
                <w:rFonts w:ascii="Arial" w:hAnsi="Arial" w:cs="Arial"/>
                <w:color w:val="FF0000"/>
                <w:sz w:val="28"/>
                <w:szCs w:val="28"/>
              </w:rPr>
              <w:t>R</w:t>
            </w:r>
          </w:p>
        </w:tc>
        <w:tc>
          <w:tcPr>
            <w:tcW w:w="455" w:type="dxa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D3A5C" w:rsidRPr="00072A01" w:rsidTr="000E1857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8.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429" w:type="dxa"/>
            <w:shd w:val="clear" w:color="auto" w:fill="99CCFF"/>
          </w:tcPr>
          <w:p w:rsidR="005D3A5C" w:rsidRPr="000E1857" w:rsidRDefault="005D3A5C" w:rsidP="006C6CDC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0E1857">
              <w:rPr>
                <w:rFonts w:ascii="Arial" w:hAnsi="Arial" w:cs="Arial"/>
                <w:color w:val="FF0000"/>
                <w:sz w:val="28"/>
                <w:szCs w:val="28"/>
              </w:rPr>
              <w:t>K</w:t>
            </w:r>
          </w:p>
        </w:tc>
        <w:tc>
          <w:tcPr>
            <w:tcW w:w="455" w:type="dxa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  <w:r w:rsidRPr="000E1857"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D3A5C" w:rsidRPr="000E1857" w:rsidRDefault="005D3A5C" w:rsidP="006C6CD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5D3A5C" w:rsidRPr="00072A01" w:rsidRDefault="005D3A5C" w:rsidP="00BB475F">
      <w:pPr>
        <w:rPr>
          <w:rFonts w:ascii="Arial" w:hAnsi="Arial" w:cs="Arial"/>
          <w:sz w:val="28"/>
          <w:szCs w:val="28"/>
        </w:rPr>
      </w:pPr>
    </w:p>
    <w:p w:rsidR="005D3A5C" w:rsidRPr="00072A01" w:rsidRDefault="005D3A5C" w:rsidP="00BB475F">
      <w:pPr>
        <w:spacing w:line="24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  1. Školní pomůcka (linkovaný)</w:t>
      </w:r>
    </w:p>
    <w:p w:rsidR="005D3A5C" w:rsidRPr="00072A01" w:rsidRDefault="005D3A5C" w:rsidP="00BB475F">
      <w:pPr>
        <w:spacing w:line="24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  2. Potřeba na spaní</w:t>
      </w:r>
    </w:p>
    <w:p w:rsidR="005D3A5C" w:rsidRPr="00072A01" w:rsidRDefault="005D3A5C" w:rsidP="00BB475F">
      <w:pPr>
        <w:spacing w:line="24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  3. Psací potřeba</w:t>
      </w:r>
    </w:p>
    <w:p w:rsidR="005D3A5C" w:rsidRPr="00072A01" w:rsidRDefault="005D3A5C" w:rsidP="00BB475F">
      <w:pPr>
        <w:spacing w:line="24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  4. Slouží ke krájení</w:t>
      </w:r>
    </w:p>
    <w:p w:rsidR="005D3A5C" w:rsidRPr="00072A01" w:rsidRDefault="005D3A5C" w:rsidP="00BB475F">
      <w:pPr>
        <w:spacing w:line="24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  5. Čechy, Slezsko a…</w:t>
      </w:r>
    </w:p>
    <w:p w:rsidR="005D3A5C" w:rsidRPr="00072A01" w:rsidRDefault="005D3A5C" w:rsidP="00BB475F">
      <w:pPr>
        <w:spacing w:line="24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  6. Prezident ČR</w:t>
      </w:r>
    </w:p>
    <w:p w:rsidR="005D3A5C" w:rsidRPr="00072A01" w:rsidRDefault="005D3A5C" w:rsidP="00BB475F">
      <w:pPr>
        <w:spacing w:line="24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  7. Leze pozadu</w:t>
      </w:r>
    </w:p>
    <w:p w:rsidR="005D3A5C" w:rsidRPr="00072A01" w:rsidRDefault="005D3A5C" w:rsidP="00BB475F">
      <w:pPr>
        <w:spacing w:line="24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 xml:space="preserve">     8. Odvádí vodu ze střechy</w:t>
      </w:r>
    </w:p>
    <w:p w:rsidR="005D3A5C" w:rsidRPr="00072A01" w:rsidRDefault="005D3A5C" w:rsidP="00BB475F">
      <w:pPr>
        <w:rPr>
          <w:rFonts w:ascii="Arial" w:hAnsi="Arial" w:cs="Arial"/>
          <w:sz w:val="28"/>
          <w:szCs w:val="28"/>
        </w:rPr>
      </w:pPr>
    </w:p>
    <w:p w:rsidR="005D3A5C" w:rsidRPr="00072A01" w:rsidRDefault="005D3A5C" w:rsidP="00BB475F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noProof/>
        </w:rPr>
        <w:pict>
          <v:shape id="_x0000_s1036" type="#_x0000_t202" style="position:absolute;margin-left:2in;margin-top:21.55pt;width:153pt;height:27pt;z-index:251659264" filled="f" stroked="f">
            <v:textbox>
              <w:txbxContent>
                <w:p w:rsidR="005D3A5C" w:rsidRPr="00191C1E" w:rsidRDefault="005D3A5C">
                  <w:pPr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</w:pPr>
                  <w:r w:rsidRPr="00191C1E"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  <w:t>A  N  G  Í  N  O  U</w:t>
                  </w:r>
                </w:p>
              </w:txbxContent>
            </v:textbox>
          </v:shape>
        </w:pict>
      </w:r>
      <w:r w:rsidRPr="00072A01">
        <w:rPr>
          <w:rFonts w:ascii="Arial" w:hAnsi="Arial" w:cs="Arial"/>
          <w:b/>
          <w:sz w:val="28"/>
          <w:szCs w:val="28"/>
        </w:rPr>
        <w:t>6.Jakou nemocí onemocněla Minka?</w:t>
      </w:r>
    </w:p>
    <w:p w:rsidR="005D3A5C" w:rsidRPr="00072A01" w:rsidRDefault="005D3A5C" w:rsidP="00BB475F">
      <w:pPr>
        <w:spacing w:line="36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…………………………………………………………………………………</w:t>
      </w:r>
    </w:p>
    <w:p w:rsidR="005D3A5C" w:rsidRPr="00072A01" w:rsidRDefault="005D3A5C" w:rsidP="00BB475F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5D3A5C" w:rsidRPr="00072A01" w:rsidRDefault="005D3A5C" w:rsidP="00BB475F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noProof/>
        </w:rPr>
        <w:pict>
          <v:shape id="_x0000_s1037" type="#_x0000_t202" style="position:absolute;margin-left:297pt;margin-top:27.1pt;width:162pt;height:27pt;z-index:251657216" filled="f" stroked="f">
            <v:textbox style="mso-next-textbox:#_x0000_s1037">
              <w:txbxContent>
                <w:p w:rsidR="005D3A5C" w:rsidRPr="00647DD8" w:rsidRDefault="005D3A5C">
                  <w:pPr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  <w:t>C  H  Ř  I  P  K  U</w:t>
                  </w:r>
                </w:p>
              </w:txbxContent>
            </v:textbox>
          </v:shape>
        </w:pict>
      </w:r>
      <w:r w:rsidRPr="00072A01">
        <w:rPr>
          <w:rFonts w:ascii="Arial" w:hAnsi="Arial" w:cs="Arial"/>
          <w:b/>
          <w:sz w:val="28"/>
          <w:szCs w:val="28"/>
        </w:rPr>
        <w:t>7. Najdi větu v článku a doplň správné slovo.</w:t>
      </w:r>
    </w:p>
    <w:p w:rsidR="005D3A5C" w:rsidRPr="00072A01" w:rsidRDefault="005D3A5C" w:rsidP="00072A01">
      <w:pPr>
        <w:spacing w:line="360" w:lineRule="auto"/>
        <w:rPr>
          <w:rFonts w:ascii="Arial" w:hAnsi="Arial" w:cs="Arial"/>
          <w:sz w:val="28"/>
          <w:szCs w:val="28"/>
        </w:rPr>
      </w:pPr>
      <w:r w:rsidRPr="00072A01">
        <w:rPr>
          <w:rFonts w:ascii="Arial" w:hAnsi="Arial" w:cs="Arial"/>
          <w:sz w:val="28"/>
          <w:szCs w:val="28"/>
        </w:rPr>
        <w:t>-Protože na každé dovolené dostane prý někdo …………………………</w:t>
      </w:r>
    </w:p>
    <w:sectPr w:rsidR="005D3A5C" w:rsidRPr="00072A01" w:rsidSect="00647DD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7146F"/>
    <w:multiLevelType w:val="hybridMultilevel"/>
    <w:tmpl w:val="2754477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0F45"/>
    <w:rsid w:val="000234E2"/>
    <w:rsid w:val="00027706"/>
    <w:rsid w:val="00072A01"/>
    <w:rsid w:val="000E1857"/>
    <w:rsid w:val="00183F18"/>
    <w:rsid w:val="00191C1E"/>
    <w:rsid w:val="001E49D7"/>
    <w:rsid w:val="002017D2"/>
    <w:rsid w:val="00223422"/>
    <w:rsid w:val="00257E49"/>
    <w:rsid w:val="002D66F8"/>
    <w:rsid w:val="002D6865"/>
    <w:rsid w:val="00314839"/>
    <w:rsid w:val="00335FC8"/>
    <w:rsid w:val="00360A6A"/>
    <w:rsid w:val="003F6D43"/>
    <w:rsid w:val="00410F45"/>
    <w:rsid w:val="00422C31"/>
    <w:rsid w:val="0048766B"/>
    <w:rsid w:val="004D157F"/>
    <w:rsid w:val="004D3046"/>
    <w:rsid w:val="00524235"/>
    <w:rsid w:val="005253AC"/>
    <w:rsid w:val="0054278D"/>
    <w:rsid w:val="00572301"/>
    <w:rsid w:val="00596352"/>
    <w:rsid w:val="005D3A5C"/>
    <w:rsid w:val="005E30E5"/>
    <w:rsid w:val="00627689"/>
    <w:rsid w:val="00647DD8"/>
    <w:rsid w:val="00691092"/>
    <w:rsid w:val="006C6CDC"/>
    <w:rsid w:val="0072791A"/>
    <w:rsid w:val="007467E7"/>
    <w:rsid w:val="00760A3B"/>
    <w:rsid w:val="00781A11"/>
    <w:rsid w:val="00811837"/>
    <w:rsid w:val="0083539B"/>
    <w:rsid w:val="008B629D"/>
    <w:rsid w:val="008D1799"/>
    <w:rsid w:val="0094186F"/>
    <w:rsid w:val="009E52EB"/>
    <w:rsid w:val="00A26881"/>
    <w:rsid w:val="00AE68A1"/>
    <w:rsid w:val="00B05EA5"/>
    <w:rsid w:val="00B224DC"/>
    <w:rsid w:val="00BA5743"/>
    <w:rsid w:val="00BB475F"/>
    <w:rsid w:val="00C661F9"/>
    <w:rsid w:val="00CB5AC4"/>
    <w:rsid w:val="00CE1714"/>
    <w:rsid w:val="00CF448F"/>
    <w:rsid w:val="00D87269"/>
    <w:rsid w:val="00DD4D2E"/>
    <w:rsid w:val="00DD6581"/>
    <w:rsid w:val="00E10C63"/>
    <w:rsid w:val="00E10DC1"/>
    <w:rsid w:val="00E955A2"/>
    <w:rsid w:val="00EE4E65"/>
    <w:rsid w:val="00EE6081"/>
    <w:rsid w:val="00F42B58"/>
    <w:rsid w:val="00F556E7"/>
    <w:rsid w:val="00F85633"/>
    <w:rsid w:val="00FE1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633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locked/>
    <w:rsid w:val="00BA574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6</Pages>
  <Words>476</Words>
  <Characters>2812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benesova</dc:creator>
  <cp:keywords/>
  <dc:description/>
  <cp:lastModifiedBy>Home</cp:lastModifiedBy>
  <cp:revision>5</cp:revision>
  <cp:lastPrinted>2011-10-16T13:54:00Z</cp:lastPrinted>
  <dcterms:created xsi:type="dcterms:W3CDTF">2011-11-28T16:53:00Z</dcterms:created>
  <dcterms:modified xsi:type="dcterms:W3CDTF">2011-11-29T21:34:00Z</dcterms:modified>
</cp:coreProperties>
</file>