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</w:t>
      </w:r>
      <w:r w:rsidR="00792D21">
        <w:rPr>
          <w:rFonts w:ascii="Times New Roman" w:hAnsi="Times New Roman"/>
        </w:rPr>
        <w:t>rodavač</w:t>
      </w:r>
      <w:r w:rsidR="00E12930">
        <w:rPr>
          <w:rFonts w:ascii="Times New Roman" w:hAnsi="Times New Roman"/>
        </w:rPr>
        <w:t>ské</w:t>
      </w:r>
      <w:r w:rsidR="00BE2135">
        <w:rPr>
          <w:rFonts w:ascii="Times New Roman" w:hAnsi="Times New Roman"/>
        </w:rPr>
        <w:t xml:space="preserve"> </w:t>
      </w:r>
      <w:r w:rsidR="00792D21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Číselné výrazy</w:t>
      </w:r>
      <w:r w:rsidR="007377D6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797F5F">
        <w:rPr>
          <w:rFonts w:ascii="Times New Roman" w:hAnsi="Times New Roman"/>
        </w:rPr>
        <w:t>2</w:t>
      </w:r>
      <w:r w:rsidR="007377D6">
        <w:rPr>
          <w:rFonts w:ascii="Times New Roman" w:hAnsi="Times New Roman"/>
        </w:rPr>
        <w:t>_</w:t>
      </w:r>
      <w:r w:rsidR="00797F5F">
        <w:rPr>
          <w:rFonts w:ascii="Times New Roman" w:hAnsi="Times New Roman"/>
        </w:rPr>
        <w:t>4</w:t>
      </w:r>
      <w:r w:rsidR="00E12930">
        <w:rPr>
          <w:rFonts w:ascii="Times New Roman" w:hAnsi="Times New Roman"/>
        </w:rPr>
        <w:t>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 xml:space="preserve">Zápis </w:t>
      </w:r>
      <w:r w:rsidR="00E12930">
        <w:rPr>
          <w:rFonts w:ascii="Times New Roman" w:hAnsi="Times New Roman"/>
        </w:rPr>
        <w:t xml:space="preserve">číselných </w:t>
      </w:r>
      <w:r w:rsidR="00BE2135">
        <w:rPr>
          <w:rFonts w:ascii="Times New Roman" w:hAnsi="Times New Roman"/>
        </w:rPr>
        <w:t>výrazů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97F5F">
        <w:rPr>
          <w:rFonts w:ascii="Times New Roman" w:hAnsi="Times New Roman"/>
        </w:rPr>
        <w:t>2/</w:t>
      </w:r>
      <w:r w:rsidR="00BE2135">
        <w:rPr>
          <w:rFonts w:ascii="Times New Roman" w:hAnsi="Times New Roman"/>
        </w:rPr>
        <w:t>3P</w:t>
      </w:r>
      <w:r w:rsidR="00995FFE">
        <w:rPr>
          <w:rFonts w:ascii="Times New Roman" w:hAnsi="Times New Roman"/>
        </w:rPr>
        <w:t>, 1</w:t>
      </w:r>
      <w:r w:rsidR="00797F5F">
        <w:rPr>
          <w:rFonts w:ascii="Times New Roman" w:hAnsi="Times New Roman"/>
        </w:rPr>
        <w:t>3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9967B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9967B6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E12930" w:rsidRPr="00313120" w:rsidRDefault="00E12930" w:rsidP="00E12930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46</w:t>
            </w:r>
            <w:r w:rsidRPr="00454B11">
              <w:rPr>
                <w:noProof/>
                <w:sz w:val="28"/>
                <w:lang w:eastAsia="cs-CZ"/>
              </w:rPr>
              <w:t xml:space="preserve"> – </w:t>
            </w:r>
            <w:r>
              <w:rPr>
                <w:noProof/>
                <w:sz w:val="28"/>
                <w:lang w:eastAsia="cs-CZ"/>
              </w:rPr>
              <w:t>10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9967B6" w:rsidP="00F2375A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39.5pt;margin-top:5.85pt;width:99.75pt;height:0;z-index:251663360;mso-position-horizontal-relative:text;mso-position-vertical-relative:text" o:connectortype="straight" strokecolor="#205867 [1608]" strokeweight="2.25pt"/>
              </w:pict>
            </w:r>
            <w:r w:rsidR="00E12930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36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8 + 29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120 : 2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</w:t>
            </w:r>
            <w:r>
              <w:rPr>
                <w:noProof/>
                <w:sz w:val="28"/>
                <w:lang w:eastAsia="cs-CZ"/>
              </w:rPr>
              <w:t>7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3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21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56</w:t>
            </w:r>
            <w:r w:rsidRPr="00454B11">
              <w:rPr>
                <w:noProof/>
                <w:sz w:val="28"/>
                <w:lang w:eastAsia="cs-CZ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1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18 – 8 = 10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9B0FFF" w:rsidRDefault="00E12930" w:rsidP="00F2375A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5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+ 10 : 2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(14 + 16) : 6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4 -3) = 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(19 - 6 + 7)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(35 : 5) - (18 - 8)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3958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</w:t>
            </w:r>
            <w:r w:rsidR="005C3621">
              <w:rPr>
                <w:sz w:val="28"/>
                <w:szCs w:val="28"/>
              </w:rPr>
              <w:t xml:space="preserve">7 </w:t>
            </w:r>
            <w:r w:rsidR="005C3621">
              <w:rPr>
                <w:rFonts w:cstheme="minorHAnsi"/>
                <w:sz w:val="28"/>
                <w:szCs w:val="28"/>
              </w:rPr>
              <w:t>∙</w:t>
            </w:r>
            <w:r w:rsidR="005C3621">
              <w:rPr>
                <w:sz w:val="28"/>
                <w:szCs w:val="28"/>
              </w:rPr>
              <w:t xml:space="preserve"> 4 </w:t>
            </w:r>
            <w:r>
              <w:rPr>
                <w:sz w:val="28"/>
                <w:szCs w:val="28"/>
              </w:rPr>
              <w:t>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+ 6) 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+ 6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(6 ∙ 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+ 6 ∙ 5)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</w:tbl>
    <w:p w:rsidR="00E12930" w:rsidRDefault="00E12930" w:rsidP="00E12930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4 =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32                 součin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dvacet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padesát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dvacet osm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patnáctkrát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sedmdesát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šedesát čtyři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padesát čtyři zmenšete devětkrát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</w:p>
        </w:tc>
      </w:tr>
    </w:tbl>
    <w:p w:rsidR="00E12930" w:rsidRPr="00C402F1" w:rsidRDefault="00E12930" w:rsidP="00E12930">
      <w:pPr>
        <w:spacing w:after="200" w:line="276" w:lineRule="auto"/>
        <w:rPr>
          <w:noProof/>
          <w:sz w:val="16"/>
          <w:szCs w:val="16"/>
          <w:lang w:eastAsia="cs-CZ"/>
        </w:rPr>
      </w:pPr>
      <w:r>
        <w:rPr>
          <w:noProof/>
          <w:sz w:val="28"/>
          <w:lang w:eastAsia="cs-CZ"/>
        </w:rPr>
        <w:br w:type="page"/>
      </w:r>
    </w:p>
    <w:p w:rsidR="00E12930" w:rsidRPr="00C402F1" w:rsidRDefault="00E12930" w:rsidP="00E12930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797F5F" w:rsidP="00797F5F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Ráno</w:t>
            </w:r>
            <w:r w:rsidR="00E12930">
              <w:rPr>
                <w:sz w:val="28"/>
              </w:rPr>
              <w:t xml:space="preserve"> přivezl</w:t>
            </w:r>
            <w:r>
              <w:rPr>
                <w:sz w:val="28"/>
              </w:rPr>
              <w:t>i do supermarketu</w:t>
            </w:r>
            <w:r w:rsidR="00E12930">
              <w:rPr>
                <w:sz w:val="28"/>
              </w:rPr>
              <w:t xml:space="preserve"> 1 150 </w:t>
            </w:r>
            <w:r>
              <w:rPr>
                <w:sz w:val="28"/>
              </w:rPr>
              <w:t>rohlíků</w:t>
            </w:r>
            <w:r w:rsidR="00E12930">
              <w:rPr>
                <w:sz w:val="28"/>
              </w:rPr>
              <w:t xml:space="preserve">, </w:t>
            </w:r>
            <w:r>
              <w:rPr>
                <w:sz w:val="28"/>
              </w:rPr>
              <w:t>během dopoledne ještě</w:t>
            </w:r>
            <w:r w:rsidR="00E12930">
              <w:rPr>
                <w:sz w:val="28"/>
              </w:rPr>
              <w:t xml:space="preserve"> 975 </w:t>
            </w:r>
            <w:r>
              <w:rPr>
                <w:sz w:val="28"/>
              </w:rPr>
              <w:t>rohlíků</w:t>
            </w:r>
            <w:r w:rsidR="00E12930">
              <w:rPr>
                <w:sz w:val="28"/>
              </w:rPr>
              <w:t xml:space="preserve"> a </w:t>
            </w:r>
            <w:r>
              <w:rPr>
                <w:sz w:val="28"/>
              </w:rPr>
              <w:t>odpoledne</w:t>
            </w:r>
            <w:r w:rsidR="00E12930">
              <w:rPr>
                <w:sz w:val="28"/>
              </w:rPr>
              <w:t xml:space="preserve"> 1060 </w:t>
            </w:r>
            <w:r>
              <w:rPr>
                <w:sz w:val="28"/>
              </w:rPr>
              <w:t>rohlíků</w:t>
            </w:r>
            <w:r w:rsidR="00E12930">
              <w:rPr>
                <w:sz w:val="28"/>
              </w:rPr>
              <w:t xml:space="preserve">. Kolik </w:t>
            </w:r>
            <w:r>
              <w:rPr>
                <w:sz w:val="28"/>
              </w:rPr>
              <w:t>rohlíků</w:t>
            </w:r>
            <w:r w:rsidR="00E12930">
              <w:rPr>
                <w:sz w:val="28"/>
              </w:rPr>
              <w:t xml:space="preserve"> dovez</w:t>
            </w:r>
            <w:r>
              <w:rPr>
                <w:sz w:val="28"/>
              </w:rPr>
              <w:t>li</w:t>
            </w:r>
            <w:r w:rsidR="00E12930">
              <w:rPr>
                <w:sz w:val="28"/>
              </w:rPr>
              <w:t xml:space="preserve"> </w:t>
            </w:r>
            <w:r>
              <w:rPr>
                <w:sz w:val="28"/>
              </w:rPr>
              <w:t>za celý den</w:t>
            </w:r>
            <w:r w:rsidR="00E12930">
              <w:rPr>
                <w:sz w:val="28"/>
              </w:rPr>
              <w:t>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797F5F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Ve skladu bylo 854 rolí </w:t>
            </w:r>
            <w:r w:rsidR="00797F5F">
              <w:rPr>
                <w:sz w:val="28"/>
              </w:rPr>
              <w:t>kuchyňských utěrek</w:t>
            </w:r>
            <w:r>
              <w:rPr>
                <w:sz w:val="28"/>
              </w:rPr>
              <w:t>. Kolik rolí skladník vydal, jestliže mu ve skladu zbylo 529 rolí</w:t>
            </w:r>
            <w:r w:rsidR="00797F5F">
              <w:rPr>
                <w:sz w:val="28"/>
              </w:rPr>
              <w:t xml:space="preserve"> utěrek</w:t>
            </w:r>
            <w:r>
              <w:rPr>
                <w:sz w:val="28"/>
              </w:rPr>
              <w:t>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797F5F" w:rsidP="00EC0C1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 pondělí se prodalo</w:t>
            </w:r>
            <w:r w:rsidR="00E12930">
              <w:rPr>
                <w:sz w:val="28"/>
              </w:rPr>
              <w:t xml:space="preserve"> 328 </w:t>
            </w:r>
            <w:r>
              <w:rPr>
                <w:sz w:val="28"/>
              </w:rPr>
              <w:t>kilogramů brambor</w:t>
            </w:r>
            <w:r w:rsidR="00E12930">
              <w:rPr>
                <w:sz w:val="28"/>
              </w:rPr>
              <w:t xml:space="preserve"> a </w:t>
            </w:r>
            <w:r>
              <w:rPr>
                <w:sz w:val="28"/>
              </w:rPr>
              <w:t>v úterý se prodalo o</w:t>
            </w:r>
            <w:r w:rsidR="00E12930">
              <w:rPr>
                <w:sz w:val="28"/>
              </w:rPr>
              <w:t xml:space="preserve"> 32 k</w:t>
            </w:r>
            <w:r>
              <w:rPr>
                <w:sz w:val="28"/>
              </w:rPr>
              <w:t xml:space="preserve">ilogramů </w:t>
            </w:r>
            <w:r w:rsidR="00EC0C13">
              <w:rPr>
                <w:sz w:val="28"/>
              </w:rPr>
              <w:t>brambor méně</w:t>
            </w:r>
            <w:r w:rsidR="00E12930">
              <w:rPr>
                <w:sz w:val="28"/>
              </w:rPr>
              <w:t xml:space="preserve">. Kolik </w:t>
            </w:r>
            <w:r w:rsidR="00EC0C13">
              <w:rPr>
                <w:sz w:val="28"/>
              </w:rPr>
              <w:t>kg brambor</w:t>
            </w:r>
            <w:r w:rsidR="00E12930">
              <w:rPr>
                <w:sz w:val="28"/>
              </w:rPr>
              <w:t xml:space="preserve"> </w:t>
            </w:r>
            <w:r w:rsidR="00EC0C13">
              <w:rPr>
                <w:sz w:val="28"/>
              </w:rPr>
              <w:t>se prodalo za oba dny</w:t>
            </w:r>
            <w:r w:rsidR="00E12930">
              <w:rPr>
                <w:sz w:val="28"/>
              </w:rPr>
              <w:t>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FBE7D"/>
          </w:tcPr>
          <w:p w:rsidR="00E12930" w:rsidRDefault="00E12930" w:rsidP="00EC0C1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 </w:t>
            </w:r>
            <w:r w:rsidR="00EC0C13">
              <w:rPr>
                <w:sz w:val="28"/>
              </w:rPr>
              <w:t>hypermarketu</w:t>
            </w:r>
            <w:r>
              <w:rPr>
                <w:sz w:val="28"/>
              </w:rPr>
              <w:t xml:space="preserve"> </w:t>
            </w:r>
            <w:r w:rsidR="00EC0C13">
              <w:rPr>
                <w:sz w:val="28"/>
              </w:rPr>
              <w:t>vybalí</w:t>
            </w:r>
            <w:r>
              <w:rPr>
                <w:sz w:val="28"/>
              </w:rPr>
              <w:t xml:space="preserve"> </w:t>
            </w:r>
            <w:r w:rsidR="00EC0C13">
              <w:rPr>
                <w:sz w:val="28"/>
              </w:rPr>
              <w:t xml:space="preserve">za hodinu </w:t>
            </w:r>
            <w:r>
              <w:rPr>
                <w:sz w:val="28"/>
              </w:rPr>
              <w:t xml:space="preserve">27 </w:t>
            </w:r>
            <w:r w:rsidR="00EC0C13">
              <w:rPr>
                <w:sz w:val="28"/>
              </w:rPr>
              <w:t>krabic se sušenkami</w:t>
            </w:r>
            <w:r>
              <w:rPr>
                <w:sz w:val="28"/>
              </w:rPr>
              <w:t>. Kolik k</w:t>
            </w:r>
            <w:r w:rsidR="00EC0C13">
              <w:rPr>
                <w:sz w:val="28"/>
              </w:rPr>
              <w:t>rabic</w:t>
            </w:r>
            <w:r>
              <w:rPr>
                <w:sz w:val="28"/>
              </w:rPr>
              <w:t xml:space="preserve"> </w:t>
            </w:r>
            <w:r w:rsidR="00EC0C13">
              <w:rPr>
                <w:sz w:val="28"/>
              </w:rPr>
              <w:t>vybalí</w:t>
            </w:r>
            <w:r>
              <w:rPr>
                <w:sz w:val="28"/>
              </w:rPr>
              <w:t xml:space="preserve"> za celou směnu (8 hodin)?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259"/>
        </w:trPr>
        <w:tc>
          <w:tcPr>
            <w:tcW w:w="9002" w:type="dxa"/>
            <w:shd w:val="clear" w:color="auto" w:fill="FFBE7D"/>
          </w:tcPr>
          <w:p w:rsidR="00E12930" w:rsidRDefault="00E12930" w:rsidP="00F2375A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</w:tbl>
    <w:p w:rsidR="00E12930" w:rsidRDefault="00E12930" w:rsidP="00E12930">
      <w:pPr>
        <w:spacing w:after="200" w:line="276" w:lineRule="auto"/>
        <w:rPr>
          <w:sz w:val="16"/>
          <w:szCs w:val="16"/>
        </w:rPr>
        <w:sectPr w:rsidR="00E12930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E12930" w:rsidRPr="00313120" w:rsidRDefault="00E12930" w:rsidP="00E12930">
      <w:pPr>
        <w:pStyle w:val="Odstavecseseznamem"/>
        <w:numPr>
          <w:ilvl w:val="0"/>
          <w:numId w:val="3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46</w:t>
            </w:r>
            <w:r w:rsidRPr="00454B11">
              <w:rPr>
                <w:noProof/>
                <w:sz w:val="28"/>
                <w:lang w:eastAsia="cs-CZ"/>
              </w:rPr>
              <w:t xml:space="preserve"> – </w:t>
            </w:r>
            <w:r>
              <w:rPr>
                <w:noProof/>
                <w:sz w:val="28"/>
                <w:lang w:eastAsia="cs-CZ"/>
              </w:rPr>
              <w:t>10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9967B6" w:rsidP="00F2375A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 id="_x0000_s1029" type="#_x0000_t32" style="position:absolute;margin-left:39.5pt;margin-top:5.85pt;width:99.75pt;height:0;z-index:251664384;mso-position-horizontal-relative:text;mso-position-vertical-relative:text" o:connectortype="straight" strokecolor="#205867 [1608]" strokeweight="2.25pt"/>
              </w:pict>
            </w:r>
            <w:r w:rsidR="00E12930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36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8 + 29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37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967B6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3" type="#_x0000_t32" style="position:absolute;left:0;text-align:left;margin-left:-4.7pt;margin-top:16.65pt;width:89.75pt;height:77.5pt;flip:y;z-index:251668480;mso-position-horizontal-relative:text;mso-position-vertical-relative:text" o:connectortype="straight" strokecolor="#205867 [1608]" strokeweight="2.25pt"/>
              </w:pict>
            </w:r>
            <w:r>
              <w:rPr>
                <w:noProof/>
                <w:sz w:val="28"/>
                <w:lang w:eastAsia="cs-CZ" w:bidi="ar-SA"/>
              </w:rPr>
              <w:pict>
                <v:shape id="_x0000_s1030" type="#_x0000_t32" style="position:absolute;left:0;text-align:left;margin-left:-3.65pt;margin-top:16.6pt;width:87.45pt;height:26.2pt;z-index:251665408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120 : 2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60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967B6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1" type="#_x0000_t32" style="position:absolute;left:0;text-align:left;margin-left:-4pt;margin-top:21.05pt;width:88.35pt;height:22.3pt;z-index:251666432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</w:t>
            </w:r>
            <w:r>
              <w:rPr>
                <w:noProof/>
                <w:sz w:val="28"/>
                <w:lang w:eastAsia="cs-CZ"/>
              </w:rPr>
              <w:t>7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42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967B6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2" type="#_x0000_t32" style="position:absolute;left:0;text-align:left;margin-left:-4.7pt;margin-top:16.45pt;width:88.15pt;height:25.6pt;z-index:251667456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3, 21, 56</w:t>
            </w:r>
            <w:r w:rsidRPr="00454B11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3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18 – 8 = 10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9B0FFF" w:rsidRDefault="00E12930" w:rsidP="00F2375A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5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+ 10 : 2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+ 5 = 20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C26027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C26027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(14 + 16) : 6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30 : 6 = 5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4 -3) = 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5 - (6 - 3) = 5 - 3 = 2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F2375A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(19 - 6 + 7)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200 : (14 + 6) = 200 : 20 = 10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(35 : 5) - (18 - 8)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+ 7 - 10 = 12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5C362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</w:t>
            </w:r>
            <w:r w:rsidR="005C3621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</w:t>
            </w:r>
            <w:r w:rsidR="005C362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5C3621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15 + </w:t>
            </w:r>
            <w:r w:rsidR="005C3621">
              <w:rPr>
                <w:i/>
                <w:color w:val="215868" w:themeColor="accent5" w:themeShade="80"/>
                <w:sz w:val="28"/>
              </w:rPr>
              <w:t>28</w:t>
            </w:r>
            <w:r>
              <w:rPr>
                <w:i/>
                <w:color w:val="215868" w:themeColor="accent5" w:themeShade="80"/>
                <w:sz w:val="28"/>
              </w:rPr>
              <w:t xml:space="preserve"> - 3 = 4</w:t>
            </w:r>
            <w:r w:rsidR="005C3621">
              <w:rPr>
                <w:i/>
                <w:color w:val="215868" w:themeColor="accent5" w:themeShade="80"/>
                <w:sz w:val="28"/>
              </w:rPr>
              <w:t>0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+ 6) 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21 </w:t>
            </w:r>
            <w:r w:rsidRPr="00FA2993">
              <w:rPr>
                <w:i/>
                <w:color w:val="215868" w:themeColor="accent5" w:themeShade="80"/>
                <w:sz w:val="28"/>
              </w:rPr>
              <w:t>∙ 2</w:t>
            </w:r>
            <w:r>
              <w:rPr>
                <w:i/>
                <w:color w:val="215868" w:themeColor="accent5" w:themeShade="80"/>
                <w:sz w:val="28"/>
              </w:rPr>
              <w:t xml:space="preserve"> = 42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+ 6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15 + 6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2 = 15 + 12 = 27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(6 ∙ 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+ 27 = 42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F2375A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+ 6 ∙ 5)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(15 + 30) - 3 = 45 - 3 = 42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3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4 =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32                    součin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dvacet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>3</w:t>
            </w:r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 xml:space="preserve">0 + 51 = </w:t>
            </w:r>
            <w:proofErr w:type="gramStart"/>
            <w:r w:rsidRPr="00FA2993">
              <w:rPr>
                <w:bCs/>
                <w:i/>
                <w:color w:val="215868" w:themeColor="accent5" w:themeShade="80"/>
                <w:sz w:val="28"/>
              </w:rPr>
              <w:t>3</w:t>
            </w:r>
            <w:r>
              <w:rPr>
                <w:bCs/>
                <w:i/>
                <w:color w:val="215868" w:themeColor="accent5" w:themeShade="80"/>
                <w:sz w:val="28"/>
              </w:rPr>
              <w:t>7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>1          součet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9 = </w:t>
            </w:r>
            <w:proofErr w:type="gramStart"/>
            <w:r>
              <w:rPr>
                <w:i/>
                <w:color w:val="215868" w:themeColor="accent5" w:themeShade="80"/>
                <w:sz w:val="28"/>
              </w:rPr>
              <w:t xml:space="preserve">72  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padesát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FA299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>4</w:t>
            </w:r>
            <w:r>
              <w:rPr>
                <w:bCs/>
                <w:i/>
                <w:color w:val="215868" w:themeColor="accent5" w:themeShade="80"/>
                <w:sz w:val="28"/>
              </w:rPr>
              <w:t>5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 xml:space="preserve">0 - 103 = </w:t>
            </w:r>
            <w:proofErr w:type="gramStart"/>
            <w:r w:rsidRPr="00FA2993">
              <w:rPr>
                <w:bCs/>
                <w:i/>
                <w:color w:val="215868" w:themeColor="accent5" w:themeShade="80"/>
                <w:sz w:val="28"/>
              </w:rPr>
              <w:t>3</w:t>
            </w:r>
            <w:r>
              <w:rPr>
                <w:bCs/>
                <w:i/>
                <w:color w:val="215868" w:themeColor="accent5" w:themeShade="80"/>
                <w:sz w:val="28"/>
              </w:rPr>
              <w:t>4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>7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rozdíl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18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4 = </w:t>
            </w:r>
            <w:proofErr w:type="gramStart"/>
            <w:r>
              <w:rPr>
                <w:i/>
                <w:color w:val="215868" w:themeColor="accent5" w:themeShade="80"/>
                <w:sz w:val="28"/>
              </w:rPr>
              <w:t xml:space="preserve">72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dvacet osm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D142C2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>1</w:t>
            </w:r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="005C0A02">
              <w:rPr>
                <w:bCs/>
                <w:i/>
                <w:color w:val="215868" w:themeColor="accent5" w:themeShade="80"/>
                <w:sz w:val="28"/>
              </w:rPr>
              <w:t xml:space="preserve">8 + 22 = </w:t>
            </w:r>
            <w:proofErr w:type="gramStart"/>
            <w:r w:rsidR="005C0A02">
              <w:rPr>
                <w:bCs/>
                <w:i/>
                <w:color w:val="215868" w:themeColor="accent5" w:themeShade="80"/>
                <w:sz w:val="28"/>
              </w:rPr>
              <w:t>15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0          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>součet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977BB2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</w:t>
            </w:r>
            <w:r w:rsidR="00977BB2">
              <w:rPr>
                <w:sz w:val="28"/>
                <w:szCs w:val="28"/>
              </w:rPr>
              <w:t>pat</w:t>
            </w:r>
            <w:r>
              <w:rPr>
                <w:sz w:val="28"/>
                <w:szCs w:val="28"/>
              </w:rPr>
              <w:t xml:space="preserve">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977BB2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5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1</w:t>
            </w:r>
            <w:r w:rsidR="00977BB2">
              <w:rPr>
                <w:i/>
                <w:color w:val="215868" w:themeColor="accent5" w:themeShade="80"/>
                <w:sz w:val="28"/>
              </w:rPr>
              <w:t>5</w:t>
            </w:r>
            <w:r>
              <w:rPr>
                <w:i/>
                <w:color w:val="215868" w:themeColor="accent5" w:themeShade="80"/>
                <w:sz w:val="28"/>
              </w:rPr>
              <w:t xml:space="preserve"> = </w:t>
            </w:r>
            <w:proofErr w:type="gramStart"/>
            <w:r w:rsidR="00977BB2">
              <w:rPr>
                <w:i/>
                <w:color w:val="215868" w:themeColor="accent5" w:themeShade="80"/>
                <w:sz w:val="28"/>
              </w:rPr>
              <w:t>75</w:t>
            </w:r>
            <w:r>
              <w:rPr>
                <w:i/>
                <w:color w:val="215868" w:themeColor="accent5" w:themeShade="80"/>
                <w:sz w:val="28"/>
              </w:rPr>
              <w:t xml:space="preserve">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sedmdesát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D142C2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>3</w:t>
            </w:r>
            <w:r>
              <w:rPr>
                <w:bCs/>
                <w:i/>
                <w:color w:val="215868" w:themeColor="accent5" w:themeShade="80"/>
                <w:sz w:val="28"/>
              </w:rPr>
              <w:t>7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0 - 205 = </w:t>
            </w: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>1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>5          rozdíl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šedesát čtyři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D142C2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64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 : 8 = </w:t>
            </w:r>
            <w:r>
              <w:rPr>
                <w:bCs/>
                <w:i/>
                <w:color w:val="215868" w:themeColor="accent5" w:themeShade="80"/>
                <w:sz w:val="28"/>
              </w:rPr>
              <w:t>8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                      podíl</w:t>
            </w:r>
            <w:proofErr w:type="gramEnd"/>
          </w:p>
        </w:tc>
      </w:tr>
      <w:tr w:rsidR="00E12930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čtyři zmenšete devětkrát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D142C2" w:rsidRDefault="00E12930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54 : </w:t>
            </w:r>
            <w:r>
              <w:rPr>
                <w:bCs/>
                <w:i/>
                <w:color w:val="215868" w:themeColor="accent5" w:themeShade="80"/>
                <w:sz w:val="28"/>
              </w:rPr>
              <w:t>9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      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               podíl</w:t>
            </w:r>
            <w:proofErr w:type="gramEnd"/>
          </w:p>
        </w:tc>
      </w:tr>
    </w:tbl>
    <w:p w:rsidR="00E12930" w:rsidRDefault="00E12930" w:rsidP="00E12930">
      <w:pPr>
        <w:spacing w:after="200" w:line="276" w:lineRule="auto"/>
        <w:rPr>
          <w:sz w:val="16"/>
          <w:szCs w:val="16"/>
        </w:rPr>
        <w:sectPr w:rsidR="00E12930" w:rsidSect="00B676A2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E12930" w:rsidRPr="00C402F1" w:rsidRDefault="00E12930" w:rsidP="00E12930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641A36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Ráno přivezli do supermarketu 1 150 rohlíků, během dopoledne ještě 975 rohlíků a odpoledne 1060 rohlíků. Kolik rohlíků dovezli za celý den?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1 150 + 975 + 1 060 = 1 150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289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975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967B6" w:rsidP="00F2375A">
            <w:pPr>
              <w:pStyle w:val="Odstavecseseznamem"/>
              <w:tabs>
                <w:tab w:val="left" w:pos="1425"/>
                <w:tab w:val="left" w:pos="2340"/>
                <w:tab w:val="left" w:pos="271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4" type="#_x0000_t32" style="position:absolute;left:0;text-align:left;margin-left:118.95pt;margin-top:23.65pt;width:57.75pt;height:0;z-index:251669504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 xml:space="preserve">       </w:t>
            </w:r>
            <w:r w:rsidR="00E12930">
              <w:rPr>
                <w:sz w:val="28"/>
              </w:rPr>
              <w:tab/>
            </w:r>
            <w:r w:rsidR="00E12930">
              <w:rPr>
                <w:sz w:val="28"/>
              </w:rPr>
              <w:tab/>
              <w:t xml:space="preserve">    1 060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303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3 185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641A36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="00641A36">
              <w:rPr>
                <w:i/>
                <w:sz w:val="28"/>
              </w:rPr>
              <w:t xml:space="preserve">Za celý den </w:t>
            </w:r>
            <w:r w:rsidR="00641A36" w:rsidRPr="00E127A1">
              <w:rPr>
                <w:i/>
                <w:sz w:val="28"/>
              </w:rPr>
              <w:t xml:space="preserve">bylo dovezeno </w:t>
            </w:r>
            <w:r w:rsidRPr="00E127A1">
              <w:rPr>
                <w:i/>
                <w:sz w:val="28"/>
              </w:rPr>
              <w:t xml:space="preserve">3 185 </w:t>
            </w:r>
            <w:r w:rsidR="00641A36">
              <w:rPr>
                <w:i/>
                <w:sz w:val="28"/>
              </w:rPr>
              <w:t>rohlíků</w:t>
            </w:r>
            <w:r w:rsidRPr="00E127A1">
              <w:rPr>
                <w:i/>
                <w:sz w:val="28"/>
              </w:rPr>
              <w:t>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641A36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Ve skladu bylo 854 rolí kuchyňských utěrek. Kolik rolí skladník vydal, jestliže mu ve skladu zbylo 529 rolí utěrek?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854 - </w:t>
            </w:r>
            <w:proofErr w:type="gramStart"/>
            <w:r>
              <w:rPr>
                <w:sz w:val="28"/>
              </w:rPr>
              <w:t>529 =    854</w:t>
            </w:r>
            <w:proofErr w:type="gram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159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-529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967B6" w:rsidP="00F2375A">
            <w:pPr>
              <w:pStyle w:val="Odstavecseseznamem"/>
              <w:tabs>
                <w:tab w:val="left" w:pos="1543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5" type="#_x0000_t32" style="position:absolute;left:0;text-align:left;margin-left:57.05pt;margin-top:-.5pt;width:57.75pt;height:0;z-index:251670528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 xml:space="preserve">                        325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641A36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 xml:space="preserve">Skladník vydal 325 </w:t>
            </w:r>
            <w:r>
              <w:rPr>
                <w:i/>
                <w:sz w:val="28"/>
              </w:rPr>
              <w:t xml:space="preserve">rolí </w:t>
            </w:r>
            <w:r w:rsidR="00641A36">
              <w:rPr>
                <w:i/>
                <w:sz w:val="28"/>
              </w:rPr>
              <w:t>kuchyňských utěrek</w:t>
            </w:r>
            <w:r w:rsidRPr="00E127A1">
              <w:rPr>
                <w:i/>
                <w:sz w:val="28"/>
              </w:rPr>
              <w:t>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535F4D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 pondělí se prodalo 328 kilogramů brambor a v úterý se prodalo o 32 kilogramů brambor méně. Kolik kg brambor se prodalo za oba dny?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0F5F1B" w:rsidP="00F2375A">
            <w:pPr>
              <w:pStyle w:val="Odstavecseseznamem"/>
              <w:tabs>
                <w:tab w:val="left" w:pos="5414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pondělí</w:t>
            </w:r>
            <w:r w:rsidR="00E12930">
              <w:rPr>
                <w:sz w:val="28"/>
              </w:rPr>
              <w:t xml:space="preserve"> …</w:t>
            </w:r>
            <w:proofErr w:type="gramStart"/>
            <w:r w:rsidR="00E12930">
              <w:rPr>
                <w:sz w:val="28"/>
              </w:rPr>
              <w:t>…</w:t>
            </w:r>
            <w:r>
              <w:rPr>
                <w:sz w:val="28"/>
              </w:rPr>
              <w:t>.</w:t>
            </w:r>
            <w:r w:rsidR="00E12930">
              <w:rPr>
                <w:sz w:val="28"/>
              </w:rPr>
              <w:t>..328</w:t>
            </w:r>
            <w:proofErr w:type="gramEnd"/>
            <w:r w:rsidR="00E12930">
              <w:rPr>
                <w:sz w:val="28"/>
              </w:rPr>
              <w:tab/>
              <w:t>328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0F5F1B" w:rsidP="000F5F1B">
            <w:pPr>
              <w:pStyle w:val="Odstavecseseznamem"/>
              <w:tabs>
                <w:tab w:val="left" w:pos="547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úterý…</w:t>
            </w:r>
            <w:proofErr w:type="gramStart"/>
            <w:r>
              <w:rPr>
                <w:sz w:val="28"/>
              </w:rPr>
              <w:t>…..</w:t>
            </w:r>
            <w:r w:rsidR="00E12930">
              <w:rPr>
                <w:sz w:val="28"/>
              </w:rPr>
              <w:t>…</w:t>
            </w:r>
            <w:proofErr w:type="gramEnd"/>
            <w:r w:rsidR="00E12930">
              <w:rPr>
                <w:sz w:val="28"/>
              </w:rPr>
              <w:t xml:space="preserve">…328 - 32 = 296                                    </w:t>
            </w:r>
            <w:proofErr w:type="spellStart"/>
            <w:r w:rsidR="00E12930">
              <w:rPr>
                <w:sz w:val="28"/>
              </w:rPr>
              <w:t>296</w:t>
            </w:r>
            <w:proofErr w:type="spell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967B6" w:rsidP="00F2375A">
            <w:pPr>
              <w:pStyle w:val="Odstavecseseznamem"/>
              <w:tabs>
                <w:tab w:val="left" w:pos="546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6" type="#_x0000_t32" style="position:absolute;left:0;text-align:left;margin-left:254.2pt;margin-top:-.35pt;width:57.75pt;height:0;z-index:251671552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ab/>
              <w:t>624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535F4D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="00535F4D">
              <w:rPr>
                <w:i/>
                <w:sz w:val="28"/>
              </w:rPr>
              <w:t>Za oba dny se prodalo</w:t>
            </w:r>
            <w:r w:rsidRPr="00E127A1">
              <w:rPr>
                <w:i/>
                <w:sz w:val="28"/>
              </w:rPr>
              <w:t xml:space="preserve"> 624 k</w:t>
            </w:r>
            <w:r w:rsidR="00535F4D">
              <w:rPr>
                <w:i/>
                <w:sz w:val="28"/>
              </w:rPr>
              <w:t>ilogramů</w:t>
            </w:r>
            <w:r w:rsidRPr="00E127A1">
              <w:rPr>
                <w:i/>
                <w:sz w:val="28"/>
              </w:rPr>
              <w:t xml:space="preserve"> </w:t>
            </w:r>
            <w:r w:rsidR="00535F4D">
              <w:rPr>
                <w:i/>
                <w:sz w:val="28"/>
              </w:rPr>
              <w:t>brambor</w:t>
            </w:r>
            <w:r w:rsidRPr="00E127A1">
              <w:rPr>
                <w:i/>
                <w:sz w:val="28"/>
              </w:rPr>
              <w:t>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FBE7D"/>
          </w:tcPr>
          <w:p w:rsidR="00E12930" w:rsidRDefault="00535F4D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 hypermarketu vybalí za hodinu 27 krabic se sušenkami. Kolik krabic vybalí za celou směnu (8 hodin)?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27 . 8 = 27</w:t>
            </w:r>
            <w:proofErr w:type="gram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100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.</w:t>
            </w:r>
            <w:r>
              <w:rPr>
                <w:sz w:val="28"/>
              </w:rPr>
              <w:tab/>
              <w:t>8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967B6" w:rsidP="00F2375A">
            <w:pPr>
              <w:pStyle w:val="Odstavecseseznamem"/>
              <w:tabs>
                <w:tab w:val="left" w:pos="748"/>
                <w:tab w:val="left" w:pos="101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7" type="#_x0000_t32" style="position:absolute;left:0;text-align:left;margin-left:17.45pt;margin-top:-.7pt;width:57.75pt;height:0;z-index:251672576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ab/>
              <w:t>216</w:t>
            </w:r>
          </w:p>
        </w:tc>
      </w:tr>
      <w:tr w:rsidR="00E12930" w:rsidTr="00F2375A">
        <w:trPr>
          <w:trHeight w:val="276"/>
        </w:trPr>
        <w:tc>
          <w:tcPr>
            <w:tcW w:w="9002" w:type="dxa"/>
            <w:shd w:val="clear" w:color="auto" w:fill="FFBE7D"/>
          </w:tcPr>
          <w:p w:rsidR="00E12930" w:rsidRDefault="00E12930" w:rsidP="00535F4D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>
              <w:rPr>
                <w:i/>
                <w:sz w:val="28"/>
              </w:rPr>
              <w:t xml:space="preserve">Brigádník </w:t>
            </w:r>
            <w:r w:rsidR="00535F4D">
              <w:rPr>
                <w:i/>
                <w:sz w:val="28"/>
              </w:rPr>
              <w:t>vybalí</w:t>
            </w:r>
            <w:r>
              <w:rPr>
                <w:i/>
                <w:sz w:val="28"/>
              </w:rPr>
              <w:t xml:space="preserve"> za směnu 216 </w:t>
            </w:r>
            <w:r w:rsidR="00535F4D">
              <w:rPr>
                <w:i/>
                <w:sz w:val="28"/>
              </w:rPr>
              <w:t>krabic se sušenkami</w:t>
            </w:r>
            <w:r w:rsidRPr="00E127A1">
              <w:rPr>
                <w:i/>
                <w:sz w:val="28"/>
              </w:rPr>
              <w:t>.</w:t>
            </w:r>
          </w:p>
        </w:tc>
      </w:tr>
    </w:tbl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35843AB5FFA46DF955182D9FD1B2FD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12930" w:rsidRDefault="00E12930" w:rsidP="00EA7AD6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8" w:rsidRDefault="009967B6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1734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E12930"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sdtContent>
    </w:sdt>
    <w:r w:rsidR="00E1293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30" w:rsidRDefault="009967B6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656408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E12930"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sdtContent>
    </w:sdt>
    <w:r w:rsidR="00E12930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94D5F"/>
    <w:rsid w:val="000F5F1B"/>
    <w:rsid w:val="001605C2"/>
    <w:rsid w:val="00164A54"/>
    <w:rsid w:val="00182FB9"/>
    <w:rsid w:val="001F407D"/>
    <w:rsid w:val="00233418"/>
    <w:rsid w:val="00264BB8"/>
    <w:rsid w:val="0026555B"/>
    <w:rsid w:val="003958DE"/>
    <w:rsid w:val="003A3253"/>
    <w:rsid w:val="00494999"/>
    <w:rsid w:val="004F0584"/>
    <w:rsid w:val="00505DB0"/>
    <w:rsid w:val="00525E51"/>
    <w:rsid w:val="00535F4D"/>
    <w:rsid w:val="00590DEA"/>
    <w:rsid w:val="005C0A02"/>
    <w:rsid w:val="005C3621"/>
    <w:rsid w:val="005D634B"/>
    <w:rsid w:val="005E3BEE"/>
    <w:rsid w:val="00641A36"/>
    <w:rsid w:val="006E5592"/>
    <w:rsid w:val="007057E2"/>
    <w:rsid w:val="007377D6"/>
    <w:rsid w:val="00792D21"/>
    <w:rsid w:val="00797F5F"/>
    <w:rsid w:val="00834945"/>
    <w:rsid w:val="0086116F"/>
    <w:rsid w:val="00897DB2"/>
    <w:rsid w:val="00922F4A"/>
    <w:rsid w:val="009669D2"/>
    <w:rsid w:val="00977BB2"/>
    <w:rsid w:val="0098686A"/>
    <w:rsid w:val="00995FFE"/>
    <w:rsid w:val="009967B6"/>
    <w:rsid w:val="00A63276"/>
    <w:rsid w:val="00A67EFE"/>
    <w:rsid w:val="00AE6D68"/>
    <w:rsid w:val="00B66BF6"/>
    <w:rsid w:val="00B676A2"/>
    <w:rsid w:val="00BB203B"/>
    <w:rsid w:val="00BC2D6E"/>
    <w:rsid w:val="00BE2135"/>
    <w:rsid w:val="00C00DD6"/>
    <w:rsid w:val="00CE19F9"/>
    <w:rsid w:val="00D1361A"/>
    <w:rsid w:val="00DA3F0B"/>
    <w:rsid w:val="00E12930"/>
    <w:rsid w:val="00E31ED3"/>
    <w:rsid w:val="00E87EB5"/>
    <w:rsid w:val="00EC0C13"/>
    <w:rsid w:val="00EC0DE4"/>
    <w:rsid w:val="00ED6A09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" strokecolor="none"/>
    </o:shapedefaults>
    <o:shapelayout v:ext="edit">
      <o:idmap v:ext="edit" data="1"/>
      <o:rules v:ext="edit">
        <o:r id="V:Rule11" type="connector" idref="#_x0000_s1032"/>
        <o:r id="V:Rule12" type="connector" idref="#_x0000_s1030"/>
        <o:r id="V:Rule13" type="connector" idref="#_x0000_s1031"/>
        <o:r id="V:Rule14" type="connector" idref="#_x0000_s1035"/>
        <o:r id="V:Rule15" type="connector" idref="#_x0000_s1037"/>
        <o:r id="V:Rule16" type="connector" idref="#_x0000_s1034"/>
        <o:r id="V:Rule17" type="connector" idref="#_x0000_s1033"/>
        <o:r id="V:Rule18" type="connector" idref="#_x0000_s1036"/>
        <o:r id="V:Rule19" type="connector" idref="#_x0000_s1028"/>
        <o:r id="V:Rule2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35843AB5FFA46DF955182D9FD1B2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B87B8D-54A4-400A-A908-1136F59991D5}"/>
      </w:docPartPr>
      <w:docPartBody>
        <w:p w:rsidR="009B2855" w:rsidRDefault="00793881" w:rsidP="00793881">
          <w:pPr>
            <w:pStyle w:val="335843AB5FFA46DF955182D9FD1B2FD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3D5885"/>
    <w:rsid w:val="00434B00"/>
    <w:rsid w:val="005613A6"/>
    <w:rsid w:val="006F268A"/>
    <w:rsid w:val="00793881"/>
    <w:rsid w:val="008E7412"/>
    <w:rsid w:val="009B2855"/>
    <w:rsid w:val="009F6418"/>
    <w:rsid w:val="00BE5CCA"/>
    <w:rsid w:val="00C73781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335843AB5FFA46DF955182D9FD1B2FDD">
    <w:name w:val="335843AB5FFA46DF955182D9FD1B2FDD"/>
    <w:rsid w:val="0079388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A547F-5E6C-4C9E-91C6-133521E9A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82</TotalTime>
  <Pages>5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Číselné výrazy – pracovní list</vt:lpstr>
    </vt:vector>
  </TitlesOfParts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Číselné výrazy – pracovní list</dc:title>
  <dc:creator>mbenedova</dc:creator>
  <cp:lastModifiedBy>Maruška</cp:lastModifiedBy>
  <cp:revision>20</cp:revision>
  <dcterms:created xsi:type="dcterms:W3CDTF">2013-09-20T09:49:00Z</dcterms:created>
  <dcterms:modified xsi:type="dcterms:W3CDTF">2014-01-12T22:07:00Z</dcterms:modified>
</cp:coreProperties>
</file>