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Výrazy s</w:t>
      </w:r>
      <w:r w:rsidR="007377D6">
        <w:rPr>
          <w:rFonts w:ascii="Times New Roman" w:hAnsi="Times New Roman"/>
        </w:rPr>
        <w:t> </w:t>
      </w:r>
      <w:r w:rsidR="00BE2135">
        <w:rPr>
          <w:rFonts w:ascii="Times New Roman" w:hAnsi="Times New Roman"/>
        </w:rPr>
        <w:t>proměnnou</w:t>
      </w:r>
      <w:r w:rsidR="007377D6">
        <w:rPr>
          <w:rFonts w:ascii="Times New Roman" w:hAnsi="Times New Roman"/>
        </w:rPr>
        <w:t>, A2_4</w:t>
      </w:r>
      <w:r w:rsidR="00C30B45">
        <w:rPr>
          <w:rFonts w:ascii="Times New Roman" w:hAnsi="Times New Roman"/>
        </w:rPr>
        <w:t>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Zápis výrazů 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2/3P, 20.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A606F2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A606F2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377D6" w:rsidRPr="00BE3FD9" w:rsidRDefault="007377D6" w:rsidP="007377D6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nákupů: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7377D6" w:rsidTr="007377D6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jeden</w:t>
            </w: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hamburger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h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h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4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5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dvě</w:t>
            </w: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bábovky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6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7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9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bábovka, hamburger a paprika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10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11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zmrzlina a veka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12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13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14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  <w:p w:rsidR="007377D6" w:rsidRPr="0094396C" w:rsidRDefault="007377D6" w:rsidP="007377D6">
            <w:pPr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15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16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br/>
            </w:r>
          </w:p>
          <w:p w:rsidR="007377D6" w:rsidRDefault="007377D6" w:rsidP="007377D6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 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17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18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851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rPr>
          <w:trHeight w:val="851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7377D6" w:rsidRDefault="007377D6" w:rsidP="007377D6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jako</w:t>
      </w:r>
      <w:r w:rsidRPr="008853AF">
        <w:rPr>
          <w:noProof/>
          <w:sz w:val="28"/>
          <w:lang w:eastAsia="cs-CZ"/>
        </w:rPr>
        <w:t xml:space="preserve"> výraz</w:t>
      </w:r>
    </w:p>
    <w:tbl>
      <w:tblPr>
        <w:tblW w:w="9038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693"/>
        <w:gridCol w:w="1701"/>
        <w:gridCol w:w="2835"/>
        <w:gridCol w:w="1809"/>
      </w:tblGrid>
      <w:tr w:rsidR="007377D6" w:rsidRPr="008E0175" w:rsidTr="007377D6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7 menší než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5535A3" w:rsidRDefault="007377D6" w:rsidP="007377D6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BC098E" w:rsidRDefault="007377D6" w:rsidP="007377D6">
            <w:pPr>
              <w:jc w:val="right"/>
              <w:rPr>
                <w:bCs/>
                <w:sz w:val="28"/>
              </w:rPr>
            </w:pPr>
            <w:r w:rsidRPr="00BC098E">
              <w:rPr>
                <w:bCs/>
                <w:sz w:val="28"/>
              </w:rPr>
              <w:t xml:space="preserve">rozdíl čísel </w:t>
            </w:r>
            <w:r>
              <w:rPr>
                <w:bCs/>
                <w:sz w:val="28"/>
              </w:rPr>
              <w:t>c</w:t>
            </w:r>
            <w:r w:rsidRPr="00BC098E">
              <w:rPr>
                <w:bCs/>
                <w:sz w:val="28"/>
              </w:rPr>
              <w:t xml:space="preserve"> a </w:t>
            </w:r>
            <w:r>
              <w:rPr>
                <w:bCs/>
                <w:sz w:val="28"/>
              </w:rPr>
              <w:t>d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7377D6" w:rsidRPr="005535A3" w:rsidRDefault="007377D6" w:rsidP="007377D6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4 větší než 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x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o a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5535A3" w:rsidRDefault="007377D6" w:rsidP="007377D6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BC098E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3 větší než b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7377D6" w:rsidRPr="005535A3" w:rsidRDefault="007377D6" w:rsidP="007377D6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součin čísel z a 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m a s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k a 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y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9 větší než 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2 menší než z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</w:p>
        </w:tc>
      </w:tr>
    </w:tbl>
    <w:p w:rsidR="007377D6" w:rsidRDefault="007377D6" w:rsidP="007377D6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7377D6" w:rsidRDefault="007377D6" w:rsidP="007377D6">
      <w:pPr>
        <w:spacing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344170</wp:posOffset>
            </wp:positionV>
            <wp:extent cx="1085850" cy="1257300"/>
            <wp:effectExtent l="19050" t="0" r="0" b="0"/>
            <wp:wrapNone/>
            <wp:docPr id="19" name="obrázek 16" descr="Koktejl - Zajímavý obrázek s názvem Koktejl. Doporu&amp;ccaron;ujeme vám vyu&amp;zcaron;ít všech výhod, které jsou nabízeny vektorovou grafikou.&#10;U&amp;zcaron;ijte si špi&amp;ccaron;kové kvality v jakémkoliv rozlišení p&amp;rcaron;i zachování stejné&#10;souborové velikosti. Stahujte obrázek Koktejl ve formátu SVG. Líbí se vám obrázek (klipart) Koktejl? Pou&amp;zcaron;ijte ho nap&amp;rcaron;íklad jako Avatar k profilu v n&amp;ecaron;jakém diskuzním fó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oktejl - Zajímavý obrázek s názvem Koktejl. Doporu&amp;ccaron;ujeme vám vyu&amp;zcaron;ít všech výhod, které jsou nabízeny vektorovou grafikou.&#10;U&amp;zcaron;ijte si špi&amp;ccaron;kové kvality v jakémkoliv rozlišení p&amp;rcaron;i zachování stejné&#10;souborové velikosti. Stahujte obrázek Koktejl ve formátu SVG. Líbí se vám obrázek (klipart) Koktejl? Pou&amp;zcaron;ijte ho nap&amp;rcaron;íklad jako Avatar k profilu v n&amp;ecaron;jakém diskuzním fóru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t xml:space="preserve">3) </w:t>
      </w:r>
      <w:r w:rsidRPr="00C402F1">
        <w:rPr>
          <w:noProof/>
          <w:sz w:val="28"/>
          <w:lang w:eastAsia="cs-CZ"/>
        </w:rPr>
        <w:t>Zapište číselným výrazem</w:t>
      </w:r>
      <w:r>
        <w:rPr>
          <w:noProof/>
          <w:sz w:val="28"/>
          <w:lang w:eastAsia="cs-CZ"/>
        </w:rPr>
        <w:t xml:space="preserve"> hmotnost sklenice s pitím</w:t>
      </w:r>
      <w:r>
        <w:rPr>
          <w:sz w:val="28"/>
        </w:rPr>
        <w:t xml:space="preserve">, víte-li, že hmotnost sklenice je x a pití </w:t>
      </w:r>
      <w:r w:rsidR="00C35433">
        <w:rPr>
          <w:sz w:val="28"/>
        </w:rPr>
        <w:t>má hmotnost</w:t>
      </w:r>
      <w:r>
        <w:rPr>
          <w:sz w:val="28"/>
        </w:rPr>
        <w:t xml:space="preserve"> 750 g.</w:t>
      </w:r>
      <w:r w:rsidRPr="00BD17C7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1188"/>
      </w:tblGrid>
      <w:tr w:rsidR="007377D6" w:rsidTr="007377D6">
        <w:tc>
          <w:tcPr>
            <w:tcW w:w="230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sklenice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p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ití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dohromady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5794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C35433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Sklenice s pitím</w:t>
            </w:r>
            <w:r w:rsidR="00C35433">
              <w:rPr>
                <w:i/>
                <w:color w:val="215868" w:themeColor="accent5" w:themeShade="80"/>
                <w:sz w:val="28"/>
                <w:szCs w:val="28"/>
              </w:rPr>
              <w:t xml:space="preserve"> má </w:t>
            </w:r>
            <w:proofErr w:type="gramStart"/>
            <w:r w:rsidR="00C35433">
              <w:rPr>
                <w:i/>
                <w:color w:val="215868" w:themeColor="accent5" w:themeShade="80"/>
                <w:sz w:val="28"/>
                <w:szCs w:val="28"/>
              </w:rPr>
              <w:t>hmotnost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   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      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g.</w:t>
            </w:r>
            <w:proofErr w:type="gramEnd"/>
          </w:p>
        </w:tc>
      </w:tr>
    </w:tbl>
    <w:p w:rsidR="007377D6" w:rsidRDefault="007377D6" w:rsidP="007377D6">
      <w:pPr>
        <w:spacing w:line="276" w:lineRule="auto"/>
        <w:ind w:hanging="284"/>
        <w:rPr>
          <w:sz w:val="28"/>
        </w:rPr>
      </w:pPr>
    </w:p>
    <w:p w:rsidR="007377D6" w:rsidRDefault="007377D6" w:rsidP="007377D6">
      <w:pPr>
        <w:spacing w:line="276" w:lineRule="auto"/>
        <w:ind w:hanging="284"/>
      </w:pPr>
      <w:r>
        <w:rPr>
          <w:sz w:val="28"/>
        </w:rPr>
        <w:t>4) Na prodejně ve skladu mají připraveno x palet s pytlíky mouky. Na každé paletě je 20 pytlíků. Kolik mají ve skladu připraveno pytlíků mouky? Sestavte výraz.</w:t>
      </w:r>
      <w:r w:rsidRPr="00EA5016">
        <w:t xml:space="preserve"> </w:t>
      </w:r>
    </w:p>
    <w:tbl>
      <w:tblPr>
        <w:tblStyle w:val="Mkatabulky"/>
        <w:tblW w:w="0" w:type="auto"/>
        <w:tblLook w:val="04A0"/>
      </w:tblPr>
      <w:tblGrid>
        <w:gridCol w:w="2376"/>
        <w:gridCol w:w="2230"/>
        <w:gridCol w:w="2165"/>
      </w:tblGrid>
      <w:tr w:rsidR="007377D6" w:rsidTr="007377D6">
        <w:tc>
          <w:tcPr>
            <w:tcW w:w="2376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palet</w:t>
            </w:r>
          </w:p>
        </w:tc>
        <w:tc>
          <w:tcPr>
            <w:tcW w:w="223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noProof/>
                <w:color w:val="215868" w:themeColor="accent5" w:themeShade="80"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1450975</wp:posOffset>
                  </wp:positionH>
                  <wp:positionV relativeFrom="paragraph">
                    <wp:posOffset>-177800</wp:posOffset>
                  </wp:positionV>
                  <wp:extent cx="1809750" cy="2219325"/>
                  <wp:effectExtent l="19050" t="0" r="0" b="0"/>
                  <wp:wrapNone/>
                  <wp:docPr id="20" name="imgPreview" descr="jídlo,mouky,py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jídlo,mouky,py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377D6" w:rsidTr="007377D6">
        <w:tc>
          <w:tcPr>
            <w:tcW w:w="23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pytlíků na 1 paletě</w:t>
            </w:r>
          </w:p>
        </w:tc>
        <w:tc>
          <w:tcPr>
            <w:tcW w:w="223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23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celkem pytlíků</w:t>
            </w:r>
          </w:p>
        </w:tc>
        <w:tc>
          <w:tcPr>
            <w:tcW w:w="223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6771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Ve skladu mají připraveno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 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pytlíků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mouky.</w:t>
            </w:r>
          </w:p>
        </w:tc>
      </w:tr>
    </w:tbl>
    <w:p w:rsidR="007377D6" w:rsidRDefault="007377D6" w:rsidP="007377D6">
      <w:pPr>
        <w:spacing w:before="240" w:line="276" w:lineRule="auto"/>
        <w:rPr>
          <w:sz w:val="28"/>
        </w:rPr>
      </w:pPr>
      <w:r>
        <w:rPr>
          <w:sz w:val="28"/>
        </w:rPr>
        <w:t xml:space="preserve">Jak se změní výraz, odeberou-li prodavači z každé </w:t>
      </w:r>
      <w:r>
        <w:rPr>
          <w:sz w:val="28"/>
        </w:rPr>
        <w:br/>
        <w:t xml:space="preserve">palety 5 pytlíků mouky?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7377D6" w:rsidTr="007377D6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</w:tr>
    </w:tbl>
    <w:p w:rsidR="007377D6" w:rsidRDefault="007377D6" w:rsidP="007377D6">
      <w:pPr>
        <w:spacing w:before="120" w:line="276" w:lineRule="auto"/>
        <w:rPr>
          <w:sz w:val="28"/>
        </w:rPr>
      </w:pPr>
      <w:r>
        <w:rPr>
          <w:sz w:val="28"/>
        </w:rPr>
        <w:t xml:space="preserve">Jak se změní výraz, odeberou-li prodavači potom </w:t>
      </w:r>
      <w:r>
        <w:rPr>
          <w:sz w:val="28"/>
        </w:rPr>
        <w:br/>
        <w:t>celou jednu paletu?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7377D6" w:rsidTr="007377D6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</w:tr>
    </w:tbl>
    <w:p w:rsidR="007377D6" w:rsidRDefault="007377D6" w:rsidP="007377D6">
      <w:pPr>
        <w:spacing w:line="276" w:lineRule="auto"/>
        <w:rPr>
          <w:sz w:val="28"/>
        </w:rPr>
      </w:pPr>
    </w:p>
    <w:p w:rsidR="007377D6" w:rsidRDefault="007377D6" w:rsidP="007377D6">
      <w:pPr>
        <w:spacing w:line="276" w:lineRule="auto"/>
        <w:ind w:hanging="284"/>
        <w:rPr>
          <w:sz w:val="28"/>
        </w:rPr>
      </w:pPr>
      <w:r>
        <w:rPr>
          <w:sz w:val="28"/>
        </w:rPr>
        <w:t>5) V hypermarketu prodali v březnu x rohlíků, v dubnu jich prodali třikrát více. Jeden rohlík stojí 2,- Kč. Zapište jako výrazy množství a cenu prodaných rohlíků.</w:t>
      </w:r>
    </w:p>
    <w:tbl>
      <w:tblPr>
        <w:tblStyle w:val="Mkatabulky"/>
        <w:tblW w:w="0" w:type="auto"/>
        <w:tblLook w:val="04A0"/>
      </w:tblPr>
      <w:tblGrid>
        <w:gridCol w:w="1868"/>
        <w:gridCol w:w="3343"/>
        <w:gridCol w:w="567"/>
        <w:gridCol w:w="3510"/>
      </w:tblGrid>
      <w:tr w:rsidR="007377D6" w:rsidTr="007377D6">
        <w:tc>
          <w:tcPr>
            <w:tcW w:w="18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březen</w:t>
            </w:r>
          </w:p>
        </w:tc>
        <w:tc>
          <w:tcPr>
            <w:tcW w:w="33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proofErr w:type="gramStart"/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Množství:       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x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Cena:       2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x</w:t>
            </w:r>
          </w:p>
        </w:tc>
      </w:tr>
      <w:tr w:rsidR="007377D6" w:rsidTr="007377D6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duben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</w:tr>
      <w:tr w:rsidR="007377D6" w:rsidTr="007377D6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celkem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</w:tr>
    </w:tbl>
    <w:p w:rsidR="007377D6" w:rsidRPr="00BD17C7" w:rsidRDefault="007377D6" w:rsidP="007377D6">
      <w:pPr>
        <w:spacing w:line="276" w:lineRule="auto"/>
        <w:ind w:hanging="284"/>
        <w:rPr>
          <w:sz w:val="28"/>
        </w:rPr>
        <w:sectPr w:rsidR="007377D6" w:rsidRPr="00BD17C7" w:rsidSect="007377D6">
          <w:headerReference w:type="default" r:id="rId17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7377D6" w:rsidRPr="00BE3FD9" w:rsidRDefault="007377D6" w:rsidP="007377D6">
      <w:pPr>
        <w:pStyle w:val="Odstavecseseznamem"/>
        <w:numPr>
          <w:ilvl w:val="0"/>
          <w:numId w:val="2"/>
        </w:numPr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nákupů: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7377D6" w:rsidTr="007377D6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21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jeden</w:t>
            </w: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hamburger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h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h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22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23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dvě</w:t>
            </w: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bábovky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2 ∙ b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2b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24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25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26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bábovka, hamburger a paprika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1 ∙ b + 1 ∙ h + 1 ∙ p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b + h + p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28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29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zmrzlina a veka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1 ∙ z + 1 ∙ v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z + v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center"/>
          </w:tcPr>
          <w:p w:rsidR="007377D6" w:rsidRDefault="007377D6" w:rsidP="007377D6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54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56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57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  <w:p w:rsidR="007377D6" w:rsidRPr="0094396C" w:rsidRDefault="007377D6" w:rsidP="007377D6">
            <w:pPr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94396C" w:rsidRDefault="007377D6" w:rsidP="007377D6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FF7D41">
              <w:rPr>
                <w:sz w:val="28"/>
                <w:szCs w:val="26"/>
              </w:rPr>
              <w:t>hamburger a dvě zmrzliny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1 ∙ h + 2 ∙ z</w:t>
            </w:r>
          </w:p>
        </w:tc>
      </w:tr>
      <w:tr w:rsidR="007377D6" w:rsidTr="007377D6">
        <w:trPr>
          <w:trHeight w:val="567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h + 2z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 w:val="restart"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62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63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br/>
            </w:r>
          </w:p>
          <w:p w:rsidR="007377D6" w:rsidRDefault="007377D6" w:rsidP="007377D6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 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384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385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 w:rsidRPr="00FF7D41">
              <w:rPr>
                <w:sz w:val="28"/>
                <w:szCs w:val="26"/>
              </w:rPr>
              <w:t>dvě veky a dvě papriky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2 </w:t>
            </w:r>
            <w:r w:rsidRPr="00FF7D41">
              <w:rPr>
                <w:sz w:val="28"/>
                <w:szCs w:val="26"/>
              </w:rPr>
              <w:t>∙ v + 2 ∙ p</w:t>
            </w:r>
          </w:p>
        </w:tc>
      </w:tr>
      <w:tr w:rsidR="007377D6" w:rsidTr="007377D6">
        <w:trPr>
          <w:trHeight w:val="851"/>
        </w:trPr>
        <w:tc>
          <w:tcPr>
            <w:tcW w:w="4025" w:type="dxa"/>
            <w:vMerge/>
            <w:vAlign w:val="bottom"/>
          </w:tcPr>
          <w:p w:rsidR="007377D6" w:rsidRDefault="007377D6" w:rsidP="007377D6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7377D6" w:rsidRPr="0094396C" w:rsidRDefault="007377D6" w:rsidP="007377D6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2v + 2p</w:t>
            </w:r>
          </w:p>
        </w:tc>
      </w:tr>
    </w:tbl>
    <w:p w:rsidR="007377D6" w:rsidRDefault="007377D6" w:rsidP="007377D6">
      <w:pPr>
        <w:pStyle w:val="Odstavecseseznamem"/>
        <w:numPr>
          <w:ilvl w:val="0"/>
          <w:numId w:val="2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jako</w:t>
      </w:r>
      <w:r w:rsidRPr="008853AF">
        <w:rPr>
          <w:noProof/>
          <w:sz w:val="28"/>
          <w:lang w:eastAsia="cs-CZ"/>
        </w:rPr>
        <w:t xml:space="preserve"> výraz</w:t>
      </w:r>
    </w:p>
    <w:tbl>
      <w:tblPr>
        <w:tblW w:w="9038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693"/>
        <w:gridCol w:w="1701"/>
        <w:gridCol w:w="2835"/>
        <w:gridCol w:w="1809"/>
      </w:tblGrid>
      <w:tr w:rsidR="007377D6" w:rsidRPr="008E0175" w:rsidTr="007377D6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7 menší než 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jc w:val="center"/>
              <w:rPr>
                <w:bCs/>
                <w:sz w:val="28"/>
              </w:rPr>
            </w:pPr>
            <w:r w:rsidRPr="00FF7D41">
              <w:rPr>
                <w:bCs/>
                <w:sz w:val="28"/>
              </w:rPr>
              <w:t>x - 7</w:t>
            </w: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BC098E" w:rsidRDefault="007377D6" w:rsidP="007377D6">
            <w:pPr>
              <w:jc w:val="right"/>
              <w:rPr>
                <w:bCs/>
                <w:sz w:val="28"/>
              </w:rPr>
            </w:pPr>
            <w:r w:rsidRPr="00BC098E">
              <w:rPr>
                <w:bCs/>
                <w:sz w:val="28"/>
              </w:rPr>
              <w:t xml:space="preserve">rozdíl čísel </w:t>
            </w:r>
            <w:r>
              <w:rPr>
                <w:bCs/>
                <w:sz w:val="28"/>
              </w:rPr>
              <w:t>c</w:t>
            </w:r>
            <w:r w:rsidRPr="00BC098E">
              <w:rPr>
                <w:bCs/>
                <w:sz w:val="28"/>
              </w:rPr>
              <w:t xml:space="preserve"> a </w:t>
            </w:r>
            <w:r>
              <w:rPr>
                <w:bCs/>
                <w:sz w:val="28"/>
              </w:rPr>
              <w:t>d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jc w:val="center"/>
              <w:rPr>
                <w:bCs/>
                <w:sz w:val="28"/>
              </w:rPr>
            </w:pPr>
            <w:r w:rsidRPr="00FF7D41">
              <w:rPr>
                <w:bCs/>
                <w:sz w:val="28"/>
              </w:rPr>
              <w:t>c - d</w:t>
            </w: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4 větší než 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y + 4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x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x</w:t>
            </w:r>
            <w:r>
              <w:rPr>
                <w:bCs/>
                <w:sz w:val="28"/>
                <w:vertAlign w:val="superscript"/>
              </w:rPr>
              <w:t>2</w:t>
            </w: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o a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o + p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BC098E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3 větší než b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b + 3</w:t>
            </w: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součin čísel z a 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z </w:t>
            </w:r>
            <w:r w:rsidRPr="00FF7D41">
              <w:rPr>
                <w:bCs/>
                <w:sz w:val="28"/>
              </w:rPr>
              <w:t xml:space="preserve">∙ </w:t>
            </w:r>
            <w:r w:rsidR="00C30B45">
              <w:rPr>
                <w:bCs/>
                <w:sz w:val="28"/>
              </w:rPr>
              <w:t>w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Pr="008E0175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m a s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m + s</w:t>
            </w: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k a 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k - l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y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FF7D41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y</w:t>
            </w:r>
            <w:r>
              <w:rPr>
                <w:bCs/>
                <w:sz w:val="28"/>
                <w:vertAlign w:val="superscript"/>
              </w:rPr>
              <w:t>2</w:t>
            </w:r>
          </w:p>
        </w:tc>
      </w:tr>
      <w:tr w:rsidR="007377D6" w:rsidRPr="008E0175" w:rsidTr="007377D6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9 větší než 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a + 9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7D6" w:rsidRDefault="007377D6" w:rsidP="007377D6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2 menší než z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8E0175" w:rsidRDefault="007377D6" w:rsidP="007377D6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z - 2</w:t>
            </w:r>
          </w:p>
        </w:tc>
      </w:tr>
    </w:tbl>
    <w:p w:rsidR="007377D6" w:rsidRDefault="007377D6" w:rsidP="007377D6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7377D6" w:rsidRDefault="007377D6" w:rsidP="007377D6">
      <w:pPr>
        <w:spacing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344170</wp:posOffset>
            </wp:positionV>
            <wp:extent cx="1085850" cy="1257300"/>
            <wp:effectExtent l="19050" t="0" r="0" b="0"/>
            <wp:wrapNone/>
            <wp:docPr id="386" name="obrázek 16" descr="Koktejl - Zajímavý obrázek s názvem Koktejl. Doporu&amp;ccaron;ujeme vám vyu&amp;zcaron;ít všech výhod, které jsou nabízeny vektorovou grafikou.&#10;U&amp;zcaron;ijte si špi&amp;ccaron;kové kvality v jakémkoliv rozlišení p&amp;rcaron;i zachování stejné&#10;souborové velikosti. Stahujte obrázek Koktejl ve formátu SVG. Líbí se vám obrázek (klipart) Koktejl? Pou&amp;zcaron;ijte ho nap&amp;rcaron;íklad jako Avatar k profilu v n&amp;ecaron;jakém diskuzním fó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oktejl - Zajímavý obrázek s názvem Koktejl. Doporu&amp;ccaron;ujeme vám vyu&amp;zcaron;ít všech výhod, které jsou nabízeny vektorovou grafikou.&#10;U&amp;zcaron;ijte si špi&amp;ccaron;kové kvality v jakémkoliv rozlišení p&amp;rcaron;i zachování stejné&#10;souborové velikosti. Stahujte obrázek Koktejl ve formátu SVG. Líbí se vám obrázek (klipart) Koktejl? Pou&amp;zcaron;ijte ho nap&amp;rcaron;íklad jako Avatar k profilu v n&amp;ecaron;jakém diskuzním fóru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t xml:space="preserve">3) </w:t>
      </w:r>
      <w:r w:rsidRPr="00C402F1">
        <w:rPr>
          <w:noProof/>
          <w:sz w:val="28"/>
          <w:lang w:eastAsia="cs-CZ"/>
        </w:rPr>
        <w:t>Zapište číselným výrazem</w:t>
      </w:r>
      <w:r>
        <w:rPr>
          <w:noProof/>
          <w:sz w:val="28"/>
          <w:lang w:eastAsia="cs-CZ"/>
        </w:rPr>
        <w:t xml:space="preserve"> hmotnost sklenice s pitím</w:t>
      </w:r>
      <w:r>
        <w:rPr>
          <w:sz w:val="28"/>
        </w:rPr>
        <w:t xml:space="preserve">, víte-li, že hmotnost sklenice je x a pití </w:t>
      </w:r>
      <w:r w:rsidR="00C35433">
        <w:rPr>
          <w:sz w:val="28"/>
        </w:rPr>
        <w:t>má hmotnost</w:t>
      </w:r>
      <w:r>
        <w:rPr>
          <w:sz w:val="28"/>
        </w:rPr>
        <w:t xml:space="preserve"> 750 g.</w:t>
      </w:r>
      <w:r w:rsidRPr="00BD17C7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1188"/>
      </w:tblGrid>
      <w:tr w:rsidR="007377D6" w:rsidTr="007377D6">
        <w:tc>
          <w:tcPr>
            <w:tcW w:w="230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sklenice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118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p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ití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750 g</w:t>
            </w: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dohromady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 + 750</w:t>
            </w: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5794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C35433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Sklenice s pitím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="00C35433">
              <w:rPr>
                <w:i/>
                <w:color w:val="215868" w:themeColor="accent5" w:themeShade="80"/>
                <w:sz w:val="28"/>
                <w:szCs w:val="28"/>
              </w:rPr>
              <w:t>má hmotnost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</w:t>
            </w:r>
            <w:r>
              <w:rPr>
                <w:sz w:val="28"/>
                <w:szCs w:val="24"/>
              </w:rPr>
              <w:t xml:space="preserve">x + </w:t>
            </w:r>
            <w:proofErr w:type="gramStart"/>
            <w:r>
              <w:rPr>
                <w:sz w:val="28"/>
                <w:szCs w:val="24"/>
              </w:rPr>
              <w:t>750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g.</w:t>
            </w:r>
            <w:proofErr w:type="gramEnd"/>
          </w:p>
        </w:tc>
      </w:tr>
    </w:tbl>
    <w:p w:rsidR="007377D6" w:rsidRDefault="007377D6" w:rsidP="007377D6">
      <w:pPr>
        <w:spacing w:line="276" w:lineRule="auto"/>
        <w:ind w:hanging="284"/>
        <w:rPr>
          <w:sz w:val="28"/>
        </w:rPr>
      </w:pPr>
    </w:p>
    <w:p w:rsidR="007377D6" w:rsidRDefault="007377D6" w:rsidP="007377D6">
      <w:pPr>
        <w:spacing w:line="276" w:lineRule="auto"/>
        <w:ind w:hanging="284"/>
      </w:pPr>
      <w:r>
        <w:rPr>
          <w:sz w:val="28"/>
        </w:rPr>
        <w:t>4) Na prodejně ve skladu mají připraveno x palet s pytlíky mouky. Na každé paletě je 20 pytlíků. Kolik mají ve skladu připraveno pytlíků mouky? Sestavte výraz.</w:t>
      </w:r>
      <w:r w:rsidRPr="00EA5016">
        <w:t xml:space="preserve"> </w:t>
      </w:r>
    </w:p>
    <w:tbl>
      <w:tblPr>
        <w:tblStyle w:val="Mkatabulky"/>
        <w:tblW w:w="0" w:type="auto"/>
        <w:tblLook w:val="04A0"/>
      </w:tblPr>
      <w:tblGrid>
        <w:gridCol w:w="2376"/>
        <w:gridCol w:w="2230"/>
        <w:gridCol w:w="2165"/>
      </w:tblGrid>
      <w:tr w:rsidR="007377D6" w:rsidTr="007377D6">
        <w:tc>
          <w:tcPr>
            <w:tcW w:w="2376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palet</w:t>
            </w:r>
          </w:p>
        </w:tc>
        <w:tc>
          <w:tcPr>
            <w:tcW w:w="223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2165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noProof/>
                <w:color w:val="215868" w:themeColor="accent5" w:themeShade="80"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1450975</wp:posOffset>
                  </wp:positionH>
                  <wp:positionV relativeFrom="paragraph">
                    <wp:posOffset>-177800</wp:posOffset>
                  </wp:positionV>
                  <wp:extent cx="1809750" cy="2219325"/>
                  <wp:effectExtent l="19050" t="0" r="0" b="0"/>
                  <wp:wrapNone/>
                  <wp:docPr id="387" name="imgPreview" descr="jídlo,mouky,py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jídlo,mouky,py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377D6" w:rsidTr="007377D6">
        <w:tc>
          <w:tcPr>
            <w:tcW w:w="23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pytlíků na 1 paletě</w:t>
            </w:r>
          </w:p>
        </w:tc>
        <w:tc>
          <w:tcPr>
            <w:tcW w:w="223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20</w:t>
            </w: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23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celkem pytlíků</w:t>
            </w:r>
          </w:p>
        </w:tc>
        <w:tc>
          <w:tcPr>
            <w:tcW w:w="223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 ∙ 20</w:t>
            </w: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7377D6" w:rsidTr="007377D6">
        <w:tc>
          <w:tcPr>
            <w:tcW w:w="6771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EA5016" w:rsidRDefault="007377D6" w:rsidP="007377D6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Ve skladu mají připraveno celkem   </w:t>
            </w:r>
            <w:r>
              <w:rPr>
                <w:sz w:val="28"/>
                <w:szCs w:val="24"/>
              </w:rPr>
              <w:t xml:space="preserve">x ∙ </w:t>
            </w:r>
            <w:proofErr w:type="gramStart"/>
            <w:r>
              <w:rPr>
                <w:sz w:val="28"/>
                <w:szCs w:val="24"/>
              </w:rPr>
              <w:t>20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pytlíků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mouky.</w:t>
            </w:r>
          </w:p>
        </w:tc>
      </w:tr>
    </w:tbl>
    <w:p w:rsidR="007377D6" w:rsidRDefault="007377D6" w:rsidP="007377D6">
      <w:pPr>
        <w:spacing w:before="240" w:line="276" w:lineRule="auto"/>
        <w:rPr>
          <w:sz w:val="28"/>
        </w:rPr>
      </w:pPr>
      <w:r>
        <w:rPr>
          <w:sz w:val="28"/>
        </w:rPr>
        <w:t xml:space="preserve">Jak se změní výraz, odeberou-li prodavači z každé </w:t>
      </w:r>
      <w:r>
        <w:rPr>
          <w:sz w:val="28"/>
        </w:rPr>
        <w:br/>
        <w:t xml:space="preserve">palety 5 pytlíků mouky?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7377D6" w:rsidTr="007377D6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  <w:r>
              <w:rPr>
                <w:sz w:val="28"/>
                <w:szCs w:val="24"/>
              </w:rPr>
              <w:t>x ∙ (20 - 5) = x ∙ 15</w:t>
            </w:r>
          </w:p>
        </w:tc>
      </w:tr>
    </w:tbl>
    <w:p w:rsidR="007377D6" w:rsidRDefault="007377D6" w:rsidP="007377D6">
      <w:pPr>
        <w:spacing w:before="120" w:line="276" w:lineRule="auto"/>
        <w:rPr>
          <w:sz w:val="28"/>
        </w:rPr>
      </w:pPr>
      <w:r>
        <w:rPr>
          <w:sz w:val="28"/>
        </w:rPr>
        <w:t xml:space="preserve">Jak se změní výraz, odeberou-li prodavači potom </w:t>
      </w:r>
      <w:r>
        <w:rPr>
          <w:sz w:val="28"/>
        </w:rPr>
        <w:br/>
        <w:t>celou jednu paletu?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7377D6" w:rsidTr="007377D6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  <w:r>
              <w:rPr>
                <w:sz w:val="28"/>
                <w:szCs w:val="24"/>
              </w:rPr>
              <w:t>15 ∙ (x - 1)</w:t>
            </w:r>
          </w:p>
        </w:tc>
      </w:tr>
    </w:tbl>
    <w:p w:rsidR="007377D6" w:rsidRDefault="007377D6" w:rsidP="007377D6">
      <w:pPr>
        <w:spacing w:line="276" w:lineRule="auto"/>
        <w:rPr>
          <w:sz w:val="28"/>
        </w:rPr>
      </w:pPr>
    </w:p>
    <w:p w:rsidR="007377D6" w:rsidRDefault="007377D6" w:rsidP="007377D6">
      <w:pPr>
        <w:spacing w:line="276" w:lineRule="auto"/>
        <w:ind w:hanging="284"/>
        <w:rPr>
          <w:sz w:val="28"/>
        </w:rPr>
      </w:pPr>
      <w:r>
        <w:rPr>
          <w:sz w:val="28"/>
        </w:rPr>
        <w:t>5) V hypermarketu prodali v březnu x rohlíků, v dubnu jich prodali třikrát více. Jeden rohlík stojí 2,- Kč. Zapište jako výrazy množství a cenu prodaných rohlíků.</w:t>
      </w:r>
    </w:p>
    <w:tbl>
      <w:tblPr>
        <w:tblStyle w:val="Mkatabulky"/>
        <w:tblW w:w="0" w:type="auto"/>
        <w:tblLook w:val="04A0"/>
      </w:tblPr>
      <w:tblGrid>
        <w:gridCol w:w="1868"/>
        <w:gridCol w:w="3343"/>
        <w:gridCol w:w="567"/>
        <w:gridCol w:w="3510"/>
      </w:tblGrid>
      <w:tr w:rsidR="007377D6" w:rsidTr="007377D6">
        <w:tc>
          <w:tcPr>
            <w:tcW w:w="18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březen</w:t>
            </w:r>
          </w:p>
        </w:tc>
        <w:tc>
          <w:tcPr>
            <w:tcW w:w="33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proofErr w:type="gramStart"/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Množství:        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x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Cena:     2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x</w:t>
            </w:r>
          </w:p>
        </w:tc>
      </w:tr>
      <w:tr w:rsidR="007377D6" w:rsidTr="007377D6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duben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3 ∙ 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2 ∙ 3 ∙ x = 6 ∙ x</w:t>
            </w:r>
          </w:p>
        </w:tc>
      </w:tr>
      <w:tr w:rsidR="007377D6" w:rsidTr="007377D6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377D6" w:rsidRPr="00390E10" w:rsidRDefault="007377D6" w:rsidP="007377D6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celkem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x + 3 ∙ x = 4 ∙ 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7377D6" w:rsidRDefault="007377D6" w:rsidP="007377D6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2 ∙ x + 6 ∙ x = 8 ∙ x</w:t>
            </w:r>
          </w:p>
        </w:tc>
      </w:tr>
    </w:tbl>
    <w:p w:rsidR="00264BB8" w:rsidRDefault="00264BB8" w:rsidP="007377D6">
      <w:pPr>
        <w:spacing w:line="276" w:lineRule="auto"/>
        <w:ind w:hanging="284"/>
        <w:rPr>
          <w:sz w:val="28"/>
        </w:rPr>
        <w:sectPr w:rsidR="00264BB8" w:rsidSect="007377D6">
          <w:headerReference w:type="default" r:id="rId18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7313D2" w:rsidRPr="00BE7A91" w:rsidRDefault="00844D3F" w:rsidP="007377D6">
      <w:pPr>
        <w:spacing w:after="200" w:line="276" w:lineRule="auto"/>
      </w:pPr>
      <w:r>
        <w:t>1.</w:t>
      </w:r>
      <w:r w:rsidR="00BE7A91">
        <w:t xml:space="preserve"> </w:t>
      </w:r>
      <w:r w:rsidR="00BE7A91" w:rsidRPr="00BE7A91">
        <w:t>GERALD_G</w:t>
      </w:r>
      <w:r w:rsidR="00BE7A91">
        <w:t xml:space="preserve">. </w:t>
      </w:r>
      <w:r w:rsidR="00BE7A91">
        <w:rPr>
          <w:i/>
          <w:iCs/>
        </w:rPr>
        <w:t>Superia.cz</w:t>
      </w:r>
      <w:r w:rsidR="00BE7A91">
        <w:t xml:space="preserve"> [online]. [cit. </w:t>
      </w:r>
      <w:proofErr w:type="gramStart"/>
      <w:r w:rsidR="00BE7A91">
        <w:t>16.09.2013</w:t>
      </w:r>
      <w:proofErr w:type="gramEnd"/>
      <w:r w:rsidR="00BE7A91">
        <w:t xml:space="preserve">]. Dostupný na WWW: </w:t>
      </w:r>
      <w:r w:rsidR="007313D2" w:rsidRPr="007313D2">
        <w:t>http://obrazky.superia.cz/jidlo/hamburger.php</w:t>
      </w:r>
    </w:p>
    <w:p w:rsidR="007313D2" w:rsidRDefault="007313D2" w:rsidP="007313D2">
      <w:pPr>
        <w:spacing w:after="200" w:line="276" w:lineRule="auto"/>
      </w:pPr>
      <w:r>
        <w:t xml:space="preserve">2. PETRA_THURLOVA.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16.09.2013</w:t>
      </w:r>
      <w:proofErr w:type="gramEnd"/>
      <w:r>
        <w:t xml:space="preserve">]. Dostupný na WWW: </w:t>
      </w:r>
      <w:r w:rsidRPr="00A0607F">
        <w:t>http://obrazky.superia.cz/jidlo/babovka.php</w:t>
      </w:r>
    </w:p>
    <w:p w:rsidR="007313D2" w:rsidRPr="00BB203B" w:rsidRDefault="007313D2" w:rsidP="007313D2">
      <w:pPr>
        <w:spacing w:after="200" w:line="276" w:lineRule="auto"/>
      </w:pPr>
      <w:r>
        <w:t xml:space="preserve">3. CHRISDESIGN.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16.09.2013</w:t>
      </w:r>
      <w:proofErr w:type="gramEnd"/>
      <w:r>
        <w:t xml:space="preserve">]. Dostupný na WWW: </w:t>
      </w:r>
      <w:r w:rsidRPr="00A0607F">
        <w:t>http://obrazky.superia.cz/jidlo/cervena_paprika.php</w:t>
      </w:r>
    </w:p>
    <w:p w:rsidR="007313D2" w:rsidRPr="00BB203B" w:rsidRDefault="007313D2" w:rsidP="007313D2">
      <w:pPr>
        <w:spacing w:after="200" w:line="276" w:lineRule="auto"/>
      </w:pPr>
      <w:r>
        <w:t xml:space="preserve">4. SARKA_SLUKOVA.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16.09.2013</w:t>
      </w:r>
      <w:proofErr w:type="gramEnd"/>
      <w:r>
        <w:t xml:space="preserve">]. Dostupný na WWW: </w:t>
      </w:r>
      <w:r w:rsidRPr="00A0607F">
        <w:t>http://obrazky.superia.cz/jidlo/zmrzlina.php</w:t>
      </w:r>
    </w:p>
    <w:p w:rsidR="00844D3F" w:rsidRDefault="00844D3F" w:rsidP="00844D3F">
      <w:pPr>
        <w:spacing w:after="200" w:line="276" w:lineRule="auto"/>
        <w:rPr>
          <w:sz w:val="16"/>
          <w:szCs w:val="16"/>
        </w:rPr>
      </w:pPr>
      <w:r>
        <w:t xml:space="preserve">5. JEAN_VICTOR_BALIN.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</w:t>
      </w:r>
      <w:r w:rsidR="00BE7A91">
        <w:t>6</w:t>
      </w:r>
      <w:r>
        <w:t>.09.2013</w:t>
      </w:r>
      <w:proofErr w:type="gramEnd"/>
      <w:r>
        <w:t>]. Dostupný na WWW: http://obrazky.superia.cz/jidlo/veka.php</w:t>
      </w:r>
    </w:p>
    <w:p w:rsidR="00A0607F" w:rsidRPr="00BB203B" w:rsidRDefault="007313D2" w:rsidP="00A0607F">
      <w:pPr>
        <w:spacing w:after="200" w:line="276" w:lineRule="auto"/>
      </w:pPr>
      <w:r>
        <w:t>6. ADAM_NEBESKY</w:t>
      </w:r>
      <w:r w:rsidR="00A0607F">
        <w:t xml:space="preserve">. </w:t>
      </w:r>
      <w:r w:rsidR="00A0607F">
        <w:rPr>
          <w:i/>
          <w:iCs/>
        </w:rPr>
        <w:t>Superia.cz</w:t>
      </w:r>
      <w:r w:rsidR="00A0607F">
        <w:t xml:space="preserve"> [online]. [cit. </w:t>
      </w:r>
      <w:proofErr w:type="gramStart"/>
      <w:r w:rsidR="00A0607F">
        <w:t>16.09.2013</w:t>
      </w:r>
      <w:proofErr w:type="gramEnd"/>
      <w:r w:rsidR="00A0607F">
        <w:t xml:space="preserve">]. Dostupný na WWW: </w:t>
      </w:r>
      <w:r w:rsidR="00A0607F" w:rsidRPr="00A0607F">
        <w:t>http://obrazky.superia.cz/jidlo/koktejl.php</w:t>
      </w:r>
    </w:p>
    <w:p w:rsidR="00A0607F" w:rsidRPr="00BB203B" w:rsidRDefault="00A0607F" w:rsidP="00A0607F">
      <w:pPr>
        <w:spacing w:after="200" w:line="276" w:lineRule="auto"/>
      </w:pPr>
      <w:r>
        <w:t xml:space="preserve">7.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16.09.2013</w:t>
      </w:r>
      <w:proofErr w:type="gramEnd"/>
      <w:r>
        <w:t xml:space="preserve">]. Dostupný na WWW: </w:t>
      </w:r>
      <w:r w:rsidRPr="00A0607F">
        <w:t>http://office.microsoft.com/cs-cz/images/results.aspx?qu=mouka&amp;ex=1#ai:MC900325372|</w:t>
      </w:r>
    </w:p>
    <w:p w:rsidR="00844D3F" w:rsidRPr="00BB203B" w:rsidRDefault="00844D3F" w:rsidP="007377D6">
      <w:pPr>
        <w:spacing w:after="200" w:line="276" w:lineRule="auto"/>
      </w:pPr>
    </w:p>
    <w:p w:rsidR="007377D6" w:rsidRPr="002B306B" w:rsidRDefault="007377D6" w:rsidP="007377D6">
      <w:pPr>
        <w:spacing w:after="200" w:line="276" w:lineRule="auto"/>
        <w:rPr>
          <w:sz w:val="16"/>
          <w:szCs w:val="16"/>
        </w:rPr>
      </w:pPr>
    </w:p>
    <w:p w:rsidR="007377D6" w:rsidRDefault="007377D6">
      <w:pPr>
        <w:spacing w:after="200" w:line="276" w:lineRule="auto"/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DA9E4F081EA14DEBB48E376B9CC86E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7377D6" w:rsidRDefault="00BB203B" w:rsidP="007377D6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Výrazy s proměnnou –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7D6" w:rsidRDefault="00A606F2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17348"/>
        <w:placeholder>
          <w:docPart w:val="7698D275EFFC47A78FC2924D037BED13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264BB8">
          <w:rPr>
            <w:rFonts w:asciiTheme="majorHAnsi" w:eastAsiaTheme="majorEastAsia" w:hAnsiTheme="majorHAnsi" w:cstheme="majorBidi"/>
            <w:sz w:val="32"/>
            <w:szCs w:val="32"/>
          </w:rPr>
          <w:t>Výrazy s proměnnou – pracovní list</w:t>
        </w:r>
      </w:sdtContent>
    </w:sdt>
    <w:r w:rsidR="00264BB8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B8" w:rsidRDefault="00A606F2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17347"/>
        <w:placeholder>
          <w:docPart w:val="2143B6D49572403CAE698EACCBB1905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264BB8">
          <w:rPr>
            <w:rFonts w:asciiTheme="majorHAnsi" w:eastAsiaTheme="majorEastAsia" w:hAnsiTheme="majorHAnsi" w:cstheme="majorBidi"/>
            <w:sz w:val="32"/>
            <w:szCs w:val="32"/>
          </w:rPr>
          <w:t>Výrazy s proměnnou – pracovní list</w:t>
        </w:r>
      </w:sdtContent>
    </w:sdt>
    <w:r w:rsidR="00264BB8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94D5F"/>
    <w:rsid w:val="001605C2"/>
    <w:rsid w:val="00164A54"/>
    <w:rsid w:val="001F407D"/>
    <w:rsid w:val="00233418"/>
    <w:rsid w:val="00264BB8"/>
    <w:rsid w:val="0026555B"/>
    <w:rsid w:val="004F0584"/>
    <w:rsid w:val="00505DB0"/>
    <w:rsid w:val="00525E51"/>
    <w:rsid w:val="00590DEA"/>
    <w:rsid w:val="005D634B"/>
    <w:rsid w:val="006E5592"/>
    <w:rsid w:val="007057E2"/>
    <w:rsid w:val="007313D2"/>
    <w:rsid w:val="007377D6"/>
    <w:rsid w:val="00834945"/>
    <w:rsid w:val="00844D3F"/>
    <w:rsid w:val="0086116F"/>
    <w:rsid w:val="00897DB2"/>
    <w:rsid w:val="00922F4A"/>
    <w:rsid w:val="009669D2"/>
    <w:rsid w:val="00A0607F"/>
    <w:rsid w:val="00A606F2"/>
    <w:rsid w:val="00A63276"/>
    <w:rsid w:val="00A67EFE"/>
    <w:rsid w:val="00AB4A10"/>
    <w:rsid w:val="00AE6D68"/>
    <w:rsid w:val="00B66BF6"/>
    <w:rsid w:val="00B676A2"/>
    <w:rsid w:val="00BB203B"/>
    <w:rsid w:val="00BC2D6E"/>
    <w:rsid w:val="00BE2135"/>
    <w:rsid w:val="00BE7A91"/>
    <w:rsid w:val="00C00DD6"/>
    <w:rsid w:val="00C30B45"/>
    <w:rsid w:val="00C35433"/>
    <w:rsid w:val="00E31ED3"/>
    <w:rsid w:val="00E87EB5"/>
    <w:rsid w:val="00EC0DE4"/>
    <w:rsid w:val="00ED6A09"/>
    <w:rsid w:val="00FA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A9E4F081EA14DEBB48E376B9CC86E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F8213F-42E8-4049-B0C9-37DBE9777018}"/>
      </w:docPartPr>
      <w:docPartBody>
        <w:p w:rsidR="00FB3937" w:rsidRDefault="00FB3937" w:rsidP="00FB3937">
          <w:pPr>
            <w:pStyle w:val="DA9E4F081EA14DEBB48E376B9CC86E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7698D275EFFC47A78FC2924D037BED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0B8CA7-093E-46B6-8E8D-EF0AC064DDE1}"/>
      </w:docPartPr>
      <w:docPartBody>
        <w:p w:rsidR="00FB3937" w:rsidRDefault="00FB3937" w:rsidP="00FB3937">
          <w:pPr>
            <w:pStyle w:val="7698D275EFFC47A78FC2924D037BED1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2143B6D49572403CAE698EACCBB190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FC9E3E-27A1-40BE-8A27-6435219AAE2D}"/>
      </w:docPartPr>
      <w:docPartBody>
        <w:p w:rsidR="00BE5CCA" w:rsidRDefault="00C73781" w:rsidP="00C73781">
          <w:pPr>
            <w:pStyle w:val="2143B6D49572403CAE698EACCBB1905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2733EA"/>
    <w:rsid w:val="00BE5CCA"/>
    <w:rsid w:val="00C73781"/>
    <w:rsid w:val="00D04138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50816-A1AD-416D-B095-15E8F3619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88</TotalTime>
  <Pages>6</Pages>
  <Words>712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s proměnnou – pracovní list</vt:lpstr>
    </vt:vector>
  </TitlesOfParts>
  <Company/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Výrazy s proměnnou – pracovní list</dc:title>
  <dc:creator>mbenedova</dc:creator>
  <cp:lastModifiedBy>Maruška</cp:lastModifiedBy>
  <cp:revision>8</cp:revision>
  <dcterms:created xsi:type="dcterms:W3CDTF">2013-09-20T09:49:00Z</dcterms:created>
  <dcterms:modified xsi:type="dcterms:W3CDTF">2014-01-12T21:53:00Z</dcterms:modified>
</cp:coreProperties>
</file>