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A93EB1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967DF2" w:rsidRDefault="00967DF2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967DF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Mgr. Lucie Imrová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967DF2" w:rsidRDefault="0034255F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VY_12</w:t>
            </w:r>
            <w:r w:rsidR="00967DF2" w:rsidRPr="00967DF2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 xml:space="preserve">_INOVACE_01A_23_Boris </w:t>
            </w:r>
            <w:proofErr w:type="spellStart"/>
            <w:r w:rsidR="00967DF2" w:rsidRPr="00967DF2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Vian</w:t>
            </w:r>
            <w:proofErr w:type="spellEnd"/>
            <w:r w:rsidR="00967DF2" w:rsidRPr="00967DF2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 xml:space="preserve">: Pěna dní 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967DF2" w:rsidRDefault="00967DF2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967DF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Světová literatura</w:t>
            </w:r>
            <w:r w:rsidR="00C7501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20. 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967DF2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967DF2">
              <w:rPr>
                <w:rFonts w:eastAsia="Times New Roman" w:cs="Arial"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967DF2" w:rsidRDefault="00967DF2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gramStart"/>
            <w:r w:rsidRPr="00967DF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29.7.2013</w:t>
            </w:r>
            <w:proofErr w:type="gramEnd"/>
          </w:p>
        </w:tc>
      </w:tr>
    </w:tbl>
    <w:p w:rsidR="0094053D" w:rsidRDefault="0094053D" w:rsidP="00EE63DF">
      <w:pPr>
        <w:spacing w:after="1080"/>
      </w:pPr>
    </w:p>
    <w:p w:rsidR="006F03B3" w:rsidRDefault="006F03B3" w:rsidP="00EE63DF">
      <w:pPr>
        <w:spacing w:after="1080"/>
      </w:pPr>
    </w:p>
    <w:p w:rsidR="006F03B3" w:rsidRDefault="006F03B3" w:rsidP="00EE63DF">
      <w:pPr>
        <w:spacing w:after="1080"/>
      </w:pPr>
    </w:p>
    <w:p w:rsidR="006F03B3" w:rsidRDefault="006F03B3" w:rsidP="00EE63DF">
      <w:pPr>
        <w:spacing w:after="1080"/>
      </w:pPr>
    </w:p>
    <w:p w:rsidR="00347ED3" w:rsidRDefault="00347ED3" w:rsidP="00EE63DF">
      <w:pPr>
        <w:spacing w:after="1080"/>
      </w:pPr>
    </w:p>
    <w:p w:rsidR="00EE63DF" w:rsidRPr="00BD2D99" w:rsidRDefault="00EE63DF" w:rsidP="00EE63DF">
      <w:pPr>
        <w:spacing w:before="240" w:after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BD2D99">
        <w:rPr>
          <w:rFonts w:ascii="Times New Roman" w:hAnsi="Times New Roman"/>
          <w:b/>
          <w:bCs/>
          <w:sz w:val="28"/>
          <w:szCs w:val="28"/>
        </w:rPr>
        <w:lastRenderedPageBreak/>
        <w:t>ANOTACE</w:t>
      </w:r>
    </w:p>
    <w:p w:rsidR="00BD2D99" w:rsidRDefault="00BD2D99" w:rsidP="00BD2D99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 xml:space="preserve">Materiál obsahuje pracovní list k tématu světové literatury 20. století, konkrétně k románu Borise </w:t>
      </w:r>
      <w:proofErr w:type="spellStart"/>
      <w:r w:rsidRPr="00BD2D99">
        <w:rPr>
          <w:rFonts w:ascii="Times New Roman" w:hAnsi="Times New Roman"/>
          <w:sz w:val="24"/>
          <w:szCs w:val="24"/>
        </w:rPr>
        <w:t>Viana</w:t>
      </w:r>
      <w:proofErr w:type="spellEnd"/>
      <w:r w:rsidRPr="00BD2D99">
        <w:rPr>
          <w:rFonts w:ascii="Times New Roman" w:hAnsi="Times New Roman"/>
          <w:sz w:val="24"/>
          <w:szCs w:val="24"/>
        </w:rPr>
        <w:t xml:space="preserve"> Pěna dní. DUM je určen pro výuku ve 4. ročníku 4letého studia a 6. ročníku 6letého studia. </w:t>
      </w:r>
    </w:p>
    <w:p w:rsidR="00BD2D99" w:rsidRPr="00BD2D99" w:rsidRDefault="00BD2D99" w:rsidP="00BD2D99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>Studenti aktivně pracují s textem za pomoci uvedených otázek a úkolů</w:t>
      </w:r>
      <w:r w:rsidR="00425066" w:rsidRPr="00B735AF">
        <w:rPr>
          <w:rFonts w:ascii="Times New Roman" w:hAnsi="Times New Roman"/>
          <w:sz w:val="24"/>
          <w:szCs w:val="24"/>
        </w:rPr>
        <w:t>, hledají v textu</w:t>
      </w:r>
      <w:r w:rsidR="00425066">
        <w:rPr>
          <w:rFonts w:ascii="Times New Roman" w:hAnsi="Times New Roman"/>
          <w:sz w:val="24"/>
          <w:szCs w:val="24"/>
        </w:rPr>
        <w:t xml:space="preserve"> např. obrazná pojmenování,</w:t>
      </w:r>
      <w:r w:rsidR="00425066" w:rsidRPr="00B735AF">
        <w:rPr>
          <w:rFonts w:ascii="Times New Roman" w:hAnsi="Times New Roman"/>
          <w:sz w:val="24"/>
          <w:szCs w:val="24"/>
        </w:rPr>
        <w:t xml:space="preserve"> zamýšlejí </w:t>
      </w:r>
      <w:r w:rsidR="00425066">
        <w:rPr>
          <w:rFonts w:ascii="Times New Roman" w:hAnsi="Times New Roman"/>
          <w:sz w:val="24"/>
          <w:szCs w:val="24"/>
        </w:rPr>
        <w:t>se nad tématy úryvků a celkově tím rozvíjí čtenářskou gramotnost.</w:t>
      </w:r>
    </w:p>
    <w:p w:rsidR="00BD2D99" w:rsidRPr="00BD2D99" w:rsidRDefault="00BD2D99" w:rsidP="00BD2D99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 xml:space="preserve">Pracovní list je možné předat žákům k domácí přípravě např. prostřednictvím internetového úložiště nebo na jejich </w:t>
      </w:r>
      <w:r>
        <w:rPr>
          <w:rFonts w:ascii="Times New Roman" w:hAnsi="Times New Roman"/>
          <w:sz w:val="24"/>
          <w:szCs w:val="24"/>
        </w:rPr>
        <w:t>e-</w:t>
      </w:r>
      <w:r w:rsidRPr="00BD2D99">
        <w:rPr>
          <w:rFonts w:ascii="Times New Roman" w:hAnsi="Times New Roman"/>
          <w:sz w:val="24"/>
          <w:szCs w:val="24"/>
        </w:rPr>
        <w:t>mailové adresy nebo může být vytištěn jako pracovní list pro individuální práci</w:t>
      </w:r>
      <w:r w:rsidR="00425066">
        <w:rPr>
          <w:rFonts w:ascii="Times New Roman" w:hAnsi="Times New Roman"/>
          <w:sz w:val="24"/>
          <w:szCs w:val="24"/>
        </w:rPr>
        <w:t xml:space="preserve"> v hodině</w:t>
      </w:r>
      <w:r w:rsidR="00706355">
        <w:rPr>
          <w:rFonts w:ascii="Times New Roman" w:hAnsi="Times New Roman"/>
          <w:sz w:val="24"/>
          <w:szCs w:val="24"/>
        </w:rPr>
        <w:t>.</w:t>
      </w:r>
    </w:p>
    <w:p w:rsidR="00BD2D99" w:rsidRPr="00BD2D99" w:rsidRDefault="00BD2D99" w:rsidP="00BD2D99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>Potřebné doplňující informace vyhledávají na internetu</w:t>
      </w:r>
      <w:r w:rsidR="00706355">
        <w:rPr>
          <w:rFonts w:ascii="Times New Roman" w:hAnsi="Times New Roman"/>
          <w:sz w:val="24"/>
          <w:szCs w:val="24"/>
        </w:rPr>
        <w:t>.</w:t>
      </w:r>
    </w:p>
    <w:p w:rsidR="00BD2D99" w:rsidRPr="00BD2D99" w:rsidRDefault="00BD2D99" w:rsidP="00BD2D99">
      <w:pPr>
        <w:spacing w:before="120" w:after="120"/>
        <w:rPr>
          <w:rFonts w:ascii="Times New Roman" w:hAnsi="Times New Roman"/>
          <w:sz w:val="24"/>
          <w:szCs w:val="24"/>
        </w:rPr>
      </w:pPr>
      <w:r w:rsidRPr="00BD2D99">
        <w:rPr>
          <w:rFonts w:ascii="Times New Roman" w:hAnsi="Times New Roman"/>
          <w:sz w:val="24"/>
          <w:szCs w:val="24"/>
        </w:rPr>
        <w:t>Materiál je určen k interaktivní výuce.</w:t>
      </w:r>
    </w:p>
    <w:p w:rsidR="00EE63DF" w:rsidRPr="00EE63DF" w:rsidRDefault="00EE63DF" w:rsidP="00EE63DF">
      <w:pPr>
        <w:spacing w:before="120" w:after="120"/>
        <w:rPr>
          <w:rFonts w:ascii="Garamond" w:hAnsi="Garamond"/>
        </w:rPr>
      </w:pPr>
    </w:p>
    <w:p w:rsidR="00A93EB1" w:rsidRPr="006F03B3" w:rsidRDefault="00EE63DF" w:rsidP="00A93EB1">
      <w:pPr>
        <w:rPr>
          <w:rFonts w:ascii="Times New Roman" w:hAnsi="Times New Roman"/>
          <w:b/>
          <w:sz w:val="32"/>
          <w:szCs w:val="32"/>
          <w:u w:val="single"/>
        </w:rPr>
      </w:pPr>
      <w:r>
        <w:br w:type="page"/>
      </w:r>
      <w:r w:rsidR="00A93EB1" w:rsidRPr="006F03B3">
        <w:rPr>
          <w:rFonts w:ascii="Times New Roman" w:hAnsi="Times New Roman"/>
          <w:b/>
          <w:sz w:val="32"/>
          <w:szCs w:val="32"/>
          <w:u w:val="single"/>
        </w:rPr>
        <w:lastRenderedPageBreak/>
        <w:t xml:space="preserve">Boris </w:t>
      </w:r>
      <w:proofErr w:type="spellStart"/>
      <w:r w:rsidR="00A93EB1" w:rsidRPr="006F03B3">
        <w:rPr>
          <w:rFonts w:ascii="Times New Roman" w:hAnsi="Times New Roman"/>
          <w:b/>
          <w:sz w:val="32"/>
          <w:szCs w:val="32"/>
          <w:u w:val="single"/>
        </w:rPr>
        <w:t>Vian</w:t>
      </w:r>
      <w:proofErr w:type="spellEnd"/>
      <w:r w:rsidR="00A93EB1" w:rsidRPr="006F03B3">
        <w:rPr>
          <w:rFonts w:ascii="Times New Roman" w:hAnsi="Times New Roman"/>
          <w:b/>
          <w:sz w:val="32"/>
          <w:szCs w:val="32"/>
          <w:u w:val="single"/>
        </w:rPr>
        <w:t xml:space="preserve"> (1920 - 1959)</w:t>
      </w:r>
      <w:r w:rsidR="006E11C1">
        <w:rPr>
          <w:rFonts w:ascii="Times New Roman" w:hAnsi="Times New Roman"/>
          <w:b/>
          <w:sz w:val="32"/>
          <w:szCs w:val="32"/>
          <w:u w:val="single"/>
        </w:rPr>
        <w:tab/>
      </w:r>
    </w:p>
    <w:p w:rsidR="008C247E" w:rsidRPr="006F03B3" w:rsidRDefault="00181CF8" w:rsidP="00A93EB1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4430726</wp:posOffset>
            </wp:positionH>
            <wp:positionV relativeFrom="paragraph">
              <wp:posOffset>-525228</wp:posOffset>
            </wp:positionV>
            <wp:extent cx="1229305" cy="1606164"/>
            <wp:effectExtent l="19050" t="0" r="8945" b="0"/>
            <wp:wrapNone/>
            <wp:docPr id="2" name="obrázek 1" descr="http://upload.wikimedia.org/wikipedia/commons/1/14/Boris_Vian_se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1/14/Boris_Vian_sep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05" cy="1606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3EB1" w:rsidRPr="006F03B3">
        <w:rPr>
          <w:rFonts w:ascii="Times New Roman" w:hAnsi="Times New Roman"/>
          <w:sz w:val="24"/>
          <w:szCs w:val="24"/>
        </w:rPr>
        <w:t xml:space="preserve">Psal i pod pseudonymem: </w:t>
      </w:r>
      <w:proofErr w:type="spellStart"/>
      <w:r w:rsidR="00A93EB1" w:rsidRPr="006F03B3">
        <w:rPr>
          <w:rFonts w:ascii="Times New Roman" w:hAnsi="Times New Roman"/>
          <w:sz w:val="24"/>
          <w:szCs w:val="24"/>
        </w:rPr>
        <w:t>Vernon</w:t>
      </w:r>
      <w:proofErr w:type="spellEnd"/>
      <w:r w:rsidR="00A93EB1" w:rsidRPr="006F03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3EB1" w:rsidRPr="006F03B3">
        <w:rPr>
          <w:rFonts w:ascii="Times New Roman" w:hAnsi="Times New Roman"/>
          <w:sz w:val="24"/>
          <w:szCs w:val="24"/>
        </w:rPr>
        <w:t>Sullivan</w:t>
      </w:r>
      <w:proofErr w:type="spellEnd"/>
      <w:r w:rsidR="00A93EB1" w:rsidRPr="006F03B3">
        <w:rPr>
          <w:rFonts w:ascii="Times New Roman" w:hAnsi="Times New Roman"/>
          <w:sz w:val="24"/>
          <w:szCs w:val="24"/>
        </w:rPr>
        <w:t xml:space="preserve"> </w:t>
      </w:r>
    </w:p>
    <w:p w:rsidR="008C247E" w:rsidRPr="006F03B3" w:rsidRDefault="00A93EB1" w:rsidP="00A93EB1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 xml:space="preserve">Představitel poválečné francouzské prózy </w:t>
      </w:r>
    </w:p>
    <w:p w:rsidR="008C247E" w:rsidRPr="006F03B3" w:rsidRDefault="00A93EB1" w:rsidP="00A93EB1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>Spisovatel, jazzový trumpetista, hudební kritik</w:t>
      </w:r>
    </w:p>
    <w:p w:rsidR="008C247E" w:rsidRPr="006F03B3" w:rsidRDefault="00A93EB1" w:rsidP="00A93EB1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>Tvorba ovlivněna existencialismem, obsahuje prvky absurdity</w:t>
      </w:r>
    </w:p>
    <w:p w:rsidR="008C247E" w:rsidRPr="006F03B3" w:rsidRDefault="00A93EB1" w:rsidP="00A93EB1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>V dílech využíval fantazii, hru, mystifikaci, černý humor, idealizace lásky</w:t>
      </w:r>
    </w:p>
    <w:p w:rsidR="00A93EB1" w:rsidRPr="006F03B3" w:rsidRDefault="00A93EB1" w:rsidP="00A93EB1">
      <w:pPr>
        <w:rPr>
          <w:rFonts w:ascii="Times New Roman" w:hAnsi="Times New Roman"/>
          <w:b/>
          <w:sz w:val="28"/>
          <w:szCs w:val="28"/>
          <w:u w:val="single"/>
        </w:rPr>
      </w:pPr>
      <w:r w:rsidRPr="006F03B3">
        <w:rPr>
          <w:rFonts w:ascii="Times New Roman" w:hAnsi="Times New Roman"/>
          <w:b/>
          <w:sz w:val="28"/>
          <w:szCs w:val="28"/>
          <w:u w:val="single"/>
        </w:rPr>
        <w:t>Tvorba:</w:t>
      </w:r>
    </w:p>
    <w:p w:rsidR="008C247E" w:rsidRPr="006F03B3" w:rsidRDefault="00A93EB1" w:rsidP="00A93EB1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>Naplivu na vaše hroby (1946)</w:t>
      </w:r>
    </w:p>
    <w:p w:rsidR="008C247E" w:rsidRPr="006F03B3" w:rsidRDefault="00A93EB1" w:rsidP="00A93EB1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>Pěna dní (1947)</w:t>
      </w:r>
    </w:p>
    <w:p w:rsidR="008C247E" w:rsidRPr="006F03B3" w:rsidRDefault="00A93EB1" w:rsidP="00A93EB1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 xml:space="preserve">Mravenci (1949) </w:t>
      </w:r>
    </w:p>
    <w:p w:rsidR="008C247E" w:rsidRDefault="00A93EB1" w:rsidP="00A93EB1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proofErr w:type="spellStart"/>
      <w:r w:rsidRPr="006F03B3">
        <w:rPr>
          <w:rFonts w:ascii="Times New Roman" w:hAnsi="Times New Roman"/>
          <w:sz w:val="24"/>
          <w:szCs w:val="24"/>
        </w:rPr>
        <w:t>Srdcerváč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 (1953) </w:t>
      </w:r>
    </w:p>
    <w:p w:rsidR="00347ED3" w:rsidRPr="006F03B3" w:rsidRDefault="00347ED3" w:rsidP="00347ED3">
      <w:pPr>
        <w:ind w:left="720"/>
        <w:rPr>
          <w:rFonts w:ascii="Times New Roman" w:hAnsi="Times New Roman"/>
          <w:sz w:val="24"/>
          <w:szCs w:val="24"/>
        </w:rPr>
      </w:pPr>
    </w:p>
    <w:p w:rsidR="00A93EB1" w:rsidRPr="006F03B3" w:rsidRDefault="00A93EB1" w:rsidP="00A93EB1">
      <w:pPr>
        <w:rPr>
          <w:rFonts w:ascii="Times New Roman" w:hAnsi="Times New Roman"/>
          <w:b/>
          <w:sz w:val="28"/>
          <w:szCs w:val="28"/>
          <w:u w:val="single"/>
        </w:rPr>
      </w:pPr>
      <w:r w:rsidRPr="006F03B3">
        <w:rPr>
          <w:rFonts w:ascii="Times New Roman" w:hAnsi="Times New Roman"/>
          <w:b/>
          <w:sz w:val="28"/>
          <w:szCs w:val="28"/>
          <w:u w:val="single"/>
        </w:rPr>
        <w:t>Pěna dní</w:t>
      </w:r>
    </w:p>
    <w:p w:rsidR="008C247E" w:rsidRPr="006F03B3" w:rsidRDefault="00A93EB1" w:rsidP="00A93EB1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 xml:space="preserve">Milostný příběh mezi bohatým mladíkem </w:t>
      </w:r>
      <w:proofErr w:type="spellStart"/>
      <w:r w:rsidRPr="006F03B3">
        <w:rPr>
          <w:rFonts w:ascii="Times New Roman" w:hAnsi="Times New Roman"/>
          <w:b/>
          <w:bCs/>
          <w:sz w:val="24"/>
          <w:szCs w:val="24"/>
        </w:rPr>
        <w:t>Colinem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 a okouzlující dívkou </w:t>
      </w:r>
      <w:proofErr w:type="spellStart"/>
      <w:r w:rsidRPr="006F03B3">
        <w:rPr>
          <w:rFonts w:ascii="Times New Roman" w:hAnsi="Times New Roman"/>
          <w:b/>
          <w:bCs/>
          <w:sz w:val="24"/>
          <w:szCs w:val="24"/>
        </w:rPr>
        <w:t>Chloé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, která po svatbě onemocní a navzdory </w:t>
      </w:r>
      <w:proofErr w:type="spellStart"/>
      <w:r w:rsidRPr="006F03B3">
        <w:rPr>
          <w:rFonts w:ascii="Times New Roman" w:hAnsi="Times New Roman"/>
          <w:sz w:val="24"/>
          <w:szCs w:val="24"/>
        </w:rPr>
        <w:t>Colinovu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 úsilí o její záchranu umírá</w:t>
      </w:r>
      <w:r w:rsidR="00706355">
        <w:rPr>
          <w:rFonts w:ascii="Times New Roman" w:hAnsi="Times New Roman"/>
          <w:sz w:val="24"/>
          <w:szCs w:val="24"/>
        </w:rPr>
        <w:t>,</w:t>
      </w:r>
    </w:p>
    <w:p w:rsidR="008C247E" w:rsidRPr="006F03B3" w:rsidRDefault="00A93EB1" w:rsidP="00A93EB1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 xml:space="preserve">Souběžně se odvíjí příběh </w:t>
      </w:r>
      <w:proofErr w:type="spellStart"/>
      <w:r w:rsidRPr="006F03B3">
        <w:rPr>
          <w:rFonts w:ascii="Times New Roman" w:hAnsi="Times New Roman"/>
          <w:b/>
          <w:bCs/>
          <w:sz w:val="24"/>
          <w:szCs w:val="24"/>
        </w:rPr>
        <w:t>Chicka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6F03B3">
        <w:rPr>
          <w:rFonts w:ascii="Times New Roman" w:hAnsi="Times New Roman"/>
          <w:b/>
          <w:bCs/>
          <w:sz w:val="24"/>
          <w:szCs w:val="24"/>
        </w:rPr>
        <w:t>Alison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, i ten ale končí tragicky. </w:t>
      </w:r>
      <w:proofErr w:type="spellStart"/>
      <w:r w:rsidRPr="006F03B3">
        <w:rPr>
          <w:rFonts w:ascii="Times New Roman" w:hAnsi="Times New Roman"/>
          <w:sz w:val="24"/>
          <w:szCs w:val="24"/>
        </w:rPr>
        <w:t>Chick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 díky obdivu k filozofu </w:t>
      </w:r>
      <w:r w:rsidRPr="006F03B3">
        <w:rPr>
          <w:rFonts w:ascii="Times New Roman" w:hAnsi="Times New Roman"/>
          <w:b/>
          <w:bCs/>
          <w:sz w:val="24"/>
          <w:szCs w:val="24"/>
        </w:rPr>
        <w:t xml:space="preserve">Jeanu-Sol </w:t>
      </w:r>
      <w:proofErr w:type="spellStart"/>
      <w:r w:rsidRPr="006F03B3">
        <w:rPr>
          <w:rFonts w:ascii="Times New Roman" w:hAnsi="Times New Roman"/>
          <w:b/>
          <w:bCs/>
          <w:sz w:val="24"/>
          <w:szCs w:val="24"/>
        </w:rPr>
        <w:t>Partrovi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 zapomíná na okolní svět, jeho partnerka vše řeší zabitím filozofa</w:t>
      </w:r>
      <w:r w:rsidR="00706355">
        <w:rPr>
          <w:rFonts w:ascii="Times New Roman" w:hAnsi="Times New Roman"/>
          <w:sz w:val="24"/>
          <w:szCs w:val="24"/>
        </w:rPr>
        <w:t>,</w:t>
      </w:r>
    </w:p>
    <w:p w:rsidR="008C247E" w:rsidRPr="006F03B3" w:rsidRDefault="00A93EB1" w:rsidP="00A93EB1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 xml:space="preserve">V románu vystupuje i </w:t>
      </w:r>
      <w:proofErr w:type="spellStart"/>
      <w:r w:rsidRPr="006F03B3">
        <w:rPr>
          <w:rFonts w:ascii="Times New Roman" w:hAnsi="Times New Roman"/>
          <w:sz w:val="24"/>
          <w:szCs w:val="24"/>
        </w:rPr>
        <w:t>Chickův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 kuchař a přítel </w:t>
      </w:r>
      <w:r w:rsidRPr="006F03B3">
        <w:rPr>
          <w:rFonts w:ascii="Times New Roman" w:hAnsi="Times New Roman"/>
          <w:b/>
          <w:bCs/>
          <w:sz w:val="24"/>
          <w:szCs w:val="24"/>
        </w:rPr>
        <w:t>Nicolas</w:t>
      </w:r>
      <w:r w:rsidR="00706355" w:rsidRPr="00706355">
        <w:rPr>
          <w:rFonts w:ascii="Times New Roman" w:hAnsi="Times New Roman"/>
          <w:bCs/>
          <w:sz w:val="24"/>
          <w:szCs w:val="24"/>
        </w:rPr>
        <w:t>.</w:t>
      </w:r>
    </w:p>
    <w:p w:rsidR="00CC289E" w:rsidRDefault="00CC289E" w:rsidP="00A93EB1">
      <w:pPr>
        <w:rPr>
          <w:rFonts w:ascii="Times New Roman" w:hAnsi="Times New Roman"/>
          <w:b/>
        </w:rPr>
      </w:pPr>
    </w:p>
    <w:p w:rsidR="00347ED3" w:rsidRDefault="00347ED3" w:rsidP="00A93EB1">
      <w:pPr>
        <w:rPr>
          <w:rFonts w:ascii="Times New Roman" w:hAnsi="Times New Roman"/>
          <w:b/>
        </w:rPr>
      </w:pPr>
    </w:p>
    <w:p w:rsidR="00A93EB1" w:rsidRPr="00347ED3" w:rsidRDefault="00CC289E" w:rsidP="00A93EB1">
      <w:pPr>
        <w:rPr>
          <w:rFonts w:ascii="Times New Roman" w:hAnsi="Times New Roman"/>
          <w:b/>
          <w:sz w:val="28"/>
          <w:szCs w:val="28"/>
          <w:u w:val="single"/>
        </w:rPr>
      </w:pPr>
      <w:r w:rsidRPr="00347ED3">
        <w:rPr>
          <w:rFonts w:ascii="Times New Roman" w:hAnsi="Times New Roman"/>
          <w:b/>
          <w:sz w:val="28"/>
          <w:szCs w:val="28"/>
          <w:u w:val="single"/>
        </w:rPr>
        <w:t>Za pomoci internetu v</w:t>
      </w:r>
      <w:r w:rsidR="00A93EB1" w:rsidRPr="00347ED3">
        <w:rPr>
          <w:rFonts w:ascii="Times New Roman" w:hAnsi="Times New Roman"/>
          <w:b/>
          <w:sz w:val="28"/>
          <w:szCs w:val="28"/>
          <w:u w:val="single"/>
        </w:rPr>
        <w:t>ysvětlete tyto pojmy:</w:t>
      </w:r>
    </w:p>
    <w:p w:rsidR="00CC289E" w:rsidRPr="00CC289E" w:rsidRDefault="00DF37D4" w:rsidP="00CC289E">
      <w:pPr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="00A93EB1" w:rsidRPr="00CC289E">
        <w:rPr>
          <w:rFonts w:ascii="Times New Roman" w:hAnsi="Times New Roman"/>
          <w:b/>
          <w:sz w:val="24"/>
          <w:szCs w:val="24"/>
        </w:rPr>
        <w:t>bsurdno</w:t>
      </w:r>
      <w:r w:rsidR="00CC289E" w:rsidRPr="00CC289E">
        <w:rPr>
          <w:rFonts w:ascii="Times New Roman" w:hAnsi="Times New Roman"/>
          <w:b/>
          <w:sz w:val="24"/>
          <w:szCs w:val="24"/>
        </w:rPr>
        <w:t xml:space="preserve"> </w:t>
      </w:r>
      <w:r w:rsidR="00CC289E">
        <w:rPr>
          <w:rFonts w:ascii="Times New Roman" w:hAnsi="Times New Roman"/>
          <w:b/>
          <w:sz w:val="24"/>
          <w:szCs w:val="24"/>
        </w:rPr>
        <w:tab/>
      </w:r>
      <w:hyperlink r:id="rId8" w:history="1">
        <w:r w:rsidR="00CC289E" w:rsidRPr="00706355">
          <w:rPr>
            <w:rStyle w:val="Hypertextovodkaz"/>
            <w:rFonts w:ascii="Times New Roman" w:hAnsi="Times New Roman"/>
            <w:b/>
            <w:sz w:val="24"/>
            <w:szCs w:val="24"/>
          </w:rPr>
          <w:t>http://cs.wikipedia.org/wiki/Absurdno</w:t>
        </w:r>
      </w:hyperlink>
    </w:p>
    <w:p w:rsidR="008C247E" w:rsidRPr="00CC289E" w:rsidRDefault="00DF37D4" w:rsidP="00CC289E">
      <w:pPr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</w:t>
      </w:r>
      <w:bookmarkStart w:id="0" w:name="_GoBack"/>
      <w:bookmarkEnd w:id="0"/>
      <w:r w:rsidR="00CC289E">
        <w:rPr>
          <w:rFonts w:ascii="Times New Roman" w:hAnsi="Times New Roman"/>
          <w:b/>
          <w:sz w:val="24"/>
          <w:szCs w:val="24"/>
        </w:rPr>
        <w:t>xistenci</w:t>
      </w:r>
      <w:r w:rsidR="00A93EB1" w:rsidRPr="006F03B3">
        <w:rPr>
          <w:rFonts w:ascii="Times New Roman" w:hAnsi="Times New Roman"/>
          <w:b/>
          <w:sz w:val="24"/>
          <w:szCs w:val="24"/>
        </w:rPr>
        <w:t>alismus</w:t>
      </w:r>
      <w:r w:rsidR="00CC289E">
        <w:rPr>
          <w:rFonts w:ascii="Times New Roman" w:hAnsi="Times New Roman"/>
          <w:b/>
          <w:sz w:val="24"/>
          <w:szCs w:val="24"/>
        </w:rPr>
        <w:tab/>
      </w:r>
      <w:hyperlink r:id="rId9" w:history="1">
        <w:r w:rsidR="00CC289E" w:rsidRPr="00706355">
          <w:rPr>
            <w:rStyle w:val="Hypertextovodkaz"/>
            <w:rFonts w:ascii="Times New Roman" w:hAnsi="Times New Roman"/>
            <w:b/>
            <w:sz w:val="24"/>
            <w:szCs w:val="24"/>
          </w:rPr>
          <w:t>http://cs.wikipedia.org/wiki/Existencialismus</w:t>
        </w:r>
      </w:hyperlink>
    </w:p>
    <w:p w:rsidR="00347ED3" w:rsidRDefault="00CC289E" w:rsidP="00A93EB1">
      <w:pPr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zjistěte, kdo to byl </w:t>
      </w:r>
      <w:r w:rsidR="00A93EB1" w:rsidRPr="006F03B3">
        <w:rPr>
          <w:rFonts w:ascii="Times New Roman" w:hAnsi="Times New Roman"/>
          <w:b/>
          <w:sz w:val="24"/>
          <w:szCs w:val="24"/>
        </w:rPr>
        <w:t xml:space="preserve">Jean-Paul Sartre </w:t>
      </w:r>
      <w:r>
        <w:rPr>
          <w:rFonts w:ascii="Times New Roman" w:hAnsi="Times New Roman"/>
          <w:b/>
          <w:sz w:val="24"/>
          <w:szCs w:val="24"/>
        </w:rPr>
        <w:tab/>
      </w:r>
    </w:p>
    <w:p w:rsidR="008C247E" w:rsidRDefault="00DF37D4" w:rsidP="00347ED3">
      <w:pPr>
        <w:ind w:left="720"/>
        <w:rPr>
          <w:rFonts w:ascii="Times New Roman" w:hAnsi="Times New Roman"/>
          <w:b/>
          <w:sz w:val="24"/>
          <w:szCs w:val="24"/>
        </w:rPr>
      </w:pPr>
      <w:hyperlink r:id="rId10" w:history="1">
        <w:r w:rsidR="00CC289E" w:rsidRPr="00706355">
          <w:rPr>
            <w:rStyle w:val="Hypertextovodkaz"/>
            <w:rFonts w:ascii="Times New Roman" w:hAnsi="Times New Roman"/>
            <w:b/>
            <w:sz w:val="24"/>
            <w:szCs w:val="24"/>
          </w:rPr>
          <w:t>http://cs.wikipedia.org/wiki/Jean-Paul_Sartre</w:t>
        </w:r>
      </w:hyperlink>
    </w:p>
    <w:p w:rsidR="00CC289E" w:rsidRPr="006F03B3" w:rsidRDefault="00CC289E" w:rsidP="00A93EB1">
      <w:pPr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dandy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hyperlink r:id="rId11" w:history="1">
        <w:r w:rsidRPr="00706355">
          <w:rPr>
            <w:rStyle w:val="Hypertextovodkaz"/>
            <w:rFonts w:ascii="Times New Roman" w:hAnsi="Times New Roman"/>
            <w:b/>
            <w:sz w:val="24"/>
            <w:szCs w:val="24"/>
          </w:rPr>
          <w:t>http://slovnik-cizich-slov.abz.cz/web.php/slovo/dandy-dendy</w:t>
        </w:r>
      </w:hyperlink>
    </w:p>
    <w:p w:rsidR="00347ED3" w:rsidRDefault="00347ED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347ED3" w:rsidRDefault="00347ED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181CF8" w:rsidRDefault="00181CF8">
      <w:pPr>
        <w:rPr>
          <w:rFonts w:ascii="Times New Roman" w:hAnsi="Times New Roman"/>
          <w:b/>
          <w:sz w:val="28"/>
          <w:szCs w:val="28"/>
          <w:u w:val="single"/>
        </w:rPr>
      </w:pPr>
    </w:p>
    <w:p w:rsidR="00EE63DF" w:rsidRPr="006F03B3" w:rsidRDefault="006F03B3">
      <w:pPr>
        <w:rPr>
          <w:rFonts w:ascii="Times New Roman" w:hAnsi="Times New Roman"/>
          <w:b/>
          <w:sz w:val="28"/>
          <w:szCs w:val="28"/>
          <w:u w:val="single"/>
        </w:rPr>
      </w:pPr>
      <w:r w:rsidRPr="006F03B3">
        <w:rPr>
          <w:rFonts w:ascii="Times New Roman" w:hAnsi="Times New Roman"/>
          <w:b/>
          <w:sz w:val="28"/>
          <w:szCs w:val="28"/>
          <w:u w:val="single"/>
        </w:rPr>
        <w:lastRenderedPageBreak/>
        <w:t>Ukázka č. 1:</w:t>
      </w:r>
    </w:p>
    <w:p w:rsidR="004A6EFF" w:rsidRPr="004A6EFF" w:rsidRDefault="004A6EFF" w:rsidP="004A6E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>Colin</w:t>
      </w:r>
      <w:proofErr w:type="spellEnd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 xml:space="preserve"> byl s koupáním u konce. Než vylezl z vany, zabalil se do měkké osušky, z níž mu čouhaly jenom nohy a horní část těla. Vzal ze skleněné etažérky rozprašovač a lehce si nastříkal světlé vlasy voňavým olejem. Jeho jantarový hřeben pečlivě rozčísl poddajnou masu na dlouhé oranžové proudy, jako když oráč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 xml:space="preserve">hrábne z legrace vidličkou do meruňkové marmelády. </w:t>
      </w:r>
      <w:proofErr w:type="spellStart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>Colin</w:t>
      </w:r>
      <w:proofErr w:type="spellEnd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 xml:space="preserve"> položil hřeben, uchopil nůžky na nehty a zastřihl si našikmo koutky svých málo výrazných víček, aby vypadal tajemněji. Musel to často opakovat, protože víčka rychle dorůstala. Rozsvítil lampičku nad zvětšovacím zrcadlem,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nahnul se k němu a prohlížel si </w:t>
      </w:r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 xml:space="preserve">pleť. Kolem chřípí u nosu mu vyskočilo několik pupínků. Když ve zvětšovacím zrcadle uviděly, jak jsou ošklivé, hbitě se stáhly zpátky pod kůži a </w:t>
      </w:r>
      <w:proofErr w:type="spellStart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>Colin</w:t>
      </w:r>
      <w:proofErr w:type="spellEnd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 xml:space="preserve"> spokojeně zhasl. Odvázal si ručník otočený kolem beder a jedním cípem si vytřel prsty na nohou, aby mu ani tam nezůstalo vlhko. V zrcadle se mohl přesvědčit, komu je podobný, totiž tomu blonďákovi, co hraje </w:t>
      </w:r>
      <w:proofErr w:type="spellStart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>Slima</w:t>
      </w:r>
      <w:proofErr w:type="spellEnd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 xml:space="preserve"> v Krčmě v Hollywoodu. Měl kulatou hlavu, malé uši, rovný nos, nazlátlou barvu pleti. Usmíval se často jako dítě a tím se mu na bradě udělal důlek. Byl dost vysoký, štíhlý, měl dlouhé nohy a byl velice hezký. Jméno </w:t>
      </w:r>
      <w:proofErr w:type="spellStart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>Colin</w:t>
      </w:r>
      <w:proofErr w:type="spellEnd"/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 xml:space="preserve"> mu velmi dobře sedělo. Když mluvil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s </w:t>
      </w:r>
      <w:r w:rsidRPr="004A6EFF">
        <w:rPr>
          <w:rFonts w:ascii="Times New Roman" w:eastAsia="Times New Roman" w:hAnsi="Times New Roman"/>
          <w:sz w:val="24"/>
          <w:szCs w:val="24"/>
          <w:lang w:eastAsia="cs-CZ"/>
        </w:rPr>
        <w:t>děvčaty, byl roztomilý, mezi hochy býval rozpustilý. Byl skoro stále v dobré náladě, zbytek času prospal.</w:t>
      </w:r>
    </w:p>
    <w:p w:rsidR="006F03B3" w:rsidRDefault="006F03B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6F03B3" w:rsidRDefault="006F03B3">
      <w:pPr>
        <w:rPr>
          <w:rFonts w:ascii="Times New Roman" w:hAnsi="Times New Roman"/>
          <w:b/>
          <w:sz w:val="28"/>
          <w:szCs w:val="28"/>
          <w:u w:val="single"/>
        </w:rPr>
      </w:pPr>
      <w:r w:rsidRPr="006F03B3">
        <w:rPr>
          <w:rFonts w:ascii="Times New Roman" w:hAnsi="Times New Roman"/>
          <w:b/>
          <w:sz w:val="28"/>
          <w:szCs w:val="28"/>
          <w:u w:val="single"/>
        </w:rPr>
        <w:t>Otázky:</w:t>
      </w:r>
    </w:p>
    <w:p w:rsidR="006F03B3" w:rsidRPr="006F03B3" w:rsidRDefault="006F03B3" w:rsidP="006F03B3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 xml:space="preserve">Může být </w:t>
      </w:r>
      <w:proofErr w:type="spellStart"/>
      <w:r w:rsidRPr="006F03B3">
        <w:rPr>
          <w:rFonts w:ascii="Times New Roman" w:hAnsi="Times New Roman"/>
          <w:sz w:val="24"/>
          <w:szCs w:val="24"/>
        </w:rPr>
        <w:t>Colin</w:t>
      </w:r>
      <w:proofErr w:type="spellEnd"/>
      <w:r w:rsidRPr="006F03B3">
        <w:rPr>
          <w:rFonts w:ascii="Times New Roman" w:hAnsi="Times New Roman"/>
          <w:sz w:val="24"/>
          <w:szCs w:val="24"/>
        </w:rPr>
        <w:t xml:space="preserve"> na základě tohoto úryvku označen za dandyho? Proč?</w:t>
      </w:r>
    </w:p>
    <w:p w:rsidR="006F03B3" w:rsidRPr="006F03B3" w:rsidRDefault="006F03B3" w:rsidP="006F03B3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Dokážete odhadnout, jaký je </w:t>
      </w:r>
      <w:proofErr w:type="spellStart"/>
      <w:r>
        <w:rPr>
          <w:rFonts w:ascii="Times New Roman" w:hAnsi="Times New Roman" w:cs="Times New Roman"/>
          <w:sz w:val="24"/>
          <w:szCs w:val="24"/>
        </w:rPr>
        <w:t>Colin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 společnosti lidí? </w:t>
      </w:r>
    </w:p>
    <w:p w:rsidR="006F03B3" w:rsidRPr="00347ED3" w:rsidRDefault="006F03B3" w:rsidP="006F03B3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03B3">
        <w:rPr>
          <w:rFonts w:ascii="Times New Roman" w:hAnsi="Times New Roman"/>
          <w:sz w:val="24"/>
          <w:szCs w:val="24"/>
        </w:rPr>
        <w:t>Najděte v textu příklady metafory a přirovnání.</w:t>
      </w:r>
    </w:p>
    <w:p w:rsidR="00347ED3" w:rsidRPr="006F03B3" w:rsidRDefault="00347ED3" w:rsidP="00347ED3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EE63DF" w:rsidRPr="006F03B3" w:rsidRDefault="006F03B3" w:rsidP="006F03B3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Ukázka č. 2:</w:t>
      </w:r>
    </w:p>
    <w:p w:rsidR="006F03B3" w:rsidRPr="00091981" w:rsidRDefault="006F03B3">
      <w:pPr>
        <w:rPr>
          <w:rFonts w:ascii="Times New Roman" w:hAnsi="Times New Roman"/>
        </w:rPr>
      </w:pPr>
      <w:r w:rsidRPr="00091981">
        <w:rPr>
          <w:rFonts w:ascii="Times New Roman" w:hAnsi="Times New Roman"/>
        </w:rPr>
        <w:t xml:space="preserve">"Ta úhoří paštika je znamenitá," řekl </w:t>
      </w:r>
      <w:proofErr w:type="spellStart"/>
      <w:r w:rsidRPr="00091981">
        <w:rPr>
          <w:rFonts w:ascii="Times New Roman" w:hAnsi="Times New Roman"/>
        </w:rPr>
        <w:t>Chick</w:t>
      </w:r>
      <w:proofErr w:type="spellEnd"/>
      <w:r w:rsidRPr="00091981">
        <w:rPr>
          <w:rFonts w:ascii="Times New Roman" w:hAnsi="Times New Roman"/>
        </w:rPr>
        <w:t>. "Kdo ti to poradil?"</w:t>
      </w:r>
      <w:r w:rsidRPr="00091981">
        <w:rPr>
          <w:rFonts w:ascii="Times New Roman" w:hAnsi="Times New Roman"/>
        </w:rPr>
        <w:br/>
        <w:t xml:space="preserve">"To Nicolas dostal takový nápad," odpověděl </w:t>
      </w:r>
      <w:proofErr w:type="spellStart"/>
      <w:r w:rsidRPr="00091981">
        <w:rPr>
          <w:rFonts w:ascii="Times New Roman" w:hAnsi="Times New Roman"/>
        </w:rPr>
        <w:t>Colin</w:t>
      </w:r>
      <w:proofErr w:type="spellEnd"/>
      <w:r w:rsidRPr="00091981">
        <w:rPr>
          <w:rFonts w:ascii="Times New Roman" w:hAnsi="Times New Roman"/>
        </w:rPr>
        <w:t>. "Jeden úhoř mu každý den leze - či vlastně lezl - potrubím na studenou vodu až do umyvadla."</w:t>
      </w:r>
      <w:r w:rsidRPr="00091981">
        <w:rPr>
          <w:rFonts w:ascii="Times New Roman" w:hAnsi="Times New Roman"/>
        </w:rPr>
        <w:br/>
        <w:t xml:space="preserve">"No ne," žasl </w:t>
      </w:r>
      <w:proofErr w:type="spellStart"/>
      <w:r w:rsidRPr="00091981">
        <w:rPr>
          <w:rFonts w:ascii="Times New Roman" w:hAnsi="Times New Roman"/>
        </w:rPr>
        <w:t>Chick</w:t>
      </w:r>
      <w:proofErr w:type="spellEnd"/>
      <w:r w:rsidRPr="00091981">
        <w:rPr>
          <w:rFonts w:ascii="Times New Roman" w:hAnsi="Times New Roman"/>
        </w:rPr>
        <w:t>. "Jak to?"</w:t>
      </w:r>
      <w:r w:rsidRPr="00091981">
        <w:rPr>
          <w:rFonts w:ascii="Times New Roman" w:hAnsi="Times New Roman"/>
        </w:rPr>
        <w:br/>
        <w:t>"Vystrčil vždycky hlavu, stiskl do zubů jeho pastu na zuby a celou mu jí vycucl. Nicolas používá výhradně americkou ananasovou pastu, a ta mu zřejmě nedala pokoj."</w:t>
      </w:r>
      <w:r w:rsidRPr="00091981">
        <w:rPr>
          <w:rFonts w:ascii="Times New Roman" w:hAnsi="Times New Roman"/>
        </w:rPr>
        <w:br/>
        <w:t xml:space="preserve">"Jak ho chytl?" vyzvídal </w:t>
      </w:r>
      <w:proofErr w:type="spellStart"/>
      <w:r w:rsidRPr="00091981">
        <w:rPr>
          <w:rFonts w:ascii="Times New Roman" w:hAnsi="Times New Roman"/>
        </w:rPr>
        <w:t>Chick</w:t>
      </w:r>
      <w:proofErr w:type="spellEnd"/>
      <w:r w:rsidRPr="00091981">
        <w:rPr>
          <w:rFonts w:ascii="Times New Roman" w:hAnsi="Times New Roman"/>
        </w:rPr>
        <w:t>.</w:t>
      </w:r>
      <w:r w:rsidRPr="00091981">
        <w:rPr>
          <w:rFonts w:ascii="Times New Roman" w:hAnsi="Times New Roman"/>
        </w:rPr>
        <w:br/>
        <w:t xml:space="preserve">"Místo tuby tam položil celý ananas. Dokud žral úhoř pastu, mohl ji spolykat a potom zas vtáhnout hlavu nazpátek, ale s ananasem to dobře nešlo, a čím víc se o to snažil, tím hlouběji se mu zuby zarývaly do ananasu. </w:t>
      </w:r>
      <w:proofErr w:type="gramStart"/>
      <w:r w:rsidRPr="00091981">
        <w:rPr>
          <w:rFonts w:ascii="Times New Roman" w:hAnsi="Times New Roman"/>
        </w:rPr>
        <w:t>Nicolas..."</w:t>
      </w:r>
      <w:r w:rsidRPr="00091981">
        <w:rPr>
          <w:rFonts w:ascii="Times New Roman" w:hAnsi="Times New Roman"/>
        </w:rPr>
        <w:br/>
      </w:r>
      <w:proofErr w:type="spellStart"/>
      <w:r w:rsidRPr="00091981">
        <w:rPr>
          <w:rFonts w:ascii="Times New Roman" w:hAnsi="Times New Roman"/>
        </w:rPr>
        <w:t>Colin</w:t>
      </w:r>
      <w:proofErr w:type="spellEnd"/>
      <w:proofErr w:type="gramEnd"/>
      <w:r w:rsidRPr="00091981">
        <w:rPr>
          <w:rFonts w:ascii="Times New Roman" w:hAnsi="Times New Roman"/>
        </w:rPr>
        <w:t xml:space="preserve"> se zarazil.</w:t>
      </w:r>
      <w:r w:rsidRPr="00091981">
        <w:rPr>
          <w:rFonts w:ascii="Times New Roman" w:hAnsi="Times New Roman"/>
        </w:rPr>
        <w:br/>
        <w:t xml:space="preserve">"Co udělal Nicolas?" chtěl vědět </w:t>
      </w:r>
      <w:proofErr w:type="spellStart"/>
      <w:r w:rsidRPr="00091981">
        <w:rPr>
          <w:rFonts w:ascii="Times New Roman" w:hAnsi="Times New Roman"/>
        </w:rPr>
        <w:t>Chick</w:t>
      </w:r>
      <w:proofErr w:type="spellEnd"/>
      <w:r w:rsidRPr="00091981">
        <w:rPr>
          <w:rFonts w:ascii="Times New Roman" w:hAnsi="Times New Roman"/>
        </w:rPr>
        <w:t>.</w:t>
      </w:r>
      <w:r w:rsidRPr="00091981">
        <w:rPr>
          <w:rFonts w:ascii="Times New Roman" w:hAnsi="Times New Roman"/>
        </w:rPr>
        <w:br/>
        <w:t>"Nevím, jestli ti to mám říct, mohlo by ti to pokazit chuť."</w:t>
      </w:r>
      <w:r w:rsidRPr="00091981">
        <w:rPr>
          <w:rFonts w:ascii="Times New Roman" w:hAnsi="Times New Roman"/>
        </w:rPr>
        <w:br/>
        <w:t xml:space="preserve">"Jen povídej," pobízel ho </w:t>
      </w:r>
      <w:proofErr w:type="spellStart"/>
      <w:r w:rsidRPr="00091981">
        <w:rPr>
          <w:rFonts w:ascii="Times New Roman" w:hAnsi="Times New Roman"/>
        </w:rPr>
        <w:t>Chcick</w:t>
      </w:r>
      <w:proofErr w:type="spellEnd"/>
      <w:r w:rsidRPr="00091981">
        <w:rPr>
          <w:rFonts w:ascii="Times New Roman" w:hAnsi="Times New Roman"/>
        </w:rPr>
        <w:t>, "už jsem ji stejně skoro ztratil."</w:t>
      </w:r>
      <w:r w:rsidRPr="00091981">
        <w:rPr>
          <w:rFonts w:ascii="Times New Roman" w:hAnsi="Times New Roman"/>
        </w:rPr>
        <w:br/>
        <w:t>"V tom okamžiku vběhl Nicolas do místnosti a žiletkou mu uřízl hlavu. Pak otevřel kohoutek a to ostatní vyplavalo ven."</w:t>
      </w:r>
      <w:r w:rsidRPr="00091981">
        <w:rPr>
          <w:rFonts w:ascii="Times New Roman" w:hAnsi="Times New Roman"/>
        </w:rPr>
        <w:br/>
        <w:t xml:space="preserve">"To je vše?" divil se </w:t>
      </w:r>
      <w:proofErr w:type="spellStart"/>
      <w:r w:rsidRPr="00091981">
        <w:rPr>
          <w:rFonts w:ascii="Times New Roman" w:hAnsi="Times New Roman"/>
        </w:rPr>
        <w:t>Chick</w:t>
      </w:r>
      <w:proofErr w:type="spellEnd"/>
      <w:r w:rsidRPr="00091981">
        <w:rPr>
          <w:rFonts w:ascii="Times New Roman" w:hAnsi="Times New Roman"/>
        </w:rPr>
        <w:t>. "Dej mi trochu té pasty. Třeba má v potrubí početnou rodinu."</w:t>
      </w:r>
    </w:p>
    <w:p w:rsidR="006F03B3" w:rsidRDefault="006F03B3" w:rsidP="006F03B3">
      <w:pPr>
        <w:rPr>
          <w:rFonts w:ascii="Times New Roman" w:hAnsi="Times New Roman"/>
          <w:b/>
          <w:sz w:val="28"/>
          <w:szCs w:val="28"/>
          <w:u w:val="single"/>
        </w:rPr>
      </w:pPr>
      <w:r w:rsidRPr="006F03B3">
        <w:rPr>
          <w:rFonts w:ascii="Times New Roman" w:hAnsi="Times New Roman"/>
          <w:b/>
          <w:sz w:val="28"/>
          <w:szCs w:val="28"/>
          <w:u w:val="single"/>
        </w:rPr>
        <w:t>Otázky:</w:t>
      </w:r>
    </w:p>
    <w:p w:rsidR="004A6EFF" w:rsidRPr="00347ED3" w:rsidRDefault="004A6EFF" w:rsidP="004A6EFF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Vyhledejte v textu absurdní momenty.</w:t>
      </w:r>
    </w:p>
    <w:p w:rsidR="004A6EFF" w:rsidRPr="006E11C1" w:rsidRDefault="006E11C1" w:rsidP="00347ED3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Jakou úlohu plní v textu fantazie?</w:t>
      </w:r>
    </w:p>
    <w:p w:rsidR="006E11C1" w:rsidRDefault="006E11C1">
      <w:pPr>
        <w:rPr>
          <w:rFonts w:ascii="Times New Roman" w:hAnsi="Times New Roman"/>
          <w:b/>
          <w:sz w:val="28"/>
          <w:szCs w:val="28"/>
          <w:u w:val="single"/>
        </w:rPr>
      </w:pPr>
    </w:p>
    <w:p w:rsidR="004A6EFF" w:rsidRDefault="00555EA3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Ukázka č. 3</w:t>
      </w:r>
      <w:r w:rsidR="004A6EFF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 xml:space="preserve">"Podle mého názoru je příliš angažován," pokračovala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Alise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. "Také já jsem si již zvolila svou cestu, ale jsem volná, neboť on už nechce, abych s ním </w:t>
      </w:r>
      <w:r w:rsidRPr="00091981">
        <w:rPr>
          <w:rFonts w:ascii="Times New Roman" w:eastAsia="Times New Roman" w:hAnsi="Times New Roman"/>
          <w:lang w:eastAsia="cs-CZ"/>
        </w:rPr>
        <w:t xml:space="preserve">žila, takže když nechcete s tím </w:t>
      </w:r>
      <w:r w:rsidRPr="00BD2D99">
        <w:rPr>
          <w:rFonts w:ascii="Times New Roman" w:eastAsia="Times New Roman" w:hAnsi="Times New Roman"/>
          <w:lang w:eastAsia="cs-CZ"/>
        </w:rPr>
        <w:t>vydáním posečkat, musím vás zabít."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>"Připravíte mne o prostředky k životu," namítl Jean-So</w:t>
      </w:r>
      <w:r w:rsidRPr="00091981">
        <w:rPr>
          <w:rFonts w:ascii="Times New Roman" w:eastAsia="Times New Roman" w:hAnsi="Times New Roman"/>
          <w:lang w:eastAsia="cs-CZ"/>
        </w:rPr>
        <w:t xml:space="preserve">l. "Jak myslíte, že budu užívat </w:t>
      </w:r>
      <w:r w:rsidRPr="00BD2D99">
        <w:rPr>
          <w:rFonts w:ascii="Times New Roman" w:eastAsia="Times New Roman" w:hAnsi="Times New Roman"/>
          <w:lang w:eastAsia="cs-CZ"/>
        </w:rPr>
        <w:t>autorských práv, když budu mrtev?"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 xml:space="preserve">"To je vaše věc," odpověděla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Alise</w:t>
      </w:r>
      <w:proofErr w:type="spellEnd"/>
      <w:r w:rsidRPr="00BD2D99">
        <w:rPr>
          <w:rFonts w:ascii="Times New Roman" w:eastAsia="Times New Roman" w:hAnsi="Times New Roman"/>
          <w:lang w:eastAsia="cs-CZ"/>
        </w:rPr>
        <w:t>, "nemohu to brát v úvahu, protože nejdřív vás chci zabít."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 xml:space="preserve">"Ale jistě připustíte, že na takovýto důvod nemohu brát ohled?" poznamenal Jean-Sol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Partre</w:t>
      </w:r>
      <w:proofErr w:type="spellEnd"/>
      <w:r w:rsidRPr="00BD2D99">
        <w:rPr>
          <w:rFonts w:ascii="Times New Roman" w:eastAsia="Times New Roman" w:hAnsi="Times New Roman"/>
          <w:lang w:eastAsia="cs-CZ"/>
        </w:rPr>
        <w:t>.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 xml:space="preserve">"To připouštím," přisvědčila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Alise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. Otevřela kabelku a vytáhla z ní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Chickův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srdcerváč</w:t>
      </w:r>
      <w:proofErr w:type="spellEnd"/>
      <w:r w:rsidRPr="00BD2D99">
        <w:rPr>
          <w:rFonts w:ascii="Times New Roman" w:eastAsia="Times New Roman" w:hAnsi="Times New Roman"/>
          <w:lang w:eastAsia="cs-CZ"/>
        </w:rPr>
        <w:t>, který před několika dny vzala ze zásuvky jeho stolu.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>"Rozepnul byste si laskavé límeček?" požádala ho.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 xml:space="preserve">"Poslechněte," ozval se Jean-Sol, sundávaje si brýle, </w:t>
      </w:r>
      <w:r w:rsidR="00091981" w:rsidRPr="00091981">
        <w:rPr>
          <w:rFonts w:ascii="Times New Roman" w:eastAsia="Times New Roman" w:hAnsi="Times New Roman"/>
          <w:lang w:eastAsia="cs-CZ"/>
        </w:rPr>
        <w:t xml:space="preserve">"všechno mi to připadá naprosto </w:t>
      </w:r>
      <w:r w:rsidRPr="00BD2D99">
        <w:rPr>
          <w:rFonts w:ascii="Times New Roman" w:eastAsia="Times New Roman" w:hAnsi="Times New Roman"/>
          <w:lang w:eastAsia="cs-CZ"/>
        </w:rPr>
        <w:t>nesmyslné."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 xml:space="preserve">Rozepnul si límeček.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Alise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 sebrala všechny své síly a odhodlané </w:t>
      </w:r>
      <w:proofErr w:type="gramStart"/>
      <w:r w:rsidRPr="00BD2D99">
        <w:rPr>
          <w:rFonts w:ascii="Times New Roman" w:eastAsia="Times New Roman" w:hAnsi="Times New Roman"/>
          <w:lang w:eastAsia="cs-CZ"/>
        </w:rPr>
        <w:t>vrazila</w:t>
      </w:r>
      <w:proofErr w:type="gramEnd"/>
      <w:r w:rsidRPr="00BD2D99">
        <w:rPr>
          <w:rFonts w:ascii="Times New Roman" w:eastAsia="Times New Roman" w:hAnsi="Times New Roman"/>
          <w:lang w:eastAsia="cs-CZ"/>
        </w:rPr>
        <w:t xml:space="preserve">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srdcerváč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Partrovi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 do hrudi.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>Podíval se na ni, umíral velmi rychle, a v jeho posledním pohledu se zračil údiv, že jeho srdce má tvar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 xml:space="preserve">trojbokého jehlanu.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Alise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 hrozně zbledla, Jean-Sol byl teď mrtev a jeho čaj stydl. Vzala rukopis </w:t>
      </w:r>
    </w:p>
    <w:p w:rsidR="00BD2D99" w:rsidRPr="00BD2D99" w:rsidRDefault="00BD2D99" w:rsidP="00BD2D99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BD2D99">
        <w:rPr>
          <w:rFonts w:ascii="Times New Roman" w:eastAsia="Times New Roman" w:hAnsi="Times New Roman"/>
          <w:lang w:eastAsia="cs-CZ"/>
        </w:rPr>
        <w:t xml:space="preserve">Encyklopedie a roztrhala jej na kousky. Jeden z číšníků přišel utřít z čtyřhranného stolečku krev a všechno to ostatní svinstvo, míchanici krve a inkoustu z plnicího pera. Zaplatila mu, roztáhla chapadla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srdcerváče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, a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Partrovo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 srdce zůstalo ležet na stole; lesklý nástroj zase zavřela a strčila jej zpátky do kabelky, potom vyšla na ulici, tisknouc v ruce krabičku zápalek, kterou měl </w:t>
      </w:r>
      <w:proofErr w:type="spellStart"/>
      <w:r w:rsidRPr="00BD2D99">
        <w:rPr>
          <w:rFonts w:ascii="Times New Roman" w:eastAsia="Times New Roman" w:hAnsi="Times New Roman"/>
          <w:lang w:eastAsia="cs-CZ"/>
        </w:rPr>
        <w:t>Partre</w:t>
      </w:r>
      <w:proofErr w:type="spellEnd"/>
      <w:r w:rsidRPr="00BD2D99">
        <w:rPr>
          <w:rFonts w:ascii="Times New Roman" w:eastAsia="Times New Roman" w:hAnsi="Times New Roman"/>
          <w:lang w:eastAsia="cs-CZ"/>
        </w:rPr>
        <w:t xml:space="preserve"> v kapse. </w:t>
      </w:r>
    </w:p>
    <w:p w:rsidR="00BD2D99" w:rsidRPr="00BD2D99" w:rsidRDefault="00BD2D99">
      <w:pPr>
        <w:rPr>
          <w:rFonts w:ascii="Times New Roman" w:hAnsi="Times New Roman"/>
          <w:sz w:val="24"/>
          <w:szCs w:val="24"/>
        </w:rPr>
      </w:pPr>
    </w:p>
    <w:p w:rsidR="004A6EFF" w:rsidRDefault="004A6EFF">
      <w:pPr>
        <w:rPr>
          <w:rFonts w:ascii="Times New Roman" w:hAnsi="Times New Roman"/>
          <w:sz w:val="24"/>
          <w:szCs w:val="24"/>
        </w:rPr>
      </w:pPr>
      <w:r w:rsidRPr="006F03B3">
        <w:rPr>
          <w:rFonts w:ascii="Times New Roman" w:hAnsi="Times New Roman"/>
          <w:b/>
          <w:sz w:val="28"/>
          <w:szCs w:val="28"/>
          <w:u w:val="single"/>
        </w:rPr>
        <w:t>Otázky</w:t>
      </w:r>
      <w:r w:rsidRPr="006F03B3">
        <w:rPr>
          <w:rFonts w:ascii="Times New Roman" w:hAnsi="Times New Roman"/>
          <w:sz w:val="24"/>
          <w:szCs w:val="24"/>
        </w:rPr>
        <w:t xml:space="preserve"> </w:t>
      </w:r>
    </w:p>
    <w:p w:rsidR="004A6EFF" w:rsidRPr="004A6EFF" w:rsidRDefault="004A6EFF" w:rsidP="004A6EFF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Vyhledejte v textu absurdní momenty.</w:t>
      </w:r>
    </w:p>
    <w:p w:rsidR="004A6EFF" w:rsidRDefault="000C3660" w:rsidP="004A6EFF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Vnímáte souvislost mezi Jean-Sol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Partrem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Jean-Paul Sartrem?</w:t>
      </w:r>
    </w:p>
    <w:p w:rsidR="000C3660" w:rsidRPr="001A3610" w:rsidRDefault="000C3660" w:rsidP="004A6EFF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1A3610">
        <w:rPr>
          <w:rFonts w:ascii="Times New Roman" w:hAnsi="Times New Roman" w:cs="Times New Roman"/>
        </w:rPr>
        <w:t xml:space="preserve">Jak si představujte </w:t>
      </w:r>
      <w:proofErr w:type="spellStart"/>
      <w:r w:rsidRPr="001A3610">
        <w:rPr>
          <w:rFonts w:ascii="Times New Roman" w:hAnsi="Times New Roman" w:cs="Times New Roman"/>
        </w:rPr>
        <w:t>srdcerváč</w:t>
      </w:r>
      <w:proofErr w:type="spellEnd"/>
      <w:r w:rsidRPr="001A3610">
        <w:rPr>
          <w:rFonts w:ascii="Times New Roman" w:hAnsi="Times New Roman" w:cs="Times New Roman"/>
        </w:rPr>
        <w:t>?</w:t>
      </w:r>
    </w:p>
    <w:p w:rsidR="006E11C1" w:rsidRDefault="006E11C1" w:rsidP="001A3610">
      <w:pPr>
        <w:pStyle w:val="Bezmezer"/>
        <w:rPr>
          <w:rFonts w:ascii="Times New Roman" w:hAnsi="Times New Roman"/>
        </w:rPr>
      </w:pPr>
    </w:p>
    <w:p w:rsidR="006E11C1" w:rsidRDefault="006E11C1" w:rsidP="006E11C1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Ukázka č. 4:</w:t>
      </w:r>
    </w:p>
    <w:p w:rsidR="006E11C1" w:rsidRDefault="006E11C1" w:rsidP="001A3610">
      <w:pPr>
        <w:pStyle w:val="Bezmezer"/>
        <w:rPr>
          <w:rFonts w:ascii="Times New Roman" w:hAnsi="Times New Roman"/>
        </w:rPr>
      </w:pP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„Proč je </w:t>
      </w:r>
      <w:proofErr w:type="spellStart"/>
      <w:r w:rsidRPr="001A3610">
        <w:rPr>
          <w:rFonts w:ascii="Times New Roman" w:hAnsi="Times New Roman"/>
        </w:rPr>
        <w:t>Chloé</w:t>
      </w:r>
      <w:proofErr w:type="spellEnd"/>
      <w:r w:rsidRPr="001A3610">
        <w:rPr>
          <w:rFonts w:ascii="Times New Roman" w:hAnsi="Times New Roman"/>
        </w:rPr>
        <w:t xml:space="preserve"> mrtva?“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„Za to já nemohu,“ odpověděl Ježíš. „Nemohli bychom mluvit o něčem jiném?“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„A kdo za to může?“ chtěl vědět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.  Rozmlouvali spolu velmi tiše, takže ostatní nic neslyšeli.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„My v žádném případě ne,“ řekl Ježíš.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„Pozval jsem vás na svou svatbu,“ připomněl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.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„Velmi se vydařila,“ pravil Ježíš, „dobře jsem se pobavil. Proč jste tentokrát nedal víc peněz?“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„Víc jich nemám,“ vysvětloval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, „a pak, tentokrát to už není moje svatba.“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„Rozumím,“ poznamenal Ježíš.  Vypadal rozpačitě.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„To je něco úplně jiného,“ pokračoval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. „Teď je </w:t>
      </w:r>
      <w:proofErr w:type="spellStart"/>
      <w:r w:rsidRPr="001A3610">
        <w:rPr>
          <w:rFonts w:ascii="Times New Roman" w:hAnsi="Times New Roman"/>
        </w:rPr>
        <w:t>Chloé</w:t>
      </w:r>
      <w:proofErr w:type="spellEnd"/>
      <w:r w:rsidRPr="001A3610">
        <w:rPr>
          <w:rFonts w:ascii="Times New Roman" w:hAnsi="Times New Roman"/>
        </w:rPr>
        <w:t xml:space="preserve"> </w:t>
      </w:r>
      <w:proofErr w:type="gramStart"/>
      <w:r w:rsidRPr="001A3610">
        <w:rPr>
          <w:rFonts w:ascii="Times New Roman" w:hAnsi="Times New Roman"/>
        </w:rPr>
        <w:t>mrtva...</w:t>
      </w:r>
      <w:proofErr w:type="gramEnd"/>
      <w:r w:rsidRPr="001A3610">
        <w:rPr>
          <w:rFonts w:ascii="Times New Roman" w:hAnsi="Times New Roman"/>
        </w:rPr>
        <w:t xml:space="preserve"> Nemohu snést pomyšlení na </w:t>
      </w:r>
      <w:proofErr w:type="gramStart"/>
      <w:r w:rsidRPr="001A3610">
        <w:rPr>
          <w:rFonts w:ascii="Times New Roman" w:hAnsi="Times New Roman"/>
        </w:rPr>
        <w:t>tu  černou</w:t>
      </w:r>
      <w:proofErr w:type="gramEnd"/>
      <w:r w:rsidRPr="001A3610">
        <w:rPr>
          <w:rFonts w:ascii="Times New Roman" w:hAnsi="Times New Roman"/>
        </w:rPr>
        <w:t xml:space="preserve"> bednu.“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>„</w:t>
      </w:r>
      <w:proofErr w:type="spellStart"/>
      <w:proofErr w:type="gramStart"/>
      <w:r w:rsidRPr="001A3610">
        <w:rPr>
          <w:rFonts w:ascii="Times New Roman" w:hAnsi="Times New Roman"/>
        </w:rPr>
        <w:t>Hmmm</w:t>
      </w:r>
      <w:proofErr w:type="spellEnd"/>
      <w:r w:rsidRPr="001A3610">
        <w:rPr>
          <w:rFonts w:ascii="Times New Roman" w:hAnsi="Times New Roman"/>
        </w:rPr>
        <w:t>...,“ zahučel</w:t>
      </w:r>
      <w:proofErr w:type="gramEnd"/>
      <w:r w:rsidRPr="001A3610">
        <w:rPr>
          <w:rFonts w:ascii="Times New Roman" w:hAnsi="Times New Roman"/>
        </w:rPr>
        <w:t xml:space="preserve"> Ježíš.  Hleděl kamsi stranou a zdálo se, že se nudí. Zástupce církve točil řehtačkou a vřískal přitom </w:t>
      </w:r>
      <w:proofErr w:type="gramStart"/>
      <w:r w:rsidRPr="001A3610">
        <w:rPr>
          <w:rFonts w:ascii="Times New Roman" w:hAnsi="Times New Roman"/>
        </w:rPr>
        <w:t>latinské  verše</w:t>
      </w:r>
      <w:proofErr w:type="gramEnd"/>
      <w:r w:rsidRPr="001A3610">
        <w:rPr>
          <w:rFonts w:ascii="Times New Roman" w:hAnsi="Times New Roman"/>
        </w:rPr>
        <w:t xml:space="preserve">.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„Proč jste ji nechal zemřít,“ naléhal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. 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„Och!“ ohradil se Ježíš. „Nebuďte dotěrný!“ Pohnul sebou, aby se mu na hřebech viselo pohodlněji.  „Byla tak milá,“ pokračoval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. „Nikdy neudělala nic zlého ani v myšlenkách, ani ve skutcích.“ </w:t>
      </w:r>
    </w:p>
    <w:p w:rsidR="001A3610" w:rsidRPr="001A3610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„To nemá s náboženstvím vůbec co dělat,“ zamumlal Ježíš a zívl.  Pohnul trochu hlavou, aby se mu trnová koruna nahnula na jinou stranu.  </w:t>
      </w:r>
    </w:p>
    <w:p w:rsidR="00EE63DF" w:rsidRDefault="001A3610" w:rsidP="001A3610">
      <w:pPr>
        <w:pStyle w:val="Bezmezer"/>
        <w:rPr>
          <w:rFonts w:ascii="Times New Roman" w:hAnsi="Times New Roman"/>
        </w:rPr>
      </w:pPr>
      <w:r w:rsidRPr="001A3610">
        <w:rPr>
          <w:rFonts w:ascii="Times New Roman" w:hAnsi="Times New Roman"/>
        </w:rPr>
        <w:t xml:space="preserve">„Nevím, co jsme komu udělali. Tohle jsme si rozhodně nezasloužili,“ namítl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.  Sklopil oči. Ježíš neodpověděl.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 zase hlavu zvedl. Prsa se Ježíšovi sladce a pravidelně dmula. Z rysů jeho tváře dýchal klid. Oči měl zavřené a </w:t>
      </w:r>
      <w:proofErr w:type="spellStart"/>
      <w:r w:rsidRPr="001A3610">
        <w:rPr>
          <w:rFonts w:ascii="Times New Roman" w:hAnsi="Times New Roman"/>
        </w:rPr>
        <w:t>Colin</w:t>
      </w:r>
      <w:proofErr w:type="spellEnd"/>
      <w:r w:rsidRPr="001A3610">
        <w:rPr>
          <w:rFonts w:ascii="Times New Roman" w:hAnsi="Times New Roman"/>
        </w:rPr>
        <w:t xml:space="preserve"> slyšel, jak se mu z nosních dírek nese slabé chrápání, </w:t>
      </w:r>
      <w:proofErr w:type="gramStart"/>
      <w:r w:rsidRPr="001A3610">
        <w:rPr>
          <w:rFonts w:ascii="Times New Roman" w:hAnsi="Times New Roman"/>
        </w:rPr>
        <w:t>jako  když</w:t>
      </w:r>
      <w:proofErr w:type="gramEnd"/>
      <w:r w:rsidRPr="001A3610">
        <w:rPr>
          <w:rFonts w:ascii="Times New Roman" w:hAnsi="Times New Roman"/>
        </w:rPr>
        <w:t xml:space="preserve"> vrní kočka po žrádle. V tom okamžiku zástupce církve skočil z nohy na nohu a zafoukal na </w:t>
      </w:r>
      <w:proofErr w:type="gramStart"/>
      <w:r w:rsidRPr="001A3610">
        <w:rPr>
          <w:rFonts w:ascii="Times New Roman" w:hAnsi="Times New Roman"/>
        </w:rPr>
        <w:t>trubku a  obřad</w:t>
      </w:r>
      <w:proofErr w:type="gramEnd"/>
      <w:r w:rsidRPr="001A3610">
        <w:rPr>
          <w:rFonts w:ascii="Times New Roman" w:hAnsi="Times New Roman"/>
        </w:rPr>
        <w:t xml:space="preserve"> byl u konce.</w:t>
      </w:r>
    </w:p>
    <w:p w:rsidR="006E11C1" w:rsidRDefault="006E11C1" w:rsidP="001A3610">
      <w:pPr>
        <w:pStyle w:val="Bezmezer"/>
        <w:rPr>
          <w:rFonts w:ascii="Times New Roman" w:hAnsi="Times New Roman"/>
        </w:rPr>
      </w:pPr>
    </w:p>
    <w:p w:rsidR="006E11C1" w:rsidRDefault="006E11C1" w:rsidP="001A3610">
      <w:pPr>
        <w:pStyle w:val="Bezmezer"/>
        <w:rPr>
          <w:rFonts w:ascii="Times New Roman" w:hAnsi="Times New Roman"/>
          <w:b/>
          <w:sz w:val="28"/>
          <w:szCs w:val="28"/>
          <w:u w:val="single"/>
        </w:rPr>
      </w:pPr>
      <w:r w:rsidRPr="006E11C1">
        <w:rPr>
          <w:rFonts w:ascii="Times New Roman" w:hAnsi="Times New Roman"/>
          <w:b/>
          <w:sz w:val="28"/>
          <w:szCs w:val="28"/>
          <w:u w:val="single"/>
        </w:rPr>
        <w:t>Otázky:</w:t>
      </w:r>
    </w:p>
    <w:p w:rsidR="00181CF8" w:rsidRPr="006E11C1" w:rsidRDefault="00181CF8" w:rsidP="001A3610">
      <w:pPr>
        <w:pStyle w:val="Bezmezer"/>
        <w:rPr>
          <w:rFonts w:ascii="Times New Roman" w:hAnsi="Times New Roman"/>
          <w:b/>
          <w:sz w:val="28"/>
          <w:szCs w:val="28"/>
          <w:u w:val="single"/>
        </w:rPr>
      </w:pPr>
    </w:p>
    <w:p w:rsidR="001A3610" w:rsidRPr="006E11C1" w:rsidRDefault="006E11C1" w:rsidP="001A3610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1C1">
        <w:rPr>
          <w:rFonts w:ascii="Times New Roman" w:hAnsi="Times New Roman"/>
        </w:rPr>
        <w:t>Jaký postoj zaujímá autor k církvi</w:t>
      </w:r>
      <w:r>
        <w:rPr>
          <w:rFonts w:ascii="Times New Roman" w:hAnsi="Times New Roman"/>
        </w:rPr>
        <w:t xml:space="preserve"> a </w:t>
      </w:r>
      <w:r w:rsidRPr="006E11C1">
        <w:rPr>
          <w:rFonts w:ascii="Times New Roman" w:hAnsi="Times New Roman"/>
        </w:rPr>
        <w:t>křesťanství</w:t>
      </w:r>
      <w:r>
        <w:rPr>
          <w:rFonts w:ascii="Times New Roman" w:hAnsi="Times New Roman"/>
        </w:rPr>
        <w:t>?</w:t>
      </w:r>
    </w:p>
    <w:p w:rsidR="006E11C1" w:rsidRPr="00181CF8" w:rsidRDefault="006E11C1" w:rsidP="00181CF8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vlastnosti jsou zde připisovány Ježíši?</w:t>
      </w:r>
    </w:p>
    <w:p w:rsidR="00EE63DF" w:rsidRPr="006F03B3" w:rsidRDefault="00EE63DF" w:rsidP="00EE63DF">
      <w:pPr>
        <w:spacing w:before="120" w:after="120"/>
        <w:jc w:val="center"/>
        <w:rPr>
          <w:rFonts w:ascii="Times New Roman" w:hAnsi="Times New Roman"/>
          <w:sz w:val="28"/>
          <w:szCs w:val="28"/>
        </w:rPr>
      </w:pPr>
      <w:r w:rsidRPr="006F03B3">
        <w:rPr>
          <w:rFonts w:ascii="Times New Roman" w:hAnsi="Times New Roman"/>
          <w:b/>
          <w:bCs/>
          <w:sz w:val="28"/>
          <w:szCs w:val="28"/>
        </w:rPr>
        <w:lastRenderedPageBreak/>
        <w:t>CITACE</w:t>
      </w:r>
    </w:p>
    <w:p w:rsidR="00CB3ECD" w:rsidRPr="00CB3ECD" w:rsidRDefault="00CB3ECD" w:rsidP="00CB3ECD">
      <w:pPr>
        <w:spacing w:before="120" w:after="120"/>
        <w:rPr>
          <w:rFonts w:ascii="Times New Roman" w:hAnsi="Times New Roman"/>
        </w:rPr>
      </w:pPr>
      <w:r w:rsidRPr="00CB3ECD">
        <w:rPr>
          <w:rFonts w:ascii="Times New Roman" w:hAnsi="Times New Roman"/>
        </w:rPr>
        <w:t xml:space="preserve">SOUKAL, Josef a kol. </w:t>
      </w:r>
      <w:r w:rsidRPr="00CB3ECD">
        <w:rPr>
          <w:rFonts w:ascii="Times New Roman" w:hAnsi="Times New Roman"/>
          <w:i/>
          <w:iCs/>
        </w:rPr>
        <w:t>Literatura pro IV. ročník gymnázií</w:t>
      </w:r>
      <w:r w:rsidRPr="00CB3ECD">
        <w:rPr>
          <w:rFonts w:ascii="Times New Roman" w:hAnsi="Times New Roman"/>
        </w:rPr>
        <w:t>. Praha: SPN, 2005, ISBN 80-7235-311.</w:t>
      </w:r>
    </w:p>
    <w:p w:rsidR="00CB3ECD" w:rsidRDefault="00CB3ECD" w:rsidP="00CB3ECD">
      <w:pPr>
        <w:spacing w:before="120" w:after="120"/>
        <w:rPr>
          <w:rFonts w:ascii="Times New Roman" w:hAnsi="Times New Roman"/>
        </w:rPr>
      </w:pPr>
      <w:r w:rsidRPr="00CB3ECD">
        <w:rPr>
          <w:rFonts w:ascii="Times New Roman" w:hAnsi="Times New Roman"/>
          <w:lang w:val="es-ES"/>
        </w:rPr>
        <w:t xml:space="preserve">VIAN, Boris. </w:t>
      </w:r>
      <w:r w:rsidRPr="00CB3ECD">
        <w:rPr>
          <w:rFonts w:ascii="Times New Roman" w:hAnsi="Times New Roman"/>
          <w:i/>
          <w:iCs/>
          <w:lang w:val="es-ES"/>
        </w:rPr>
        <w:t>Pěna dní</w:t>
      </w:r>
      <w:r w:rsidRPr="00CB3ECD">
        <w:rPr>
          <w:rFonts w:ascii="Times New Roman" w:hAnsi="Times New Roman"/>
          <w:lang w:val="es-ES"/>
        </w:rPr>
        <w:t>. Praha: Argo, 2011, ISBN 978-80-257-0420-2.</w:t>
      </w:r>
      <w:r w:rsidRPr="00CB3ECD">
        <w:rPr>
          <w:rFonts w:ascii="Times New Roman" w:hAnsi="Times New Roman"/>
        </w:rPr>
        <w:t xml:space="preserve"> </w:t>
      </w:r>
    </w:p>
    <w:p w:rsidR="00181CF8" w:rsidRPr="00CB3ECD" w:rsidRDefault="00181CF8" w:rsidP="00CB3ECD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Obr. č. 1: </w:t>
      </w:r>
      <w:r>
        <w:t xml:space="preserve">IVO 1973. </w:t>
      </w:r>
      <w:r>
        <w:rPr>
          <w:i/>
          <w:iCs/>
        </w:rPr>
        <w:t>http://commons.wikimedia.org/wiki/File%3ABoris_Vian_sepia.jpg</w:t>
      </w:r>
      <w:r w:rsidR="00425066">
        <w:t xml:space="preserve"> [online]. [cit. </w:t>
      </w:r>
      <w:proofErr w:type="gramStart"/>
      <w:r w:rsidR="00425066">
        <w:t>29.7</w:t>
      </w:r>
      <w:r>
        <w:t>.2013</w:t>
      </w:r>
      <w:proofErr w:type="gramEnd"/>
      <w:r>
        <w:t>]. Dostupný na WWW: http://upload.wikimedia.org/wikipedia/commons/1/14/Boris_Vian_sepia.jpg</w:t>
      </w:r>
    </w:p>
    <w:p w:rsidR="00EE63DF" w:rsidRPr="006F03B3" w:rsidRDefault="00EE63DF" w:rsidP="00EE63DF">
      <w:pPr>
        <w:spacing w:before="120" w:after="120"/>
        <w:rPr>
          <w:rFonts w:ascii="Times New Roman" w:hAnsi="Times New Roman"/>
        </w:rPr>
      </w:pPr>
    </w:p>
    <w:p w:rsidR="00EE63DF" w:rsidRPr="006F03B3" w:rsidRDefault="00EE63DF" w:rsidP="00EE63DF">
      <w:pPr>
        <w:spacing w:before="120" w:after="120"/>
        <w:rPr>
          <w:rFonts w:ascii="Times New Roman" w:hAnsi="Times New Roman"/>
        </w:rPr>
      </w:pPr>
    </w:p>
    <w:sectPr w:rsidR="00EE63DF" w:rsidRPr="006F03B3" w:rsidSect="00181CF8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7256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E2E5B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F1E81"/>
    <w:multiLevelType w:val="hybridMultilevel"/>
    <w:tmpl w:val="952C6082"/>
    <w:lvl w:ilvl="0" w:tplc="B978B9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B6CB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58F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265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344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A88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827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B61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3AE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FB30368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06189"/>
    <w:multiLevelType w:val="hybridMultilevel"/>
    <w:tmpl w:val="1C4AA91A"/>
    <w:lvl w:ilvl="0" w:tplc="EFECF3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70D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B6E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9424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E03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6448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DAB0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9CB7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C7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A6770E0"/>
    <w:multiLevelType w:val="hybridMultilevel"/>
    <w:tmpl w:val="2EFAAFD0"/>
    <w:lvl w:ilvl="0" w:tplc="64A0EB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10E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DEB4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9EA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A88C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BEE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087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20C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C476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A9E23B3"/>
    <w:multiLevelType w:val="hybridMultilevel"/>
    <w:tmpl w:val="7486C6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DC41A5"/>
    <w:multiLevelType w:val="hybridMultilevel"/>
    <w:tmpl w:val="3200AD6C"/>
    <w:lvl w:ilvl="0" w:tplc="B7DE3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36F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A41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05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08A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52E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9608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1EA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C836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2B61090"/>
    <w:multiLevelType w:val="hybridMultilevel"/>
    <w:tmpl w:val="43E06B40"/>
    <w:lvl w:ilvl="0" w:tplc="EDA68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66B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96C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0ED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32B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3AAD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0A4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56E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682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410BFA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6"/>
  </w:num>
  <w:num w:numId="5">
    <w:abstractNumId w:val="8"/>
  </w:num>
  <w:num w:numId="6">
    <w:abstractNumId w:val="5"/>
  </w:num>
  <w:num w:numId="7">
    <w:abstractNumId w:val="11"/>
  </w:num>
  <w:num w:numId="8">
    <w:abstractNumId w:val="4"/>
  </w:num>
  <w:num w:numId="9">
    <w:abstractNumId w:val="1"/>
  </w:num>
  <w:num w:numId="10">
    <w:abstractNumId w:val="7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3EB1"/>
    <w:rsid w:val="000123C8"/>
    <w:rsid w:val="00091981"/>
    <w:rsid w:val="000C3660"/>
    <w:rsid w:val="0014150B"/>
    <w:rsid w:val="001542A6"/>
    <w:rsid w:val="00181CF8"/>
    <w:rsid w:val="001A3610"/>
    <w:rsid w:val="0034255F"/>
    <w:rsid w:val="00347ED3"/>
    <w:rsid w:val="00425066"/>
    <w:rsid w:val="004A6EFF"/>
    <w:rsid w:val="004F09F0"/>
    <w:rsid w:val="00555EA3"/>
    <w:rsid w:val="006E11C1"/>
    <w:rsid w:val="006F03B3"/>
    <w:rsid w:val="00706355"/>
    <w:rsid w:val="008129FE"/>
    <w:rsid w:val="008C247E"/>
    <w:rsid w:val="00906201"/>
    <w:rsid w:val="009248FF"/>
    <w:rsid w:val="0094053D"/>
    <w:rsid w:val="00967DF2"/>
    <w:rsid w:val="00A4384B"/>
    <w:rsid w:val="00A93EB1"/>
    <w:rsid w:val="00AE364E"/>
    <w:rsid w:val="00BD1548"/>
    <w:rsid w:val="00BD2D99"/>
    <w:rsid w:val="00BE7B06"/>
    <w:rsid w:val="00BF67C0"/>
    <w:rsid w:val="00C37387"/>
    <w:rsid w:val="00C75017"/>
    <w:rsid w:val="00CB3ECD"/>
    <w:rsid w:val="00CC289E"/>
    <w:rsid w:val="00CE2439"/>
    <w:rsid w:val="00DF37D4"/>
    <w:rsid w:val="00E3780F"/>
    <w:rsid w:val="00EE63DF"/>
    <w:rsid w:val="00F0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47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F03B3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ypertextovodkaz">
    <w:name w:val="Hyperlink"/>
    <w:basedOn w:val="Standardnpsmoodstavce"/>
    <w:uiPriority w:val="99"/>
    <w:unhideWhenUsed/>
    <w:rsid w:val="00706355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1A361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46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69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97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0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43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30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23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5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47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37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8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0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363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59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37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51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7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7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2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Absurdn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slovnik-cizich-slov.abz.cz/web.php/slovo/dandy-dend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Jean-Paul_Sartr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Existencialismu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124</TotalTime>
  <Pages>6</Pages>
  <Words>1269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Lucie Imrová</cp:lastModifiedBy>
  <cp:revision>15</cp:revision>
  <dcterms:created xsi:type="dcterms:W3CDTF">2013-08-05T11:59:00Z</dcterms:created>
  <dcterms:modified xsi:type="dcterms:W3CDTF">2013-08-29T08:43:00Z</dcterms:modified>
</cp:coreProperties>
</file>