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Override PartName="/word/glossary/fontTable.xml" ContentType="application/vnd.openxmlformats-officedocument.wordprocessingml.fontTable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4D5F" w:rsidRPr="00094D5F" w:rsidRDefault="00094D5F" w:rsidP="00094D5F">
      <w:pPr>
        <w:pBdr>
          <w:top w:val="single" w:sz="4" w:space="1" w:color="auto"/>
          <w:bottom w:val="single" w:sz="4" w:space="1" w:color="auto"/>
        </w:pBdr>
        <w:jc w:val="center"/>
        <w:rPr>
          <w:rFonts w:ascii="Times New Roman" w:hAnsi="Times New Roman"/>
          <w:b/>
          <w:sz w:val="48"/>
        </w:rPr>
      </w:pPr>
    </w:p>
    <w:p w:rsidR="00094D5F" w:rsidRDefault="00094D5F" w:rsidP="00094D5F">
      <w:pPr>
        <w:pBdr>
          <w:top w:val="single" w:sz="4" w:space="1" w:color="auto"/>
          <w:bottom w:val="single" w:sz="4" w:space="1" w:color="auto"/>
        </w:pBdr>
        <w:jc w:val="center"/>
        <w:rPr>
          <w:rFonts w:ascii="Times New Roman" w:hAnsi="Times New Roman"/>
          <w:b/>
          <w:sz w:val="52"/>
        </w:rPr>
      </w:pPr>
      <w:r>
        <w:rPr>
          <w:rFonts w:ascii="Times New Roman" w:hAnsi="Times New Roman"/>
          <w:b/>
          <w:sz w:val="52"/>
        </w:rPr>
        <w:t>DUM</w:t>
      </w:r>
      <w:r w:rsidRPr="00094D5F">
        <w:rPr>
          <w:rFonts w:ascii="Times New Roman" w:hAnsi="Times New Roman"/>
          <w:b/>
          <w:sz w:val="52"/>
        </w:rPr>
        <w:t xml:space="preserve"> - Digitální Učební Materiál</w:t>
      </w:r>
    </w:p>
    <w:p w:rsidR="00094D5F" w:rsidRDefault="00094D5F" w:rsidP="00094D5F">
      <w:pPr>
        <w:pBdr>
          <w:top w:val="single" w:sz="4" w:space="1" w:color="auto"/>
          <w:bottom w:val="single" w:sz="4" w:space="1" w:color="auto"/>
        </w:pBdr>
        <w:jc w:val="center"/>
        <w:rPr>
          <w:rFonts w:ascii="Times New Roman" w:hAnsi="Times New Roman"/>
          <w:b/>
          <w:sz w:val="52"/>
        </w:rPr>
      </w:pPr>
    </w:p>
    <w:p w:rsidR="00094D5F" w:rsidRDefault="00094D5F" w:rsidP="00094D5F">
      <w:pPr>
        <w:tabs>
          <w:tab w:val="left" w:pos="2295"/>
        </w:tabs>
        <w:rPr>
          <w:rFonts w:ascii="Times New Roman" w:hAnsi="Times New Roman"/>
          <w:sz w:val="48"/>
        </w:rPr>
      </w:pPr>
      <w:r>
        <w:rPr>
          <w:rFonts w:ascii="Times New Roman" w:hAnsi="Times New Roman"/>
          <w:sz w:val="52"/>
        </w:rPr>
        <w:tab/>
      </w:r>
    </w:p>
    <w:p w:rsidR="00E87EB5" w:rsidRDefault="00ED6A09" w:rsidP="00094D5F">
      <w:pPr>
        <w:tabs>
          <w:tab w:val="left" w:pos="2295"/>
        </w:tabs>
        <w:rPr>
          <w:rFonts w:ascii="Times New Roman" w:hAnsi="Times New Roman"/>
          <w:sz w:val="48"/>
        </w:rPr>
      </w:pPr>
      <w:r>
        <w:rPr>
          <w:rFonts w:ascii="Times New Roman" w:hAnsi="Times New Roman"/>
          <w:noProof/>
          <w:sz w:val="48"/>
          <w:lang w:eastAsia="cs-CZ" w:bidi="ar-S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posOffset>1597660</wp:posOffset>
            </wp:positionV>
            <wp:extent cx="1659255" cy="518160"/>
            <wp:effectExtent l="19050" t="0" r="0" b="0"/>
            <wp:wrapSquare wrapText="bothSides"/>
            <wp:docPr id="2" name="obrázek 2" descr="C:\Users\Maruška\Desktop\logo_barev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aruška\Desktop\logo_barevne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9255" cy="518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87EB5" w:rsidRDefault="00E87EB5" w:rsidP="00094D5F">
      <w:pPr>
        <w:tabs>
          <w:tab w:val="left" w:pos="2295"/>
        </w:tabs>
        <w:rPr>
          <w:rFonts w:ascii="Times New Roman" w:hAnsi="Times New Roman"/>
          <w:sz w:val="48"/>
        </w:rPr>
      </w:pPr>
    </w:p>
    <w:p w:rsidR="00E87EB5" w:rsidRDefault="00E87EB5" w:rsidP="00094D5F">
      <w:pPr>
        <w:tabs>
          <w:tab w:val="left" w:pos="2295"/>
        </w:tabs>
        <w:rPr>
          <w:rFonts w:ascii="Times New Roman" w:hAnsi="Times New Roman"/>
          <w:sz w:val="48"/>
        </w:rPr>
      </w:pPr>
    </w:p>
    <w:p w:rsidR="00E87EB5" w:rsidRDefault="00E87EB5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 w:rsidRPr="00E87EB5">
        <w:rPr>
          <w:rFonts w:ascii="Times New Roman" w:hAnsi="Times New Roman"/>
        </w:rPr>
        <w:t>Název školy</w:t>
      </w:r>
      <w:r w:rsidRPr="00E87EB5"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  <w:t>Střední odborné učiliště, Lišov</w:t>
      </w:r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tř. 5. května 3</w:t>
      </w:r>
    </w:p>
    <w:p w:rsidR="00E87EB5" w:rsidRDefault="00E87EB5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373 72 Lišov</w:t>
      </w:r>
    </w:p>
    <w:p w:rsidR="00E87EB5" w:rsidRDefault="00E87EB5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IČO: 75050111</w:t>
      </w:r>
      <w:r>
        <w:rPr>
          <w:rFonts w:ascii="Times New Roman" w:hAnsi="Times New Roman"/>
        </w:rPr>
        <w:tab/>
        <w:t>REDIZO: 651023599</w:t>
      </w:r>
    </w:p>
    <w:p w:rsidR="00E87EB5" w:rsidRDefault="00E87EB5" w:rsidP="00E87EB5">
      <w:pPr>
        <w:pBdr>
          <w:bottom w:val="single" w:sz="4" w:space="1" w:color="auto"/>
        </w:pBdr>
        <w:tabs>
          <w:tab w:val="left" w:pos="2268"/>
        </w:tabs>
        <w:rPr>
          <w:rFonts w:ascii="Times New Roman" w:hAnsi="Times New Roman"/>
          <w:sz w:val="48"/>
        </w:rPr>
      </w:pP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48"/>
        </w:rPr>
      </w:pPr>
    </w:p>
    <w:p w:rsidR="00C00DD6" w:rsidRDefault="00E87EB5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Vzdělávací oblast</w:t>
      </w:r>
      <w:r>
        <w:rPr>
          <w:rFonts w:ascii="Times New Roman" w:hAnsi="Times New Roman"/>
        </w:rPr>
        <w:tab/>
        <w:t>:</w:t>
      </w:r>
      <w:r w:rsidR="00BE2135">
        <w:rPr>
          <w:rFonts w:ascii="Times New Roman" w:hAnsi="Times New Roman"/>
        </w:rPr>
        <w:tab/>
        <w:t>Prodavačské práce</w:t>
      </w:r>
    </w:p>
    <w:p w:rsidR="00C00DD6" w:rsidRPr="00C00DD6" w:rsidRDefault="00C00DD6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  <w:szCs w:val="32"/>
        </w:rPr>
      </w:pPr>
    </w:p>
    <w:p w:rsidR="00E87EB5" w:rsidRDefault="00C00DD6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Předmět</w:t>
      </w:r>
      <w:r>
        <w:rPr>
          <w:rFonts w:ascii="Times New Roman" w:hAnsi="Times New Roman"/>
        </w:rPr>
        <w:tab/>
        <w:t>:</w:t>
      </w:r>
      <w:r w:rsidR="00E87EB5">
        <w:rPr>
          <w:rFonts w:ascii="Times New Roman" w:hAnsi="Times New Roman"/>
        </w:rPr>
        <w:tab/>
      </w:r>
      <w:r w:rsidR="00BE2135">
        <w:rPr>
          <w:rFonts w:ascii="Times New Roman" w:hAnsi="Times New Roman"/>
        </w:rPr>
        <w:t>Matematika</w:t>
      </w: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9C727A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Název a číslo </w:t>
      </w:r>
      <w:proofErr w:type="spellStart"/>
      <w:r>
        <w:rPr>
          <w:rFonts w:ascii="Times New Roman" w:hAnsi="Times New Roman"/>
        </w:rPr>
        <w:t>DUMu</w:t>
      </w:r>
      <w:proofErr w:type="spellEnd"/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</w:r>
      <w:r w:rsidR="009C727A">
        <w:rPr>
          <w:rFonts w:ascii="Times New Roman" w:hAnsi="Times New Roman"/>
        </w:rPr>
        <w:t>Dosazování do v</w:t>
      </w:r>
      <w:r w:rsidR="00BE2135">
        <w:rPr>
          <w:rFonts w:ascii="Times New Roman" w:hAnsi="Times New Roman"/>
        </w:rPr>
        <w:t>ýraz</w:t>
      </w:r>
      <w:r w:rsidR="009C727A">
        <w:rPr>
          <w:rFonts w:ascii="Times New Roman" w:hAnsi="Times New Roman"/>
        </w:rPr>
        <w:t>ů</w:t>
      </w:r>
      <w:r w:rsidR="00BE2135">
        <w:rPr>
          <w:rFonts w:ascii="Times New Roman" w:hAnsi="Times New Roman"/>
        </w:rPr>
        <w:t xml:space="preserve"> s</w:t>
      </w:r>
      <w:r w:rsidR="007377D6">
        <w:rPr>
          <w:rFonts w:ascii="Times New Roman" w:hAnsi="Times New Roman"/>
        </w:rPr>
        <w:t> </w:t>
      </w:r>
      <w:r w:rsidR="00BE2135">
        <w:rPr>
          <w:rFonts w:ascii="Times New Roman" w:hAnsi="Times New Roman"/>
        </w:rPr>
        <w:t>proměnnou</w:t>
      </w:r>
      <w:r w:rsidR="007377D6">
        <w:rPr>
          <w:rFonts w:ascii="Times New Roman" w:hAnsi="Times New Roman"/>
        </w:rPr>
        <w:t>,</w:t>
      </w:r>
    </w:p>
    <w:p w:rsidR="00ED6A09" w:rsidRDefault="009C727A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VY_32_INOVACE_</w:t>
      </w:r>
      <w:r w:rsidR="007377D6">
        <w:rPr>
          <w:rFonts w:ascii="Times New Roman" w:hAnsi="Times New Roman"/>
        </w:rPr>
        <w:t xml:space="preserve"> A2_4</w:t>
      </w:r>
      <w:r>
        <w:rPr>
          <w:rFonts w:ascii="Times New Roman" w:hAnsi="Times New Roman"/>
        </w:rPr>
        <w:t>5</w:t>
      </w:r>
    </w:p>
    <w:p w:rsidR="00ED6A09" w:rsidRPr="009C727A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</w:p>
    <w:p w:rsid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Anotace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</w:r>
      <w:r w:rsidR="009C727A">
        <w:rPr>
          <w:rFonts w:ascii="Times New Roman" w:hAnsi="Times New Roman"/>
        </w:rPr>
        <w:t>Dosazování do</w:t>
      </w:r>
      <w:r w:rsidR="00BE2135">
        <w:rPr>
          <w:rFonts w:ascii="Times New Roman" w:hAnsi="Times New Roman"/>
        </w:rPr>
        <w:t xml:space="preserve"> výrazů s proměnnou</w:t>
      </w: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Třída a datum ověření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</w:r>
      <w:r w:rsidR="00BE2135">
        <w:rPr>
          <w:rFonts w:ascii="Times New Roman" w:hAnsi="Times New Roman"/>
        </w:rPr>
        <w:t>2/3P, 2</w:t>
      </w:r>
      <w:r w:rsidR="009C727A">
        <w:rPr>
          <w:rFonts w:ascii="Times New Roman" w:hAnsi="Times New Roman"/>
        </w:rPr>
        <w:t>7</w:t>
      </w:r>
      <w:r w:rsidR="00BE2135">
        <w:rPr>
          <w:rFonts w:ascii="Times New Roman" w:hAnsi="Times New Roman"/>
        </w:rPr>
        <w:t>. 9. 2013</w:t>
      </w: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Autor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</w:r>
      <w:r w:rsidR="00BE2135">
        <w:rPr>
          <w:rFonts w:ascii="Times New Roman" w:hAnsi="Times New Roman"/>
        </w:rPr>
        <w:t>Mgr. Marie Benedová</w:t>
      </w: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Registrační číslo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  <w:t>CZ.1.07/1.5.00/34.1012</w:t>
      </w:r>
    </w:p>
    <w:p w:rsidR="00ED6A09" w:rsidRDefault="007377D6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  <w:noProof/>
          <w:lang w:eastAsia="cs-CZ" w:bidi="ar-SA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margin">
              <wp:posOffset>-166370</wp:posOffset>
            </wp:positionH>
            <wp:positionV relativeFrom="margin">
              <wp:posOffset>6872605</wp:posOffset>
            </wp:positionV>
            <wp:extent cx="6086475" cy="1485900"/>
            <wp:effectExtent l="19050" t="0" r="9525" b="0"/>
            <wp:wrapSquare wrapText="largest"/>
            <wp:docPr id="8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6475" cy="1485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377D6" w:rsidRDefault="00556CB6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 w:rsidRPr="00556CB6">
        <w:rPr>
          <w:rFonts w:ascii="Times New Roman" w:hAnsi="Times New Roman"/>
          <w:b/>
          <w:noProof/>
          <w:sz w:val="52"/>
          <w:lang w:eastAsia="cs-CZ" w:bidi="ar-SA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7.15pt;margin-top:656.6pt;width:436.5pt;height:17.3pt;z-index:251660288;mso-position-horizontal-relative:margin;mso-position-vertical-relative:margin" filled="f" stroked="f">
            <v:textbox style="mso-next-textbox:#_x0000_s1026">
              <w:txbxContent>
                <w:p w:rsidR="007377D6" w:rsidRPr="00094D5F" w:rsidRDefault="007377D6">
                  <w:pPr>
                    <w:rPr>
                      <w:rFonts w:ascii="Times New Roman" w:hAnsi="Times New Roman"/>
                      <w:sz w:val="20"/>
                    </w:rPr>
                  </w:pPr>
                  <w:r w:rsidRPr="00094D5F">
                    <w:rPr>
                      <w:rFonts w:ascii="Times New Roman" w:hAnsi="Times New Roman"/>
                      <w:sz w:val="20"/>
                    </w:rPr>
                    <w:t>Tento projekt je spolufinancován Evropským sociálním fondem a státním rozpočtem České republiky.</w:t>
                  </w:r>
                </w:p>
              </w:txbxContent>
            </v:textbox>
            <w10:wrap type="square" anchorx="margin" anchory="margin"/>
          </v:shape>
        </w:pict>
      </w:r>
    </w:p>
    <w:p w:rsidR="007377D6" w:rsidRDefault="007377D6">
      <w:pPr>
        <w:spacing w:after="200" w:line="276" w:lineRule="auto"/>
        <w:rPr>
          <w:rFonts w:ascii="Times New Roman" w:hAnsi="Times New Roman"/>
        </w:rPr>
        <w:sectPr w:rsidR="007377D6" w:rsidSect="00B676A2">
          <w:pgSz w:w="11906" w:h="16838"/>
          <w:pgMar w:top="1417" w:right="1417" w:bottom="993" w:left="1417" w:header="708" w:footer="708" w:gutter="0"/>
          <w:cols w:space="708"/>
          <w:docGrid w:linePitch="360"/>
        </w:sectPr>
      </w:pPr>
    </w:p>
    <w:p w:rsidR="009C727A" w:rsidRPr="005F4EE9" w:rsidRDefault="009C727A" w:rsidP="009C727A">
      <w:pPr>
        <w:pStyle w:val="Odstavecseseznamem"/>
        <w:numPr>
          <w:ilvl w:val="0"/>
          <w:numId w:val="1"/>
        </w:numPr>
        <w:spacing w:after="120" w:line="276" w:lineRule="auto"/>
        <w:ind w:left="0" w:hanging="284"/>
        <w:jc w:val="both"/>
      </w:pPr>
      <w:r>
        <w:rPr>
          <w:noProof/>
          <w:sz w:val="28"/>
          <w:lang w:eastAsia="cs-CZ"/>
        </w:rPr>
        <w:lastRenderedPageBreak/>
        <w:t>Zapište</w:t>
      </w:r>
      <w:r w:rsidRPr="00454B11">
        <w:rPr>
          <w:noProof/>
          <w:sz w:val="28"/>
          <w:lang w:eastAsia="cs-CZ"/>
        </w:rPr>
        <w:t xml:space="preserve"> výraz</w:t>
      </w:r>
      <w:r>
        <w:rPr>
          <w:noProof/>
          <w:sz w:val="28"/>
          <w:lang w:eastAsia="cs-CZ"/>
        </w:rPr>
        <w:t>em</w:t>
      </w:r>
      <w:r w:rsidRPr="00454B11">
        <w:rPr>
          <w:noProof/>
          <w:sz w:val="28"/>
          <w:lang w:eastAsia="cs-CZ"/>
        </w:rPr>
        <w:t xml:space="preserve"> s</w:t>
      </w:r>
      <w:r>
        <w:rPr>
          <w:noProof/>
          <w:sz w:val="28"/>
          <w:lang w:eastAsia="cs-CZ"/>
        </w:rPr>
        <w:t xml:space="preserve"> </w:t>
      </w:r>
      <w:r w:rsidRPr="00454B11">
        <w:rPr>
          <w:noProof/>
          <w:sz w:val="28"/>
          <w:lang w:eastAsia="cs-CZ"/>
        </w:rPr>
        <w:t>p</w:t>
      </w:r>
      <w:r>
        <w:rPr>
          <w:noProof/>
          <w:sz w:val="28"/>
          <w:lang w:eastAsia="cs-CZ"/>
        </w:rPr>
        <w:t>roměnn</w:t>
      </w:r>
      <w:r w:rsidRPr="00454B11">
        <w:rPr>
          <w:noProof/>
          <w:sz w:val="28"/>
          <w:lang w:eastAsia="cs-CZ"/>
        </w:rPr>
        <w:t>o</w:t>
      </w:r>
      <w:r>
        <w:rPr>
          <w:noProof/>
          <w:sz w:val="28"/>
          <w:lang w:eastAsia="cs-CZ"/>
        </w:rPr>
        <w:t>u</w:t>
      </w:r>
      <w:r w:rsidRPr="00454B11">
        <w:rPr>
          <w:noProof/>
          <w:sz w:val="28"/>
          <w:lang w:eastAsia="cs-CZ"/>
        </w:rPr>
        <w:t xml:space="preserve"> </w:t>
      </w:r>
      <w:r>
        <w:rPr>
          <w:noProof/>
          <w:sz w:val="28"/>
          <w:lang w:eastAsia="cs-CZ"/>
        </w:rPr>
        <w:t>cenu jednotlivých nákupů, dosaďte do výrazů a spočítejte cenu jednotlivých nákupů:</w:t>
      </w:r>
    </w:p>
    <w:p w:rsidR="009C727A" w:rsidRDefault="009C727A" w:rsidP="009C727A">
      <w:pPr>
        <w:pStyle w:val="Odstavecseseznamem"/>
        <w:spacing w:after="120" w:line="276" w:lineRule="auto"/>
        <w:ind w:left="0"/>
        <w:jc w:val="both"/>
      </w:pPr>
      <w:r w:rsidRPr="005F4EE9">
        <w:rPr>
          <w:noProof/>
          <w:lang w:eastAsia="cs-CZ" w:bidi="ar-SA"/>
        </w:rPr>
        <w:drawing>
          <wp:inline distT="0" distB="0" distL="0" distR="0">
            <wp:extent cx="778446" cy="676275"/>
            <wp:effectExtent l="19050" t="0" r="2604" b="0"/>
            <wp:docPr id="1" name="obrázek 1" descr="Hamburger - Tento vektorový klipart (obrázek) má název Hamburger. Obrázek Hamburger je stejn&amp;ecaron; jako všechny jiné vektorové obrázky dostupný v&#10;r&amp;uring;zných rozlišeních a grafických formátech. Vyberte si ten, který se vám&#10;nejvíce hodí. Co se dá d&amp;ecaron;lat s tímto klipartem? Obrázek m&amp;uring;&amp;zcaron;ete vlo&amp;zcaron;it nap&amp;rcaron;íklad na své webové stránky, do dokument&amp;uring; z balíku Open Office &amp;ccaron;i Libre Offi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amburger - Tento vektorový klipart (obrázek) má název Hamburger. Obrázek Hamburger je stejn&amp;ecaron; jako všechny jiné vektorové obrázky dostupný v&#10;r&amp;uring;zných rozlišeních a grafických formátech. Vyberte si ten, který se vám&#10;nejvíce hodí. Co se dá d&amp;ecaron;lat s tímto klipartem? Obrázek m&amp;uring;&amp;zcaron;ete vlo&amp;zcaron;it nap&amp;rcaron;íklad na své webové stránky, do dokument&amp;uring; z balíku Open Office &amp;ccaron;i Libre Office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8446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ab/>
        <w:t xml:space="preserve">        </w:t>
      </w:r>
      <w:r w:rsidRPr="005F4EE9">
        <w:rPr>
          <w:noProof/>
          <w:lang w:eastAsia="cs-CZ" w:bidi="ar-SA"/>
        </w:rPr>
        <w:drawing>
          <wp:inline distT="0" distB="0" distL="0" distR="0">
            <wp:extent cx="968375" cy="581025"/>
            <wp:effectExtent l="19050" t="0" r="3175" b="0"/>
            <wp:docPr id="27" name="obrázek 4" descr="Bábovka - Bábovka je název dalšího obrázku resp. klipartu. Toto zajímavé dílo je primárn&amp;ecaron; dostupné ve vektorovém grafickém formátu SVG.&#10;Pro velký zájem však obrázek Bábovka nabízíme i ve formátech JPEG nebo PNG a&#10;to v nejednom rozm&amp;ecaron;ru. Pro &amp;rcaron;adu pou&amp;zcaron;ití tak vysta&amp;ccaron;íte, doufejme, s uvedenými&#10;soubory - nejsou nutné další konverze a úpravy. Tento vektorový obrázek lze stejn&amp;ecaron; jako další kliparty pou&amp;zcaron;ít v nejr&amp;uring;zn&amp;ecaron;jších dokumentech. Od školních referát&amp;uring;, seminárních prací a&amp;zcaron; po virtuální prezentace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Bábovka - Bábovka je název dalšího obrázku resp. klipartu. Toto zajímavé dílo je primárn&amp;ecaron; dostupné ve vektorovém grafickém formátu SVG.&#10;Pro velký zájem však obrázek Bábovka nabízíme i ve formátech JPEG nebo PNG a&#10;to v nejednom rozm&amp;ecaron;ru. Pro &amp;rcaron;adu pou&amp;zcaron;ití tak vysta&amp;ccaron;íte, doufejme, s uvedenými&#10;soubory - nejsou nutné další konverze a úpravy. Tento vektorový obrázek lze stejn&amp;ecaron; jako další kliparty pou&amp;zcaron;ít v nejr&amp;uring;zn&amp;ecaron;jších dokumentech. Od školních referát&amp;uring;, seminárních prací a&amp;zcaron; po virtuální prezentace.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8375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</w:t>
      </w:r>
      <w:r>
        <w:tab/>
        <w:t xml:space="preserve"> </w:t>
      </w:r>
      <w:r w:rsidRPr="005F4EE9">
        <w:rPr>
          <w:noProof/>
          <w:lang w:eastAsia="cs-CZ" w:bidi="ar-SA"/>
        </w:rPr>
        <w:drawing>
          <wp:inline distT="0" distB="0" distL="0" distR="0">
            <wp:extent cx="552450" cy="762000"/>
            <wp:effectExtent l="19050" t="0" r="0" b="0"/>
            <wp:docPr id="30" name="obrázek 7" descr="&amp;Ccaron;ervená paprika - Nacházíte se na stránce, která obsahuje vektorový obrázek&#10; nazvaný &amp;Ccaron;ervená paprika. Vyberte si nejlepší formát a rozlišení obrázku s názvem &amp;Ccaron;ervená paprika. Ideální je&#10;pou&amp;zcaron;ít originální vektorový formát .svg. Ne všechny programy ho ale umí&#10;korektn&amp;ecaron; zobrazit. Pokud si vyberete jpeg nebo png soubor, zvolte správnou&#10;velikost. P&amp;rcaron;íliš malé rozlišení zp&amp;uring;sobí horší vyslednou kvalitu. P&amp;rcaron;íliš velký&#10;obrázek se bude zbyte&amp;ccaron;n&amp;ecaron; dlouho nahrávat, stahovat mnoho dat a zabírat místo na&#10;disku nebo v pam&amp;ecaron;ti. Klipart (jednoduchý vektorový obrázek) nazvaný &amp;Ccaron;ervená paprika lze pou&amp;zcaron;ít do webových prezentací, do wordovských dokument&amp;uring;, jako avatar k profilu, apod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&amp;Ccaron;ervená paprika - Nacházíte se na stránce, která obsahuje vektorový obrázek&#10; nazvaný &amp;Ccaron;ervená paprika. Vyberte si nejlepší formát a rozlišení obrázku s názvem &amp;Ccaron;ervená paprika. Ideální je&#10;pou&amp;zcaron;ít originální vektorový formát .svg. Ne všechny programy ho ale umí&#10;korektn&amp;ecaron; zobrazit. Pokud si vyberete jpeg nebo png soubor, zvolte správnou&#10;velikost. P&amp;rcaron;íliš malé rozlišení zp&amp;uring;sobí horší vyslednou kvalitu. P&amp;rcaron;íliš velký&#10;obrázek se bude zbyte&amp;ccaron;n&amp;ecaron; dlouho nahrávat, stahovat mnoho dat a zabírat místo na&#10;disku nebo v pam&amp;ecaron;ti. Klipart (jednoduchý vektorový obrázek) nazvaný &amp;Ccaron;ervená paprika lze pou&amp;zcaron;ít do webových prezentací, do wordovských dokument&amp;uring;, jako avatar k profilu, apod.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76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ab/>
        <w:t xml:space="preserve">    </w:t>
      </w:r>
      <w:r w:rsidRPr="005F4EE9">
        <w:rPr>
          <w:noProof/>
          <w:lang w:eastAsia="cs-CZ" w:bidi="ar-SA"/>
        </w:rPr>
        <w:drawing>
          <wp:inline distT="0" distB="0" distL="0" distR="0">
            <wp:extent cx="444500" cy="974247"/>
            <wp:effectExtent l="19050" t="0" r="0" b="0"/>
            <wp:docPr id="31" name="obrázek 13" descr="Zmrzlina - Nacházíte se na stránce, která obsahuje vektorový obrázek&#10; nazvaný Zmrzlina. Obrázek Zmrzlina je stejn&amp;ecaron; jako všechny jiné vektorové obrázky dostupný v&#10;r&amp;uring;zných rozlišeních a grafických formátech. Vyberte si ten, který se vám&#10;nejvíce hodí. Líbí se vám obrázek (klipart) Zmrzlina? Pou&amp;zcaron;ijte ho nap&amp;rcaron;íklad jako Avatar k profilu v n&amp;ecaron;jakém diskuzním fóru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Zmrzlina - Nacházíte se na stránce, která obsahuje vektorový obrázek&#10; nazvaný Zmrzlina. Obrázek Zmrzlina je stejn&amp;ecaron; jako všechny jiné vektorové obrázky dostupný v&#10;r&amp;uring;zných rozlišeních a grafických formátech. Vyberte si ten, který se vám&#10;nejvíce hodí. Líbí se vám obrázek (klipart) Zmrzlina? Pou&amp;zcaron;ijte ho nap&amp;rcaron;íklad jako Avatar k profilu v n&amp;ecaron;jakém diskuzním fóru.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132" cy="9734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ab/>
        <w:t xml:space="preserve">  </w:t>
      </w:r>
      <w:r w:rsidRPr="005F4EE9">
        <w:rPr>
          <w:noProof/>
          <w:lang w:eastAsia="cs-CZ" w:bidi="ar-SA"/>
        </w:rPr>
        <w:drawing>
          <wp:inline distT="0" distB="0" distL="0" distR="0">
            <wp:extent cx="978465" cy="446425"/>
            <wp:effectExtent l="19050" t="0" r="0" b="0"/>
            <wp:docPr id="352" name="obrázek 10" descr="Veka - Jednoduchý klipart (clipart) pojmenovaný výsti&amp;zcaron;n&amp;ecaron; - Veka. Stahujte klipart Veka v originálním vektorovém formátu SVG, který zaru&amp;ccaron;í&#10;nejlepší výsledkou grafickou kvalitu obrázku. Z d&amp;uring;vodu kompatibility a&#10;usnadn&amp;ecaron;ní konverze nabízíme ke sta&amp;zcaron;ení i soubory ve formátu JPG nebo PNG a to&#10;hned v n&amp;ecaron;kolika r&amp;uring;zných rozm&amp;ecaron;rech. Pokud vytvá&amp;rcaron;íte prezentace v programu Power point nebo v podobných programech jako je Open Office Impress, m&amp;uring;&amp;zcaron;e vám práv&amp;ecaron; tento obrázek hodi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Veka - Jednoduchý klipart (clipart) pojmenovaný výsti&amp;zcaron;n&amp;ecaron; - Veka. Stahujte klipart Veka v originálním vektorovém formátu SVG, který zaru&amp;ccaron;í&#10;nejlepší výsledkou grafickou kvalitu obrázku. Z d&amp;uring;vodu kompatibility a&#10;usnadn&amp;ecaron;ní konverze nabízíme ke sta&amp;zcaron;ení i soubory ve formátu JPG nebo PNG a to&#10;hned v n&amp;ecaron;kolika r&amp;uring;zných rozm&amp;ecaron;rech. Pokud vytvá&amp;rcaron;íte prezentace v programu Power point nebo v podobných programech jako je Open Office Impress, m&amp;uring;&amp;zcaron;e vám práv&amp;ecaron; tento obrázek hodit.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970" cy="4471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727A" w:rsidRPr="00BE3FD9" w:rsidRDefault="009C727A" w:rsidP="009C727A">
      <w:pPr>
        <w:pStyle w:val="Odstavecseseznamem"/>
        <w:spacing w:after="120" w:line="276" w:lineRule="auto"/>
        <w:ind w:left="0"/>
        <w:jc w:val="both"/>
      </w:pPr>
      <w:r>
        <w:rPr>
          <w:noProof/>
          <w:sz w:val="28"/>
          <w:lang w:eastAsia="cs-CZ"/>
        </w:rPr>
        <w:t xml:space="preserve">  </w:t>
      </w:r>
      <w:r w:rsidRPr="005F4EE9">
        <w:rPr>
          <w:b/>
          <w:noProof/>
          <w:sz w:val="28"/>
          <w:lang w:eastAsia="cs-CZ"/>
        </w:rPr>
        <w:t>h</w:t>
      </w:r>
      <w:r w:rsidRPr="005F4EE9">
        <w:rPr>
          <w:noProof/>
          <w:sz w:val="28"/>
          <w:lang w:eastAsia="cs-CZ"/>
        </w:rPr>
        <w:t xml:space="preserve"> = 33 Kč</w:t>
      </w:r>
      <w:r w:rsidRPr="005F4EE9">
        <w:rPr>
          <w:noProof/>
          <w:sz w:val="28"/>
          <w:lang w:eastAsia="cs-CZ"/>
        </w:rPr>
        <w:tab/>
      </w:r>
      <w:r w:rsidRPr="005F4EE9">
        <w:rPr>
          <w:noProof/>
          <w:sz w:val="28"/>
          <w:lang w:eastAsia="cs-CZ"/>
        </w:rPr>
        <w:tab/>
      </w:r>
      <w:r w:rsidRPr="005F4EE9">
        <w:rPr>
          <w:b/>
          <w:noProof/>
          <w:sz w:val="28"/>
          <w:lang w:eastAsia="cs-CZ"/>
        </w:rPr>
        <w:t>b</w:t>
      </w:r>
      <w:r w:rsidRPr="005F4EE9">
        <w:rPr>
          <w:noProof/>
          <w:sz w:val="28"/>
          <w:lang w:eastAsia="cs-CZ"/>
        </w:rPr>
        <w:t xml:space="preserve"> = 27 </w:t>
      </w:r>
      <w:r>
        <w:rPr>
          <w:noProof/>
          <w:sz w:val="28"/>
          <w:lang w:eastAsia="cs-CZ"/>
        </w:rPr>
        <w:t>Kč</w:t>
      </w:r>
      <w:r>
        <w:rPr>
          <w:noProof/>
          <w:sz w:val="28"/>
          <w:lang w:eastAsia="cs-CZ"/>
        </w:rPr>
        <w:tab/>
      </w:r>
      <w:r>
        <w:rPr>
          <w:noProof/>
          <w:sz w:val="28"/>
          <w:lang w:eastAsia="cs-CZ"/>
        </w:rPr>
        <w:tab/>
        <w:t xml:space="preserve">  </w:t>
      </w:r>
      <w:r w:rsidRPr="005F4EE9">
        <w:rPr>
          <w:b/>
          <w:noProof/>
          <w:sz w:val="28"/>
          <w:lang w:eastAsia="cs-CZ"/>
        </w:rPr>
        <w:t>p</w:t>
      </w:r>
      <w:r>
        <w:rPr>
          <w:noProof/>
          <w:sz w:val="28"/>
          <w:lang w:eastAsia="cs-CZ"/>
        </w:rPr>
        <w:t xml:space="preserve"> = 8 Kč</w:t>
      </w:r>
      <w:r>
        <w:rPr>
          <w:noProof/>
          <w:sz w:val="28"/>
          <w:lang w:eastAsia="cs-CZ"/>
        </w:rPr>
        <w:tab/>
        <w:t xml:space="preserve">   </w:t>
      </w:r>
      <w:r w:rsidRPr="005F4EE9">
        <w:rPr>
          <w:b/>
          <w:noProof/>
          <w:sz w:val="28"/>
          <w:lang w:eastAsia="cs-CZ"/>
        </w:rPr>
        <w:t>z</w:t>
      </w:r>
      <w:r>
        <w:rPr>
          <w:noProof/>
          <w:sz w:val="28"/>
          <w:lang w:eastAsia="cs-CZ"/>
        </w:rPr>
        <w:t xml:space="preserve"> = 20 Kč</w:t>
      </w:r>
      <w:r>
        <w:rPr>
          <w:noProof/>
          <w:sz w:val="28"/>
          <w:lang w:eastAsia="cs-CZ"/>
        </w:rPr>
        <w:tab/>
        <w:t xml:space="preserve">     </w:t>
      </w:r>
      <w:r w:rsidRPr="005F4EE9">
        <w:rPr>
          <w:b/>
          <w:noProof/>
          <w:sz w:val="28"/>
          <w:lang w:eastAsia="cs-CZ"/>
        </w:rPr>
        <w:t>v</w:t>
      </w:r>
      <w:r w:rsidRPr="005F4EE9">
        <w:rPr>
          <w:noProof/>
          <w:sz w:val="28"/>
          <w:lang w:eastAsia="cs-CZ"/>
        </w:rPr>
        <w:t xml:space="preserve"> = 15,50 Kč</w:t>
      </w:r>
    </w:p>
    <w:tbl>
      <w:tblPr>
        <w:tblStyle w:val="Mkatabulky"/>
        <w:tblW w:w="9072" w:type="dxa"/>
        <w:tblInd w:w="392" w:type="dxa"/>
        <w:tblLook w:val="04A0"/>
      </w:tblPr>
      <w:tblGrid>
        <w:gridCol w:w="4025"/>
        <w:gridCol w:w="2381"/>
        <w:gridCol w:w="2666"/>
      </w:tblGrid>
      <w:tr w:rsidR="009C727A" w:rsidTr="00A23869">
        <w:trPr>
          <w:trHeight w:val="567"/>
        </w:trPr>
        <w:tc>
          <w:tcPr>
            <w:tcW w:w="4025" w:type="dxa"/>
            <w:shd w:val="clear" w:color="auto" w:fill="C2D69B" w:themeFill="accent3" w:themeFillTint="99"/>
            <w:vAlign w:val="center"/>
          </w:tcPr>
          <w:p w:rsidR="009C727A" w:rsidRDefault="009C727A" w:rsidP="00A2386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Nákup</w:t>
            </w:r>
          </w:p>
        </w:tc>
        <w:tc>
          <w:tcPr>
            <w:tcW w:w="5047" w:type="dxa"/>
            <w:gridSpan w:val="2"/>
            <w:shd w:val="clear" w:color="auto" w:fill="C2D69B" w:themeFill="accent3" w:themeFillTint="99"/>
            <w:vAlign w:val="center"/>
          </w:tcPr>
          <w:p w:rsidR="009C727A" w:rsidRDefault="009C727A" w:rsidP="00A2386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Vyjádření ceny nákupu výrazem v Kč</w:t>
            </w:r>
          </w:p>
        </w:tc>
      </w:tr>
      <w:tr w:rsidR="009C727A" w:rsidTr="00A23869">
        <w:trPr>
          <w:trHeight w:val="567"/>
        </w:trPr>
        <w:tc>
          <w:tcPr>
            <w:tcW w:w="4025" w:type="dxa"/>
            <w:vMerge w:val="restart"/>
            <w:vAlign w:val="center"/>
          </w:tcPr>
          <w:p w:rsidR="009C727A" w:rsidRDefault="009C727A" w:rsidP="00A23869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lang w:eastAsia="cs-CZ" w:bidi="ar-SA"/>
              </w:rPr>
              <w:drawing>
                <wp:inline distT="0" distB="0" distL="0" distR="0">
                  <wp:extent cx="778446" cy="676275"/>
                  <wp:effectExtent l="19050" t="0" r="2604" b="0"/>
                  <wp:docPr id="353" name="obrázek 1" descr="Hamburger - Tento vektorový klipart (obrázek) má název Hamburger. Obrázek Hamburger je stejn&amp;ecaron; jako všechny jiné vektorové obrázky dostupný v&#10;r&amp;uring;zných rozlišeních a grafických formátech. Vyberte si ten, který se vám&#10;nejvíce hodí. Co se dá d&amp;ecaron;lat s tímto klipartem? Obrázek m&amp;uring;&amp;zcaron;ete vlo&amp;zcaron;it nap&amp;rcaron;íklad na své webové stránky, do dokument&amp;uring; z balíku Open Office &amp;ccaron;i Libre Offi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amburger - Tento vektorový klipart (obrázek) má název Hamburger. Obrázek Hamburger je stejn&amp;ecaron; jako všechny jiné vektorové obrázky dostupný v&#10;r&amp;uring;zných rozlišeních a grafických formátech. Vyberte si ten, který se vám&#10;nejvíce hodí. Co se dá d&amp;ecaron;lat s tímto klipartem? Obrázek m&amp;uring;&amp;zcaron;ete vlo&amp;zcaron;it nap&amp;rcaron;íklad na své webové stránky, do dokument&amp;uring; z balíku Open Office &amp;ccaron;i Libre Offi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8446" cy="676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81" w:type="dxa"/>
            <w:tcBorders>
              <w:bottom w:val="dotted" w:sz="4" w:space="0" w:color="auto"/>
              <w:right w:val="single" w:sz="4" w:space="0" w:color="FFFFFF" w:themeColor="background1"/>
            </w:tcBorders>
            <w:vAlign w:val="bottom"/>
          </w:tcPr>
          <w:p w:rsidR="009C727A" w:rsidRPr="0094396C" w:rsidRDefault="009C727A" w:rsidP="00A23869">
            <w:pPr>
              <w:rPr>
                <w:sz w:val="26"/>
                <w:szCs w:val="26"/>
              </w:rPr>
            </w:pPr>
            <w:r w:rsidRPr="0094396C">
              <w:rPr>
                <w:sz w:val="26"/>
                <w:szCs w:val="26"/>
              </w:rPr>
              <w:t>Výraz:</w:t>
            </w:r>
          </w:p>
        </w:tc>
        <w:tc>
          <w:tcPr>
            <w:tcW w:w="2666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9C727A" w:rsidRPr="0094396C" w:rsidRDefault="009C727A" w:rsidP="00A23869">
            <w:pPr>
              <w:rPr>
                <w:i/>
                <w:color w:val="215868" w:themeColor="accent5" w:themeShade="80"/>
                <w:sz w:val="28"/>
                <w:szCs w:val="28"/>
              </w:rPr>
            </w:pPr>
            <w:r w:rsidRPr="0094396C">
              <w:rPr>
                <w:i/>
                <w:color w:val="215868" w:themeColor="accent5" w:themeShade="80"/>
                <w:sz w:val="28"/>
                <w:szCs w:val="28"/>
              </w:rPr>
              <w:t xml:space="preserve">1 </w:t>
            </w:r>
            <w:r w:rsidRPr="0094396C">
              <w:rPr>
                <w:rFonts w:cs="Calibri"/>
                <w:i/>
                <w:color w:val="215868" w:themeColor="accent5" w:themeShade="80"/>
                <w:sz w:val="28"/>
                <w:szCs w:val="28"/>
              </w:rPr>
              <w:t xml:space="preserve">∙ </w:t>
            </w:r>
            <w:r w:rsidRPr="005F4EE9">
              <w:rPr>
                <w:rFonts w:cs="Calibri"/>
                <w:b/>
                <w:i/>
                <w:color w:val="215868" w:themeColor="accent5" w:themeShade="80"/>
                <w:sz w:val="28"/>
                <w:szCs w:val="28"/>
              </w:rPr>
              <w:t>h</w:t>
            </w:r>
          </w:p>
        </w:tc>
      </w:tr>
      <w:tr w:rsidR="009C727A" w:rsidTr="00A23869">
        <w:trPr>
          <w:trHeight w:val="567"/>
        </w:trPr>
        <w:tc>
          <w:tcPr>
            <w:tcW w:w="4025" w:type="dxa"/>
            <w:vMerge/>
            <w:vAlign w:val="bottom"/>
          </w:tcPr>
          <w:p w:rsidR="009C727A" w:rsidRDefault="009C727A" w:rsidP="00A23869">
            <w:pPr>
              <w:rPr>
                <w:noProof/>
                <w:lang w:eastAsia="cs-CZ"/>
              </w:rPr>
            </w:pPr>
          </w:p>
        </w:tc>
        <w:tc>
          <w:tcPr>
            <w:tcW w:w="2381" w:type="dxa"/>
            <w:tcBorders>
              <w:top w:val="dotted" w:sz="4" w:space="0" w:color="auto"/>
              <w:bottom w:val="dotted" w:sz="4" w:space="0" w:color="auto"/>
              <w:right w:val="single" w:sz="4" w:space="0" w:color="FFFFFF" w:themeColor="background1"/>
            </w:tcBorders>
            <w:vAlign w:val="bottom"/>
          </w:tcPr>
          <w:p w:rsidR="009C727A" w:rsidRPr="0094396C" w:rsidRDefault="009C727A" w:rsidP="00A2386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Výpočet:</w:t>
            </w:r>
          </w:p>
        </w:tc>
        <w:tc>
          <w:tcPr>
            <w:tcW w:w="2666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9C727A" w:rsidRPr="0094396C" w:rsidRDefault="009C727A" w:rsidP="00A23869">
            <w:pPr>
              <w:rPr>
                <w:i/>
                <w:color w:val="215868" w:themeColor="accent5" w:themeShade="80"/>
                <w:sz w:val="28"/>
                <w:szCs w:val="28"/>
              </w:rPr>
            </w:pPr>
            <w:r>
              <w:rPr>
                <w:i/>
                <w:color w:val="215868" w:themeColor="accent5" w:themeShade="80"/>
                <w:sz w:val="28"/>
                <w:szCs w:val="28"/>
              </w:rPr>
              <w:t xml:space="preserve">1 </w:t>
            </w:r>
            <w:r w:rsidRPr="0094396C">
              <w:rPr>
                <w:rFonts w:cs="Calibri"/>
                <w:i/>
                <w:color w:val="215868" w:themeColor="accent5" w:themeShade="80"/>
                <w:sz w:val="28"/>
                <w:szCs w:val="28"/>
              </w:rPr>
              <w:t>∙</w:t>
            </w:r>
            <w:r>
              <w:rPr>
                <w:rFonts w:cs="Calibri"/>
                <w:i/>
                <w:color w:val="215868" w:themeColor="accent5" w:themeShade="80"/>
                <w:sz w:val="28"/>
                <w:szCs w:val="28"/>
              </w:rPr>
              <w:t xml:space="preserve"> 33</w:t>
            </w:r>
          </w:p>
        </w:tc>
      </w:tr>
      <w:tr w:rsidR="009C727A" w:rsidTr="00A23869">
        <w:trPr>
          <w:trHeight w:val="567"/>
        </w:trPr>
        <w:tc>
          <w:tcPr>
            <w:tcW w:w="4025" w:type="dxa"/>
            <w:vMerge/>
            <w:vAlign w:val="bottom"/>
          </w:tcPr>
          <w:p w:rsidR="009C727A" w:rsidRDefault="009C727A" w:rsidP="00A23869">
            <w:pPr>
              <w:rPr>
                <w:noProof/>
                <w:lang w:eastAsia="cs-CZ"/>
              </w:rPr>
            </w:pPr>
          </w:p>
        </w:tc>
        <w:tc>
          <w:tcPr>
            <w:tcW w:w="2381" w:type="dxa"/>
            <w:tcBorders>
              <w:top w:val="dotted" w:sz="4" w:space="0" w:color="auto"/>
              <w:right w:val="single" w:sz="4" w:space="0" w:color="FFFFFF" w:themeColor="background1"/>
            </w:tcBorders>
            <w:vAlign w:val="bottom"/>
          </w:tcPr>
          <w:p w:rsidR="009C727A" w:rsidRPr="0094396C" w:rsidRDefault="009C727A" w:rsidP="00A2386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Cena:</w:t>
            </w:r>
          </w:p>
        </w:tc>
        <w:tc>
          <w:tcPr>
            <w:tcW w:w="2666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9C727A" w:rsidRPr="0094396C" w:rsidRDefault="009C727A" w:rsidP="00A23869">
            <w:pPr>
              <w:rPr>
                <w:i/>
                <w:color w:val="215868" w:themeColor="accent5" w:themeShade="80"/>
                <w:sz w:val="28"/>
                <w:szCs w:val="28"/>
              </w:rPr>
            </w:pPr>
            <w:r>
              <w:rPr>
                <w:i/>
                <w:color w:val="215868" w:themeColor="accent5" w:themeShade="80"/>
                <w:sz w:val="28"/>
                <w:szCs w:val="28"/>
              </w:rPr>
              <w:t>33 Kč</w:t>
            </w:r>
          </w:p>
        </w:tc>
      </w:tr>
      <w:tr w:rsidR="009C727A" w:rsidTr="00A23869">
        <w:trPr>
          <w:trHeight w:val="567"/>
        </w:trPr>
        <w:tc>
          <w:tcPr>
            <w:tcW w:w="4025" w:type="dxa"/>
            <w:vMerge w:val="restart"/>
            <w:vAlign w:val="center"/>
          </w:tcPr>
          <w:p w:rsidR="009C727A" w:rsidRDefault="009C727A" w:rsidP="00A23869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lang w:eastAsia="cs-CZ" w:bidi="ar-SA"/>
              </w:rPr>
              <w:drawing>
                <wp:inline distT="0" distB="0" distL="0" distR="0">
                  <wp:extent cx="968375" cy="581025"/>
                  <wp:effectExtent l="19050" t="0" r="3175" b="0"/>
                  <wp:docPr id="355" name="obrázek 4" descr="Bábovka - Bábovka je název dalšího obrázku resp. klipartu. Toto zajímavé dílo je primárn&amp;ecaron; dostupné ve vektorovém grafickém formátu SVG.&#10;Pro velký zájem však obrázek Bábovka nabízíme i ve formátech JPEG nebo PNG a&#10;to v nejednom rozm&amp;ecaron;ru. Pro &amp;rcaron;adu pou&amp;zcaron;ití tak vysta&amp;ccaron;íte, doufejme, s uvedenými&#10;soubory - nejsou nutné další konverze a úpravy. Tento vektorový obrázek lze stejn&amp;ecaron; jako další kliparty pou&amp;zcaron;ít v nejr&amp;uring;zn&amp;ecaron;jších dokumentech. Od školních referát&amp;uring;, seminárních prací a&amp;zcaron; po virtuální prezentace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Bábovka - Bábovka je název dalšího obrázku resp. klipartu. Toto zajímavé dílo je primárn&amp;ecaron; dostupné ve vektorovém grafickém formátu SVG.&#10;Pro velký zájem však obrázek Bábovka nabízíme i ve formátech JPEG nebo PNG a&#10;to v nejednom rozm&amp;ecaron;ru. Pro &amp;rcaron;adu pou&amp;zcaron;ití tak vysta&amp;ccaron;íte, doufejme, s uvedenými&#10;soubory - nejsou nutné další konverze a úpravy. Tento vektorový obrázek lze stejn&amp;ecaron; jako další kliparty pou&amp;zcaron;ít v nejr&amp;uring;zn&amp;ecaron;jších dokumentech. Od školních referát&amp;uring;, seminárních prací a&amp;zcaron; po virtuální prezentace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8375" cy="581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8"/>
                <w:szCs w:val="28"/>
              </w:rPr>
              <w:t xml:space="preserve">     </w:t>
            </w:r>
            <w:r w:rsidRPr="00611CAE">
              <w:rPr>
                <w:noProof/>
                <w:sz w:val="28"/>
                <w:szCs w:val="28"/>
                <w:lang w:eastAsia="cs-CZ" w:bidi="ar-SA"/>
              </w:rPr>
              <w:drawing>
                <wp:inline distT="0" distB="0" distL="0" distR="0">
                  <wp:extent cx="968375" cy="581025"/>
                  <wp:effectExtent l="19050" t="0" r="3175" b="0"/>
                  <wp:docPr id="358" name="obrázek 4" descr="Bábovka - Bábovka je název dalšího obrázku resp. klipartu. Toto zajímavé dílo je primárn&amp;ecaron; dostupné ve vektorovém grafickém formátu SVG.&#10;Pro velký zájem však obrázek Bábovka nabízíme i ve formátech JPEG nebo PNG a&#10;to v nejednom rozm&amp;ecaron;ru. Pro &amp;rcaron;adu pou&amp;zcaron;ití tak vysta&amp;ccaron;íte, doufejme, s uvedenými&#10;soubory - nejsou nutné další konverze a úpravy. Tento vektorový obrázek lze stejn&amp;ecaron; jako další kliparty pou&amp;zcaron;ít v nejr&amp;uring;zn&amp;ecaron;jších dokumentech. Od školních referát&amp;uring;, seminárních prací a&amp;zcaron; po virtuální prezentace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Bábovka - Bábovka je název dalšího obrázku resp. klipartu. Toto zajímavé dílo je primárn&amp;ecaron; dostupné ve vektorovém grafickém formátu SVG.&#10;Pro velký zájem však obrázek Bábovka nabízíme i ve formátech JPEG nebo PNG a&#10;to v nejednom rozm&amp;ecaron;ru. Pro &amp;rcaron;adu pou&amp;zcaron;ití tak vysta&amp;ccaron;íte, doufejme, s uvedenými&#10;soubory - nejsou nutné další konverze a úpravy. Tento vektorový obrázek lze stejn&amp;ecaron; jako další kliparty pou&amp;zcaron;ít v nejr&amp;uring;zn&amp;ecaron;jších dokumentech. Od školních referát&amp;uring;, seminárních prací a&amp;zcaron; po virtuální prezentace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8375" cy="581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81" w:type="dxa"/>
            <w:tcBorders>
              <w:bottom w:val="dotted" w:sz="4" w:space="0" w:color="auto"/>
              <w:right w:val="single" w:sz="4" w:space="0" w:color="FFFFFF" w:themeColor="background1"/>
            </w:tcBorders>
            <w:vAlign w:val="bottom"/>
          </w:tcPr>
          <w:p w:rsidR="009C727A" w:rsidRPr="0094396C" w:rsidRDefault="009C727A" w:rsidP="00A23869">
            <w:pPr>
              <w:rPr>
                <w:sz w:val="26"/>
                <w:szCs w:val="26"/>
              </w:rPr>
            </w:pPr>
            <w:r w:rsidRPr="0094396C">
              <w:rPr>
                <w:sz w:val="26"/>
                <w:szCs w:val="26"/>
              </w:rPr>
              <w:t>Výraz:</w:t>
            </w:r>
          </w:p>
        </w:tc>
        <w:tc>
          <w:tcPr>
            <w:tcW w:w="2666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9C727A" w:rsidRPr="0094396C" w:rsidRDefault="009C727A" w:rsidP="00A23869">
            <w:pPr>
              <w:rPr>
                <w:i/>
                <w:color w:val="215868" w:themeColor="accent5" w:themeShade="80"/>
                <w:sz w:val="28"/>
                <w:szCs w:val="28"/>
              </w:rPr>
            </w:pPr>
          </w:p>
        </w:tc>
      </w:tr>
      <w:tr w:rsidR="009C727A" w:rsidTr="00A23869">
        <w:trPr>
          <w:trHeight w:val="567"/>
        </w:trPr>
        <w:tc>
          <w:tcPr>
            <w:tcW w:w="4025" w:type="dxa"/>
            <w:vMerge/>
            <w:vAlign w:val="bottom"/>
          </w:tcPr>
          <w:p w:rsidR="009C727A" w:rsidRDefault="009C727A" w:rsidP="00A23869">
            <w:pPr>
              <w:rPr>
                <w:noProof/>
                <w:lang w:eastAsia="cs-CZ"/>
              </w:rPr>
            </w:pPr>
          </w:p>
        </w:tc>
        <w:tc>
          <w:tcPr>
            <w:tcW w:w="2381" w:type="dxa"/>
            <w:tcBorders>
              <w:top w:val="dotted" w:sz="4" w:space="0" w:color="auto"/>
              <w:bottom w:val="dotted" w:sz="4" w:space="0" w:color="auto"/>
              <w:right w:val="single" w:sz="4" w:space="0" w:color="FFFFFF" w:themeColor="background1"/>
            </w:tcBorders>
            <w:vAlign w:val="bottom"/>
          </w:tcPr>
          <w:p w:rsidR="009C727A" w:rsidRPr="0094396C" w:rsidRDefault="009C727A" w:rsidP="00A2386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Výpočet:</w:t>
            </w:r>
          </w:p>
        </w:tc>
        <w:tc>
          <w:tcPr>
            <w:tcW w:w="2666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9C727A" w:rsidRPr="0094396C" w:rsidRDefault="009C727A" w:rsidP="00A23869">
            <w:pPr>
              <w:rPr>
                <w:i/>
                <w:color w:val="215868" w:themeColor="accent5" w:themeShade="80"/>
                <w:sz w:val="28"/>
                <w:szCs w:val="28"/>
              </w:rPr>
            </w:pPr>
          </w:p>
        </w:tc>
      </w:tr>
      <w:tr w:rsidR="009C727A" w:rsidTr="00A23869">
        <w:trPr>
          <w:trHeight w:val="567"/>
        </w:trPr>
        <w:tc>
          <w:tcPr>
            <w:tcW w:w="4025" w:type="dxa"/>
            <w:vMerge/>
            <w:vAlign w:val="bottom"/>
          </w:tcPr>
          <w:p w:rsidR="009C727A" w:rsidRDefault="009C727A" w:rsidP="00A23869">
            <w:pPr>
              <w:rPr>
                <w:noProof/>
                <w:lang w:eastAsia="cs-CZ"/>
              </w:rPr>
            </w:pPr>
          </w:p>
        </w:tc>
        <w:tc>
          <w:tcPr>
            <w:tcW w:w="2381" w:type="dxa"/>
            <w:tcBorders>
              <w:top w:val="dotted" w:sz="4" w:space="0" w:color="auto"/>
              <w:right w:val="single" w:sz="4" w:space="0" w:color="FFFFFF" w:themeColor="background1"/>
            </w:tcBorders>
            <w:vAlign w:val="bottom"/>
          </w:tcPr>
          <w:p w:rsidR="009C727A" w:rsidRPr="0094396C" w:rsidRDefault="009C727A" w:rsidP="00A2386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Cena:</w:t>
            </w:r>
          </w:p>
        </w:tc>
        <w:tc>
          <w:tcPr>
            <w:tcW w:w="2666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9C727A" w:rsidRPr="0094396C" w:rsidRDefault="009C727A" w:rsidP="00A23869">
            <w:pPr>
              <w:rPr>
                <w:i/>
                <w:color w:val="215868" w:themeColor="accent5" w:themeShade="80"/>
                <w:sz w:val="28"/>
                <w:szCs w:val="28"/>
              </w:rPr>
            </w:pPr>
          </w:p>
        </w:tc>
      </w:tr>
      <w:tr w:rsidR="009C727A" w:rsidTr="00A23869">
        <w:trPr>
          <w:trHeight w:val="567"/>
        </w:trPr>
        <w:tc>
          <w:tcPr>
            <w:tcW w:w="4025" w:type="dxa"/>
            <w:vMerge w:val="restart"/>
            <w:vAlign w:val="center"/>
          </w:tcPr>
          <w:p w:rsidR="009C727A" w:rsidRDefault="009C727A" w:rsidP="00A23869">
            <w:pPr>
              <w:rPr>
                <w:sz w:val="28"/>
                <w:szCs w:val="28"/>
              </w:rPr>
            </w:pPr>
            <w:r w:rsidRPr="00611CAE">
              <w:rPr>
                <w:noProof/>
                <w:sz w:val="28"/>
                <w:szCs w:val="28"/>
                <w:lang w:eastAsia="cs-CZ" w:bidi="ar-SA"/>
              </w:rPr>
              <w:drawing>
                <wp:inline distT="0" distB="0" distL="0" distR="0">
                  <wp:extent cx="968375" cy="581025"/>
                  <wp:effectExtent l="19050" t="0" r="3175" b="0"/>
                  <wp:docPr id="359" name="obrázek 4" descr="Bábovka - Bábovka je název dalšího obrázku resp. klipartu. Toto zajímavé dílo je primárn&amp;ecaron; dostupné ve vektorovém grafickém formátu SVG.&#10;Pro velký zájem však obrázek Bábovka nabízíme i ve formátech JPEG nebo PNG a&#10;to v nejednom rozm&amp;ecaron;ru. Pro &amp;rcaron;adu pou&amp;zcaron;ití tak vysta&amp;ccaron;íte, doufejme, s uvedenými&#10;soubory - nejsou nutné další konverze a úpravy. Tento vektorový obrázek lze stejn&amp;ecaron; jako další kliparty pou&amp;zcaron;ít v nejr&amp;uring;zn&amp;ecaron;jších dokumentech. Od školních referát&amp;uring;, seminárních prací a&amp;zcaron; po virtuální prezentace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Bábovka - Bábovka je název dalšího obrázku resp. klipartu. Toto zajímavé dílo je primárn&amp;ecaron; dostupné ve vektorovém grafickém formátu SVG.&#10;Pro velký zájem však obrázek Bábovka nabízíme i ve formátech JPEG nebo PNG a&#10;to v nejednom rozm&amp;ecaron;ru. Pro &amp;rcaron;adu pou&amp;zcaron;ití tak vysta&amp;ccaron;íte, doufejme, s uvedenými&#10;soubory - nejsou nutné další konverze a úpravy. Tento vektorový obrázek lze stejn&amp;ecaron; jako další kliparty pou&amp;zcaron;ít v nejr&amp;uring;zn&amp;ecaron;jších dokumentech. Od školních referát&amp;uring;, seminárních prací a&amp;zcaron; po virtuální prezentace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8375" cy="581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11CAE">
              <w:rPr>
                <w:noProof/>
                <w:sz w:val="28"/>
                <w:szCs w:val="28"/>
                <w:lang w:eastAsia="cs-CZ" w:bidi="ar-SA"/>
              </w:rPr>
              <w:drawing>
                <wp:inline distT="0" distB="0" distL="0" distR="0">
                  <wp:extent cx="778446" cy="676275"/>
                  <wp:effectExtent l="19050" t="0" r="2604" b="0"/>
                  <wp:docPr id="360" name="obrázek 1" descr="Hamburger - Tento vektorový klipart (obrázek) má název Hamburger. Obrázek Hamburger je stejn&amp;ecaron; jako všechny jiné vektorové obrázky dostupný v&#10;r&amp;uring;zných rozlišeních a grafických formátech. Vyberte si ten, který se vám&#10;nejvíce hodí. Co se dá d&amp;ecaron;lat s tímto klipartem? Obrázek m&amp;uring;&amp;zcaron;ete vlo&amp;zcaron;it nap&amp;rcaron;íklad na své webové stránky, do dokument&amp;uring; z balíku Open Office &amp;ccaron;i Libre Offi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amburger - Tento vektorový klipart (obrázek) má název Hamburger. Obrázek Hamburger je stejn&amp;ecaron; jako všechny jiné vektorové obrázky dostupný v&#10;r&amp;uring;zných rozlišeních a grafických formátech. Vyberte si ten, který se vám&#10;nejvíce hodí. Co se dá d&amp;ecaron;lat s tímto klipartem? Obrázek m&amp;uring;&amp;zcaron;ete vlo&amp;zcaron;it nap&amp;rcaron;íklad na své webové stránky, do dokument&amp;uring; z balíku Open Office &amp;ccaron;i Libre Offi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8446" cy="676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cs-CZ" w:bidi="ar-SA"/>
              </w:rPr>
              <w:drawing>
                <wp:inline distT="0" distB="0" distL="0" distR="0">
                  <wp:extent cx="552450" cy="762000"/>
                  <wp:effectExtent l="19050" t="0" r="0" b="0"/>
                  <wp:docPr id="361" name="obrázek 7" descr="&amp;Ccaron;ervená paprika - Nacházíte se na stránce, která obsahuje vektorový obrázek&#10; nazvaný &amp;Ccaron;ervená paprika. Vyberte si nejlepší formát a rozlišení obrázku s názvem &amp;Ccaron;ervená paprika. Ideální je&#10;pou&amp;zcaron;ít originální vektorový formát .svg. Ne všechny programy ho ale umí&#10;korektn&amp;ecaron; zobrazit. Pokud si vyberete jpeg nebo png soubor, zvolte správnou&#10;velikost. P&amp;rcaron;íliš malé rozlišení zp&amp;uring;sobí horší vyslednou kvalitu. P&amp;rcaron;íliš velký&#10;obrázek se bude zbyte&amp;ccaron;n&amp;ecaron; dlouho nahrávat, stahovat mnoho dat a zabírat místo na&#10;disku nebo v pam&amp;ecaron;ti. Klipart (jednoduchý vektorový obrázek) nazvaný &amp;Ccaron;ervená paprika lze pou&amp;zcaron;ít do webových prezentací, do wordovských dokument&amp;uring;, jako avatar k profilu, apod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&amp;Ccaron;ervená paprika - Nacházíte se na stránce, která obsahuje vektorový obrázek&#10; nazvaný &amp;Ccaron;ervená paprika. Vyberte si nejlepší formát a rozlišení obrázku s názvem &amp;Ccaron;ervená paprika. Ideální je&#10;pou&amp;zcaron;ít originální vektorový formát .svg. Ne všechny programy ho ale umí&#10;korektn&amp;ecaron; zobrazit. Pokud si vyberete jpeg nebo png soubor, zvolte správnou&#10;velikost. P&amp;rcaron;íliš malé rozlišení zp&amp;uring;sobí horší vyslednou kvalitu. P&amp;rcaron;íliš velký&#10;obrázek se bude zbyte&amp;ccaron;n&amp;ecaron; dlouho nahrávat, stahovat mnoho dat a zabírat místo na&#10;disku nebo v pam&amp;ecaron;ti. Klipart (jednoduchý vektorový obrázek) nazvaný &amp;Ccaron;ervená paprika lze pou&amp;zcaron;ít do webových prezentací, do wordovských dokument&amp;uring;, jako avatar k profilu, apod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762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81" w:type="dxa"/>
            <w:tcBorders>
              <w:bottom w:val="dotted" w:sz="4" w:space="0" w:color="auto"/>
              <w:right w:val="single" w:sz="4" w:space="0" w:color="FFFFFF" w:themeColor="background1"/>
            </w:tcBorders>
            <w:vAlign w:val="bottom"/>
          </w:tcPr>
          <w:p w:rsidR="009C727A" w:rsidRPr="0094396C" w:rsidRDefault="009C727A" w:rsidP="00A23869">
            <w:pPr>
              <w:rPr>
                <w:sz w:val="26"/>
                <w:szCs w:val="26"/>
              </w:rPr>
            </w:pPr>
            <w:r w:rsidRPr="0094396C">
              <w:rPr>
                <w:sz w:val="26"/>
                <w:szCs w:val="26"/>
              </w:rPr>
              <w:t>Výraz:</w:t>
            </w:r>
          </w:p>
        </w:tc>
        <w:tc>
          <w:tcPr>
            <w:tcW w:w="2666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9C727A" w:rsidRPr="0094396C" w:rsidRDefault="009C727A" w:rsidP="00A23869">
            <w:pPr>
              <w:rPr>
                <w:i/>
                <w:color w:val="215868" w:themeColor="accent5" w:themeShade="80"/>
                <w:sz w:val="28"/>
                <w:szCs w:val="28"/>
              </w:rPr>
            </w:pPr>
          </w:p>
        </w:tc>
      </w:tr>
      <w:tr w:rsidR="009C727A" w:rsidTr="00A23869">
        <w:trPr>
          <w:trHeight w:val="567"/>
        </w:trPr>
        <w:tc>
          <w:tcPr>
            <w:tcW w:w="4025" w:type="dxa"/>
            <w:vMerge/>
            <w:vAlign w:val="bottom"/>
          </w:tcPr>
          <w:p w:rsidR="009C727A" w:rsidRDefault="009C727A" w:rsidP="00A23869">
            <w:pPr>
              <w:rPr>
                <w:noProof/>
                <w:lang w:eastAsia="cs-CZ"/>
              </w:rPr>
            </w:pPr>
          </w:p>
        </w:tc>
        <w:tc>
          <w:tcPr>
            <w:tcW w:w="2381" w:type="dxa"/>
            <w:tcBorders>
              <w:top w:val="dotted" w:sz="4" w:space="0" w:color="auto"/>
              <w:bottom w:val="dotted" w:sz="4" w:space="0" w:color="auto"/>
              <w:right w:val="single" w:sz="4" w:space="0" w:color="FFFFFF" w:themeColor="background1"/>
            </w:tcBorders>
            <w:vAlign w:val="bottom"/>
          </w:tcPr>
          <w:p w:rsidR="009C727A" w:rsidRPr="0094396C" w:rsidRDefault="009C727A" w:rsidP="00A2386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Výpočet:</w:t>
            </w:r>
          </w:p>
        </w:tc>
        <w:tc>
          <w:tcPr>
            <w:tcW w:w="2666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9C727A" w:rsidRPr="0094396C" w:rsidRDefault="009C727A" w:rsidP="00A23869">
            <w:pPr>
              <w:rPr>
                <w:i/>
                <w:color w:val="215868" w:themeColor="accent5" w:themeShade="80"/>
                <w:sz w:val="28"/>
                <w:szCs w:val="28"/>
              </w:rPr>
            </w:pPr>
          </w:p>
        </w:tc>
      </w:tr>
      <w:tr w:rsidR="009C727A" w:rsidTr="00A23869">
        <w:trPr>
          <w:trHeight w:val="567"/>
        </w:trPr>
        <w:tc>
          <w:tcPr>
            <w:tcW w:w="4025" w:type="dxa"/>
            <w:vMerge/>
            <w:vAlign w:val="bottom"/>
          </w:tcPr>
          <w:p w:rsidR="009C727A" w:rsidRDefault="009C727A" w:rsidP="00A23869">
            <w:pPr>
              <w:rPr>
                <w:noProof/>
                <w:lang w:eastAsia="cs-CZ"/>
              </w:rPr>
            </w:pPr>
          </w:p>
        </w:tc>
        <w:tc>
          <w:tcPr>
            <w:tcW w:w="2381" w:type="dxa"/>
            <w:tcBorders>
              <w:top w:val="dotted" w:sz="4" w:space="0" w:color="auto"/>
              <w:right w:val="single" w:sz="4" w:space="0" w:color="FFFFFF" w:themeColor="background1"/>
            </w:tcBorders>
            <w:vAlign w:val="bottom"/>
          </w:tcPr>
          <w:p w:rsidR="009C727A" w:rsidRPr="0094396C" w:rsidRDefault="009C727A" w:rsidP="00A2386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Cena:</w:t>
            </w:r>
          </w:p>
        </w:tc>
        <w:tc>
          <w:tcPr>
            <w:tcW w:w="2666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9C727A" w:rsidRPr="0094396C" w:rsidRDefault="009C727A" w:rsidP="00A23869">
            <w:pPr>
              <w:rPr>
                <w:i/>
                <w:color w:val="215868" w:themeColor="accent5" w:themeShade="80"/>
                <w:sz w:val="28"/>
                <w:szCs w:val="28"/>
              </w:rPr>
            </w:pPr>
          </w:p>
        </w:tc>
      </w:tr>
      <w:tr w:rsidR="009C727A" w:rsidTr="00A23869">
        <w:trPr>
          <w:trHeight w:val="567"/>
        </w:trPr>
        <w:tc>
          <w:tcPr>
            <w:tcW w:w="4025" w:type="dxa"/>
            <w:vMerge w:val="restart"/>
            <w:vAlign w:val="center"/>
          </w:tcPr>
          <w:p w:rsidR="009C727A" w:rsidRDefault="009C727A" w:rsidP="00A23869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lang w:eastAsia="cs-CZ" w:bidi="ar-SA"/>
              </w:rPr>
              <w:drawing>
                <wp:inline distT="0" distB="0" distL="0" distR="0">
                  <wp:extent cx="444500" cy="974247"/>
                  <wp:effectExtent l="19050" t="0" r="0" b="0"/>
                  <wp:docPr id="364" name="obrázek 13" descr="Zmrzlina - Nacházíte se na stránce, která obsahuje vektorový obrázek&#10; nazvaný Zmrzlina. Obrázek Zmrzlina je stejn&amp;ecaron; jako všechny jiné vektorové obrázky dostupný v&#10;r&amp;uring;zných rozlišeních a grafických formátech. Vyberte si ten, který se vám&#10;nejvíce hodí. Líbí se vám obrázek (klipart) Zmrzlina? Pou&amp;zcaron;ijte ho nap&amp;rcaron;íklad jako Avatar k profilu v n&amp;ecaron;jakém diskuzním fóru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Zmrzlina - Nacházíte se na stránce, která obsahuje vektorový obrázek&#10; nazvaný Zmrzlina. Obrázek Zmrzlina je stejn&amp;ecaron; jako všechny jiné vektorové obrázky dostupný v&#10;r&amp;uring;zných rozlišeních a grafických formátech. Vyberte si ten, který se vám&#10;nejvíce hodí. Líbí se vám obrázek (klipart) Zmrzlina? Pou&amp;zcaron;ijte ho nap&amp;rcaron;íklad jako Avatar k profilu v n&amp;ecaron;jakém diskuzním fóru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4132" cy="97344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8"/>
                <w:szCs w:val="28"/>
              </w:rPr>
              <w:t xml:space="preserve">    </w:t>
            </w:r>
            <w:r>
              <w:rPr>
                <w:noProof/>
                <w:lang w:eastAsia="cs-CZ" w:bidi="ar-SA"/>
              </w:rPr>
              <w:drawing>
                <wp:inline distT="0" distB="0" distL="0" distR="0">
                  <wp:extent cx="978465" cy="446425"/>
                  <wp:effectExtent l="19050" t="0" r="0" b="0"/>
                  <wp:docPr id="365" name="obrázek 10" descr="Veka - Jednoduchý klipart (clipart) pojmenovaný výsti&amp;zcaron;n&amp;ecaron; - Veka. Stahujte klipart Veka v originálním vektorovém formátu SVG, který zaru&amp;ccaron;í&#10;nejlepší výsledkou grafickou kvalitu obrázku. Z d&amp;uring;vodu kompatibility a&#10;usnadn&amp;ecaron;ní konverze nabízíme ke sta&amp;zcaron;ení i soubory ve formátu JPG nebo PNG a to&#10;hned v n&amp;ecaron;kolika r&amp;uring;zných rozm&amp;ecaron;rech. Pokud vytvá&amp;rcaron;íte prezentace v programu Power point nebo v podobných programech jako je Open Office Impress, m&amp;uring;&amp;zcaron;e vám práv&amp;ecaron; tento obrázek hodi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Veka - Jednoduchý klipart (clipart) pojmenovaný výsti&amp;zcaron;n&amp;ecaron; - Veka. Stahujte klipart Veka v originálním vektorovém formátu SVG, který zaru&amp;ccaron;í&#10;nejlepší výsledkou grafickou kvalitu obrázku. Z d&amp;uring;vodu kompatibility a&#10;usnadn&amp;ecaron;ní konverze nabízíme ke sta&amp;zcaron;ení i soubory ve formátu JPG nebo PNG a to&#10;hned v n&amp;ecaron;kolika r&amp;uring;zných rozm&amp;ecaron;rech. Pokud vytvá&amp;rcaron;íte prezentace v programu Power point nebo v podobných programech jako je Open Office Impress, m&amp;uring;&amp;zcaron;e vám práv&amp;ecaron; tento obrázek hodi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9970" cy="44711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81" w:type="dxa"/>
            <w:tcBorders>
              <w:bottom w:val="dotted" w:sz="4" w:space="0" w:color="auto"/>
              <w:right w:val="single" w:sz="4" w:space="0" w:color="FFFFFF" w:themeColor="background1"/>
            </w:tcBorders>
            <w:vAlign w:val="bottom"/>
          </w:tcPr>
          <w:p w:rsidR="009C727A" w:rsidRPr="0094396C" w:rsidRDefault="009C727A" w:rsidP="00A23869">
            <w:pPr>
              <w:rPr>
                <w:sz w:val="26"/>
                <w:szCs w:val="26"/>
              </w:rPr>
            </w:pPr>
            <w:r w:rsidRPr="0094396C">
              <w:rPr>
                <w:sz w:val="26"/>
                <w:szCs w:val="26"/>
              </w:rPr>
              <w:t>Výraz:</w:t>
            </w:r>
          </w:p>
        </w:tc>
        <w:tc>
          <w:tcPr>
            <w:tcW w:w="2666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9C727A" w:rsidRPr="0094396C" w:rsidRDefault="009C727A" w:rsidP="00A23869">
            <w:pPr>
              <w:rPr>
                <w:i/>
                <w:color w:val="215868" w:themeColor="accent5" w:themeShade="80"/>
                <w:sz w:val="28"/>
                <w:szCs w:val="28"/>
              </w:rPr>
            </w:pPr>
          </w:p>
        </w:tc>
      </w:tr>
      <w:tr w:rsidR="009C727A" w:rsidTr="00A23869">
        <w:trPr>
          <w:trHeight w:val="567"/>
        </w:trPr>
        <w:tc>
          <w:tcPr>
            <w:tcW w:w="4025" w:type="dxa"/>
            <w:vMerge/>
            <w:vAlign w:val="bottom"/>
          </w:tcPr>
          <w:p w:rsidR="009C727A" w:rsidRDefault="009C727A" w:rsidP="00A23869">
            <w:pPr>
              <w:rPr>
                <w:noProof/>
                <w:lang w:eastAsia="cs-CZ"/>
              </w:rPr>
            </w:pPr>
          </w:p>
        </w:tc>
        <w:tc>
          <w:tcPr>
            <w:tcW w:w="2381" w:type="dxa"/>
            <w:tcBorders>
              <w:top w:val="dotted" w:sz="4" w:space="0" w:color="auto"/>
              <w:bottom w:val="dotted" w:sz="4" w:space="0" w:color="auto"/>
              <w:right w:val="single" w:sz="4" w:space="0" w:color="FFFFFF" w:themeColor="background1"/>
            </w:tcBorders>
            <w:vAlign w:val="bottom"/>
          </w:tcPr>
          <w:p w:rsidR="009C727A" w:rsidRPr="0094396C" w:rsidRDefault="009C727A" w:rsidP="00A2386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Výpočet:</w:t>
            </w:r>
          </w:p>
        </w:tc>
        <w:tc>
          <w:tcPr>
            <w:tcW w:w="2666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9C727A" w:rsidRPr="0094396C" w:rsidRDefault="009C727A" w:rsidP="00A23869">
            <w:pPr>
              <w:rPr>
                <w:i/>
                <w:color w:val="215868" w:themeColor="accent5" w:themeShade="80"/>
                <w:sz w:val="28"/>
                <w:szCs w:val="28"/>
              </w:rPr>
            </w:pPr>
          </w:p>
        </w:tc>
      </w:tr>
      <w:tr w:rsidR="009C727A" w:rsidTr="00A23869">
        <w:trPr>
          <w:trHeight w:val="567"/>
        </w:trPr>
        <w:tc>
          <w:tcPr>
            <w:tcW w:w="4025" w:type="dxa"/>
            <w:vMerge/>
            <w:vAlign w:val="bottom"/>
          </w:tcPr>
          <w:p w:rsidR="009C727A" w:rsidRDefault="009C727A" w:rsidP="00A23869">
            <w:pPr>
              <w:rPr>
                <w:noProof/>
                <w:lang w:eastAsia="cs-CZ"/>
              </w:rPr>
            </w:pPr>
          </w:p>
        </w:tc>
        <w:tc>
          <w:tcPr>
            <w:tcW w:w="2381" w:type="dxa"/>
            <w:tcBorders>
              <w:top w:val="dotted" w:sz="4" w:space="0" w:color="auto"/>
              <w:right w:val="single" w:sz="4" w:space="0" w:color="FFFFFF" w:themeColor="background1"/>
            </w:tcBorders>
            <w:vAlign w:val="bottom"/>
          </w:tcPr>
          <w:p w:rsidR="009C727A" w:rsidRPr="0094396C" w:rsidRDefault="009C727A" w:rsidP="00A2386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Cena:</w:t>
            </w:r>
          </w:p>
        </w:tc>
        <w:tc>
          <w:tcPr>
            <w:tcW w:w="2666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9C727A" w:rsidRPr="0094396C" w:rsidRDefault="009C727A" w:rsidP="00A23869">
            <w:pPr>
              <w:rPr>
                <w:i/>
                <w:color w:val="215868" w:themeColor="accent5" w:themeShade="80"/>
                <w:sz w:val="28"/>
                <w:szCs w:val="28"/>
              </w:rPr>
            </w:pPr>
          </w:p>
        </w:tc>
      </w:tr>
      <w:tr w:rsidR="009C727A" w:rsidTr="00A23869">
        <w:trPr>
          <w:trHeight w:val="567"/>
        </w:trPr>
        <w:tc>
          <w:tcPr>
            <w:tcW w:w="4025" w:type="dxa"/>
            <w:vMerge w:val="restart"/>
            <w:vAlign w:val="center"/>
          </w:tcPr>
          <w:p w:rsidR="009C727A" w:rsidRDefault="009C727A" w:rsidP="00A23869">
            <w:pPr>
              <w:rPr>
                <w:sz w:val="28"/>
                <w:szCs w:val="28"/>
              </w:rPr>
            </w:pPr>
            <w:r w:rsidRPr="00611CAE">
              <w:rPr>
                <w:noProof/>
                <w:sz w:val="28"/>
                <w:szCs w:val="28"/>
                <w:lang w:eastAsia="cs-CZ" w:bidi="ar-SA"/>
              </w:rPr>
              <w:drawing>
                <wp:inline distT="0" distB="0" distL="0" distR="0">
                  <wp:extent cx="778446" cy="676275"/>
                  <wp:effectExtent l="19050" t="0" r="2604" b="0"/>
                  <wp:docPr id="366" name="obrázek 1" descr="Hamburger - Tento vektorový klipart (obrázek) má název Hamburger. Obrázek Hamburger je stejn&amp;ecaron; jako všechny jiné vektorové obrázky dostupný v&#10;r&amp;uring;zných rozlišeních a grafických formátech. Vyberte si ten, který se vám&#10;nejvíce hodí. Co se dá d&amp;ecaron;lat s tímto klipartem? Obrázek m&amp;uring;&amp;zcaron;ete vlo&amp;zcaron;it nap&amp;rcaron;íklad na své webové stránky, do dokument&amp;uring; z balíku Open Office &amp;ccaron;i Libre Offi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amburger - Tento vektorový klipart (obrázek) má název Hamburger. Obrázek Hamburger je stejn&amp;ecaron; jako všechny jiné vektorové obrázky dostupný v&#10;r&amp;uring;zných rozlišeních a grafických formátech. Vyberte si ten, který se vám&#10;nejvíce hodí. Co se dá d&amp;ecaron;lat s tímto klipartem? Obrázek m&amp;uring;&amp;zcaron;ete vlo&amp;zcaron;it nap&amp;rcaron;íklad na své webové stránky, do dokument&amp;uring; z balíku Open Office &amp;ccaron;i Libre Offi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8446" cy="676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8"/>
                <w:szCs w:val="28"/>
              </w:rPr>
              <w:t xml:space="preserve">    </w:t>
            </w:r>
            <w:r w:rsidRPr="00611CAE">
              <w:rPr>
                <w:noProof/>
                <w:sz w:val="28"/>
                <w:szCs w:val="28"/>
                <w:lang w:eastAsia="cs-CZ" w:bidi="ar-SA"/>
              </w:rPr>
              <w:drawing>
                <wp:inline distT="0" distB="0" distL="0" distR="0">
                  <wp:extent cx="444500" cy="974247"/>
                  <wp:effectExtent l="19050" t="0" r="0" b="0"/>
                  <wp:docPr id="367" name="obrázek 13" descr="Zmrzlina - Nacházíte se na stránce, která obsahuje vektorový obrázek&#10; nazvaný Zmrzlina. Obrázek Zmrzlina je stejn&amp;ecaron; jako všechny jiné vektorové obrázky dostupný v&#10;r&amp;uring;zných rozlišeních a grafických formátech. Vyberte si ten, který se vám&#10;nejvíce hodí. Líbí se vám obrázek (klipart) Zmrzlina? Pou&amp;zcaron;ijte ho nap&amp;rcaron;íklad jako Avatar k profilu v n&amp;ecaron;jakém diskuzním fóru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Zmrzlina - Nacházíte se na stránce, která obsahuje vektorový obrázek&#10; nazvaný Zmrzlina. Obrázek Zmrzlina je stejn&amp;ecaron; jako všechny jiné vektorové obrázky dostupný v&#10;r&amp;uring;zných rozlišeních a grafických formátech. Vyberte si ten, který se vám&#10;nejvíce hodí. Líbí se vám obrázek (klipart) Zmrzlina? Pou&amp;zcaron;ijte ho nap&amp;rcaron;íklad jako Avatar k profilu v n&amp;ecaron;jakém diskuzním fóru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4132" cy="97344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8"/>
                <w:szCs w:val="28"/>
              </w:rPr>
              <w:t xml:space="preserve">  </w:t>
            </w:r>
            <w:r w:rsidRPr="00611CAE">
              <w:rPr>
                <w:noProof/>
                <w:sz w:val="28"/>
                <w:szCs w:val="28"/>
                <w:lang w:eastAsia="cs-CZ" w:bidi="ar-SA"/>
              </w:rPr>
              <w:drawing>
                <wp:inline distT="0" distB="0" distL="0" distR="0">
                  <wp:extent cx="444500" cy="974247"/>
                  <wp:effectExtent l="19050" t="0" r="0" b="0"/>
                  <wp:docPr id="368" name="obrázek 13" descr="Zmrzlina - Nacházíte se na stránce, která obsahuje vektorový obrázek&#10; nazvaný Zmrzlina. Obrázek Zmrzlina je stejn&amp;ecaron; jako všechny jiné vektorové obrázky dostupný v&#10;r&amp;uring;zných rozlišeních a grafických formátech. Vyberte si ten, který se vám&#10;nejvíce hodí. Líbí se vám obrázek (klipart) Zmrzlina? Pou&amp;zcaron;ijte ho nap&amp;rcaron;íklad jako Avatar k profilu v n&amp;ecaron;jakém diskuzním fóru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Zmrzlina - Nacházíte se na stránce, která obsahuje vektorový obrázek&#10; nazvaný Zmrzlina. Obrázek Zmrzlina je stejn&amp;ecaron; jako všechny jiné vektorové obrázky dostupný v&#10;r&amp;uring;zných rozlišeních a grafických formátech. Vyberte si ten, který se vám&#10;nejvíce hodí. Líbí se vám obrázek (klipart) Zmrzlina? Pou&amp;zcaron;ijte ho nap&amp;rcaron;íklad jako Avatar k profilu v n&amp;ecaron;jakém diskuzním fóru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4132" cy="97344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81" w:type="dxa"/>
            <w:tcBorders>
              <w:bottom w:val="dotted" w:sz="4" w:space="0" w:color="auto"/>
              <w:right w:val="single" w:sz="4" w:space="0" w:color="FFFFFF" w:themeColor="background1"/>
            </w:tcBorders>
            <w:vAlign w:val="bottom"/>
          </w:tcPr>
          <w:p w:rsidR="009C727A" w:rsidRPr="0094396C" w:rsidRDefault="009C727A" w:rsidP="00A23869">
            <w:pPr>
              <w:rPr>
                <w:sz w:val="26"/>
                <w:szCs w:val="26"/>
              </w:rPr>
            </w:pPr>
            <w:r w:rsidRPr="0094396C">
              <w:rPr>
                <w:sz w:val="26"/>
                <w:szCs w:val="26"/>
              </w:rPr>
              <w:t>Výraz:</w:t>
            </w:r>
          </w:p>
        </w:tc>
        <w:tc>
          <w:tcPr>
            <w:tcW w:w="2666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9C727A" w:rsidRPr="0094396C" w:rsidRDefault="009C727A" w:rsidP="00A23869">
            <w:pPr>
              <w:rPr>
                <w:i/>
                <w:color w:val="215868" w:themeColor="accent5" w:themeShade="80"/>
                <w:sz w:val="28"/>
                <w:szCs w:val="28"/>
              </w:rPr>
            </w:pPr>
          </w:p>
        </w:tc>
      </w:tr>
      <w:tr w:rsidR="009C727A" w:rsidTr="00A23869">
        <w:trPr>
          <w:trHeight w:val="567"/>
        </w:trPr>
        <w:tc>
          <w:tcPr>
            <w:tcW w:w="4025" w:type="dxa"/>
            <w:vMerge/>
            <w:vAlign w:val="bottom"/>
          </w:tcPr>
          <w:p w:rsidR="009C727A" w:rsidRDefault="009C727A" w:rsidP="00A23869">
            <w:pPr>
              <w:rPr>
                <w:noProof/>
                <w:lang w:eastAsia="cs-CZ"/>
              </w:rPr>
            </w:pPr>
          </w:p>
        </w:tc>
        <w:tc>
          <w:tcPr>
            <w:tcW w:w="2381" w:type="dxa"/>
            <w:tcBorders>
              <w:top w:val="dotted" w:sz="4" w:space="0" w:color="auto"/>
              <w:bottom w:val="dotted" w:sz="4" w:space="0" w:color="auto"/>
              <w:right w:val="single" w:sz="4" w:space="0" w:color="FFFFFF" w:themeColor="background1"/>
            </w:tcBorders>
            <w:vAlign w:val="bottom"/>
          </w:tcPr>
          <w:p w:rsidR="009C727A" w:rsidRPr="0094396C" w:rsidRDefault="009C727A" w:rsidP="00A2386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Výpočet:</w:t>
            </w:r>
          </w:p>
        </w:tc>
        <w:tc>
          <w:tcPr>
            <w:tcW w:w="2666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9C727A" w:rsidRPr="0094396C" w:rsidRDefault="009C727A" w:rsidP="00A23869">
            <w:pPr>
              <w:rPr>
                <w:i/>
                <w:color w:val="215868" w:themeColor="accent5" w:themeShade="80"/>
                <w:sz w:val="28"/>
                <w:szCs w:val="28"/>
              </w:rPr>
            </w:pPr>
          </w:p>
        </w:tc>
      </w:tr>
      <w:tr w:rsidR="009C727A" w:rsidTr="00A23869">
        <w:trPr>
          <w:trHeight w:val="567"/>
        </w:trPr>
        <w:tc>
          <w:tcPr>
            <w:tcW w:w="4025" w:type="dxa"/>
            <w:vMerge/>
            <w:vAlign w:val="bottom"/>
          </w:tcPr>
          <w:p w:rsidR="009C727A" w:rsidRDefault="009C727A" w:rsidP="00A23869">
            <w:pPr>
              <w:rPr>
                <w:noProof/>
                <w:lang w:eastAsia="cs-CZ"/>
              </w:rPr>
            </w:pPr>
          </w:p>
        </w:tc>
        <w:tc>
          <w:tcPr>
            <w:tcW w:w="2381" w:type="dxa"/>
            <w:tcBorders>
              <w:top w:val="dotted" w:sz="4" w:space="0" w:color="auto"/>
              <w:bottom w:val="single" w:sz="4" w:space="0" w:color="auto"/>
              <w:right w:val="single" w:sz="4" w:space="0" w:color="FFFFFF" w:themeColor="background1"/>
            </w:tcBorders>
            <w:vAlign w:val="bottom"/>
          </w:tcPr>
          <w:p w:rsidR="009C727A" w:rsidRPr="0094396C" w:rsidRDefault="009C727A" w:rsidP="00A2386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Cena:</w:t>
            </w:r>
          </w:p>
        </w:tc>
        <w:tc>
          <w:tcPr>
            <w:tcW w:w="2666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9C727A" w:rsidRPr="0094396C" w:rsidRDefault="009C727A" w:rsidP="00A23869">
            <w:pPr>
              <w:rPr>
                <w:i/>
                <w:color w:val="215868" w:themeColor="accent5" w:themeShade="80"/>
                <w:sz w:val="28"/>
                <w:szCs w:val="28"/>
              </w:rPr>
            </w:pPr>
          </w:p>
        </w:tc>
      </w:tr>
      <w:tr w:rsidR="009C727A" w:rsidTr="00A23869">
        <w:trPr>
          <w:trHeight w:val="567"/>
        </w:trPr>
        <w:tc>
          <w:tcPr>
            <w:tcW w:w="4025" w:type="dxa"/>
            <w:vMerge w:val="restart"/>
            <w:vAlign w:val="bottom"/>
          </w:tcPr>
          <w:p w:rsidR="009C727A" w:rsidRDefault="009C727A" w:rsidP="00A23869">
            <w:pPr>
              <w:rPr>
                <w:noProof/>
                <w:lang w:eastAsia="cs-CZ"/>
              </w:rPr>
            </w:pPr>
            <w:r>
              <w:rPr>
                <w:noProof/>
                <w:lang w:eastAsia="cs-CZ" w:bidi="ar-SA"/>
              </w:rPr>
              <w:drawing>
                <wp:anchor distT="0" distB="0" distL="114300" distR="114300" simplePos="0" relativeHeight="251671552" behindDoc="0" locked="0" layoutInCell="1" allowOverlap="1">
                  <wp:simplePos x="0" y="0"/>
                  <wp:positionH relativeFrom="column">
                    <wp:posOffset>53975</wp:posOffset>
                  </wp:positionH>
                  <wp:positionV relativeFrom="paragraph">
                    <wp:posOffset>-60960</wp:posOffset>
                  </wp:positionV>
                  <wp:extent cx="895350" cy="409575"/>
                  <wp:effectExtent l="19050" t="0" r="0" b="0"/>
                  <wp:wrapNone/>
                  <wp:docPr id="369" name="obrázek 10" descr="Veka - Jednoduchý klipart (clipart) pojmenovaný výsti&amp;zcaron;n&amp;ecaron; - Veka. Stahujte klipart Veka v originálním vektorovém formátu SVG, který zaru&amp;ccaron;í&#10;nejlepší výsledkou grafickou kvalitu obrázku. Z d&amp;uring;vodu kompatibility a&#10;usnadn&amp;ecaron;ní konverze nabízíme ke sta&amp;zcaron;ení i soubory ve formátu JPG nebo PNG a to&#10;hned v n&amp;ecaron;kolika r&amp;uring;zných rozm&amp;ecaron;rech. Pokud vytvá&amp;rcaron;íte prezentace v programu Power point nebo v podobných programech jako je Open Office Impress, m&amp;uring;&amp;zcaron;e vám práv&amp;ecaron; tento obrázek hodi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Veka - Jednoduchý klipart (clipart) pojmenovaný výsti&amp;zcaron;n&amp;ecaron; - Veka. Stahujte klipart Veka v originálním vektorovém formátu SVG, který zaru&amp;ccaron;í&#10;nejlepší výsledkou grafickou kvalitu obrázku. Z d&amp;uring;vodu kompatibility a&#10;usnadn&amp;ecaron;ní konverze nabízíme ke sta&amp;zcaron;ení i soubory ve formátu JPG nebo PNG a to&#10;hned v n&amp;ecaron;kolika r&amp;uring;zných rozm&amp;ecaron;rech. Pokud vytvá&amp;rcaron;íte prezentace v programu Power point nebo v podobných programech jako je Open Office Impress, m&amp;uring;&amp;zcaron;e vám práv&amp;ecaron; tento obrázek hodi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5350" cy="409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lang w:eastAsia="cs-CZ" w:bidi="ar-SA"/>
              </w:rPr>
              <w:drawing>
                <wp:anchor distT="0" distB="0" distL="114300" distR="114300" simplePos="0" relativeHeight="251669504" behindDoc="0" locked="0" layoutInCell="1" allowOverlap="1">
                  <wp:simplePos x="0" y="0"/>
                  <wp:positionH relativeFrom="column">
                    <wp:posOffset>1816100</wp:posOffset>
                  </wp:positionH>
                  <wp:positionV relativeFrom="paragraph">
                    <wp:posOffset>116840</wp:posOffset>
                  </wp:positionV>
                  <wp:extent cx="552450" cy="762000"/>
                  <wp:effectExtent l="19050" t="0" r="0" b="0"/>
                  <wp:wrapNone/>
                  <wp:docPr id="370" name="obrázek 7" descr="&amp;Ccaron;ervená paprika - Nacházíte se na stránce, která obsahuje vektorový obrázek&#10; nazvaný &amp;Ccaron;ervená paprika. Vyberte si nejlepší formát a rozlišení obrázku s názvem &amp;Ccaron;ervená paprika. Ideální je&#10;pou&amp;zcaron;ít originální vektorový formát .svg. Ne všechny programy ho ale umí&#10;korektn&amp;ecaron; zobrazit. Pokud si vyberete jpeg nebo png soubor, zvolte správnou&#10;velikost. P&amp;rcaron;íliš malé rozlišení zp&amp;uring;sobí horší vyslednou kvalitu. P&amp;rcaron;íliš velký&#10;obrázek se bude zbyte&amp;ccaron;n&amp;ecaron; dlouho nahrávat, stahovat mnoho dat a zabírat místo na&#10;disku nebo v pam&amp;ecaron;ti. Klipart (jednoduchý vektorový obrázek) nazvaný &amp;Ccaron;ervená paprika lze pou&amp;zcaron;ít do webových prezentací, do wordovských dokument&amp;uring;, jako avatar k profilu, apod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&amp;Ccaron;ervená paprika - Nacházíte se na stránce, která obsahuje vektorový obrázek&#10; nazvaný &amp;Ccaron;ervená paprika. Vyberte si nejlepší formát a rozlišení obrázku s názvem &amp;Ccaron;ervená paprika. Ideální je&#10;pou&amp;zcaron;ít originální vektorový formát .svg. Ne všechny programy ho ale umí&#10;korektn&amp;ecaron; zobrazit. Pokud si vyberete jpeg nebo png soubor, zvolte správnou&#10;velikost. P&amp;rcaron;íliš malé rozlišení zp&amp;uring;sobí horší vyslednou kvalitu. P&amp;rcaron;íliš velký&#10;obrázek se bude zbyte&amp;ccaron;n&amp;ecaron; dlouho nahrávat, stahovat mnoho dat a zabírat místo na&#10;disku nebo v pam&amp;ecaron;ti. Klipart (jednoduchý vektorový obrázek) nazvaný &amp;Ccaron;ervená paprika lze pou&amp;zcaron;ít do webových prezentací, do wordovských dokument&amp;uring;, jako avatar k profilu, apod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762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lang w:eastAsia="cs-CZ" w:bidi="ar-SA"/>
              </w:rPr>
              <w:drawing>
                <wp:anchor distT="0" distB="0" distL="114300" distR="114300" simplePos="0" relativeHeight="251668480" behindDoc="0" locked="0" layoutInCell="1" allowOverlap="1">
                  <wp:simplePos x="0" y="0"/>
                  <wp:positionH relativeFrom="column">
                    <wp:posOffset>1111250</wp:posOffset>
                  </wp:positionH>
                  <wp:positionV relativeFrom="paragraph">
                    <wp:posOffset>-70485</wp:posOffset>
                  </wp:positionV>
                  <wp:extent cx="552450" cy="762000"/>
                  <wp:effectExtent l="19050" t="0" r="0" b="0"/>
                  <wp:wrapNone/>
                  <wp:docPr id="371" name="obrázek 7" descr="&amp;Ccaron;ervená paprika - Nacházíte se na stránce, která obsahuje vektorový obrázek&#10; nazvaný &amp;Ccaron;ervená paprika. Vyberte si nejlepší formát a rozlišení obrázku s názvem &amp;Ccaron;ervená paprika. Ideální je&#10;pou&amp;zcaron;ít originální vektorový formát .svg. Ne všechny programy ho ale umí&#10;korektn&amp;ecaron; zobrazit. Pokud si vyberete jpeg nebo png soubor, zvolte správnou&#10;velikost. P&amp;rcaron;íliš malé rozlišení zp&amp;uring;sobí horší vyslednou kvalitu. P&amp;rcaron;íliš velký&#10;obrázek se bude zbyte&amp;ccaron;n&amp;ecaron; dlouho nahrávat, stahovat mnoho dat a zabírat místo na&#10;disku nebo v pam&amp;ecaron;ti. Klipart (jednoduchý vektorový obrázek) nazvaný &amp;Ccaron;ervená paprika lze pou&amp;zcaron;ít do webových prezentací, do wordovských dokument&amp;uring;, jako avatar k profilu, apod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&amp;Ccaron;ervená paprika - Nacházíte se na stránce, která obsahuje vektorový obrázek&#10; nazvaný &amp;Ccaron;ervená paprika. Vyberte si nejlepší formát a rozlišení obrázku s názvem &amp;Ccaron;ervená paprika. Ideální je&#10;pou&amp;zcaron;ít originální vektorový formát .svg. Ne všechny programy ho ale umí&#10;korektn&amp;ecaron; zobrazit. Pokud si vyberete jpeg nebo png soubor, zvolte správnou&#10;velikost. P&amp;rcaron;íliš malé rozlišení zp&amp;uring;sobí horší vyslednou kvalitu. P&amp;rcaron;íliš velký&#10;obrázek se bude zbyte&amp;ccaron;n&amp;ecaron; dlouho nahrávat, stahovat mnoho dat a zabírat místo na&#10;disku nebo v pam&amp;ecaron;ti. Klipart (jednoduchý vektorový obrázek) nazvaný &amp;Ccaron;ervená paprika lze pou&amp;zcaron;ít do webových prezentací, do wordovských dokument&amp;uring;, jako avatar k profilu, apod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762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lang w:eastAsia="cs-CZ"/>
              </w:rPr>
              <w:t xml:space="preserve">        </w:t>
            </w:r>
            <w:r>
              <w:rPr>
                <w:noProof/>
                <w:lang w:eastAsia="cs-CZ"/>
              </w:rPr>
              <w:br/>
            </w:r>
          </w:p>
          <w:p w:rsidR="009C727A" w:rsidRDefault="009C727A" w:rsidP="00A23869">
            <w:pPr>
              <w:rPr>
                <w:noProof/>
                <w:lang w:eastAsia="cs-CZ"/>
              </w:rPr>
            </w:pPr>
            <w:r>
              <w:rPr>
                <w:noProof/>
                <w:lang w:eastAsia="cs-CZ" w:bidi="ar-SA"/>
              </w:rPr>
              <w:drawing>
                <wp:anchor distT="0" distB="0" distL="114300" distR="114300" simplePos="0" relativeHeight="251670528" behindDoc="0" locked="0" layoutInCell="1" allowOverlap="1">
                  <wp:simplePos x="0" y="0"/>
                  <wp:positionH relativeFrom="column">
                    <wp:posOffset>53975</wp:posOffset>
                  </wp:positionH>
                  <wp:positionV relativeFrom="paragraph">
                    <wp:posOffset>112395</wp:posOffset>
                  </wp:positionV>
                  <wp:extent cx="866775" cy="400050"/>
                  <wp:effectExtent l="19050" t="0" r="9525" b="0"/>
                  <wp:wrapNone/>
                  <wp:docPr id="372" name="obrázek 10" descr="Veka - Jednoduchý klipart (clipart) pojmenovaný výsti&amp;zcaron;n&amp;ecaron; - Veka. Stahujte klipart Veka v originálním vektorovém formátu SVG, který zaru&amp;ccaron;í&#10;nejlepší výsledkou grafickou kvalitu obrázku. Z d&amp;uring;vodu kompatibility a&#10;usnadn&amp;ecaron;ní konverze nabízíme ke sta&amp;zcaron;ení i soubory ve formátu JPG nebo PNG a to&#10;hned v n&amp;ecaron;kolika r&amp;uring;zných rozm&amp;ecaron;rech. Pokud vytvá&amp;rcaron;íte prezentace v programu Power point nebo v podobných programech jako je Open Office Impress, m&amp;uring;&amp;zcaron;e vám práv&amp;ecaron; tento obrázek hodi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Veka - Jednoduchý klipart (clipart) pojmenovaný výsti&amp;zcaron;n&amp;ecaron; - Veka. Stahujte klipart Veka v originálním vektorovém formátu SVG, který zaru&amp;ccaron;í&#10;nejlepší výsledkou grafickou kvalitu obrázku. Z d&amp;uring;vodu kompatibility a&#10;usnadn&amp;ecaron;ní konverze nabízíme ke sta&amp;zcaron;ení i soubory ve formátu JPG nebo PNG a to&#10;hned v n&amp;ecaron;kolika r&amp;uring;zných rozm&amp;ecaron;rech. Pokud vytvá&amp;rcaron;íte prezentace v programu Power point nebo v podobných programech jako je Open Office Impress, m&amp;uring;&amp;zcaron;e vám práv&amp;ecaron; tento obrázek hodi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775" cy="400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lang w:eastAsia="cs-CZ"/>
              </w:rPr>
              <w:t xml:space="preserve">                            </w:t>
            </w:r>
          </w:p>
        </w:tc>
        <w:tc>
          <w:tcPr>
            <w:tcW w:w="2381" w:type="dxa"/>
            <w:tcBorders>
              <w:top w:val="single" w:sz="4" w:space="0" w:color="auto"/>
              <w:bottom w:val="dotted" w:sz="4" w:space="0" w:color="auto"/>
              <w:right w:val="single" w:sz="4" w:space="0" w:color="FFFFFF" w:themeColor="background1"/>
            </w:tcBorders>
            <w:vAlign w:val="bottom"/>
          </w:tcPr>
          <w:p w:rsidR="009C727A" w:rsidRPr="0094396C" w:rsidRDefault="009C727A" w:rsidP="00A23869">
            <w:pPr>
              <w:rPr>
                <w:sz w:val="26"/>
                <w:szCs w:val="26"/>
              </w:rPr>
            </w:pPr>
            <w:r w:rsidRPr="0094396C">
              <w:rPr>
                <w:sz w:val="26"/>
                <w:szCs w:val="26"/>
              </w:rPr>
              <w:t>Výraz:</w:t>
            </w:r>
          </w:p>
        </w:tc>
        <w:tc>
          <w:tcPr>
            <w:tcW w:w="2666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9C727A" w:rsidRPr="0094396C" w:rsidRDefault="009C727A" w:rsidP="00A23869">
            <w:pPr>
              <w:rPr>
                <w:i/>
                <w:color w:val="215868" w:themeColor="accent5" w:themeShade="80"/>
                <w:sz w:val="28"/>
                <w:szCs w:val="28"/>
              </w:rPr>
            </w:pPr>
          </w:p>
        </w:tc>
      </w:tr>
      <w:tr w:rsidR="009C727A" w:rsidTr="00A23869">
        <w:trPr>
          <w:trHeight w:val="567"/>
        </w:trPr>
        <w:tc>
          <w:tcPr>
            <w:tcW w:w="4025" w:type="dxa"/>
            <w:vMerge/>
            <w:vAlign w:val="bottom"/>
          </w:tcPr>
          <w:p w:rsidR="009C727A" w:rsidRDefault="009C727A" w:rsidP="00A23869">
            <w:pPr>
              <w:rPr>
                <w:noProof/>
                <w:lang w:eastAsia="cs-CZ"/>
              </w:rPr>
            </w:pPr>
          </w:p>
        </w:tc>
        <w:tc>
          <w:tcPr>
            <w:tcW w:w="2381" w:type="dxa"/>
            <w:tcBorders>
              <w:top w:val="dotted" w:sz="4" w:space="0" w:color="auto"/>
              <w:bottom w:val="dotted" w:sz="4" w:space="0" w:color="auto"/>
              <w:right w:val="single" w:sz="4" w:space="0" w:color="FFFFFF" w:themeColor="background1"/>
            </w:tcBorders>
            <w:vAlign w:val="bottom"/>
          </w:tcPr>
          <w:p w:rsidR="009C727A" w:rsidRPr="0094396C" w:rsidRDefault="009C727A" w:rsidP="00A2386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Výpočet:</w:t>
            </w:r>
          </w:p>
        </w:tc>
        <w:tc>
          <w:tcPr>
            <w:tcW w:w="2666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9C727A" w:rsidRPr="0094396C" w:rsidRDefault="009C727A" w:rsidP="00A23869">
            <w:pPr>
              <w:rPr>
                <w:i/>
                <w:color w:val="215868" w:themeColor="accent5" w:themeShade="80"/>
                <w:sz w:val="28"/>
                <w:szCs w:val="28"/>
              </w:rPr>
            </w:pPr>
          </w:p>
        </w:tc>
      </w:tr>
      <w:tr w:rsidR="009C727A" w:rsidTr="00A23869">
        <w:trPr>
          <w:trHeight w:val="567"/>
        </w:trPr>
        <w:tc>
          <w:tcPr>
            <w:tcW w:w="4025" w:type="dxa"/>
            <w:vMerge/>
            <w:vAlign w:val="bottom"/>
          </w:tcPr>
          <w:p w:rsidR="009C727A" w:rsidRDefault="009C727A" w:rsidP="00A23869">
            <w:pPr>
              <w:rPr>
                <w:noProof/>
                <w:lang w:eastAsia="cs-CZ"/>
              </w:rPr>
            </w:pPr>
          </w:p>
        </w:tc>
        <w:tc>
          <w:tcPr>
            <w:tcW w:w="2381" w:type="dxa"/>
            <w:tcBorders>
              <w:top w:val="dotted" w:sz="4" w:space="0" w:color="auto"/>
              <w:right w:val="single" w:sz="4" w:space="0" w:color="FFFFFF" w:themeColor="background1"/>
            </w:tcBorders>
            <w:vAlign w:val="bottom"/>
          </w:tcPr>
          <w:p w:rsidR="009C727A" w:rsidRPr="0094396C" w:rsidRDefault="009C727A" w:rsidP="00A2386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Cena:</w:t>
            </w:r>
          </w:p>
        </w:tc>
        <w:tc>
          <w:tcPr>
            <w:tcW w:w="2666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9C727A" w:rsidRPr="0094396C" w:rsidRDefault="009C727A" w:rsidP="00A23869">
            <w:pPr>
              <w:rPr>
                <w:i/>
                <w:color w:val="215868" w:themeColor="accent5" w:themeShade="80"/>
                <w:sz w:val="28"/>
                <w:szCs w:val="28"/>
              </w:rPr>
            </w:pPr>
          </w:p>
        </w:tc>
      </w:tr>
    </w:tbl>
    <w:p w:rsidR="00EA7CA0" w:rsidRDefault="00EA7CA0">
      <w:pPr>
        <w:spacing w:after="200" w:line="276" w:lineRule="auto"/>
        <w:rPr>
          <w:sz w:val="28"/>
        </w:rPr>
      </w:pPr>
      <w:r>
        <w:rPr>
          <w:sz w:val="28"/>
        </w:rPr>
        <w:br w:type="page"/>
      </w:r>
    </w:p>
    <w:p w:rsidR="009C727A" w:rsidRDefault="009C727A" w:rsidP="009C727A">
      <w:pPr>
        <w:pStyle w:val="Odstavecseseznamem"/>
        <w:numPr>
          <w:ilvl w:val="0"/>
          <w:numId w:val="1"/>
        </w:numPr>
        <w:spacing w:before="120" w:line="276" w:lineRule="auto"/>
        <w:ind w:left="0" w:hanging="284"/>
        <w:jc w:val="both"/>
        <w:rPr>
          <w:sz w:val="28"/>
        </w:rPr>
      </w:pPr>
      <w:r>
        <w:rPr>
          <w:sz w:val="28"/>
        </w:rPr>
        <w:lastRenderedPageBreak/>
        <w:t>Do výrazů dosaďte hodnoty x = 2, y = 5</w:t>
      </w:r>
    </w:p>
    <w:tbl>
      <w:tblPr>
        <w:tblW w:w="9072" w:type="dxa"/>
        <w:tblInd w:w="250" w:type="dxa"/>
        <w:tbl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single" w:sz="8" w:space="0" w:color="78C0D4"/>
          <w:insideV w:val="single" w:sz="8" w:space="0" w:color="78C0D4"/>
        </w:tblBorders>
        <w:tblLook w:val="04A0"/>
      </w:tblPr>
      <w:tblGrid>
        <w:gridCol w:w="4394"/>
        <w:gridCol w:w="284"/>
        <w:gridCol w:w="4394"/>
      </w:tblGrid>
      <w:tr w:rsidR="009C727A" w:rsidRPr="008E0175" w:rsidTr="00A23869">
        <w:trPr>
          <w:trHeight w:val="425"/>
        </w:trPr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C727A" w:rsidRPr="008E0175" w:rsidRDefault="009C727A" w:rsidP="00A23869">
            <w:pPr>
              <w:rPr>
                <w:bCs/>
                <w:sz w:val="28"/>
              </w:rPr>
            </w:pPr>
            <w:r>
              <w:rPr>
                <w:bCs/>
                <w:sz w:val="28"/>
              </w:rPr>
              <w:t>(3 ∙ x + 2 ∙ y) : 4 =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9C727A" w:rsidRPr="005535A3" w:rsidRDefault="009C727A" w:rsidP="00A23869">
            <w:pPr>
              <w:rPr>
                <w:bCs/>
                <w:i/>
                <w:color w:val="215868" w:themeColor="accent5" w:themeShade="80"/>
                <w:sz w:val="28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C727A" w:rsidRPr="00BC098E" w:rsidRDefault="009C727A" w:rsidP="00A23869">
            <w:pPr>
              <w:rPr>
                <w:bCs/>
                <w:sz w:val="28"/>
              </w:rPr>
            </w:pPr>
            <w:r>
              <w:rPr>
                <w:bCs/>
                <w:sz w:val="28"/>
              </w:rPr>
              <w:t>4 ∙ x - (3 ∙ y - 8) =</w:t>
            </w:r>
          </w:p>
        </w:tc>
      </w:tr>
      <w:tr w:rsidR="009C727A" w:rsidRPr="008E0175" w:rsidTr="00A23869">
        <w:trPr>
          <w:trHeight w:val="425"/>
        </w:trPr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center"/>
          </w:tcPr>
          <w:p w:rsidR="009C727A" w:rsidRPr="008E0175" w:rsidRDefault="009C727A" w:rsidP="00A23869">
            <w:pPr>
              <w:rPr>
                <w:bCs/>
                <w:sz w:val="28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9C727A" w:rsidRPr="008E0175" w:rsidRDefault="009C727A" w:rsidP="00A23869">
            <w:pPr>
              <w:rPr>
                <w:bCs/>
                <w:sz w:val="28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center"/>
          </w:tcPr>
          <w:p w:rsidR="009C727A" w:rsidRPr="008E0175" w:rsidRDefault="009C727A" w:rsidP="00A23869">
            <w:pPr>
              <w:rPr>
                <w:bCs/>
                <w:sz w:val="28"/>
              </w:rPr>
            </w:pPr>
          </w:p>
        </w:tc>
      </w:tr>
      <w:tr w:rsidR="009C727A" w:rsidRPr="008E0175" w:rsidTr="00A23869">
        <w:trPr>
          <w:trHeight w:val="425"/>
        </w:trPr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center"/>
          </w:tcPr>
          <w:p w:rsidR="009C727A" w:rsidRPr="008E0175" w:rsidRDefault="009C727A" w:rsidP="00A23869">
            <w:pPr>
              <w:rPr>
                <w:bCs/>
                <w:sz w:val="28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9C727A" w:rsidRPr="005535A3" w:rsidRDefault="009C727A" w:rsidP="00A23869">
            <w:pPr>
              <w:rPr>
                <w:bCs/>
                <w:i/>
                <w:color w:val="215868" w:themeColor="accent5" w:themeShade="80"/>
                <w:sz w:val="28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center"/>
          </w:tcPr>
          <w:p w:rsidR="009C727A" w:rsidRPr="00BC098E" w:rsidRDefault="009C727A" w:rsidP="00A23869">
            <w:pPr>
              <w:rPr>
                <w:bCs/>
                <w:sz w:val="28"/>
              </w:rPr>
            </w:pPr>
          </w:p>
        </w:tc>
      </w:tr>
      <w:tr w:rsidR="009C727A" w:rsidRPr="008E0175" w:rsidTr="00A23869">
        <w:trPr>
          <w:trHeight w:val="425"/>
        </w:trPr>
        <w:tc>
          <w:tcPr>
            <w:tcW w:w="439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C727A" w:rsidRPr="008E0175" w:rsidRDefault="009C727A" w:rsidP="00A23869">
            <w:pPr>
              <w:rPr>
                <w:bCs/>
                <w:sz w:val="28"/>
              </w:rPr>
            </w:pPr>
            <w:r>
              <w:rPr>
                <w:bCs/>
                <w:sz w:val="28"/>
              </w:rPr>
              <w:t>4 ∙ (y - x) + 5 =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9C727A" w:rsidRPr="008E0175" w:rsidRDefault="009C727A" w:rsidP="00A23869">
            <w:pPr>
              <w:rPr>
                <w:bCs/>
                <w:sz w:val="28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C727A" w:rsidRPr="008E0175" w:rsidRDefault="009C727A" w:rsidP="00A23869">
            <w:pPr>
              <w:rPr>
                <w:bCs/>
                <w:sz w:val="28"/>
              </w:rPr>
            </w:pPr>
            <w:r>
              <w:rPr>
                <w:bCs/>
                <w:sz w:val="28"/>
              </w:rPr>
              <w:t>(5 ∙ x - y) ∙ 3 =</w:t>
            </w:r>
          </w:p>
        </w:tc>
      </w:tr>
      <w:tr w:rsidR="009C727A" w:rsidRPr="008E0175" w:rsidTr="00A23869">
        <w:trPr>
          <w:trHeight w:val="425"/>
        </w:trPr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center"/>
          </w:tcPr>
          <w:p w:rsidR="009C727A" w:rsidRDefault="009C727A" w:rsidP="00A23869">
            <w:pPr>
              <w:rPr>
                <w:bCs/>
                <w:sz w:val="28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9C727A" w:rsidRPr="008E0175" w:rsidRDefault="009C727A" w:rsidP="00A23869">
            <w:pPr>
              <w:rPr>
                <w:bCs/>
                <w:sz w:val="28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center"/>
          </w:tcPr>
          <w:p w:rsidR="009C727A" w:rsidRDefault="009C727A" w:rsidP="00A23869">
            <w:pPr>
              <w:rPr>
                <w:bCs/>
                <w:sz w:val="28"/>
              </w:rPr>
            </w:pPr>
          </w:p>
        </w:tc>
      </w:tr>
      <w:tr w:rsidR="009C727A" w:rsidRPr="008E0175" w:rsidTr="00A23869">
        <w:trPr>
          <w:trHeight w:val="425"/>
        </w:trPr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center"/>
          </w:tcPr>
          <w:p w:rsidR="009C727A" w:rsidRDefault="009C727A" w:rsidP="00A23869">
            <w:pPr>
              <w:rPr>
                <w:bCs/>
                <w:sz w:val="28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9C727A" w:rsidRPr="008E0175" w:rsidRDefault="009C727A" w:rsidP="00A23869">
            <w:pPr>
              <w:rPr>
                <w:bCs/>
                <w:sz w:val="28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center"/>
          </w:tcPr>
          <w:p w:rsidR="009C727A" w:rsidRDefault="009C727A" w:rsidP="00A23869">
            <w:pPr>
              <w:rPr>
                <w:bCs/>
                <w:sz w:val="28"/>
              </w:rPr>
            </w:pPr>
          </w:p>
        </w:tc>
      </w:tr>
      <w:tr w:rsidR="009C727A" w:rsidRPr="008E0175" w:rsidTr="00A23869">
        <w:trPr>
          <w:trHeight w:val="425"/>
        </w:trPr>
        <w:tc>
          <w:tcPr>
            <w:tcW w:w="439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9C727A" w:rsidRDefault="009C727A" w:rsidP="00A23869">
            <w:pPr>
              <w:rPr>
                <w:bCs/>
                <w:sz w:val="28"/>
              </w:rPr>
            </w:pPr>
            <w:r>
              <w:rPr>
                <w:bCs/>
                <w:sz w:val="28"/>
              </w:rPr>
              <w:t>(7 ∙ x + 2 ∙ y) : 8 =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9C727A" w:rsidRPr="008E0175" w:rsidRDefault="009C727A" w:rsidP="00A23869">
            <w:pPr>
              <w:rPr>
                <w:bCs/>
                <w:sz w:val="28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9C727A" w:rsidRDefault="009C727A" w:rsidP="00A23869">
            <w:pPr>
              <w:rPr>
                <w:bCs/>
                <w:sz w:val="28"/>
              </w:rPr>
            </w:pPr>
            <w:r>
              <w:rPr>
                <w:bCs/>
                <w:sz w:val="28"/>
              </w:rPr>
              <w:t>2 ∙ x + (3 ∙ y - 11) : 4 =</w:t>
            </w:r>
          </w:p>
        </w:tc>
      </w:tr>
      <w:tr w:rsidR="009C727A" w:rsidRPr="008E0175" w:rsidTr="00A23869">
        <w:trPr>
          <w:trHeight w:val="425"/>
        </w:trPr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center"/>
          </w:tcPr>
          <w:p w:rsidR="009C727A" w:rsidRDefault="009C727A" w:rsidP="00A23869">
            <w:pPr>
              <w:rPr>
                <w:bCs/>
                <w:sz w:val="28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9C727A" w:rsidRPr="008E0175" w:rsidRDefault="009C727A" w:rsidP="00A23869">
            <w:pPr>
              <w:rPr>
                <w:bCs/>
                <w:sz w:val="28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center"/>
          </w:tcPr>
          <w:p w:rsidR="009C727A" w:rsidRDefault="009C727A" w:rsidP="00A23869">
            <w:pPr>
              <w:rPr>
                <w:bCs/>
                <w:sz w:val="28"/>
              </w:rPr>
            </w:pPr>
          </w:p>
        </w:tc>
      </w:tr>
      <w:tr w:rsidR="009C727A" w:rsidRPr="008E0175" w:rsidTr="00A23869">
        <w:trPr>
          <w:trHeight w:val="425"/>
        </w:trPr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center"/>
          </w:tcPr>
          <w:p w:rsidR="009C727A" w:rsidRDefault="009C727A" w:rsidP="00A23869">
            <w:pPr>
              <w:rPr>
                <w:bCs/>
                <w:sz w:val="28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9C727A" w:rsidRPr="008E0175" w:rsidRDefault="009C727A" w:rsidP="00A23869">
            <w:pPr>
              <w:rPr>
                <w:bCs/>
                <w:sz w:val="28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center"/>
          </w:tcPr>
          <w:p w:rsidR="009C727A" w:rsidRDefault="009C727A" w:rsidP="00A23869">
            <w:pPr>
              <w:rPr>
                <w:bCs/>
                <w:sz w:val="28"/>
              </w:rPr>
            </w:pPr>
          </w:p>
        </w:tc>
      </w:tr>
    </w:tbl>
    <w:p w:rsidR="009C727A" w:rsidRDefault="009C727A" w:rsidP="009C727A">
      <w:pPr>
        <w:spacing w:line="276" w:lineRule="auto"/>
        <w:ind w:hanging="284"/>
        <w:jc w:val="both"/>
        <w:rPr>
          <w:noProof/>
          <w:sz w:val="28"/>
          <w:lang w:eastAsia="cs-CZ"/>
        </w:rPr>
      </w:pPr>
    </w:p>
    <w:p w:rsidR="009C727A" w:rsidRDefault="009C727A" w:rsidP="009C727A">
      <w:pPr>
        <w:spacing w:line="276" w:lineRule="auto"/>
        <w:ind w:hanging="284"/>
      </w:pPr>
      <w:r>
        <w:rPr>
          <w:noProof/>
          <w:sz w:val="28"/>
          <w:lang w:eastAsia="cs-CZ"/>
        </w:rPr>
        <w:t>3) Na prodejnu se bude kupovat nový posuvný pás na pokladnu o rozměrech 70 cm a 6 m. Jaký obsah bude mít nový pás (použijte vzorec pro výpočet obsahu obdélníku)?</w:t>
      </w:r>
    </w:p>
    <w:tbl>
      <w:tblPr>
        <w:tblStyle w:val="Mkatabulky"/>
        <w:tblW w:w="0" w:type="auto"/>
        <w:tblLook w:val="04A0"/>
      </w:tblPr>
      <w:tblGrid>
        <w:gridCol w:w="2093"/>
        <w:gridCol w:w="1984"/>
        <w:gridCol w:w="820"/>
        <w:gridCol w:w="4348"/>
      </w:tblGrid>
      <w:tr w:rsidR="009C727A" w:rsidTr="00A23869">
        <w:tc>
          <w:tcPr>
            <w:tcW w:w="2093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:rsidR="009C727A" w:rsidRPr="00EA5016" w:rsidRDefault="009C727A" w:rsidP="00A23869">
            <w:pPr>
              <w:spacing w:line="276" w:lineRule="auto"/>
              <w:rPr>
                <w:i/>
                <w:color w:val="215868" w:themeColor="accent5" w:themeShade="80"/>
                <w:sz w:val="28"/>
                <w:szCs w:val="28"/>
              </w:rPr>
            </w:pPr>
            <w:r>
              <w:rPr>
                <w:i/>
                <w:color w:val="215868" w:themeColor="accent5" w:themeShade="80"/>
                <w:sz w:val="28"/>
                <w:szCs w:val="28"/>
              </w:rPr>
              <w:t xml:space="preserve">strana </w:t>
            </w:r>
            <w:r w:rsidRPr="00FB26CC">
              <w:rPr>
                <w:b/>
                <w:i/>
                <w:color w:val="215868" w:themeColor="accent5" w:themeShade="80"/>
                <w:sz w:val="28"/>
                <w:szCs w:val="28"/>
              </w:rPr>
              <w:t>a</w:t>
            </w:r>
          </w:p>
        </w:tc>
        <w:tc>
          <w:tcPr>
            <w:tcW w:w="1984" w:type="dxa"/>
            <w:tcBorders>
              <w:top w:val="nil"/>
              <w:left w:val="nil"/>
              <w:right w:val="nil"/>
            </w:tcBorders>
            <w:shd w:val="clear" w:color="auto" w:fill="DAEEF3" w:themeFill="accent5" w:themeFillTint="33"/>
            <w:vAlign w:val="bottom"/>
          </w:tcPr>
          <w:p w:rsidR="009C727A" w:rsidRPr="00EA5016" w:rsidRDefault="009C727A" w:rsidP="00A23869">
            <w:pPr>
              <w:spacing w:line="276" w:lineRule="auto"/>
              <w:rPr>
                <w:sz w:val="28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9C727A" w:rsidRPr="00FB26CC" w:rsidRDefault="009C727A" w:rsidP="00A23869">
            <w:pPr>
              <w:spacing w:line="276" w:lineRule="auto"/>
              <w:rPr>
                <w:sz w:val="24"/>
                <w:szCs w:val="28"/>
                <w:vertAlign w:val="superscript"/>
              </w:rPr>
            </w:pPr>
            <w:r w:rsidRPr="00FB26CC">
              <w:rPr>
                <w:sz w:val="24"/>
                <w:szCs w:val="28"/>
                <w:vertAlign w:val="superscript"/>
              </w:rPr>
              <w:t>(výpočty)</w:t>
            </w:r>
          </w:p>
        </w:tc>
        <w:tc>
          <w:tcPr>
            <w:tcW w:w="4348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9C727A" w:rsidRPr="00FB26CC" w:rsidRDefault="009C727A" w:rsidP="00A23869">
            <w:pPr>
              <w:spacing w:line="276" w:lineRule="auto"/>
              <w:rPr>
                <w:sz w:val="24"/>
                <w:szCs w:val="28"/>
              </w:rPr>
            </w:pPr>
          </w:p>
        </w:tc>
      </w:tr>
      <w:tr w:rsidR="009C727A" w:rsidTr="00A23869">
        <w:tc>
          <w:tcPr>
            <w:tcW w:w="209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:rsidR="009C727A" w:rsidRPr="00EA5016" w:rsidRDefault="009C727A" w:rsidP="00A23869">
            <w:pPr>
              <w:spacing w:line="276" w:lineRule="auto"/>
              <w:rPr>
                <w:i/>
                <w:color w:val="215868" w:themeColor="accent5" w:themeShade="80"/>
                <w:sz w:val="28"/>
                <w:szCs w:val="28"/>
              </w:rPr>
            </w:pPr>
            <w:r>
              <w:rPr>
                <w:i/>
                <w:color w:val="215868" w:themeColor="accent5" w:themeShade="80"/>
                <w:sz w:val="28"/>
                <w:szCs w:val="28"/>
              </w:rPr>
              <w:t xml:space="preserve">strana </w:t>
            </w:r>
            <w:r w:rsidRPr="00FB26CC">
              <w:rPr>
                <w:b/>
                <w:i/>
                <w:color w:val="215868" w:themeColor="accent5" w:themeShade="80"/>
                <w:sz w:val="28"/>
                <w:szCs w:val="28"/>
              </w:rPr>
              <w:t>b</w:t>
            </w:r>
          </w:p>
        </w:tc>
        <w:tc>
          <w:tcPr>
            <w:tcW w:w="1984" w:type="dxa"/>
            <w:tcBorders>
              <w:left w:val="nil"/>
              <w:right w:val="nil"/>
            </w:tcBorders>
            <w:shd w:val="clear" w:color="auto" w:fill="DAEEF3" w:themeFill="accent5" w:themeFillTint="33"/>
            <w:vAlign w:val="bottom"/>
          </w:tcPr>
          <w:p w:rsidR="009C727A" w:rsidRPr="00EA5016" w:rsidRDefault="009C727A" w:rsidP="00A23869">
            <w:pPr>
              <w:spacing w:line="276" w:lineRule="auto"/>
              <w:rPr>
                <w:sz w:val="28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9C727A" w:rsidRPr="00EA5016" w:rsidRDefault="009C727A" w:rsidP="00A23869">
            <w:pPr>
              <w:spacing w:line="276" w:lineRule="auto"/>
              <w:rPr>
                <w:i/>
                <w:color w:val="215868" w:themeColor="accent5" w:themeShade="80"/>
                <w:sz w:val="28"/>
                <w:szCs w:val="28"/>
              </w:rPr>
            </w:pPr>
          </w:p>
        </w:tc>
        <w:tc>
          <w:tcPr>
            <w:tcW w:w="4348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9C727A" w:rsidRPr="00EA5016" w:rsidRDefault="009C727A" w:rsidP="00A23869">
            <w:pPr>
              <w:spacing w:line="276" w:lineRule="auto"/>
              <w:rPr>
                <w:i/>
                <w:color w:val="215868" w:themeColor="accent5" w:themeShade="80"/>
                <w:sz w:val="28"/>
                <w:szCs w:val="28"/>
              </w:rPr>
            </w:pPr>
          </w:p>
        </w:tc>
      </w:tr>
      <w:tr w:rsidR="009C727A" w:rsidTr="00A23869">
        <w:tc>
          <w:tcPr>
            <w:tcW w:w="209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:rsidR="009C727A" w:rsidRPr="00EA5016" w:rsidRDefault="009C727A" w:rsidP="00A23869">
            <w:pPr>
              <w:spacing w:line="276" w:lineRule="auto"/>
              <w:rPr>
                <w:i/>
                <w:color w:val="215868" w:themeColor="accent5" w:themeShade="80"/>
                <w:sz w:val="28"/>
                <w:szCs w:val="28"/>
              </w:rPr>
            </w:pPr>
            <w:r>
              <w:rPr>
                <w:i/>
                <w:color w:val="215868" w:themeColor="accent5" w:themeShade="80"/>
                <w:sz w:val="28"/>
                <w:szCs w:val="28"/>
              </w:rPr>
              <w:t>obsah</w:t>
            </w:r>
          </w:p>
        </w:tc>
        <w:tc>
          <w:tcPr>
            <w:tcW w:w="1984" w:type="dxa"/>
            <w:tcBorders>
              <w:left w:val="nil"/>
              <w:right w:val="nil"/>
            </w:tcBorders>
            <w:shd w:val="clear" w:color="auto" w:fill="DAEEF3" w:themeFill="accent5" w:themeFillTint="33"/>
            <w:vAlign w:val="bottom"/>
          </w:tcPr>
          <w:p w:rsidR="009C727A" w:rsidRPr="00EA5016" w:rsidRDefault="009C727A" w:rsidP="00A23869">
            <w:pPr>
              <w:spacing w:line="276" w:lineRule="auto"/>
              <w:rPr>
                <w:sz w:val="28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</w:tcPr>
          <w:p w:rsidR="009C727A" w:rsidRPr="00EA5016" w:rsidRDefault="009C727A" w:rsidP="00A23869">
            <w:pPr>
              <w:spacing w:line="276" w:lineRule="auto"/>
              <w:rPr>
                <w:i/>
                <w:color w:val="215868" w:themeColor="accent5" w:themeShade="80"/>
                <w:sz w:val="28"/>
                <w:szCs w:val="28"/>
              </w:rPr>
            </w:pPr>
          </w:p>
        </w:tc>
        <w:tc>
          <w:tcPr>
            <w:tcW w:w="4348" w:type="dxa"/>
            <w:tcBorders>
              <w:top w:val="dotted" w:sz="4" w:space="0" w:color="auto"/>
              <w:left w:val="nil"/>
              <w:right w:val="nil"/>
            </w:tcBorders>
          </w:tcPr>
          <w:p w:rsidR="009C727A" w:rsidRPr="00EA5016" w:rsidRDefault="009C727A" w:rsidP="00A23869">
            <w:pPr>
              <w:spacing w:line="276" w:lineRule="auto"/>
              <w:rPr>
                <w:i/>
                <w:color w:val="215868" w:themeColor="accent5" w:themeShade="80"/>
                <w:sz w:val="28"/>
                <w:szCs w:val="28"/>
              </w:rPr>
            </w:pPr>
          </w:p>
        </w:tc>
      </w:tr>
      <w:tr w:rsidR="009C727A" w:rsidTr="00A23869">
        <w:tc>
          <w:tcPr>
            <w:tcW w:w="8992" w:type="dxa"/>
            <w:gridSpan w:val="4"/>
            <w:tcBorders>
              <w:left w:val="nil"/>
              <w:right w:val="nil"/>
            </w:tcBorders>
            <w:shd w:val="clear" w:color="auto" w:fill="DAEEF3" w:themeFill="accent5" w:themeFillTint="33"/>
          </w:tcPr>
          <w:p w:rsidR="009C727A" w:rsidRPr="00FB26CC" w:rsidRDefault="009C727A" w:rsidP="00A23869">
            <w:pPr>
              <w:spacing w:line="276" w:lineRule="auto"/>
              <w:rPr>
                <w:i/>
                <w:color w:val="215868" w:themeColor="accent5" w:themeShade="80"/>
                <w:sz w:val="28"/>
                <w:szCs w:val="28"/>
              </w:rPr>
            </w:pPr>
            <w:r>
              <w:rPr>
                <w:i/>
                <w:color w:val="215868" w:themeColor="accent5" w:themeShade="80"/>
                <w:sz w:val="28"/>
                <w:szCs w:val="28"/>
              </w:rPr>
              <w:t xml:space="preserve">Nový pás na pokladně bude mít </w:t>
            </w:r>
            <w:proofErr w:type="gramStart"/>
            <w:r>
              <w:rPr>
                <w:i/>
                <w:color w:val="215868" w:themeColor="accent5" w:themeShade="80"/>
                <w:sz w:val="28"/>
                <w:szCs w:val="28"/>
              </w:rPr>
              <w:t>obsah                         m</w:t>
            </w:r>
            <w:r>
              <w:rPr>
                <w:i/>
                <w:color w:val="215868" w:themeColor="accent5" w:themeShade="80"/>
                <w:sz w:val="28"/>
                <w:szCs w:val="28"/>
                <w:vertAlign w:val="superscript"/>
              </w:rPr>
              <w:t>2</w:t>
            </w:r>
            <w:proofErr w:type="gramEnd"/>
            <w:r>
              <w:rPr>
                <w:i/>
                <w:color w:val="215868" w:themeColor="accent5" w:themeShade="80"/>
                <w:sz w:val="28"/>
                <w:szCs w:val="28"/>
              </w:rPr>
              <w:t>.</w:t>
            </w:r>
          </w:p>
        </w:tc>
      </w:tr>
    </w:tbl>
    <w:p w:rsidR="009C727A" w:rsidRDefault="009C727A" w:rsidP="000D02E4">
      <w:pPr>
        <w:spacing w:before="120" w:line="276" w:lineRule="auto"/>
        <w:ind w:hanging="284"/>
      </w:pPr>
      <w:r>
        <w:rPr>
          <w:noProof/>
          <w:sz w:val="28"/>
          <w:lang w:eastAsia="cs-CZ" w:bidi="ar-SA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4415155</wp:posOffset>
            </wp:positionH>
            <wp:positionV relativeFrom="paragraph">
              <wp:posOffset>1362075</wp:posOffset>
            </wp:positionV>
            <wp:extent cx="1515745" cy="1171575"/>
            <wp:effectExtent l="19050" t="0" r="8255" b="0"/>
            <wp:wrapNone/>
            <wp:docPr id="373" name="obrázek 1" descr="Šálek - Vektorový obrázek nebo-li klipart (angl. clipart). Tento obrázek&#10; má název Šálek. Toto zajímavé dílo je primárn&amp;ecaron; dostupné ve vektorovém grafickém formátu SVG.&#10;Pro velký zájem však obrázek Šálek nabízíme i ve formátech JPEG nebo PNG a&#10;to v nejednom rozm&amp;ecaron;ru. Pro &amp;rcaron;adu pou&amp;zcaron;ití tak vysta&amp;ccaron;íte, doufejme, s uvedenými&#10;soubory - nejsou nutné další konverze a úpravy. Líbí se vám obrázek (klipart) Šálek? Pou&amp;zcaron;ijte ho nap&amp;rcaron;íklad jako Avatar k profilu v n&amp;ecaron;jakém diskuzním fóru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Šálek - Vektorový obrázek nebo-li klipart (angl. clipart). Tento obrázek&#10; má název Šálek. Toto zajímavé dílo je primárn&amp;ecaron; dostupné ve vektorovém grafickém formátu SVG.&#10;Pro velký zájem však obrázek Šálek nabízíme i ve formátech JPEG nebo PNG a&#10;to v nejednom rozm&amp;ecaron;ru. Pro &amp;rcaron;adu pou&amp;zcaron;ití tak vysta&amp;ccaron;íte, doufejme, s uvedenými&#10;soubory - nejsou nutné další konverze a úpravy. Líbí se vám obrázek (klipart) Šálek? Pou&amp;zcaron;ijte ho nap&amp;rcaron;íklad jako Avatar k profilu v n&amp;ecaron;jakém diskuzním fóru.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5745" cy="1171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</w:rPr>
        <w:t xml:space="preserve">4) </w:t>
      </w:r>
      <w:r w:rsidR="0061215B">
        <w:rPr>
          <w:sz w:val="28"/>
        </w:rPr>
        <w:t xml:space="preserve">Ve skladu prodejny měli připraveno </w:t>
      </w:r>
      <w:r w:rsidR="0061215B" w:rsidRPr="007B10CD">
        <w:rPr>
          <w:b/>
          <w:i/>
          <w:sz w:val="28"/>
        </w:rPr>
        <w:t xml:space="preserve">x </w:t>
      </w:r>
      <w:r w:rsidR="0061215B">
        <w:rPr>
          <w:sz w:val="28"/>
        </w:rPr>
        <w:t xml:space="preserve">krabiček čaje. V každé krabičce je </w:t>
      </w:r>
      <w:r w:rsidR="0061215B" w:rsidRPr="007B10CD">
        <w:rPr>
          <w:b/>
          <w:i/>
          <w:sz w:val="28"/>
        </w:rPr>
        <w:t>y</w:t>
      </w:r>
      <w:r w:rsidR="0061215B">
        <w:rPr>
          <w:sz w:val="28"/>
        </w:rPr>
        <w:t xml:space="preserve"> sáčků čaje. </w:t>
      </w:r>
      <w:r w:rsidR="0061215B" w:rsidRPr="00C914E1">
        <w:rPr>
          <w:sz w:val="28"/>
        </w:rPr>
        <w:t xml:space="preserve"> </w:t>
      </w:r>
      <w:r w:rsidR="0061215B">
        <w:rPr>
          <w:sz w:val="28"/>
        </w:rPr>
        <w:t xml:space="preserve">Kolik sáčků čaje měli ve skladu připraveno, jestliže zjistili, že mají </w:t>
      </w:r>
      <w:r w:rsidR="0061215B" w:rsidRPr="00AB41B3">
        <w:rPr>
          <w:b/>
          <w:i/>
          <w:sz w:val="28"/>
        </w:rPr>
        <w:t>80</w:t>
      </w:r>
      <w:r w:rsidR="0061215B">
        <w:rPr>
          <w:sz w:val="28"/>
        </w:rPr>
        <w:t xml:space="preserve"> krabiček a v jedné krabičce je </w:t>
      </w:r>
      <w:r w:rsidR="0061215B" w:rsidRPr="00AB41B3">
        <w:rPr>
          <w:b/>
          <w:i/>
          <w:sz w:val="28"/>
        </w:rPr>
        <w:t>20</w:t>
      </w:r>
      <w:r w:rsidR="0061215B">
        <w:rPr>
          <w:sz w:val="28"/>
        </w:rPr>
        <w:t xml:space="preserve"> sáčků? </w:t>
      </w:r>
      <w:r w:rsidR="0061215B" w:rsidRPr="00C914E1">
        <w:rPr>
          <w:sz w:val="28"/>
        </w:rPr>
        <w:t>O týden později jim dovezli ještě</w:t>
      </w:r>
      <w:r w:rsidR="0061215B">
        <w:rPr>
          <w:sz w:val="28"/>
        </w:rPr>
        <w:t xml:space="preserve"> dalších </w:t>
      </w:r>
      <w:r w:rsidR="0061215B" w:rsidRPr="00AB41B3">
        <w:rPr>
          <w:b/>
          <w:i/>
          <w:sz w:val="28"/>
        </w:rPr>
        <w:t>100</w:t>
      </w:r>
      <w:r w:rsidR="0061215B">
        <w:rPr>
          <w:sz w:val="28"/>
        </w:rPr>
        <w:t xml:space="preserve"> krabiček. Kolik sáčků čaje mají nyní ve skladu? Zapište výrazy, poté dosaďte a spočítejte.</w:t>
      </w:r>
      <w:r>
        <w:rPr>
          <w:sz w:val="28"/>
        </w:rPr>
        <w:br/>
      </w:r>
      <w:r w:rsidR="00A32FDA">
        <w:tab/>
      </w:r>
      <w:r w:rsidR="00A32FDA">
        <w:tab/>
      </w:r>
      <w:r w:rsidR="00A32FDA">
        <w:tab/>
      </w:r>
      <w:r w:rsidR="00A32FDA">
        <w:tab/>
        <w:t xml:space="preserve"> (výraz)</w:t>
      </w:r>
      <w:r w:rsidR="00A32FDA">
        <w:tab/>
      </w:r>
      <w:r w:rsidR="00A32FDA">
        <w:tab/>
        <w:t>(dosazené)</w:t>
      </w:r>
    </w:p>
    <w:tbl>
      <w:tblPr>
        <w:tblStyle w:val="Mkatabulky"/>
        <w:tblW w:w="0" w:type="auto"/>
        <w:tblLook w:val="04A0"/>
      </w:tblPr>
      <w:tblGrid>
        <w:gridCol w:w="2660"/>
        <w:gridCol w:w="1946"/>
        <w:gridCol w:w="2165"/>
      </w:tblGrid>
      <w:tr w:rsidR="009C727A" w:rsidTr="00A23869">
        <w:tc>
          <w:tcPr>
            <w:tcW w:w="2660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:rsidR="009C727A" w:rsidRPr="00EA5016" w:rsidRDefault="009C727A" w:rsidP="00A23869">
            <w:pPr>
              <w:spacing w:line="276" w:lineRule="auto"/>
              <w:rPr>
                <w:i/>
                <w:color w:val="215868" w:themeColor="accent5" w:themeShade="80"/>
                <w:sz w:val="28"/>
                <w:szCs w:val="28"/>
              </w:rPr>
            </w:pPr>
            <w:r>
              <w:rPr>
                <w:i/>
                <w:color w:val="215868" w:themeColor="accent5" w:themeShade="80"/>
                <w:sz w:val="28"/>
                <w:szCs w:val="28"/>
              </w:rPr>
              <w:t>krabiček</w:t>
            </w:r>
          </w:p>
        </w:tc>
        <w:tc>
          <w:tcPr>
            <w:tcW w:w="1946" w:type="dxa"/>
            <w:tcBorders>
              <w:top w:val="nil"/>
              <w:left w:val="nil"/>
              <w:right w:val="nil"/>
            </w:tcBorders>
            <w:shd w:val="clear" w:color="auto" w:fill="DAEEF3" w:themeFill="accent5" w:themeFillTint="33"/>
            <w:vAlign w:val="bottom"/>
          </w:tcPr>
          <w:p w:rsidR="009C727A" w:rsidRPr="00EA5016" w:rsidRDefault="009C727A" w:rsidP="00A23869">
            <w:pPr>
              <w:spacing w:line="276" w:lineRule="auto"/>
              <w:rPr>
                <w:sz w:val="28"/>
                <w:szCs w:val="24"/>
              </w:rPr>
            </w:pPr>
          </w:p>
        </w:tc>
        <w:tc>
          <w:tcPr>
            <w:tcW w:w="2165" w:type="dxa"/>
            <w:tcBorders>
              <w:top w:val="nil"/>
              <w:left w:val="nil"/>
              <w:right w:val="nil"/>
            </w:tcBorders>
            <w:vAlign w:val="bottom"/>
          </w:tcPr>
          <w:p w:rsidR="009C727A" w:rsidRPr="00EA5016" w:rsidRDefault="009C727A" w:rsidP="00A23869">
            <w:pPr>
              <w:spacing w:line="276" w:lineRule="auto"/>
              <w:rPr>
                <w:i/>
                <w:color w:val="215868" w:themeColor="accent5" w:themeShade="80"/>
                <w:sz w:val="28"/>
                <w:szCs w:val="28"/>
              </w:rPr>
            </w:pPr>
          </w:p>
        </w:tc>
      </w:tr>
      <w:tr w:rsidR="009C727A" w:rsidTr="00A23869">
        <w:tc>
          <w:tcPr>
            <w:tcW w:w="2660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:rsidR="009C727A" w:rsidRPr="00EA5016" w:rsidRDefault="008438E7" w:rsidP="00A23869">
            <w:pPr>
              <w:spacing w:line="276" w:lineRule="auto"/>
              <w:rPr>
                <w:i/>
                <w:color w:val="215868" w:themeColor="accent5" w:themeShade="80"/>
                <w:sz w:val="28"/>
                <w:szCs w:val="28"/>
              </w:rPr>
            </w:pPr>
            <w:r>
              <w:rPr>
                <w:i/>
                <w:color w:val="215868" w:themeColor="accent5" w:themeShade="80"/>
                <w:sz w:val="28"/>
                <w:szCs w:val="28"/>
              </w:rPr>
              <w:t>sáčk</w:t>
            </w:r>
            <w:r w:rsidR="009C727A">
              <w:rPr>
                <w:i/>
                <w:color w:val="215868" w:themeColor="accent5" w:themeShade="80"/>
                <w:sz w:val="28"/>
                <w:szCs w:val="28"/>
              </w:rPr>
              <w:t>ů v 1 krabičce</w:t>
            </w:r>
          </w:p>
        </w:tc>
        <w:tc>
          <w:tcPr>
            <w:tcW w:w="1946" w:type="dxa"/>
            <w:tcBorders>
              <w:left w:val="nil"/>
              <w:right w:val="nil"/>
            </w:tcBorders>
            <w:shd w:val="clear" w:color="auto" w:fill="DAEEF3" w:themeFill="accent5" w:themeFillTint="33"/>
            <w:vAlign w:val="bottom"/>
          </w:tcPr>
          <w:p w:rsidR="009C727A" w:rsidRPr="00EA5016" w:rsidRDefault="009C727A" w:rsidP="00A23869">
            <w:pPr>
              <w:spacing w:line="276" w:lineRule="auto"/>
              <w:rPr>
                <w:sz w:val="28"/>
                <w:szCs w:val="24"/>
              </w:rPr>
            </w:pPr>
          </w:p>
        </w:tc>
        <w:tc>
          <w:tcPr>
            <w:tcW w:w="2165" w:type="dxa"/>
            <w:tcBorders>
              <w:left w:val="nil"/>
              <w:right w:val="nil"/>
            </w:tcBorders>
            <w:vAlign w:val="bottom"/>
          </w:tcPr>
          <w:p w:rsidR="009C727A" w:rsidRPr="00EA5016" w:rsidRDefault="009C727A" w:rsidP="00A23869">
            <w:pPr>
              <w:spacing w:line="276" w:lineRule="auto"/>
              <w:rPr>
                <w:i/>
                <w:color w:val="215868" w:themeColor="accent5" w:themeShade="80"/>
                <w:sz w:val="28"/>
                <w:szCs w:val="28"/>
              </w:rPr>
            </w:pPr>
          </w:p>
        </w:tc>
      </w:tr>
      <w:tr w:rsidR="009C727A" w:rsidTr="00A23869">
        <w:tc>
          <w:tcPr>
            <w:tcW w:w="2660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:rsidR="009C727A" w:rsidRPr="00EA5016" w:rsidRDefault="009C727A" w:rsidP="00AB41B3">
            <w:pPr>
              <w:spacing w:line="276" w:lineRule="auto"/>
              <w:rPr>
                <w:i/>
                <w:color w:val="215868" w:themeColor="accent5" w:themeShade="80"/>
                <w:sz w:val="28"/>
                <w:szCs w:val="28"/>
              </w:rPr>
            </w:pPr>
            <w:r>
              <w:rPr>
                <w:i/>
                <w:color w:val="215868" w:themeColor="accent5" w:themeShade="80"/>
                <w:sz w:val="28"/>
                <w:szCs w:val="28"/>
              </w:rPr>
              <w:t xml:space="preserve">celkem </w:t>
            </w:r>
            <w:r w:rsidR="00AB41B3">
              <w:rPr>
                <w:i/>
                <w:color w:val="215868" w:themeColor="accent5" w:themeShade="80"/>
                <w:sz w:val="28"/>
                <w:szCs w:val="28"/>
              </w:rPr>
              <w:t>sáčků</w:t>
            </w:r>
          </w:p>
        </w:tc>
        <w:tc>
          <w:tcPr>
            <w:tcW w:w="1946" w:type="dxa"/>
            <w:tcBorders>
              <w:left w:val="nil"/>
              <w:right w:val="nil"/>
            </w:tcBorders>
            <w:shd w:val="clear" w:color="auto" w:fill="DAEEF3" w:themeFill="accent5" w:themeFillTint="33"/>
            <w:vAlign w:val="bottom"/>
          </w:tcPr>
          <w:p w:rsidR="009C727A" w:rsidRPr="00EA5016" w:rsidRDefault="009C727A" w:rsidP="00A23869">
            <w:pPr>
              <w:spacing w:line="276" w:lineRule="auto"/>
              <w:rPr>
                <w:sz w:val="28"/>
                <w:szCs w:val="24"/>
              </w:rPr>
            </w:pPr>
          </w:p>
        </w:tc>
        <w:tc>
          <w:tcPr>
            <w:tcW w:w="2165" w:type="dxa"/>
            <w:tcBorders>
              <w:left w:val="nil"/>
              <w:right w:val="nil"/>
            </w:tcBorders>
            <w:vAlign w:val="bottom"/>
          </w:tcPr>
          <w:p w:rsidR="009C727A" w:rsidRPr="00EA5016" w:rsidRDefault="009C727A" w:rsidP="00A23869">
            <w:pPr>
              <w:spacing w:line="276" w:lineRule="auto"/>
              <w:rPr>
                <w:i/>
                <w:color w:val="215868" w:themeColor="accent5" w:themeShade="80"/>
                <w:sz w:val="28"/>
                <w:szCs w:val="28"/>
              </w:rPr>
            </w:pPr>
          </w:p>
        </w:tc>
      </w:tr>
      <w:tr w:rsidR="009C727A" w:rsidTr="00A23869">
        <w:tc>
          <w:tcPr>
            <w:tcW w:w="6771" w:type="dxa"/>
            <w:gridSpan w:val="3"/>
            <w:tcBorders>
              <w:left w:val="nil"/>
              <w:right w:val="nil"/>
            </w:tcBorders>
            <w:shd w:val="clear" w:color="auto" w:fill="DAEEF3" w:themeFill="accent5" w:themeFillTint="33"/>
            <w:vAlign w:val="bottom"/>
          </w:tcPr>
          <w:p w:rsidR="009C727A" w:rsidRPr="00EA5016" w:rsidRDefault="009C727A" w:rsidP="00AB41B3">
            <w:pPr>
              <w:spacing w:line="276" w:lineRule="auto"/>
              <w:rPr>
                <w:i/>
                <w:color w:val="215868" w:themeColor="accent5" w:themeShade="80"/>
                <w:sz w:val="28"/>
                <w:szCs w:val="28"/>
              </w:rPr>
            </w:pPr>
            <w:r>
              <w:rPr>
                <w:i/>
                <w:color w:val="215868" w:themeColor="accent5" w:themeShade="80"/>
                <w:sz w:val="28"/>
                <w:szCs w:val="28"/>
              </w:rPr>
              <w:t xml:space="preserve">Ve skladu mají připraveno </w:t>
            </w:r>
            <w:proofErr w:type="gramStart"/>
            <w:r>
              <w:rPr>
                <w:i/>
                <w:color w:val="215868" w:themeColor="accent5" w:themeShade="80"/>
                <w:sz w:val="28"/>
                <w:szCs w:val="28"/>
              </w:rPr>
              <w:t xml:space="preserve">celkem         </w:t>
            </w:r>
            <w:r w:rsidRPr="00EA5016">
              <w:rPr>
                <w:i/>
                <w:color w:val="215868" w:themeColor="accent5" w:themeShade="80"/>
                <w:sz w:val="28"/>
                <w:szCs w:val="28"/>
              </w:rPr>
              <w:t xml:space="preserve">       </w:t>
            </w:r>
            <w:r w:rsidR="00AB41B3">
              <w:rPr>
                <w:i/>
                <w:color w:val="215868" w:themeColor="accent5" w:themeShade="80"/>
                <w:sz w:val="28"/>
                <w:szCs w:val="28"/>
              </w:rPr>
              <w:t>sáčků</w:t>
            </w:r>
            <w:proofErr w:type="gramEnd"/>
            <w:r>
              <w:rPr>
                <w:i/>
                <w:color w:val="215868" w:themeColor="accent5" w:themeShade="80"/>
                <w:sz w:val="28"/>
                <w:szCs w:val="28"/>
              </w:rPr>
              <w:t xml:space="preserve"> čaje.</w:t>
            </w:r>
          </w:p>
        </w:tc>
      </w:tr>
    </w:tbl>
    <w:p w:rsidR="009C727A" w:rsidRPr="000D02E4" w:rsidRDefault="009C727A" w:rsidP="000D02E4">
      <w:pPr>
        <w:spacing w:line="276" w:lineRule="auto"/>
        <w:rPr>
          <w:sz w:val="32"/>
          <w:szCs w:val="32"/>
        </w:rPr>
      </w:pPr>
    </w:p>
    <w:tbl>
      <w:tblPr>
        <w:tblStyle w:val="Mkatabulky"/>
        <w:tblW w:w="9214" w:type="dxa"/>
        <w:tblLook w:val="04A0"/>
      </w:tblPr>
      <w:tblGrid>
        <w:gridCol w:w="2590"/>
        <w:gridCol w:w="1839"/>
        <w:gridCol w:w="828"/>
        <w:gridCol w:w="3957"/>
      </w:tblGrid>
      <w:tr w:rsidR="009C727A" w:rsidTr="00015EA2">
        <w:tc>
          <w:tcPr>
            <w:tcW w:w="2590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:rsidR="009C727A" w:rsidRPr="00EA5016" w:rsidRDefault="009C727A" w:rsidP="00A23869">
            <w:pPr>
              <w:spacing w:line="276" w:lineRule="auto"/>
              <w:rPr>
                <w:i/>
                <w:color w:val="215868" w:themeColor="accent5" w:themeShade="80"/>
                <w:sz w:val="28"/>
                <w:szCs w:val="28"/>
              </w:rPr>
            </w:pPr>
            <w:r>
              <w:rPr>
                <w:i/>
                <w:color w:val="215868" w:themeColor="accent5" w:themeShade="80"/>
                <w:sz w:val="28"/>
                <w:szCs w:val="28"/>
              </w:rPr>
              <w:t>dovezených krabiček</w:t>
            </w:r>
          </w:p>
        </w:tc>
        <w:tc>
          <w:tcPr>
            <w:tcW w:w="1839" w:type="dxa"/>
            <w:tcBorders>
              <w:top w:val="nil"/>
              <w:left w:val="nil"/>
              <w:right w:val="nil"/>
            </w:tcBorders>
            <w:shd w:val="clear" w:color="auto" w:fill="DAEEF3" w:themeFill="accent5" w:themeFillTint="33"/>
            <w:vAlign w:val="bottom"/>
          </w:tcPr>
          <w:p w:rsidR="009C727A" w:rsidRPr="00EA5016" w:rsidRDefault="009C727A" w:rsidP="00A23869">
            <w:pPr>
              <w:spacing w:line="276" w:lineRule="auto"/>
              <w:rPr>
                <w:sz w:val="28"/>
                <w:szCs w:val="24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C727A" w:rsidRPr="00754082" w:rsidRDefault="009C727A" w:rsidP="00A23869">
            <w:pPr>
              <w:spacing w:line="276" w:lineRule="auto"/>
              <w:rPr>
                <w:sz w:val="28"/>
                <w:szCs w:val="28"/>
                <w:vertAlign w:val="superscript"/>
              </w:rPr>
            </w:pPr>
            <w:r w:rsidRPr="00754082">
              <w:rPr>
                <w:sz w:val="24"/>
                <w:szCs w:val="28"/>
                <w:vertAlign w:val="superscript"/>
              </w:rPr>
              <w:t>(výpočet)</w:t>
            </w:r>
          </w:p>
        </w:tc>
        <w:tc>
          <w:tcPr>
            <w:tcW w:w="395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C727A" w:rsidRPr="00EA5016" w:rsidRDefault="009C727A" w:rsidP="00A23869">
            <w:pPr>
              <w:spacing w:line="276" w:lineRule="auto"/>
              <w:rPr>
                <w:i/>
                <w:color w:val="215868" w:themeColor="accent5" w:themeShade="80"/>
                <w:sz w:val="28"/>
                <w:szCs w:val="28"/>
              </w:rPr>
            </w:pPr>
          </w:p>
        </w:tc>
      </w:tr>
      <w:tr w:rsidR="009C727A" w:rsidTr="00015EA2">
        <w:tc>
          <w:tcPr>
            <w:tcW w:w="2590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:rsidR="009C727A" w:rsidRPr="00EA5016" w:rsidRDefault="009C727A" w:rsidP="00A23869">
            <w:pPr>
              <w:spacing w:line="276" w:lineRule="auto"/>
              <w:rPr>
                <w:i/>
                <w:color w:val="215868" w:themeColor="accent5" w:themeShade="80"/>
                <w:sz w:val="28"/>
                <w:szCs w:val="28"/>
              </w:rPr>
            </w:pPr>
            <w:r>
              <w:rPr>
                <w:i/>
                <w:color w:val="215868" w:themeColor="accent5" w:themeShade="80"/>
                <w:sz w:val="28"/>
                <w:szCs w:val="28"/>
              </w:rPr>
              <w:t>celkem krabiček</w:t>
            </w:r>
          </w:p>
        </w:tc>
        <w:tc>
          <w:tcPr>
            <w:tcW w:w="1839" w:type="dxa"/>
            <w:tcBorders>
              <w:left w:val="nil"/>
              <w:right w:val="nil"/>
            </w:tcBorders>
            <w:shd w:val="clear" w:color="auto" w:fill="DAEEF3" w:themeFill="accent5" w:themeFillTint="33"/>
            <w:vAlign w:val="bottom"/>
          </w:tcPr>
          <w:p w:rsidR="009C727A" w:rsidRPr="00EA5016" w:rsidRDefault="009C727A" w:rsidP="00A23869">
            <w:pPr>
              <w:spacing w:line="276" w:lineRule="auto"/>
              <w:rPr>
                <w:sz w:val="28"/>
                <w:szCs w:val="24"/>
              </w:rPr>
            </w:pP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C727A" w:rsidRPr="00EA5016" w:rsidRDefault="009C727A" w:rsidP="00A23869">
            <w:pPr>
              <w:spacing w:line="276" w:lineRule="auto"/>
              <w:rPr>
                <w:i/>
                <w:color w:val="215868" w:themeColor="accent5" w:themeShade="80"/>
                <w:sz w:val="28"/>
                <w:szCs w:val="28"/>
              </w:rPr>
            </w:pPr>
          </w:p>
        </w:tc>
        <w:tc>
          <w:tcPr>
            <w:tcW w:w="395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9C727A" w:rsidRPr="00EA5016" w:rsidRDefault="009C727A" w:rsidP="00A23869">
            <w:pPr>
              <w:spacing w:line="276" w:lineRule="auto"/>
              <w:rPr>
                <w:i/>
                <w:color w:val="215868" w:themeColor="accent5" w:themeShade="80"/>
                <w:sz w:val="28"/>
                <w:szCs w:val="28"/>
              </w:rPr>
            </w:pPr>
          </w:p>
        </w:tc>
      </w:tr>
      <w:tr w:rsidR="009C727A" w:rsidTr="00015EA2">
        <w:tc>
          <w:tcPr>
            <w:tcW w:w="2590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:rsidR="009C727A" w:rsidRPr="00EA5016" w:rsidRDefault="009C727A" w:rsidP="00AB41B3">
            <w:pPr>
              <w:spacing w:line="276" w:lineRule="auto"/>
              <w:rPr>
                <w:i/>
                <w:color w:val="215868" w:themeColor="accent5" w:themeShade="80"/>
                <w:sz w:val="28"/>
                <w:szCs w:val="28"/>
              </w:rPr>
            </w:pPr>
            <w:r>
              <w:rPr>
                <w:i/>
                <w:color w:val="215868" w:themeColor="accent5" w:themeShade="80"/>
                <w:sz w:val="28"/>
                <w:szCs w:val="28"/>
              </w:rPr>
              <w:t xml:space="preserve">celkem </w:t>
            </w:r>
            <w:r w:rsidR="00AB41B3">
              <w:rPr>
                <w:i/>
                <w:color w:val="215868" w:themeColor="accent5" w:themeShade="80"/>
                <w:sz w:val="28"/>
                <w:szCs w:val="28"/>
              </w:rPr>
              <w:t>sáčků</w:t>
            </w:r>
          </w:p>
        </w:tc>
        <w:tc>
          <w:tcPr>
            <w:tcW w:w="1839" w:type="dxa"/>
            <w:tcBorders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9C727A" w:rsidRPr="00EA5016" w:rsidRDefault="009C727A" w:rsidP="00A23869">
            <w:pPr>
              <w:spacing w:line="276" w:lineRule="auto"/>
              <w:rPr>
                <w:sz w:val="28"/>
                <w:szCs w:val="24"/>
              </w:rPr>
            </w:pP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C727A" w:rsidRPr="00EA5016" w:rsidRDefault="009C727A" w:rsidP="00A23869">
            <w:pPr>
              <w:spacing w:line="276" w:lineRule="auto"/>
              <w:rPr>
                <w:i/>
                <w:color w:val="215868" w:themeColor="accent5" w:themeShade="80"/>
                <w:sz w:val="28"/>
                <w:szCs w:val="28"/>
              </w:rPr>
            </w:pPr>
          </w:p>
        </w:tc>
        <w:tc>
          <w:tcPr>
            <w:tcW w:w="395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9C727A" w:rsidRPr="00EA5016" w:rsidRDefault="009C727A" w:rsidP="00A23869">
            <w:pPr>
              <w:spacing w:line="276" w:lineRule="auto"/>
              <w:rPr>
                <w:i/>
                <w:color w:val="215868" w:themeColor="accent5" w:themeShade="80"/>
                <w:sz w:val="28"/>
                <w:szCs w:val="28"/>
              </w:rPr>
            </w:pPr>
          </w:p>
        </w:tc>
      </w:tr>
      <w:tr w:rsidR="009C727A" w:rsidTr="00015EA2">
        <w:tc>
          <w:tcPr>
            <w:tcW w:w="2590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:rsidR="009C727A" w:rsidRDefault="009C727A" w:rsidP="00A23869">
            <w:pPr>
              <w:spacing w:line="276" w:lineRule="auto"/>
              <w:rPr>
                <w:i/>
                <w:color w:val="215868" w:themeColor="accent5" w:themeShade="80"/>
                <w:sz w:val="28"/>
                <w:szCs w:val="28"/>
              </w:rPr>
            </w:pPr>
          </w:p>
        </w:tc>
        <w:tc>
          <w:tcPr>
            <w:tcW w:w="1839" w:type="dxa"/>
            <w:tcBorders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</w:tcPr>
          <w:p w:rsidR="009C727A" w:rsidRPr="00EA5016" w:rsidRDefault="009C727A" w:rsidP="00A23869">
            <w:pPr>
              <w:spacing w:line="276" w:lineRule="auto"/>
              <w:rPr>
                <w:sz w:val="28"/>
              </w:rPr>
            </w:pP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C727A" w:rsidRPr="00EA5016" w:rsidRDefault="009C727A" w:rsidP="00A23869">
            <w:pPr>
              <w:spacing w:line="276" w:lineRule="auto"/>
              <w:rPr>
                <w:i/>
                <w:color w:val="215868" w:themeColor="accent5" w:themeShade="80"/>
                <w:sz w:val="28"/>
                <w:szCs w:val="28"/>
              </w:rPr>
            </w:pPr>
          </w:p>
        </w:tc>
        <w:tc>
          <w:tcPr>
            <w:tcW w:w="395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9C727A" w:rsidRPr="00EA5016" w:rsidRDefault="009C727A" w:rsidP="00A23869">
            <w:pPr>
              <w:spacing w:line="276" w:lineRule="auto"/>
              <w:rPr>
                <w:i/>
                <w:color w:val="215868" w:themeColor="accent5" w:themeShade="80"/>
                <w:sz w:val="28"/>
                <w:szCs w:val="28"/>
              </w:rPr>
            </w:pPr>
          </w:p>
        </w:tc>
      </w:tr>
      <w:tr w:rsidR="009C727A" w:rsidTr="00A23869">
        <w:tc>
          <w:tcPr>
            <w:tcW w:w="921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9C727A" w:rsidRDefault="009C727A" w:rsidP="00AB41B3">
            <w:pPr>
              <w:spacing w:line="276" w:lineRule="auto"/>
              <w:rPr>
                <w:i/>
                <w:color w:val="215868" w:themeColor="accent5" w:themeShade="80"/>
                <w:sz w:val="28"/>
                <w:szCs w:val="28"/>
              </w:rPr>
            </w:pPr>
            <w:r>
              <w:rPr>
                <w:i/>
                <w:color w:val="215868" w:themeColor="accent5" w:themeShade="80"/>
                <w:sz w:val="28"/>
                <w:szCs w:val="28"/>
              </w:rPr>
              <w:t xml:space="preserve">Ve skladu mají nyní </w:t>
            </w:r>
            <w:proofErr w:type="gramStart"/>
            <w:r>
              <w:rPr>
                <w:i/>
                <w:color w:val="215868" w:themeColor="accent5" w:themeShade="80"/>
                <w:sz w:val="28"/>
                <w:szCs w:val="28"/>
              </w:rPr>
              <w:t xml:space="preserve">celkem         </w:t>
            </w:r>
            <w:r w:rsidRPr="00EA5016">
              <w:rPr>
                <w:i/>
                <w:color w:val="215868" w:themeColor="accent5" w:themeShade="80"/>
                <w:sz w:val="28"/>
                <w:szCs w:val="28"/>
              </w:rPr>
              <w:t xml:space="preserve">       </w:t>
            </w:r>
            <w:r w:rsidR="00AB41B3">
              <w:rPr>
                <w:i/>
                <w:color w:val="215868" w:themeColor="accent5" w:themeShade="80"/>
                <w:sz w:val="28"/>
                <w:szCs w:val="28"/>
              </w:rPr>
              <w:t>sáčků</w:t>
            </w:r>
            <w:proofErr w:type="gramEnd"/>
            <w:r>
              <w:rPr>
                <w:i/>
                <w:color w:val="215868" w:themeColor="accent5" w:themeShade="80"/>
                <w:sz w:val="28"/>
                <w:szCs w:val="28"/>
              </w:rPr>
              <w:t xml:space="preserve"> čaje.</w:t>
            </w:r>
          </w:p>
        </w:tc>
      </w:tr>
    </w:tbl>
    <w:p w:rsidR="000D02E4" w:rsidRDefault="000D02E4" w:rsidP="000D02E4">
      <w:pPr>
        <w:pStyle w:val="Odstavecseseznamem"/>
        <w:spacing w:after="120" w:line="276" w:lineRule="auto"/>
        <w:ind w:left="0"/>
        <w:jc w:val="both"/>
        <w:sectPr w:rsidR="000D02E4" w:rsidSect="00B676A2">
          <w:headerReference w:type="default" r:id="rId16"/>
          <w:pgSz w:w="11906" w:h="16838"/>
          <w:pgMar w:top="1417" w:right="1417" w:bottom="993" w:left="1417" w:header="708" w:footer="708" w:gutter="0"/>
          <w:cols w:space="708"/>
          <w:docGrid w:linePitch="360"/>
        </w:sectPr>
      </w:pPr>
    </w:p>
    <w:p w:rsidR="000D02E4" w:rsidRPr="000D02E4" w:rsidRDefault="000D02E4" w:rsidP="000D02E4">
      <w:pPr>
        <w:pStyle w:val="Odstavecseseznamem"/>
        <w:spacing w:after="120" w:line="276" w:lineRule="auto"/>
        <w:ind w:left="0"/>
        <w:jc w:val="both"/>
      </w:pPr>
    </w:p>
    <w:p w:rsidR="009C727A" w:rsidRPr="005F4EE9" w:rsidRDefault="009C727A" w:rsidP="0016680E">
      <w:pPr>
        <w:pStyle w:val="Odstavecseseznamem"/>
        <w:numPr>
          <w:ilvl w:val="0"/>
          <w:numId w:val="3"/>
        </w:numPr>
        <w:spacing w:after="120" w:line="276" w:lineRule="auto"/>
        <w:ind w:left="0" w:hanging="284"/>
        <w:jc w:val="both"/>
      </w:pPr>
      <w:r>
        <w:rPr>
          <w:noProof/>
          <w:sz w:val="28"/>
          <w:lang w:eastAsia="cs-CZ"/>
        </w:rPr>
        <w:t>Zapište</w:t>
      </w:r>
      <w:r w:rsidRPr="00454B11">
        <w:rPr>
          <w:noProof/>
          <w:sz w:val="28"/>
          <w:lang w:eastAsia="cs-CZ"/>
        </w:rPr>
        <w:t xml:space="preserve"> výraz</w:t>
      </w:r>
      <w:r>
        <w:rPr>
          <w:noProof/>
          <w:sz w:val="28"/>
          <w:lang w:eastAsia="cs-CZ"/>
        </w:rPr>
        <w:t>em</w:t>
      </w:r>
      <w:r w:rsidRPr="00454B11">
        <w:rPr>
          <w:noProof/>
          <w:sz w:val="28"/>
          <w:lang w:eastAsia="cs-CZ"/>
        </w:rPr>
        <w:t xml:space="preserve"> s</w:t>
      </w:r>
      <w:r>
        <w:rPr>
          <w:noProof/>
          <w:sz w:val="28"/>
          <w:lang w:eastAsia="cs-CZ"/>
        </w:rPr>
        <w:t xml:space="preserve"> </w:t>
      </w:r>
      <w:r w:rsidRPr="00454B11">
        <w:rPr>
          <w:noProof/>
          <w:sz w:val="28"/>
          <w:lang w:eastAsia="cs-CZ"/>
        </w:rPr>
        <w:t>p</w:t>
      </w:r>
      <w:r>
        <w:rPr>
          <w:noProof/>
          <w:sz w:val="28"/>
          <w:lang w:eastAsia="cs-CZ"/>
        </w:rPr>
        <w:t>roměnn</w:t>
      </w:r>
      <w:r w:rsidRPr="00454B11">
        <w:rPr>
          <w:noProof/>
          <w:sz w:val="28"/>
          <w:lang w:eastAsia="cs-CZ"/>
        </w:rPr>
        <w:t>o</w:t>
      </w:r>
      <w:r>
        <w:rPr>
          <w:noProof/>
          <w:sz w:val="28"/>
          <w:lang w:eastAsia="cs-CZ"/>
        </w:rPr>
        <w:t>u</w:t>
      </w:r>
      <w:r w:rsidRPr="00454B11">
        <w:rPr>
          <w:noProof/>
          <w:sz w:val="28"/>
          <w:lang w:eastAsia="cs-CZ"/>
        </w:rPr>
        <w:t xml:space="preserve"> </w:t>
      </w:r>
      <w:r>
        <w:rPr>
          <w:noProof/>
          <w:sz w:val="28"/>
          <w:lang w:eastAsia="cs-CZ"/>
        </w:rPr>
        <w:t>cenu jednotlivých nákupů, dosaďte do výrazů a spočítejte cenu jednotlivých nákupů:</w:t>
      </w:r>
    </w:p>
    <w:p w:rsidR="009C727A" w:rsidRDefault="009C727A" w:rsidP="009C727A">
      <w:pPr>
        <w:pStyle w:val="Odstavecseseznamem"/>
        <w:spacing w:after="120" w:line="276" w:lineRule="auto"/>
        <w:ind w:left="0"/>
        <w:jc w:val="both"/>
      </w:pPr>
      <w:r w:rsidRPr="005F4EE9">
        <w:rPr>
          <w:noProof/>
          <w:lang w:eastAsia="cs-CZ" w:bidi="ar-SA"/>
        </w:rPr>
        <w:drawing>
          <wp:inline distT="0" distB="0" distL="0" distR="0">
            <wp:extent cx="778446" cy="676275"/>
            <wp:effectExtent l="19050" t="0" r="2604" b="0"/>
            <wp:docPr id="374" name="obrázek 1" descr="Hamburger - Tento vektorový klipart (obrázek) má název Hamburger. Obrázek Hamburger je stejn&amp;ecaron; jako všechny jiné vektorové obrázky dostupný v&#10;r&amp;uring;zných rozlišeních a grafických formátech. Vyberte si ten, který se vám&#10;nejvíce hodí. Co se dá d&amp;ecaron;lat s tímto klipartem? Obrázek m&amp;uring;&amp;zcaron;ete vlo&amp;zcaron;it nap&amp;rcaron;íklad na své webové stránky, do dokument&amp;uring; z balíku Open Office &amp;ccaron;i Libre Offi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amburger - Tento vektorový klipart (obrázek) má název Hamburger. Obrázek Hamburger je stejn&amp;ecaron; jako všechny jiné vektorové obrázky dostupný v&#10;r&amp;uring;zných rozlišeních a grafických formátech. Vyberte si ten, který se vám&#10;nejvíce hodí. Co se dá d&amp;ecaron;lat s tímto klipartem? Obrázek m&amp;uring;&amp;zcaron;ete vlo&amp;zcaron;it nap&amp;rcaron;íklad na své webové stránky, do dokument&amp;uring; z balíku Open Office &amp;ccaron;i Libre Office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8446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ab/>
        <w:t xml:space="preserve">        </w:t>
      </w:r>
      <w:r w:rsidRPr="005F4EE9">
        <w:rPr>
          <w:noProof/>
          <w:lang w:eastAsia="cs-CZ" w:bidi="ar-SA"/>
        </w:rPr>
        <w:drawing>
          <wp:inline distT="0" distB="0" distL="0" distR="0">
            <wp:extent cx="968375" cy="581025"/>
            <wp:effectExtent l="19050" t="0" r="3175" b="0"/>
            <wp:docPr id="375" name="obrázek 4" descr="Bábovka - Bábovka je název dalšího obrázku resp. klipartu. Toto zajímavé dílo je primárn&amp;ecaron; dostupné ve vektorovém grafickém formátu SVG.&#10;Pro velký zájem však obrázek Bábovka nabízíme i ve formátech JPEG nebo PNG a&#10;to v nejednom rozm&amp;ecaron;ru. Pro &amp;rcaron;adu pou&amp;zcaron;ití tak vysta&amp;ccaron;íte, doufejme, s uvedenými&#10;soubory - nejsou nutné další konverze a úpravy. Tento vektorový obrázek lze stejn&amp;ecaron; jako další kliparty pou&amp;zcaron;ít v nejr&amp;uring;zn&amp;ecaron;jších dokumentech. Od školních referát&amp;uring;, seminárních prací a&amp;zcaron; po virtuální prezentace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Bábovka - Bábovka je název dalšího obrázku resp. klipartu. Toto zajímavé dílo je primárn&amp;ecaron; dostupné ve vektorovém grafickém formátu SVG.&#10;Pro velký zájem však obrázek Bábovka nabízíme i ve formátech JPEG nebo PNG a&#10;to v nejednom rozm&amp;ecaron;ru. Pro &amp;rcaron;adu pou&amp;zcaron;ití tak vysta&amp;ccaron;íte, doufejme, s uvedenými&#10;soubory - nejsou nutné další konverze a úpravy. Tento vektorový obrázek lze stejn&amp;ecaron; jako další kliparty pou&amp;zcaron;ít v nejr&amp;uring;zn&amp;ecaron;jších dokumentech. Od školních referát&amp;uring;, seminárních prací a&amp;zcaron; po virtuální prezentace.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8375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</w:t>
      </w:r>
      <w:r>
        <w:tab/>
        <w:t xml:space="preserve"> </w:t>
      </w:r>
      <w:r w:rsidRPr="005F4EE9">
        <w:rPr>
          <w:noProof/>
          <w:lang w:eastAsia="cs-CZ" w:bidi="ar-SA"/>
        </w:rPr>
        <w:drawing>
          <wp:inline distT="0" distB="0" distL="0" distR="0">
            <wp:extent cx="552450" cy="762000"/>
            <wp:effectExtent l="19050" t="0" r="0" b="0"/>
            <wp:docPr id="376" name="obrázek 7" descr="&amp;Ccaron;ervená paprika - Nacházíte se na stránce, která obsahuje vektorový obrázek&#10; nazvaný &amp;Ccaron;ervená paprika. Vyberte si nejlepší formát a rozlišení obrázku s názvem &amp;Ccaron;ervená paprika. Ideální je&#10;pou&amp;zcaron;ít originální vektorový formát .svg. Ne všechny programy ho ale umí&#10;korektn&amp;ecaron; zobrazit. Pokud si vyberete jpeg nebo png soubor, zvolte správnou&#10;velikost. P&amp;rcaron;íliš malé rozlišení zp&amp;uring;sobí horší vyslednou kvalitu. P&amp;rcaron;íliš velký&#10;obrázek se bude zbyte&amp;ccaron;n&amp;ecaron; dlouho nahrávat, stahovat mnoho dat a zabírat místo na&#10;disku nebo v pam&amp;ecaron;ti. Klipart (jednoduchý vektorový obrázek) nazvaný &amp;Ccaron;ervená paprika lze pou&amp;zcaron;ít do webových prezentací, do wordovských dokument&amp;uring;, jako avatar k profilu, apod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&amp;Ccaron;ervená paprika - Nacházíte se na stránce, která obsahuje vektorový obrázek&#10; nazvaný &amp;Ccaron;ervená paprika. Vyberte si nejlepší formát a rozlišení obrázku s názvem &amp;Ccaron;ervená paprika. Ideální je&#10;pou&amp;zcaron;ít originální vektorový formát .svg. Ne všechny programy ho ale umí&#10;korektn&amp;ecaron; zobrazit. Pokud si vyberete jpeg nebo png soubor, zvolte správnou&#10;velikost. P&amp;rcaron;íliš malé rozlišení zp&amp;uring;sobí horší vyslednou kvalitu. P&amp;rcaron;íliš velký&#10;obrázek se bude zbyte&amp;ccaron;n&amp;ecaron; dlouho nahrávat, stahovat mnoho dat a zabírat místo na&#10;disku nebo v pam&amp;ecaron;ti. Klipart (jednoduchý vektorový obrázek) nazvaný &amp;Ccaron;ervená paprika lze pou&amp;zcaron;ít do webových prezentací, do wordovských dokument&amp;uring;, jako avatar k profilu, apod.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76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ab/>
        <w:t xml:space="preserve">    </w:t>
      </w:r>
      <w:r w:rsidRPr="005F4EE9">
        <w:rPr>
          <w:noProof/>
          <w:lang w:eastAsia="cs-CZ" w:bidi="ar-SA"/>
        </w:rPr>
        <w:drawing>
          <wp:inline distT="0" distB="0" distL="0" distR="0">
            <wp:extent cx="444500" cy="974247"/>
            <wp:effectExtent l="19050" t="0" r="0" b="0"/>
            <wp:docPr id="377" name="obrázek 13" descr="Zmrzlina - Nacházíte se na stránce, která obsahuje vektorový obrázek&#10; nazvaný Zmrzlina. Obrázek Zmrzlina je stejn&amp;ecaron; jako všechny jiné vektorové obrázky dostupný v&#10;r&amp;uring;zných rozlišeních a grafických formátech. Vyberte si ten, který se vám&#10;nejvíce hodí. Líbí se vám obrázek (klipart) Zmrzlina? Pou&amp;zcaron;ijte ho nap&amp;rcaron;íklad jako Avatar k profilu v n&amp;ecaron;jakém diskuzním fóru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Zmrzlina - Nacházíte se na stránce, která obsahuje vektorový obrázek&#10; nazvaný Zmrzlina. Obrázek Zmrzlina je stejn&amp;ecaron; jako všechny jiné vektorové obrázky dostupný v&#10;r&amp;uring;zných rozlišeních a grafických formátech. Vyberte si ten, který se vám&#10;nejvíce hodí. Líbí se vám obrázek (klipart) Zmrzlina? Pou&amp;zcaron;ijte ho nap&amp;rcaron;íklad jako Avatar k profilu v n&amp;ecaron;jakém diskuzním fóru.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132" cy="9734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ab/>
        <w:t xml:space="preserve">  </w:t>
      </w:r>
      <w:r w:rsidRPr="005F4EE9">
        <w:rPr>
          <w:noProof/>
          <w:lang w:eastAsia="cs-CZ" w:bidi="ar-SA"/>
        </w:rPr>
        <w:drawing>
          <wp:inline distT="0" distB="0" distL="0" distR="0">
            <wp:extent cx="978465" cy="446425"/>
            <wp:effectExtent l="19050" t="0" r="0" b="0"/>
            <wp:docPr id="378" name="obrázek 10" descr="Veka - Jednoduchý klipart (clipart) pojmenovaný výsti&amp;zcaron;n&amp;ecaron; - Veka. Stahujte klipart Veka v originálním vektorovém formátu SVG, který zaru&amp;ccaron;í&#10;nejlepší výsledkou grafickou kvalitu obrázku. Z d&amp;uring;vodu kompatibility a&#10;usnadn&amp;ecaron;ní konverze nabízíme ke sta&amp;zcaron;ení i soubory ve formátu JPG nebo PNG a to&#10;hned v n&amp;ecaron;kolika r&amp;uring;zných rozm&amp;ecaron;rech. Pokud vytvá&amp;rcaron;íte prezentace v programu Power point nebo v podobných programech jako je Open Office Impress, m&amp;uring;&amp;zcaron;e vám práv&amp;ecaron; tento obrázek hodi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Veka - Jednoduchý klipart (clipart) pojmenovaný výsti&amp;zcaron;n&amp;ecaron; - Veka. Stahujte klipart Veka v originálním vektorovém formátu SVG, který zaru&amp;ccaron;í&#10;nejlepší výsledkou grafickou kvalitu obrázku. Z d&amp;uring;vodu kompatibility a&#10;usnadn&amp;ecaron;ní konverze nabízíme ke sta&amp;zcaron;ení i soubory ve formátu JPG nebo PNG a to&#10;hned v n&amp;ecaron;kolika r&amp;uring;zných rozm&amp;ecaron;rech. Pokud vytvá&amp;rcaron;íte prezentace v programu Power point nebo v podobných programech jako je Open Office Impress, m&amp;uring;&amp;zcaron;e vám práv&amp;ecaron; tento obrázek hodit.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970" cy="4471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727A" w:rsidRPr="00BE3FD9" w:rsidRDefault="009C727A" w:rsidP="009C727A">
      <w:pPr>
        <w:pStyle w:val="Odstavecseseznamem"/>
        <w:spacing w:after="120" w:line="276" w:lineRule="auto"/>
        <w:ind w:left="0"/>
        <w:jc w:val="both"/>
      </w:pPr>
      <w:r>
        <w:rPr>
          <w:noProof/>
          <w:sz w:val="28"/>
          <w:lang w:eastAsia="cs-CZ"/>
        </w:rPr>
        <w:t xml:space="preserve">  </w:t>
      </w:r>
      <w:r w:rsidRPr="005F4EE9">
        <w:rPr>
          <w:b/>
          <w:noProof/>
          <w:sz w:val="28"/>
          <w:lang w:eastAsia="cs-CZ"/>
        </w:rPr>
        <w:t>h</w:t>
      </w:r>
      <w:r w:rsidRPr="005F4EE9">
        <w:rPr>
          <w:noProof/>
          <w:sz w:val="28"/>
          <w:lang w:eastAsia="cs-CZ"/>
        </w:rPr>
        <w:t xml:space="preserve"> = 33 Kč</w:t>
      </w:r>
      <w:r w:rsidRPr="005F4EE9">
        <w:rPr>
          <w:noProof/>
          <w:sz w:val="28"/>
          <w:lang w:eastAsia="cs-CZ"/>
        </w:rPr>
        <w:tab/>
      </w:r>
      <w:r w:rsidRPr="005F4EE9">
        <w:rPr>
          <w:noProof/>
          <w:sz w:val="28"/>
          <w:lang w:eastAsia="cs-CZ"/>
        </w:rPr>
        <w:tab/>
      </w:r>
      <w:r w:rsidRPr="005F4EE9">
        <w:rPr>
          <w:b/>
          <w:noProof/>
          <w:sz w:val="28"/>
          <w:lang w:eastAsia="cs-CZ"/>
        </w:rPr>
        <w:t>b</w:t>
      </w:r>
      <w:r w:rsidRPr="005F4EE9">
        <w:rPr>
          <w:noProof/>
          <w:sz w:val="28"/>
          <w:lang w:eastAsia="cs-CZ"/>
        </w:rPr>
        <w:t xml:space="preserve"> = 27 </w:t>
      </w:r>
      <w:r>
        <w:rPr>
          <w:noProof/>
          <w:sz w:val="28"/>
          <w:lang w:eastAsia="cs-CZ"/>
        </w:rPr>
        <w:t>Kč</w:t>
      </w:r>
      <w:r>
        <w:rPr>
          <w:noProof/>
          <w:sz w:val="28"/>
          <w:lang w:eastAsia="cs-CZ"/>
        </w:rPr>
        <w:tab/>
      </w:r>
      <w:r>
        <w:rPr>
          <w:noProof/>
          <w:sz w:val="28"/>
          <w:lang w:eastAsia="cs-CZ"/>
        </w:rPr>
        <w:tab/>
        <w:t xml:space="preserve">  </w:t>
      </w:r>
      <w:r w:rsidRPr="005F4EE9">
        <w:rPr>
          <w:b/>
          <w:noProof/>
          <w:sz w:val="28"/>
          <w:lang w:eastAsia="cs-CZ"/>
        </w:rPr>
        <w:t>p</w:t>
      </w:r>
      <w:r>
        <w:rPr>
          <w:noProof/>
          <w:sz w:val="28"/>
          <w:lang w:eastAsia="cs-CZ"/>
        </w:rPr>
        <w:t xml:space="preserve"> = 8 Kč</w:t>
      </w:r>
      <w:r>
        <w:rPr>
          <w:noProof/>
          <w:sz w:val="28"/>
          <w:lang w:eastAsia="cs-CZ"/>
        </w:rPr>
        <w:tab/>
        <w:t xml:space="preserve">   </w:t>
      </w:r>
      <w:r w:rsidRPr="005F4EE9">
        <w:rPr>
          <w:b/>
          <w:noProof/>
          <w:sz w:val="28"/>
          <w:lang w:eastAsia="cs-CZ"/>
        </w:rPr>
        <w:t>z</w:t>
      </w:r>
      <w:r>
        <w:rPr>
          <w:noProof/>
          <w:sz w:val="28"/>
          <w:lang w:eastAsia="cs-CZ"/>
        </w:rPr>
        <w:t xml:space="preserve"> = 20 Kč</w:t>
      </w:r>
      <w:r>
        <w:rPr>
          <w:noProof/>
          <w:sz w:val="28"/>
          <w:lang w:eastAsia="cs-CZ"/>
        </w:rPr>
        <w:tab/>
        <w:t xml:space="preserve">     </w:t>
      </w:r>
      <w:r w:rsidRPr="005F4EE9">
        <w:rPr>
          <w:b/>
          <w:noProof/>
          <w:sz w:val="28"/>
          <w:lang w:eastAsia="cs-CZ"/>
        </w:rPr>
        <w:t>v</w:t>
      </w:r>
      <w:r w:rsidRPr="005F4EE9">
        <w:rPr>
          <w:noProof/>
          <w:sz w:val="28"/>
          <w:lang w:eastAsia="cs-CZ"/>
        </w:rPr>
        <w:t xml:space="preserve"> = 15,50 Kč</w:t>
      </w:r>
    </w:p>
    <w:tbl>
      <w:tblPr>
        <w:tblStyle w:val="Mkatabulky"/>
        <w:tblW w:w="9072" w:type="dxa"/>
        <w:tblInd w:w="392" w:type="dxa"/>
        <w:tblLook w:val="04A0"/>
      </w:tblPr>
      <w:tblGrid>
        <w:gridCol w:w="4025"/>
        <w:gridCol w:w="2381"/>
        <w:gridCol w:w="2666"/>
      </w:tblGrid>
      <w:tr w:rsidR="009C727A" w:rsidTr="00A23869">
        <w:trPr>
          <w:trHeight w:val="567"/>
        </w:trPr>
        <w:tc>
          <w:tcPr>
            <w:tcW w:w="4025" w:type="dxa"/>
            <w:shd w:val="clear" w:color="auto" w:fill="C2D69B" w:themeFill="accent3" w:themeFillTint="99"/>
            <w:vAlign w:val="center"/>
          </w:tcPr>
          <w:p w:rsidR="009C727A" w:rsidRDefault="009C727A" w:rsidP="00A2386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Nákup</w:t>
            </w:r>
          </w:p>
        </w:tc>
        <w:tc>
          <w:tcPr>
            <w:tcW w:w="5047" w:type="dxa"/>
            <w:gridSpan w:val="2"/>
            <w:shd w:val="clear" w:color="auto" w:fill="C2D69B" w:themeFill="accent3" w:themeFillTint="99"/>
            <w:vAlign w:val="center"/>
          </w:tcPr>
          <w:p w:rsidR="009C727A" w:rsidRDefault="009C727A" w:rsidP="00A2386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Vyjádření ceny nákupu výrazem v Kč</w:t>
            </w:r>
          </w:p>
        </w:tc>
      </w:tr>
      <w:tr w:rsidR="009C727A" w:rsidTr="00A23869">
        <w:trPr>
          <w:trHeight w:val="567"/>
        </w:trPr>
        <w:tc>
          <w:tcPr>
            <w:tcW w:w="4025" w:type="dxa"/>
            <w:vMerge w:val="restart"/>
            <w:vAlign w:val="center"/>
          </w:tcPr>
          <w:p w:rsidR="009C727A" w:rsidRDefault="009C727A" w:rsidP="00A23869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lang w:eastAsia="cs-CZ" w:bidi="ar-SA"/>
              </w:rPr>
              <w:drawing>
                <wp:inline distT="0" distB="0" distL="0" distR="0">
                  <wp:extent cx="778446" cy="676275"/>
                  <wp:effectExtent l="19050" t="0" r="2604" b="0"/>
                  <wp:docPr id="379" name="obrázek 1" descr="Hamburger - Tento vektorový klipart (obrázek) má název Hamburger. Obrázek Hamburger je stejn&amp;ecaron; jako všechny jiné vektorové obrázky dostupný v&#10;r&amp;uring;zných rozlišeních a grafických formátech. Vyberte si ten, který se vám&#10;nejvíce hodí. Co se dá d&amp;ecaron;lat s tímto klipartem? Obrázek m&amp;uring;&amp;zcaron;ete vlo&amp;zcaron;it nap&amp;rcaron;íklad na své webové stránky, do dokument&amp;uring; z balíku Open Office &amp;ccaron;i Libre Offi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amburger - Tento vektorový klipart (obrázek) má název Hamburger. Obrázek Hamburger je stejn&amp;ecaron; jako všechny jiné vektorové obrázky dostupný v&#10;r&amp;uring;zných rozlišeních a grafických formátech. Vyberte si ten, který se vám&#10;nejvíce hodí. Co se dá d&amp;ecaron;lat s tímto klipartem? Obrázek m&amp;uring;&amp;zcaron;ete vlo&amp;zcaron;it nap&amp;rcaron;íklad na své webové stránky, do dokument&amp;uring; z balíku Open Office &amp;ccaron;i Libre Offi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8446" cy="676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81" w:type="dxa"/>
            <w:tcBorders>
              <w:bottom w:val="dotted" w:sz="4" w:space="0" w:color="auto"/>
              <w:right w:val="single" w:sz="4" w:space="0" w:color="FFFFFF" w:themeColor="background1"/>
            </w:tcBorders>
            <w:vAlign w:val="bottom"/>
          </w:tcPr>
          <w:p w:rsidR="009C727A" w:rsidRPr="0094396C" w:rsidRDefault="009C727A" w:rsidP="00A23869">
            <w:pPr>
              <w:rPr>
                <w:sz w:val="26"/>
                <w:szCs w:val="26"/>
              </w:rPr>
            </w:pPr>
            <w:r w:rsidRPr="0094396C">
              <w:rPr>
                <w:sz w:val="26"/>
                <w:szCs w:val="26"/>
              </w:rPr>
              <w:t>Výraz:</w:t>
            </w:r>
          </w:p>
        </w:tc>
        <w:tc>
          <w:tcPr>
            <w:tcW w:w="2666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9C727A" w:rsidRPr="0094396C" w:rsidRDefault="009C727A" w:rsidP="00A23869">
            <w:pPr>
              <w:rPr>
                <w:i/>
                <w:color w:val="215868" w:themeColor="accent5" w:themeShade="80"/>
                <w:sz w:val="28"/>
                <w:szCs w:val="28"/>
              </w:rPr>
            </w:pPr>
            <w:r w:rsidRPr="0094396C">
              <w:rPr>
                <w:i/>
                <w:color w:val="215868" w:themeColor="accent5" w:themeShade="80"/>
                <w:sz w:val="28"/>
                <w:szCs w:val="28"/>
              </w:rPr>
              <w:t xml:space="preserve">1 </w:t>
            </w:r>
            <w:r w:rsidRPr="0094396C">
              <w:rPr>
                <w:rFonts w:cs="Calibri"/>
                <w:i/>
                <w:color w:val="215868" w:themeColor="accent5" w:themeShade="80"/>
                <w:sz w:val="28"/>
                <w:szCs w:val="28"/>
              </w:rPr>
              <w:t xml:space="preserve">∙ </w:t>
            </w:r>
            <w:r w:rsidRPr="005F4EE9">
              <w:rPr>
                <w:rFonts w:cs="Calibri"/>
                <w:b/>
                <w:i/>
                <w:color w:val="215868" w:themeColor="accent5" w:themeShade="80"/>
                <w:sz w:val="28"/>
                <w:szCs w:val="28"/>
              </w:rPr>
              <w:t>h</w:t>
            </w:r>
          </w:p>
        </w:tc>
      </w:tr>
      <w:tr w:rsidR="009C727A" w:rsidTr="00A23869">
        <w:trPr>
          <w:trHeight w:val="567"/>
        </w:trPr>
        <w:tc>
          <w:tcPr>
            <w:tcW w:w="4025" w:type="dxa"/>
            <w:vMerge/>
            <w:vAlign w:val="bottom"/>
          </w:tcPr>
          <w:p w:rsidR="009C727A" w:rsidRDefault="009C727A" w:rsidP="00A23869">
            <w:pPr>
              <w:rPr>
                <w:noProof/>
                <w:lang w:eastAsia="cs-CZ"/>
              </w:rPr>
            </w:pPr>
          </w:p>
        </w:tc>
        <w:tc>
          <w:tcPr>
            <w:tcW w:w="2381" w:type="dxa"/>
            <w:tcBorders>
              <w:top w:val="dotted" w:sz="4" w:space="0" w:color="auto"/>
              <w:bottom w:val="dotted" w:sz="4" w:space="0" w:color="auto"/>
              <w:right w:val="single" w:sz="4" w:space="0" w:color="FFFFFF" w:themeColor="background1"/>
            </w:tcBorders>
            <w:vAlign w:val="bottom"/>
          </w:tcPr>
          <w:p w:rsidR="009C727A" w:rsidRPr="0094396C" w:rsidRDefault="009C727A" w:rsidP="00A2386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Výpočet:</w:t>
            </w:r>
          </w:p>
        </w:tc>
        <w:tc>
          <w:tcPr>
            <w:tcW w:w="2666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9C727A" w:rsidRPr="0094396C" w:rsidRDefault="009C727A" w:rsidP="00A23869">
            <w:pPr>
              <w:rPr>
                <w:i/>
                <w:color w:val="215868" w:themeColor="accent5" w:themeShade="80"/>
                <w:sz w:val="28"/>
                <w:szCs w:val="28"/>
              </w:rPr>
            </w:pPr>
            <w:r>
              <w:rPr>
                <w:i/>
                <w:color w:val="215868" w:themeColor="accent5" w:themeShade="80"/>
                <w:sz w:val="28"/>
                <w:szCs w:val="28"/>
              </w:rPr>
              <w:t xml:space="preserve">1 </w:t>
            </w:r>
            <w:r w:rsidRPr="0094396C">
              <w:rPr>
                <w:rFonts w:cs="Calibri"/>
                <w:i/>
                <w:color w:val="215868" w:themeColor="accent5" w:themeShade="80"/>
                <w:sz w:val="28"/>
                <w:szCs w:val="28"/>
              </w:rPr>
              <w:t>∙</w:t>
            </w:r>
            <w:r>
              <w:rPr>
                <w:rFonts w:cs="Calibri"/>
                <w:i/>
                <w:color w:val="215868" w:themeColor="accent5" w:themeShade="80"/>
                <w:sz w:val="28"/>
                <w:szCs w:val="28"/>
              </w:rPr>
              <w:t xml:space="preserve"> 33</w:t>
            </w:r>
          </w:p>
        </w:tc>
      </w:tr>
      <w:tr w:rsidR="009C727A" w:rsidTr="00A23869">
        <w:trPr>
          <w:trHeight w:val="567"/>
        </w:trPr>
        <w:tc>
          <w:tcPr>
            <w:tcW w:w="4025" w:type="dxa"/>
            <w:vMerge/>
            <w:vAlign w:val="bottom"/>
          </w:tcPr>
          <w:p w:rsidR="009C727A" w:rsidRDefault="009C727A" w:rsidP="00A23869">
            <w:pPr>
              <w:rPr>
                <w:noProof/>
                <w:lang w:eastAsia="cs-CZ"/>
              </w:rPr>
            </w:pPr>
          </w:p>
        </w:tc>
        <w:tc>
          <w:tcPr>
            <w:tcW w:w="2381" w:type="dxa"/>
            <w:tcBorders>
              <w:top w:val="dotted" w:sz="4" w:space="0" w:color="auto"/>
              <w:right w:val="single" w:sz="4" w:space="0" w:color="FFFFFF" w:themeColor="background1"/>
            </w:tcBorders>
            <w:vAlign w:val="bottom"/>
          </w:tcPr>
          <w:p w:rsidR="009C727A" w:rsidRPr="0094396C" w:rsidRDefault="009C727A" w:rsidP="00A2386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Cena:</w:t>
            </w:r>
          </w:p>
        </w:tc>
        <w:tc>
          <w:tcPr>
            <w:tcW w:w="2666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9C727A" w:rsidRPr="0094396C" w:rsidRDefault="009C727A" w:rsidP="00A23869">
            <w:pPr>
              <w:rPr>
                <w:i/>
                <w:color w:val="215868" w:themeColor="accent5" w:themeShade="80"/>
                <w:sz w:val="28"/>
                <w:szCs w:val="28"/>
              </w:rPr>
            </w:pPr>
            <w:r>
              <w:rPr>
                <w:i/>
                <w:color w:val="215868" w:themeColor="accent5" w:themeShade="80"/>
                <w:sz w:val="28"/>
                <w:szCs w:val="28"/>
              </w:rPr>
              <w:t>33 Kč</w:t>
            </w:r>
          </w:p>
        </w:tc>
      </w:tr>
      <w:tr w:rsidR="009C727A" w:rsidTr="00A23869">
        <w:trPr>
          <w:trHeight w:val="567"/>
        </w:trPr>
        <w:tc>
          <w:tcPr>
            <w:tcW w:w="4025" w:type="dxa"/>
            <w:vMerge w:val="restart"/>
            <w:vAlign w:val="center"/>
          </w:tcPr>
          <w:p w:rsidR="009C727A" w:rsidRDefault="009C727A" w:rsidP="00A23869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lang w:eastAsia="cs-CZ" w:bidi="ar-SA"/>
              </w:rPr>
              <w:drawing>
                <wp:inline distT="0" distB="0" distL="0" distR="0">
                  <wp:extent cx="968375" cy="581025"/>
                  <wp:effectExtent l="19050" t="0" r="3175" b="0"/>
                  <wp:docPr id="380" name="obrázek 4" descr="Bábovka - Bábovka je název dalšího obrázku resp. klipartu. Toto zajímavé dílo je primárn&amp;ecaron; dostupné ve vektorovém grafickém formátu SVG.&#10;Pro velký zájem však obrázek Bábovka nabízíme i ve formátech JPEG nebo PNG a&#10;to v nejednom rozm&amp;ecaron;ru. Pro &amp;rcaron;adu pou&amp;zcaron;ití tak vysta&amp;ccaron;íte, doufejme, s uvedenými&#10;soubory - nejsou nutné další konverze a úpravy. Tento vektorový obrázek lze stejn&amp;ecaron; jako další kliparty pou&amp;zcaron;ít v nejr&amp;uring;zn&amp;ecaron;jších dokumentech. Od školních referát&amp;uring;, seminárních prací a&amp;zcaron; po virtuální prezentace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Bábovka - Bábovka je název dalšího obrázku resp. klipartu. Toto zajímavé dílo je primárn&amp;ecaron; dostupné ve vektorovém grafickém formátu SVG.&#10;Pro velký zájem však obrázek Bábovka nabízíme i ve formátech JPEG nebo PNG a&#10;to v nejednom rozm&amp;ecaron;ru. Pro &amp;rcaron;adu pou&amp;zcaron;ití tak vysta&amp;ccaron;íte, doufejme, s uvedenými&#10;soubory - nejsou nutné další konverze a úpravy. Tento vektorový obrázek lze stejn&amp;ecaron; jako další kliparty pou&amp;zcaron;ít v nejr&amp;uring;zn&amp;ecaron;jších dokumentech. Od školních referát&amp;uring;, seminárních prací a&amp;zcaron; po virtuální prezentace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8375" cy="581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8"/>
                <w:szCs w:val="28"/>
              </w:rPr>
              <w:t xml:space="preserve">     </w:t>
            </w:r>
            <w:r w:rsidRPr="00611CAE">
              <w:rPr>
                <w:noProof/>
                <w:sz w:val="28"/>
                <w:szCs w:val="28"/>
                <w:lang w:eastAsia="cs-CZ" w:bidi="ar-SA"/>
              </w:rPr>
              <w:drawing>
                <wp:inline distT="0" distB="0" distL="0" distR="0">
                  <wp:extent cx="968375" cy="581025"/>
                  <wp:effectExtent l="19050" t="0" r="3175" b="0"/>
                  <wp:docPr id="381" name="obrázek 4" descr="Bábovka - Bábovka je název dalšího obrázku resp. klipartu. Toto zajímavé dílo je primárn&amp;ecaron; dostupné ve vektorovém grafickém formátu SVG.&#10;Pro velký zájem však obrázek Bábovka nabízíme i ve formátech JPEG nebo PNG a&#10;to v nejednom rozm&amp;ecaron;ru. Pro &amp;rcaron;adu pou&amp;zcaron;ití tak vysta&amp;ccaron;íte, doufejme, s uvedenými&#10;soubory - nejsou nutné další konverze a úpravy. Tento vektorový obrázek lze stejn&amp;ecaron; jako další kliparty pou&amp;zcaron;ít v nejr&amp;uring;zn&amp;ecaron;jších dokumentech. Od školních referát&amp;uring;, seminárních prací a&amp;zcaron; po virtuální prezentace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Bábovka - Bábovka je název dalšího obrázku resp. klipartu. Toto zajímavé dílo je primárn&amp;ecaron; dostupné ve vektorovém grafickém formátu SVG.&#10;Pro velký zájem však obrázek Bábovka nabízíme i ve formátech JPEG nebo PNG a&#10;to v nejednom rozm&amp;ecaron;ru. Pro &amp;rcaron;adu pou&amp;zcaron;ití tak vysta&amp;ccaron;íte, doufejme, s uvedenými&#10;soubory - nejsou nutné další konverze a úpravy. Tento vektorový obrázek lze stejn&amp;ecaron; jako další kliparty pou&amp;zcaron;ít v nejr&amp;uring;zn&amp;ecaron;jších dokumentech. Od školních referát&amp;uring;, seminárních prací a&amp;zcaron; po virtuální prezentace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8375" cy="581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81" w:type="dxa"/>
            <w:tcBorders>
              <w:bottom w:val="dotted" w:sz="4" w:space="0" w:color="auto"/>
              <w:right w:val="single" w:sz="4" w:space="0" w:color="FFFFFF" w:themeColor="background1"/>
            </w:tcBorders>
            <w:vAlign w:val="bottom"/>
          </w:tcPr>
          <w:p w:rsidR="009C727A" w:rsidRPr="0094396C" w:rsidRDefault="009C727A" w:rsidP="00A23869">
            <w:pPr>
              <w:rPr>
                <w:sz w:val="26"/>
                <w:szCs w:val="26"/>
              </w:rPr>
            </w:pPr>
            <w:r w:rsidRPr="0094396C">
              <w:rPr>
                <w:sz w:val="26"/>
                <w:szCs w:val="26"/>
              </w:rPr>
              <w:t>Výraz:</w:t>
            </w:r>
          </w:p>
        </w:tc>
        <w:tc>
          <w:tcPr>
            <w:tcW w:w="2666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9C727A" w:rsidRPr="00656CB0" w:rsidRDefault="009C727A" w:rsidP="00A23869">
            <w:pPr>
              <w:rPr>
                <w:sz w:val="28"/>
                <w:szCs w:val="28"/>
              </w:rPr>
            </w:pPr>
            <w:r w:rsidRPr="00656CB0">
              <w:rPr>
                <w:sz w:val="28"/>
                <w:szCs w:val="28"/>
              </w:rPr>
              <w:t xml:space="preserve">2 </w:t>
            </w:r>
            <w:r w:rsidRPr="00656CB0">
              <w:rPr>
                <w:rFonts w:cs="Calibri"/>
                <w:sz w:val="28"/>
                <w:szCs w:val="28"/>
              </w:rPr>
              <w:t xml:space="preserve">∙ </w:t>
            </w:r>
            <w:r w:rsidRPr="00656CB0">
              <w:rPr>
                <w:rFonts w:cs="Calibri"/>
                <w:b/>
                <w:sz w:val="28"/>
                <w:szCs w:val="28"/>
              </w:rPr>
              <w:t>b</w:t>
            </w:r>
          </w:p>
        </w:tc>
      </w:tr>
      <w:tr w:rsidR="009C727A" w:rsidTr="00A23869">
        <w:trPr>
          <w:trHeight w:val="567"/>
        </w:trPr>
        <w:tc>
          <w:tcPr>
            <w:tcW w:w="4025" w:type="dxa"/>
            <w:vMerge/>
            <w:vAlign w:val="bottom"/>
          </w:tcPr>
          <w:p w:rsidR="009C727A" w:rsidRDefault="009C727A" w:rsidP="00A23869">
            <w:pPr>
              <w:rPr>
                <w:noProof/>
                <w:lang w:eastAsia="cs-CZ"/>
              </w:rPr>
            </w:pPr>
          </w:p>
        </w:tc>
        <w:tc>
          <w:tcPr>
            <w:tcW w:w="2381" w:type="dxa"/>
            <w:tcBorders>
              <w:top w:val="dotted" w:sz="4" w:space="0" w:color="auto"/>
              <w:bottom w:val="dotted" w:sz="4" w:space="0" w:color="auto"/>
              <w:right w:val="single" w:sz="4" w:space="0" w:color="FFFFFF" w:themeColor="background1"/>
            </w:tcBorders>
            <w:vAlign w:val="bottom"/>
          </w:tcPr>
          <w:p w:rsidR="009C727A" w:rsidRPr="0094396C" w:rsidRDefault="009C727A" w:rsidP="00A2386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Výpočet:</w:t>
            </w:r>
          </w:p>
        </w:tc>
        <w:tc>
          <w:tcPr>
            <w:tcW w:w="2666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9C727A" w:rsidRPr="00656CB0" w:rsidRDefault="009C727A" w:rsidP="00A23869">
            <w:pPr>
              <w:rPr>
                <w:sz w:val="28"/>
                <w:szCs w:val="28"/>
              </w:rPr>
            </w:pPr>
            <w:r w:rsidRPr="00656CB0">
              <w:rPr>
                <w:sz w:val="28"/>
                <w:szCs w:val="28"/>
              </w:rPr>
              <w:t xml:space="preserve">2 </w:t>
            </w:r>
            <w:r w:rsidRPr="00656CB0">
              <w:rPr>
                <w:rFonts w:cs="Calibri"/>
                <w:sz w:val="28"/>
                <w:szCs w:val="28"/>
              </w:rPr>
              <w:t>∙ 27</w:t>
            </w:r>
          </w:p>
        </w:tc>
      </w:tr>
      <w:tr w:rsidR="009C727A" w:rsidTr="00A23869">
        <w:trPr>
          <w:trHeight w:val="567"/>
        </w:trPr>
        <w:tc>
          <w:tcPr>
            <w:tcW w:w="4025" w:type="dxa"/>
            <w:vMerge/>
            <w:vAlign w:val="bottom"/>
          </w:tcPr>
          <w:p w:rsidR="009C727A" w:rsidRDefault="009C727A" w:rsidP="00A23869">
            <w:pPr>
              <w:rPr>
                <w:noProof/>
                <w:lang w:eastAsia="cs-CZ"/>
              </w:rPr>
            </w:pPr>
          </w:p>
        </w:tc>
        <w:tc>
          <w:tcPr>
            <w:tcW w:w="2381" w:type="dxa"/>
            <w:tcBorders>
              <w:top w:val="dotted" w:sz="4" w:space="0" w:color="auto"/>
              <w:right w:val="single" w:sz="4" w:space="0" w:color="FFFFFF" w:themeColor="background1"/>
            </w:tcBorders>
            <w:vAlign w:val="bottom"/>
          </w:tcPr>
          <w:p w:rsidR="009C727A" w:rsidRPr="0094396C" w:rsidRDefault="009C727A" w:rsidP="00A2386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Cena:</w:t>
            </w:r>
          </w:p>
        </w:tc>
        <w:tc>
          <w:tcPr>
            <w:tcW w:w="2666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9C727A" w:rsidRPr="00656CB0" w:rsidRDefault="009C727A" w:rsidP="00A23869">
            <w:pPr>
              <w:rPr>
                <w:sz w:val="28"/>
                <w:szCs w:val="28"/>
              </w:rPr>
            </w:pPr>
            <w:r w:rsidRPr="00656CB0">
              <w:rPr>
                <w:sz w:val="28"/>
                <w:szCs w:val="28"/>
              </w:rPr>
              <w:t>54 Kč</w:t>
            </w:r>
          </w:p>
        </w:tc>
      </w:tr>
      <w:tr w:rsidR="009C727A" w:rsidTr="00A23869">
        <w:trPr>
          <w:trHeight w:val="567"/>
        </w:trPr>
        <w:tc>
          <w:tcPr>
            <w:tcW w:w="4025" w:type="dxa"/>
            <w:vMerge w:val="restart"/>
            <w:vAlign w:val="center"/>
          </w:tcPr>
          <w:p w:rsidR="009C727A" w:rsidRDefault="009C727A" w:rsidP="00A23869">
            <w:pPr>
              <w:rPr>
                <w:sz w:val="28"/>
                <w:szCs w:val="28"/>
              </w:rPr>
            </w:pPr>
            <w:r w:rsidRPr="00611CAE">
              <w:rPr>
                <w:noProof/>
                <w:sz w:val="28"/>
                <w:szCs w:val="28"/>
                <w:lang w:eastAsia="cs-CZ" w:bidi="ar-SA"/>
              </w:rPr>
              <w:drawing>
                <wp:inline distT="0" distB="0" distL="0" distR="0">
                  <wp:extent cx="968375" cy="581025"/>
                  <wp:effectExtent l="19050" t="0" r="3175" b="0"/>
                  <wp:docPr id="382" name="obrázek 4" descr="Bábovka - Bábovka je název dalšího obrázku resp. klipartu. Toto zajímavé dílo je primárn&amp;ecaron; dostupné ve vektorovém grafickém formátu SVG.&#10;Pro velký zájem však obrázek Bábovka nabízíme i ve formátech JPEG nebo PNG a&#10;to v nejednom rozm&amp;ecaron;ru. Pro &amp;rcaron;adu pou&amp;zcaron;ití tak vysta&amp;ccaron;íte, doufejme, s uvedenými&#10;soubory - nejsou nutné další konverze a úpravy. Tento vektorový obrázek lze stejn&amp;ecaron; jako další kliparty pou&amp;zcaron;ít v nejr&amp;uring;zn&amp;ecaron;jších dokumentech. Od školních referát&amp;uring;, seminárních prací a&amp;zcaron; po virtuální prezentace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Bábovka - Bábovka je název dalšího obrázku resp. klipartu. Toto zajímavé dílo je primárn&amp;ecaron; dostupné ve vektorovém grafickém formátu SVG.&#10;Pro velký zájem však obrázek Bábovka nabízíme i ve formátech JPEG nebo PNG a&#10;to v nejednom rozm&amp;ecaron;ru. Pro &amp;rcaron;adu pou&amp;zcaron;ití tak vysta&amp;ccaron;íte, doufejme, s uvedenými&#10;soubory - nejsou nutné další konverze a úpravy. Tento vektorový obrázek lze stejn&amp;ecaron; jako další kliparty pou&amp;zcaron;ít v nejr&amp;uring;zn&amp;ecaron;jších dokumentech. Od školních referát&amp;uring;, seminárních prací a&amp;zcaron; po virtuální prezentace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8375" cy="581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11CAE">
              <w:rPr>
                <w:noProof/>
                <w:sz w:val="28"/>
                <w:szCs w:val="28"/>
                <w:lang w:eastAsia="cs-CZ" w:bidi="ar-SA"/>
              </w:rPr>
              <w:drawing>
                <wp:inline distT="0" distB="0" distL="0" distR="0">
                  <wp:extent cx="778446" cy="676275"/>
                  <wp:effectExtent l="19050" t="0" r="2604" b="0"/>
                  <wp:docPr id="383" name="obrázek 1" descr="Hamburger - Tento vektorový klipart (obrázek) má název Hamburger. Obrázek Hamburger je stejn&amp;ecaron; jako všechny jiné vektorové obrázky dostupný v&#10;r&amp;uring;zných rozlišeních a grafických formátech. Vyberte si ten, který se vám&#10;nejvíce hodí. Co se dá d&amp;ecaron;lat s tímto klipartem? Obrázek m&amp;uring;&amp;zcaron;ete vlo&amp;zcaron;it nap&amp;rcaron;íklad na své webové stránky, do dokument&amp;uring; z balíku Open Office &amp;ccaron;i Libre Offi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amburger - Tento vektorový klipart (obrázek) má název Hamburger. Obrázek Hamburger je stejn&amp;ecaron; jako všechny jiné vektorové obrázky dostupný v&#10;r&amp;uring;zných rozlišeních a grafických formátech. Vyberte si ten, který se vám&#10;nejvíce hodí. Co se dá d&amp;ecaron;lat s tímto klipartem? Obrázek m&amp;uring;&amp;zcaron;ete vlo&amp;zcaron;it nap&amp;rcaron;íklad na své webové stránky, do dokument&amp;uring; z balíku Open Office &amp;ccaron;i Libre Offi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8446" cy="676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cs-CZ" w:bidi="ar-SA"/>
              </w:rPr>
              <w:drawing>
                <wp:inline distT="0" distB="0" distL="0" distR="0">
                  <wp:extent cx="552450" cy="762000"/>
                  <wp:effectExtent l="19050" t="0" r="0" b="0"/>
                  <wp:docPr id="388" name="obrázek 7" descr="&amp;Ccaron;ervená paprika - Nacházíte se na stránce, která obsahuje vektorový obrázek&#10; nazvaný &amp;Ccaron;ervená paprika. Vyberte si nejlepší formát a rozlišení obrázku s názvem &amp;Ccaron;ervená paprika. Ideální je&#10;pou&amp;zcaron;ít originální vektorový formát .svg. Ne všechny programy ho ale umí&#10;korektn&amp;ecaron; zobrazit. Pokud si vyberete jpeg nebo png soubor, zvolte správnou&#10;velikost. P&amp;rcaron;íliš malé rozlišení zp&amp;uring;sobí horší vyslednou kvalitu. P&amp;rcaron;íliš velký&#10;obrázek se bude zbyte&amp;ccaron;n&amp;ecaron; dlouho nahrávat, stahovat mnoho dat a zabírat místo na&#10;disku nebo v pam&amp;ecaron;ti. Klipart (jednoduchý vektorový obrázek) nazvaný &amp;Ccaron;ervená paprika lze pou&amp;zcaron;ít do webových prezentací, do wordovských dokument&amp;uring;, jako avatar k profilu, apod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&amp;Ccaron;ervená paprika - Nacházíte se na stránce, která obsahuje vektorový obrázek&#10; nazvaný &amp;Ccaron;ervená paprika. Vyberte si nejlepší formát a rozlišení obrázku s názvem &amp;Ccaron;ervená paprika. Ideální je&#10;pou&amp;zcaron;ít originální vektorový formát .svg. Ne všechny programy ho ale umí&#10;korektn&amp;ecaron; zobrazit. Pokud si vyberete jpeg nebo png soubor, zvolte správnou&#10;velikost. P&amp;rcaron;íliš malé rozlišení zp&amp;uring;sobí horší vyslednou kvalitu. P&amp;rcaron;íliš velký&#10;obrázek se bude zbyte&amp;ccaron;n&amp;ecaron; dlouho nahrávat, stahovat mnoho dat a zabírat místo na&#10;disku nebo v pam&amp;ecaron;ti. Klipart (jednoduchý vektorový obrázek) nazvaný &amp;Ccaron;ervená paprika lze pou&amp;zcaron;ít do webových prezentací, do wordovských dokument&amp;uring;, jako avatar k profilu, apod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762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81" w:type="dxa"/>
            <w:tcBorders>
              <w:bottom w:val="dotted" w:sz="4" w:space="0" w:color="auto"/>
              <w:right w:val="single" w:sz="4" w:space="0" w:color="FFFFFF" w:themeColor="background1"/>
            </w:tcBorders>
            <w:vAlign w:val="bottom"/>
          </w:tcPr>
          <w:p w:rsidR="009C727A" w:rsidRPr="0094396C" w:rsidRDefault="009C727A" w:rsidP="00A23869">
            <w:pPr>
              <w:rPr>
                <w:sz w:val="26"/>
                <w:szCs w:val="26"/>
              </w:rPr>
            </w:pPr>
            <w:r w:rsidRPr="0094396C">
              <w:rPr>
                <w:sz w:val="26"/>
                <w:szCs w:val="26"/>
              </w:rPr>
              <w:t>Výraz:</w:t>
            </w:r>
          </w:p>
        </w:tc>
        <w:tc>
          <w:tcPr>
            <w:tcW w:w="2666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9C727A" w:rsidRPr="00656CB0" w:rsidRDefault="009C727A" w:rsidP="00A2386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 </w:t>
            </w:r>
            <w:r w:rsidRPr="00656CB0">
              <w:rPr>
                <w:rFonts w:cs="Calibri"/>
                <w:sz w:val="28"/>
                <w:szCs w:val="28"/>
              </w:rPr>
              <w:t>∙</w:t>
            </w:r>
            <w:r>
              <w:rPr>
                <w:rFonts w:cs="Calibri"/>
                <w:sz w:val="28"/>
                <w:szCs w:val="28"/>
              </w:rPr>
              <w:t xml:space="preserve"> </w:t>
            </w:r>
            <w:r>
              <w:rPr>
                <w:rFonts w:cs="Calibri"/>
                <w:b/>
                <w:sz w:val="28"/>
                <w:szCs w:val="28"/>
              </w:rPr>
              <w:t xml:space="preserve">b </w:t>
            </w:r>
            <w:r>
              <w:rPr>
                <w:rFonts w:cs="Calibri"/>
                <w:sz w:val="28"/>
                <w:szCs w:val="28"/>
              </w:rPr>
              <w:t xml:space="preserve">+ 1 </w:t>
            </w:r>
            <w:r w:rsidRPr="00656CB0">
              <w:rPr>
                <w:rFonts w:cs="Calibri"/>
                <w:sz w:val="28"/>
                <w:szCs w:val="28"/>
              </w:rPr>
              <w:t>∙</w:t>
            </w:r>
            <w:r>
              <w:rPr>
                <w:rFonts w:cs="Calibri"/>
                <w:sz w:val="28"/>
                <w:szCs w:val="28"/>
              </w:rPr>
              <w:t xml:space="preserve"> </w:t>
            </w:r>
            <w:r>
              <w:rPr>
                <w:rFonts w:cs="Calibri"/>
                <w:b/>
                <w:sz w:val="28"/>
                <w:szCs w:val="28"/>
              </w:rPr>
              <w:t>h</w:t>
            </w:r>
            <w:r>
              <w:rPr>
                <w:rFonts w:cs="Calibri"/>
                <w:sz w:val="28"/>
                <w:szCs w:val="28"/>
              </w:rPr>
              <w:t xml:space="preserve"> + 1 </w:t>
            </w:r>
            <w:r w:rsidRPr="00656CB0">
              <w:rPr>
                <w:rFonts w:cs="Calibri"/>
                <w:sz w:val="28"/>
                <w:szCs w:val="28"/>
              </w:rPr>
              <w:t>∙</w:t>
            </w:r>
            <w:r>
              <w:rPr>
                <w:rFonts w:cs="Calibri"/>
                <w:sz w:val="28"/>
                <w:szCs w:val="28"/>
              </w:rPr>
              <w:t xml:space="preserve"> </w:t>
            </w:r>
            <w:r>
              <w:rPr>
                <w:rFonts w:cs="Calibri"/>
                <w:b/>
                <w:sz w:val="28"/>
                <w:szCs w:val="28"/>
              </w:rPr>
              <w:t>p</w:t>
            </w:r>
          </w:p>
        </w:tc>
      </w:tr>
      <w:tr w:rsidR="009C727A" w:rsidTr="00A23869">
        <w:trPr>
          <w:trHeight w:val="567"/>
        </w:trPr>
        <w:tc>
          <w:tcPr>
            <w:tcW w:w="4025" w:type="dxa"/>
            <w:vMerge/>
            <w:vAlign w:val="bottom"/>
          </w:tcPr>
          <w:p w:rsidR="009C727A" w:rsidRDefault="009C727A" w:rsidP="00A23869">
            <w:pPr>
              <w:rPr>
                <w:noProof/>
                <w:lang w:eastAsia="cs-CZ"/>
              </w:rPr>
            </w:pPr>
          </w:p>
        </w:tc>
        <w:tc>
          <w:tcPr>
            <w:tcW w:w="2381" w:type="dxa"/>
            <w:tcBorders>
              <w:top w:val="dotted" w:sz="4" w:space="0" w:color="auto"/>
              <w:bottom w:val="dotted" w:sz="4" w:space="0" w:color="auto"/>
              <w:right w:val="single" w:sz="4" w:space="0" w:color="FFFFFF" w:themeColor="background1"/>
            </w:tcBorders>
            <w:vAlign w:val="bottom"/>
          </w:tcPr>
          <w:p w:rsidR="009C727A" w:rsidRPr="0094396C" w:rsidRDefault="009C727A" w:rsidP="00A2386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Výpočet:</w:t>
            </w:r>
          </w:p>
        </w:tc>
        <w:tc>
          <w:tcPr>
            <w:tcW w:w="2666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9C727A" w:rsidRPr="00656CB0" w:rsidRDefault="009C727A" w:rsidP="00A2386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 </w:t>
            </w:r>
            <w:r w:rsidRPr="00656CB0">
              <w:rPr>
                <w:rFonts w:cs="Calibri"/>
                <w:sz w:val="28"/>
                <w:szCs w:val="28"/>
              </w:rPr>
              <w:t>∙</w:t>
            </w:r>
            <w:r>
              <w:rPr>
                <w:rFonts w:cs="Calibri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27 + 1 </w:t>
            </w:r>
            <w:r w:rsidRPr="00656CB0">
              <w:rPr>
                <w:rFonts w:cs="Calibri"/>
                <w:sz w:val="28"/>
                <w:szCs w:val="28"/>
              </w:rPr>
              <w:t>∙</w:t>
            </w:r>
            <w:r>
              <w:rPr>
                <w:rFonts w:cs="Calibri"/>
                <w:sz w:val="28"/>
                <w:szCs w:val="28"/>
              </w:rPr>
              <w:t xml:space="preserve"> 33 + 1 </w:t>
            </w:r>
            <w:r w:rsidRPr="00656CB0">
              <w:rPr>
                <w:rFonts w:cs="Calibri"/>
                <w:sz w:val="28"/>
                <w:szCs w:val="28"/>
              </w:rPr>
              <w:t>∙</w:t>
            </w:r>
            <w:r>
              <w:rPr>
                <w:rFonts w:cs="Calibri"/>
                <w:sz w:val="28"/>
                <w:szCs w:val="28"/>
              </w:rPr>
              <w:t xml:space="preserve"> 8</w:t>
            </w:r>
          </w:p>
        </w:tc>
      </w:tr>
      <w:tr w:rsidR="009C727A" w:rsidTr="00A23869">
        <w:trPr>
          <w:trHeight w:val="567"/>
        </w:trPr>
        <w:tc>
          <w:tcPr>
            <w:tcW w:w="4025" w:type="dxa"/>
            <w:vMerge/>
            <w:vAlign w:val="bottom"/>
          </w:tcPr>
          <w:p w:rsidR="009C727A" w:rsidRDefault="009C727A" w:rsidP="00A23869">
            <w:pPr>
              <w:rPr>
                <w:noProof/>
                <w:lang w:eastAsia="cs-CZ"/>
              </w:rPr>
            </w:pPr>
          </w:p>
        </w:tc>
        <w:tc>
          <w:tcPr>
            <w:tcW w:w="2381" w:type="dxa"/>
            <w:tcBorders>
              <w:top w:val="dotted" w:sz="4" w:space="0" w:color="auto"/>
              <w:right w:val="single" w:sz="4" w:space="0" w:color="FFFFFF" w:themeColor="background1"/>
            </w:tcBorders>
            <w:vAlign w:val="bottom"/>
          </w:tcPr>
          <w:p w:rsidR="009C727A" w:rsidRPr="0094396C" w:rsidRDefault="009C727A" w:rsidP="00A2386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Cena:</w:t>
            </w:r>
          </w:p>
        </w:tc>
        <w:tc>
          <w:tcPr>
            <w:tcW w:w="2666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9C727A" w:rsidRPr="00656CB0" w:rsidRDefault="009C727A" w:rsidP="00A2386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68 Kč</w:t>
            </w:r>
          </w:p>
        </w:tc>
      </w:tr>
      <w:tr w:rsidR="009C727A" w:rsidTr="00A23869">
        <w:trPr>
          <w:trHeight w:val="567"/>
        </w:trPr>
        <w:tc>
          <w:tcPr>
            <w:tcW w:w="4025" w:type="dxa"/>
            <w:vMerge w:val="restart"/>
            <w:vAlign w:val="center"/>
          </w:tcPr>
          <w:p w:rsidR="009C727A" w:rsidRDefault="009C727A" w:rsidP="00A23869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lang w:eastAsia="cs-CZ" w:bidi="ar-SA"/>
              </w:rPr>
              <w:drawing>
                <wp:inline distT="0" distB="0" distL="0" distR="0">
                  <wp:extent cx="444500" cy="974247"/>
                  <wp:effectExtent l="19050" t="0" r="0" b="0"/>
                  <wp:docPr id="389" name="obrázek 13" descr="Zmrzlina - Nacházíte se na stránce, která obsahuje vektorový obrázek&#10; nazvaný Zmrzlina. Obrázek Zmrzlina je stejn&amp;ecaron; jako všechny jiné vektorové obrázky dostupný v&#10;r&amp;uring;zných rozlišeních a grafických formátech. Vyberte si ten, který se vám&#10;nejvíce hodí. Líbí se vám obrázek (klipart) Zmrzlina? Pou&amp;zcaron;ijte ho nap&amp;rcaron;íklad jako Avatar k profilu v n&amp;ecaron;jakém diskuzním fóru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Zmrzlina - Nacházíte se na stránce, která obsahuje vektorový obrázek&#10; nazvaný Zmrzlina. Obrázek Zmrzlina je stejn&amp;ecaron; jako všechny jiné vektorové obrázky dostupný v&#10;r&amp;uring;zných rozlišeních a grafických formátech. Vyberte si ten, který se vám&#10;nejvíce hodí. Líbí se vám obrázek (klipart) Zmrzlina? Pou&amp;zcaron;ijte ho nap&amp;rcaron;íklad jako Avatar k profilu v n&amp;ecaron;jakém diskuzním fóru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4132" cy="97344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8"/>
                <w:szCs w:val="28"/>
              </w:rPr>
              <w:t xml:space="preserve">    </w:t>
            </w:r>
            <w:r>
              <w:rPr>
                <w:noProof/>
                <w:lang w:eastAsia="cs-CZ" w:bidi="ar-SA"/>
              </w:rPr>
              <w:drawing>
                <wp:inline distT="0" distB="0" distL="0" distR="0">
                  <wp:extent cx="978465" cy="446425"/>
                  <wp:effectExtent l="19050" t="0" r="0" b="0"/>
                  <wp:docPr id="390" name="obrázek 10" descr="Veka - Jednoduchý klipart (clipart) pojmenovaný výsti&amp;zcaron;n&amp;ecaron; - Veka. Stahujte klipart Veka v originálním vektorovém formátu SVG, který zaru&amp;ccaron;í&#10;nejlepší výsledkou grafickou kvalitu obrázku. Z d&amp;uring;vodu kompatibility a&#10;usnadn&amp;ecaron;ní konverze nabízíme ke sta&amp;zcaron;ení i soubory ve formátu JPG nebo PNG a to&#10;hned v n&amp;ecaron;kolika r&amp;uring;zných rozm&amp;ecaron;rech. Pokud vytvá&amp;rcaron;íte prezentace v programu Power point nebo v podobných programech jako je Open Office Impress, m&amp;uring;&amp;zcaron;e vám práv&amp;ecaron; tento obrázek hodi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Veka - Jednoduchý klipart (clipart) pojmenovaný výsti&amp;zcaron;n&amp;ecaron; - Veka. Stahujte klipart Veka v originálním vektorovém formátu SVG, který zaru&amp;ccaron;í&#10;nejlepší výsledkou grafickou kvalitu obrázku. Z d&amp;uring;vodu kompatibility a&#10;usnadn&amp;ecaron;ní konverze nabízíme ke sta&amp;zcaron;ení i soubory ve formátu JPG nebo PNG a to&#10;hned v n&amp;ecaron;kolika r&amp;uring;zných rozm&amp;ecaron;rech. Pokud vytvá&amp;rcaron;íte prezentace v programu Power point nebo v podobných programech jako je Open Office Impress, m&amp;uring;&amp;zcaron;e vám práv&amp;ecaron; tento obrázek hodi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9970" cy="44711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81" w:type="dxa"/>
            <w:tcBorders>
              <w:bottom w:val="dotted" w:sz="4" w:space="0" w:color="auto"/>
              <w:right w:val="single" w:sz="4" w:space="0" w:color="FFFFFF" w:themeColor="background1"/>
            </w:tcBorders>
            <w:vAlign w:val="bottom"/>
          </w:tcPr>
          <w:p w:rsidR="009C727A" w:rsidRPr="0094396C" w:rsidRDefault="009C727A" w:rsidP="00A23869">
            <w:pPr>
              <w:rPr>
                <w:sz w:val="26"/>
                <w:szCs w:val="26"/>
              </w:rPr>
            </w:pPr>
            <w:r w:rsidRPr="0094396C">
              <w:rPr>
                <w:sz w:val="26"/>
                <w:szCs w:val="26"/>
              </w:rPr>
              <w:t>Výraz:</w:t>
            </w:r>
          </w:p>
        </w:tc>
        <w:tc>
          <w:tcPr>
            <w:tcW w:w="2666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9C727A" w:rsidRPr="00656CB0" w:rsidRDefault="009C727A" w:rsidP="00A2386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 </w:t>
            </w:r>
            <w:r w:rsidRPr="00656CB0">
              <w:rPr>
                <w:rFonts w:cs="Calibri"/>
                <w:sz w:val="28"/>
                <w:szCs w:val="28"/>
              </w:rPr>
              <w:t>∙</w:t>
            </w:r>
            <w:r>
              <w:rPr>
                <w:rFonts w:cs="Calibri"/>
                <w:sz w:val="28"/>
                <w:szCs w:val="28"/>
              </w:rPr>
              <w:t xml:space="preserve"> </w:t>
            </w:r>
            <w:r>
              <w:rPr>
                <w:rFonts w:cs="Calibri"/>
                <w:b/>
                <w:sz w:val="28"/>
                <w:szCs w:val="28"/>
              </w:rPr>
              <w:t xml:space="preserve">z </w:t>
            </w:r>
            <w:r>
              <w:rPr>
                <w:rFonts w:cs="Calibri"/>
                <w:sz w:val="28"/>
                <w:szCs w:val="28"/>
              </w:rPr>
              <w:t xml:space="preserve">+ 1 </w:t>
            </w:r>
            <w:r w:rsidRPr="00656CB0">
              <w:rPr>
                <w:rFonts w:cs="Calibri"/>
                <w:sz w:val="28"/>
                <w:szCs w:val="28"/>
              </w:rPr>
              <w:t>∙</w:t>
            </w:r>
            <w:r>
              <w:rPr>
                <w:rFonts w:cs="Calibri"/>
                <w:sz w:val="28"/>
                <w:szCs w:val="28"/>
              </w:rPr>
              <w:t xml:space="preserve"> </w:t>
            </w:r>
            <w:r>
              <w:rPr>
                <w:rFonts w:cs="Calibri"/>
                <w:b/>
                <w:sz w:val="28"/>
                <w:szCs w:val="28"/>
              </w:rPr>
              <w:t>v</w:t>
            </w:r>
          </w:p>
        </w:tc>
      </w:tr>
      <w:tr w:rsidR="009C727A" w:rsidTr="00A23869">
        <w:trPr>
          <w:trHeight w:val="567"/>
        </w:trPr>
        <w:tc>
          <w:tcPr>
            <w:tcW w:w="4025" w:type="dxa"/>
            <w:vMerge/>
            <w:vAlign w:val="bottom"/>
          </w:tcPr>
          <w:p w:rsidR="009C727A" w:rsidRDefault="009C727A" w:rsidP="00A23869">
            <w:pPr>
              <w:rPr>
                <w:noProof/>
                <w:lang w:eastAsia="cs-CZ"/>
              </w:rPr>
            </w:pPr>
          </w:p>
        </w:tc>
        <w:tc>
          <w:tcPr>
            <w:tcW w:w="2381" w:type="dxa"/>
            <w:tcBorders>
              <w:top w:val="dotted" w:sz="4" w:space="0" w:color="auto"/>
              <w:bottom w:val="dotted" w:sz="4" w:space="0" w:color="auto"/>
              <w:right w:val="single" w:sz="4" w:space="0" w:color="FFFFFF" w:themeColor="background1"/>
            </w:tcBorders>
            <w:vAlign w:val="bottom"/>
          </w:tcPr>
          <w:p w:rsidR="009C727A" w:rsidRPr="0094396C" w:rsidRDefault="009C727A" w:rsidP="00A2386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Výpočet:</w:t>
            </w:r>
          </w:p>
        </w:tc>
        <w:tc>
          <w:tcPr>
            <w:tcW w:w="2666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9C727A" w:rsidRPr="00656CB0" w:rsidRDefault="009C727A" w:rsidP="00A2386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 </w:t>
            </w:r>
            <w:r w:rsidRPr="00656CB0">
              <w:rPr>
                <w:rFonts w:cs="Calibri"/>
                <w:sz w:val="28"/>
                <w:szCs w:val="28"/>
              </w:rPr>
              <w:t>∙</w:t>
            </w:r>
            <w:r>
              <w:rPr>
                <w:rFonts w:cs="Calibri"/>
                <w:sz w:val="28"/>
                <w:szCs w:val="28"/>
              </w:rPr>
              <w:t xml:space="preserve"> 20 + 1 </w:t>
            </w:r>
            <w:r w:rsidRPr="00656CB0">
              <w:rPr>
                <w:rFonts w:cs="Calibri"/>
                <w:sz w:val="28"/>
                <w:szCs w:val="28"/>
              </w:rPr>
              <w:t>∙</w:t>
            </w:r>
            <w:r>
              <w:rPr>
                <w:rFonts w:cs="Calibri"/>
                <w:sz w:val="28"/>
                <w:szCs w:val="28"/>
              </w:rPr>
              <w:t xml:space="preserve"> 15,50</w:t>
            </w:r>
          </w:p>
        </w:tc>
      </w:tr>
      <w:tr w:rsidR="009C727A" w:rsidTr="00A23869">
        <w:trPr>
          <w:trHeight w:val="567"/>
        </w:trPr>
        <w:tc>
          <w:tcPr>
            <w:tcW w:w="4025" w:type="dxa"/>
            <w:vMerge/>
            <w:vAlign w:val="bottom"/>
          </w:tcPr>
          <w:p w:rsidR="009C727A" w:rsidRDefault="009C727A" w:rsidP="00A23869">
            <w:pPr>
              <w:rPr>
                <w:noProof/>
                <w:lang w:eastAsia="cs-CZ"/>
              </w:rPr>
            </w:pPr>
          </w:p>
        </w:tc>
        <w:tc>
          <w:tcPr>
            <w:tcW w:w="2381" w:type="dxa"/>
            <w:tcBorders>
              <w:top w:val="dotted" w:sz="4" w:space="0" w:color="auto"/>
              <w:right w:val="single" w:sz="4" w:space="0" w:color="FFFFFF" w:themeColor="background1"/>
            </w:tcBorders>
            <w:vAlign w:val="bottom"/>
          </w:tcPr>
          <w:p w:rsidR="009C727A" w:rsidRPr="0094396C" w:rsidRDefault="009C727A" w:rsidP="00A2386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Cena:</w:t>
            </w:r>
          </w:p>
        </w:tc>
        <w:tc>
          <w:tcPr>
            <w:tcW w:w="2666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9C727A" w:rsidRPr="00656CB0" w:rsidRDefault="009C727A" w:rsidP="00A2386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35,50 Kč</w:t>
            </w:r>
          </w:p>
        </w:tc>
      </w:tr>
      <w:tr w:rsidR="009C727A" w:rsidTr="00A23869">
        <w:trPr>
          <w:trHeight w:val="567"/>
        </w:trPr>
        <w:tc>
          <w:tcPr>
            <w:tcW w:w="4025" w:type="dxa"/>
            <w:vMerge w:val="restart"/>
            <w:vAlign w:val="center"/>
          </w:tcPr>
          <w:p w:rsidR="009C727A" w:rsidRDefault="009C727A" w:rsidP="00A23869">
            <w:pPr>
              <w:rPr>
                <w:sz w:val="28"/>
                <w:szCs w:val="28"/>
              </w:rPr>
            </w:pPr>
            <w:r w:rsidRPr="00611CAE">
              <w:rPr>
                <w:noProof/>
                <w:sz w:val="28"/>
                <w:szCs w:val="28"/>
                <w:lang w:eastAsia="cs-CZ" w:bidi="ar-SA"/>
              </w:rPr>
              <w:drawing>
                <wp:inline distT="0" distB="0" distL="0" distR="0">
                  <wp:extent cx="778446" cy="676275"/>
                  <wp:effectExtent l="19050" t="0" r="2604" b="0"/>
                  <wp:docPr id="391" name="obrázek 1" descr="Hamburger - Tento vektorový klipart (obrázek) má název Hamburger. Obrázek Hamburger je stejn&amp;ecaron; jako všechny jiné vektorové obrázky dostupný v&#10;r&amp;uring;zných rozlišeních a grafických formátech. Vyberte si ten, který se vám&#10;nejvíce hodí. Co se dá d&amp;ecaron;lat s tímto klipartem? Obrázek m&amp;uring;&amp;zcaron;ete vlo&amp;zcaron;it nap&amp;rcaron;íklad na své webové stránky, do dokument&amp;uring; z balíku Open Office &amp;ccaron;i Libre Offi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amburger - Tento vektorový klipart (obrázek) má název Hamburger. Obrázek Hamburger je stejn&amp;ecaron; jako všechny jiné vektorové obrázky dostupný v&#10;r&amp;uring;zných rozlišeních a grafických formátech. Vyberte si ten, který se vám&#10;nejvíce hodí. Co se dá d&amp;ecaron;lat s tímto klipartem? Obrázek m&amp;uring;&amp;zcaron;ete vlo&amp;zcaron;it nap&amp;rcaron;íklad na své webové stránky, do dokument&amp;uring; z balíku Open Office &amp;ccaron;i Libre Offi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8446" cy="676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8"/>
                <w:szCs w:val="28"/>
              </w:rPr>
              <w:t xml:space="preserve">    </w:t>
            </w:r>
            <w:r w:rsidRPr="00611CAE">
              <w:rPr>
                <w:noProof/>
                <w:sz w:val="28"/>
                <w:szCs w:val="28"/>
                <w:lang w:eastAsia="cs-CZ" w:bidi="ar-SA"/>
              </w:rPr>
              <w:drawing>
                <wp:inline distT="0" distB="0" distL="0" distR="0">
                  <wp:extent cx="444500" cy="974247"/>
                  <wp:effectExtent l="19050" t="0" r="0" b="0"/>
                  <wp:docPr id="392" name="obrázek 13" descr="Zmrzlina - Nacházíte se na stránce, která obsahuje vektorový obrázek&#10; nazvaný Zmrzlina. Obrázek Zmrzlina je stejn&amp;ecaron; jako všechny jiné vektorové obrázky dostupný v&#10;r&amp;uring;zných rozlišeních a grafických formátech. Vyberte si ten, který se vám&#10;nejvíce hodí. Líbí se vám obrázek (klipart) Zmrzlina? Pou&amp;zcaron;ijte ho nap&amp;rcaron;íklad jako Avatar k profilu v n&amp;ecaron;jakém diskuzním fóru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Zmrzlina - Nacházíte se na stránce, která obsahuje vektorový obrázek&#10; nazvaný Zmrzlina. Obrázek Zmrzlina je stejn&amp;ecaron; jako všechny jiné vektorové obrázky dostupný v&#10;r&amp;uring;zných rozlišeních a grafických formátech. Vyberte si ten, který se vám&#10;nejvíce hodí. Líbí se vám obrázek (klipart) Zmrzlina? Pou&amp;zcaron;ijte ho nap&amp;rcaron;íklad jako Avatar k profilu v n&amp;ecaron;jakém diskuzním fóru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4132" cy="97344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8"/>
                <w:szCs w:val="28"/>
              </w:rPr>
              <w:t xml:space="preserve">  </w:t>
            </w:r>
            <w:r w:rsidRPr="00611CAE">
              <w:rPr>
                <w:noProof/>
                <w:sz w:val="28"/>
                <w:szCs w:val="28"/>
                <w:lang w:eastAsia="cs-CZ" w:bidi="ar-SA"/>
              </w:rPr>
              <w:drawing>
                <wp:inline distT="0" distB="0" distL="0" distR="0">
                  <wp:extent cx="444500" cy="974247"/>
                  <wp:effectExtent l="19050" t="0" r="0" b="0"/>
                  <wp:docPr id="393" name="obrázek 13" descr="Zmrzlina - Nacházíte se na stránce, která obsahuje vektorový obrázek&#10; nazvaný Zmrzlina. Obrázek Zmrzlina je stejn&amp;ecaron; jako všechny jiné vektorové obrázky dostupný v&#10;r&amp;uring;zných rozlišeních a grafických formátech. Vyberte si ten, který se vám&#10;nejvíce hodí. Líbí se vám obrázek (klipart) Zmrzlina? Pou&amp;zcaron;ijte ho nap&amp;rcaron;íklad jako Avatar k profilu v n&amp;ecaron;jakém diskuzním fóru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Zmrzlina - Nacházíte se na stránce, která obsahuje vektorový obrázek&#10; nazvaný Zmrzlina. Obrázek Zmrzlina je stejn&amp;ecaron; jako všechny jiné vektorové obrázky dostupný v&#10;r&amp;uring;zných rozlišeních a grafických formátech. Vyberte si ten, který se vám&#10;nejvíce hodí. Líbí se vám obrázek (klipart) Zmrzlina? Pou&amp;zcaron;ijte ho nap&amp;rcaron;íklad jako Avatar k profilu v n&amp;ecaron;jakém diskuzním fóru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4132" cy="97344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81" w:type="dxa"/>
            <w:tcBorders>
              <w:bottom w:val="dotted" w:sz="4" w:space="0" w:color="auto"/>
              <w:right w:val="single" w:sz="4" w:space="0" w:color="FFFFFF" w:themeColor="background1"/>
            </w:tcBorders>
            <w:vAlign w:val="bottom"/>
          </w:tcPr>
          <w:p w:rsidR="009C727A" w:rsidRPr="0094396C" w:rsidRDefault="009C727A" w:rsidP="00A23869">
            <w:pPr>
              <w:rPr>
                <w:sz w:val="26"/>
                <w:szCs w:val="26"/>
              </w:rPr>
            </w:pPr>
            <w:r w:rsidRPr="0094396C">
              <w:rPr>
                <w:sz w:val="26"/>
                <w:szCs w:val="26"/>
              </w:rPr>
              <w:t>Výraz:</w:t>
            </w:r>
          </w:p>
        </w:tc>
        <w:tc>
          <w:tcPr>
            <w:tcW w:w="2666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9C727A" w:rsidRPr="00140CB2" w:rsidRDefault="009C727A" w:rsidP="00A2386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 </w:t>
            </w:r>
            <w:r w:rsidRPr="00656CB0">
              <w:rPr>
                <w:rFonts w:cs="Calibri"/>
                <w:sz w:val="28"/>
                <w:szCs w:val="28"/>
              </w:rPr>
              <w:t>∙</w:t>
            </w:r>
            <w:r>
              <w:rPr>
                <w:rFonts w:cs="Calibri"/>
                <w:sz w:val="28"/>
                <w:szCs w:val="28"/>
              </w:rPr>
              <w:t xml:space="preserve"> </w:t>
            </w:r>
            <w:r>
              <w:rPr>
                <w:rFonts w:cs="Calibri"/>
                <w:b/>
                <w:sz w:val="28"/>
                <w:szCs w:val="28"/>
              </w:rPr>
              <w:t>h</w:t>
            </w:r>
            <w:r>
              <w:rPr>
                <w:rFonts w:cs="Calibri"/>
                <w:sz w:val="28"/>
                <w:szCs w:val="28"/>
              </w:rPr>
              <w:t xml:space="preserve"> + 2 </w:t>
            </w:r>
            <w:r w:rsidRPr="00656CB0">
              <w:rPr>
                <w:rFonts w:cs="Calibri"/>
                <w:sz w:val="28"/>
                <w:szCs w:val="28"/>
              </w:rPr>
              <w:t>∙</w:t>
            </w:r>
            <w:r>
              <w:rPr>
                <w:rFonts w:cs="Calibri"/>
                <w:sz w:val="28"/>
                <w:szCs w:val="28"/>
              </w:rPr>
              <w:t xml:space="preserve"> </w:t>
            </w:r>
            <w:r>
              <w:rPr>
                <w:rFonts w:cs="Calibri"/>
                <w:b/>
                <w:sz w:val="28"/>
                <w:szCs w:val="28"/>
              </w:rPr>
              <w:t>z</w:t>
            </w:r>
          </w:p>
        </w:tc>
      </w:tr>
      <w:tr w:rsidR="009C727A" w:rsidTr="00A23869">
        <w:trPr>
          <w:trHeight w:val="567"/>
        </w:trPr>
        <w:tc>
          <w:tcPr>
            <w:tcW w:w="4025" w:type="dxa"/>
            <w:vMerge/>
            <w:vAlign w:val="bottom"/>
          </w:tcPr>
          <w:p w:rsidR="009C727A" w:rsidRDefault="009C727A" w:rsidP="00A23869">
            <w:pPr>
              <w:rPr>
                <w:noProof/>
                <w:lang w:eastAsia="cs-CZ"/>
              </w:rPr>
            </w:pPr>
          </w:p>
        </w:tc>
        <w:tc>
          <w:tcPr>
            <w:tcW w:w="2381" w:type="dxa"/>
            <w:tcBorders>
              <w:top w:val="dotted" w:sz="4" w:space="0" w:color="auto"/>
              <w:bottom w:val="dotted" w:sz="4" w:space="0" w:color="auto"/>
              <w:right w:val="single" w:sz="4" w:space="0" w:color="FFFFFF" w:themeColor="background1"/>
            </w:tcBorders>
            <w:vAlign w:val="bottom"/>
          </w:tcPr>
          <w:p w:rsidR="009C727A" w:rsidRPr="0094396C" w:rsidRDefault="009C727A" w:rsidP="00A2386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Výpočet:</w:t>
            </w:r>
          </w:p>
        </w:tc>
        <w:tc>
          <w:tcPr>
            <w:tcW w:w="2666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9C727A" w:rsidRPr="00656CB0" w:rsidRDefault="009C727A" w:rsidP="00A2386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 </w:t>
            </w:r>
            <w:r w:rsidRPr="00656CB0">
              <w:rPr>
                <w:rFonts w:cs="Calibri"/>
                <w:sz w:val="28"/>
                <w:szCs w:val="28"/>
              </w:rPr>
              <w:t>∙</w:t>
            </w:r>
            <w:r>
              <w:rPr>
                <w:rFonts w:cs="Calibri"/>
                <w:sz w:val="28"/>
                <w:szCs w:val="28"/>
              </w:rPr>
              <w:t xml:space="preserve"> 33 + 2 </w:t>
            </w:r>
            <w:r w:rsidRPr="00656CB0">
              <w:rPr>
                <w:rFonts w:cs="Calibri"/>
                <w:sz w:val="28"/>
                <w:szCs w:val="28"/>
              </w:rPr>
              <w:t>∙</w:t>
            </w:r>
            <w:r>
              <w:rPr>
                <w:rFonts w:cs="Calibri"/>
                <w:sz w:val="28"/>
                <w:szCs w:val="28"/>
              </w:rPr>
              <w:t xml:space="preserve"> 20</w:t>
            </w:r>
          </w:p>
        </w:tc>
      </w:tr>
      <w:tr w:rsidR="009C727A" w:rsidTr="00A23869">
        <w:trPr>
          <w:trHeight w:val="567"/>
        </w:trPr>
        <w:tc>
          <w:tcPr>
            <w:tcW w:w="4025" w:type="dxa"/>
            <w:vMerge/>
            <w:vAlign w:val="bottom"/>
          </w:tcPr>
          <w:p w:rsidR="009C727A" w:rsidRDefault="009C727A" w:rsidP="00A23869">
            <w:pPr>
              <w:rPr>
                <w:noProof/>
                <w:lang w:eastAsia="cs-CZ"/>
              </w:rPr>
            </w:pPr>
          </w:p>
        </w:tc>
        <w:tc>
          <w:tcPr>
            <w:tcW w:w="2381" w:type="dxa"/>
            <w:tcBorders>
              <w:top w:val="dotted" w:sz="4" w:space="0" w:color="auto"/>
              <w:bottom w:val="single" w:sz="4" w:space="0" w:color="auto"/>
              <w:right w:val="single" w:sz="4" w:space="0" w:color="FFFFFF" w:themeColor="background1"/>
            </w:tcBorders>
            <w:vAlign w:val="bottom"/>
          </w:tcPr>
          <w:p w:rsidR="009C727A" w:rsidRPr="0094396C" w:rsidRDefault="009C727A" w:rsidP="00A2386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Cena:</w:t>
            </w:r>
          </w:p>
        </w:tc>
        <w:tc>
          <w:tcPr>
            <w:tcW w:w="2666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9C727A" w:rsidRPr="00656CB0" w:rsidRDefault="009C727A" w:rsidP="00A2386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73 Kč</w:t>
            </w:r>
          </w:p>
        </w:tc>
      </w:tr>
      <w:tr w:rsidR="009C727A" w:rsidTr="00A23869">
        <w:trPr>
          <w:trHeight w:val="567"/>
        </w:trPr>
        <w:tc>
          <w:tcPr>
            <w:tcW w:w="4025" w:type="dxa"/>
            <w:vMerge w:val="restart"/>
            <w:vAlign w:val="bottom"/>
          </w:tcPr>
          <w:p w:rsidR="009C727A" w:rsidRDefault="009C727A" w:rsidP="00A23869">
            <w:pPr>
              <w:rPr>
                <w:noProof/>
                <w:lang w:eastAsia="cs-CZ"/>
              </w:rPr>
            </w:pPr>
            <w:r>
              <w:rPr>
                <w:noProof/>
                <w:lang w:eastAsia="cs-CZ" w:bidi="ar-SA"/>
              </w:rPr>
              <w:drawing>
                <wp:anchor distT="0" distB="0" distL="114300" distR="114300" simplePos="0" relativeHeight="251678720" behindDoc="0" locked="0" layoutInCell="1" allowOverlap="1">
                  <wp:simplePos x="0" y="0"/>
                  <wp:positionH relativeFrom="column">
                    <wp:posOffset>53975</wp:posOffset>
                  </wp:positionH>
                  <wp:positionV relativeFrom="paragraph">
                    <wp:posOffset>-60960</wp:posOffset>
                  </wp:positionV>
                  <wp:extent cx="895350" cy="409575"/>
                  <wp:effectExtent l="19050" t="0" r="0" b="0"/>
                  <wp:wrapNone/>
                  <wp:docPr id="394" name="obrázek 10" descr="Veka - Jednoduchý klipart (clipart) pojmenovaný výsti&amp;zcaron;n&amp;ecaron; - Veka. Stahujte klipart Veka v originálním vektorovém formátu SVG, který zaru&amp;ccaron;í&#10;nejlepší výsledkou grafickou kvalitu obrázku. Z d&amp;uring;vodu kompatibility a&#10;usnadn&amp;ecaron;ní konverze nabízíme ke sta&amp;zcaron;ení i soubory ve formátu JPG nebo PNG a to&#10;hned v n&amp;ecaron;kolika r&amp;uring;zných rozm&amp;ecaron;rech. Pokud vytvá&amp;rcaron;íte prezentace v programu Power point nebo v podobných programech jako je Open Office Impress, m&amp;uring;&amp;zcaron;e vám práv&amp;ecaron; tento obrázek hodi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Veka - Jednoduchý klipart (clipart) pojmenovaný výsti&amp;zcaron;n&amp;ecaron; - Veka. Stahujte klipart Veka v originálním vektorovém formátu SVG, který zaru&amp;ccaron;í&#10;nejlepší výsledkou grafickou kvalitu obrázku. Z d&amp;uring;vodu kompatibility a&#10;usnadn&amp;ecaron;ní konverze nabízíme ke sta&amp;zcaron;ení i soubory ve formátu JPG nebo PNG a to&#10;hned v n&amp;ecaron;kolika r&amp;uring;zných rozm&amp;ecaron;rech. Pokud vytvá&amp;rcaron;íte prezentace v programu Power point nebo v podobných programech jako je Open Office Impress, m&amp;uring;&amp;zcaron;e vám práv&amp;ecaron; tento obrázek hodi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5350" cy="409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lang w:eastAsia="cs-CZ" w:bidi="ar-SA"/>
              </w:rPr>
              <w:drawing>
                <wp:anchor distT="0" distB="0" distL="114300" distR="114300" simplePos="0" relativeHeight="251676672" behindDoc="0" locked="0" layoutInCell="1" allowOverlap="1">
                  <wp:simplePos x="0" y="0"/>
                  <wp:positionH relativeFrom="column">
                    <wp:posOffset>1816100</wp:posOffset>
                  </wp:positionH>
                  <wp:positionV relativeFrom="paragraph">
                    <wp:posOffset>116840</wp:posOffset>
                  </wp:positionV>
                  <wp:extent cx="552450" cy="762000"/>
                  <wp:effectExtent l="19050" t="0" r="0" b="0"/>
                  <wp:wrapNone/>
                  <wp:docPr id="395" name="obrázek 7" descr="&amp;Ccaron;ervená paprika - Nacházíte se na stránce, která obsahuje vektorový obrázek&#10; nazvaný &amp;Ccaron;ervená paprika. Vyberte si nejlepší formát a rozlišení obrázku s názvem &amp;Ccaron;ervená paprika. Ideální je&#10;pou&amp;zcaron;ít originální vektorový formát .svg. Ne všechny programy ho ale umí&#10;korektn&amp;ecaron; zobrazit. Pokud si vyberete jpeg nebo png soubor, zvolte správnou&#10;velikost. P&amp;rcaron;íliš malé rozlišení zp&amp;uring;sobí horší vyslednou kvalitu. P&amp;rcaron;íliš velký&#10;obrázek se bude zbyte&amp;ccaron;n&amp;ecaron; dlouho nahrávat, stahovat mnoho dat a zabírat místo na&#10;disku nebo v pam&amp;ecaron;ti. Klipart (jednoduchý vektorový obrázek) nazvaný &amp;Ccaron;ervená paprika lze pou&amp;zcaron;ít do webových prezentací, do wordovských dokument&amp;uring;, jako avatar k profilu, apod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&amp;Ccaron;ervená paprika - Nacházíte se na stránce, která obsahuje vektorový obrázek&#10; nazvaný &amp;Ccaron;ervená paprika. Vyberte si nejlepší formát a rozlišení obrázku s názvem &amp;Ccaron;ervená paprika. Ideální je&#10;pou&amp;zcaron;ít originální vektorový formát .svg. Ne všechny programy ho ale umí&#10;korektn&amp;ecaron; zobrazit. Pokud si vyberete jpeg nebo png soubor, zvolte správnou&#10;velikost. P&amp;rcaron;íliš malé rozlišení zp&amp;uring;sobí horší vyslednou kvalitu. P&amp;rcaron;íliš velký&#10;obrázek se bude zbyte&amp;ccaron;n&amp;ecaron; dlouho nahrávat, stahovat mnoho dat a zabírat místo na&#10;disku nebo v pam&amp;ecaron;ti. Klipart (jednoduchý vektorový obrázek) nazvaný &amp;Ccaron;ervená paprika lze pou&amp;zcaron;ít do webových prezentací, do wordovských dokument&amp;uring;, jako avatar k profilu, apod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762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lang w:eastAsia="cs-CZ" w:bidi="ar-SA"/>
              </w:rPr>
              <w:drawing>
                <wp:anchor distT="0" distB="0" distL="114300" distR="114300" simplePos="0" relativeHeight="251675648" behindDoc="0" locked="0" layoutInCell="1" allowOverlap="1">
                  <wp:simplePos x="0" y="0"/>
                  <wp:positionH relativeFrom="column">
                    <wp:posOffset>1111250</wp:posOffset>
                  </wp:positionH>
                  <wp:positionV relativeFrom="paragraph">
                    <wp:posOffset>-70485</wp:posOffset>
                  </wp:positionV>
                  <wp:extent cx="552450" cy="762000"/>
                  <wp:effectExtent l="19050" t="0" r="0" b="0"/>
                  <wp:wrapNone/>
                  <wp:docPr id="396" name="obrázek 7" descr="&amp;Ccaron;ervená paprika - Nacházíte se na stránce, která obsahuje vektorový obrázek&#10; nazvaný &amp;Ccaron;ervená paprika. Vyberte si nejlepší formát a rozlišení obrázku s názvem &amp;Ccaron;ervená paprika. Ideální je&#10;pou&amp;zcaron;ít originální vektorový formát .svg. Ne všechny programy ho ale umí&#10;korektn&amp;ecaron; zobrazit. Pokud si vyberete jpeg nebo png soubor, zvolte správnou&#10;velikost. P&amp;rcaron;íliš malé rozlišení zp&amp;uring;sobí horší vyslednou kvalitu. P&amp;rcaron;íliš velký&#10;obrázek se bude zbyte&amp;ccaron;n&amp;ecaron; dlouho nahrávat, stahovat mnoho dat a zabírat místo na&#10;disku nebo v pam&amp;ecaron;ti. Klipart (jednoduchý vektorový obrázek) nazvaný &amp;Ccaron;ervená paprika lze pou&amp;zcaron;ít do webových prezentací, do wordovských dokument&amp;uring;, jako avatar k profilu, apod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&amp;Ccaron;ervená paprika - Nacházíte se na stránce, která obsahuje vektorový obrázek&#10; nazvaný &amp;Ccaron;ervená paprika. Vyberte si nejlepší formát a rozlišení obrázku s názvem &amp;Ccaron;ervená paprika. Ideální je&#10;pou&amp;zcaron;ít originální vektorový formát .svg. Ne všechny programy ho ale umí&#10;korektn&amp;ecaron; zobrazit. Pokud si vyberete jpeg nebo png soubor, zvolte správnou&#10;velikost. P&amp;rcaron;íliš malé rozlišení zp&amp;uring;sobí horší vyslednou kvalitu. P&amp;rcaron;íliš velký&#10;obrázek se bude zbyte&amp;ccaron;n&amp;ecaron; dlouho nahrávat, stahovat mnoho dat a zabírat místo na&#10;disku nebo v pam&amp;ecaron;ti. Klipart (jednoduchý vektorový obrázek) nazvaný &amp;Ccaron;ervená paprika lze pou&amp;zcaron;ít do webových prezentací, do wordovských dokument&amp;uring;, jako avatar k profilu, apod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762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lang w:eastAsia="cs-CZ"/>
              </w:rPr>
              <w:t xml:space="preserve">        </w:t>
            </w:r>
            <w:r>
              <w:rPr>
                <w:noProof/>
                <w:lang w:eastAsia="cs-CZ"/>
              </w:rPr>
              <w:br/>
            </w:r>
          </w:p>
          <w:p w:rsidR="009C727A" w:rsidRDefault="009C727A" w:rsidP="00A23869">
            <w:pPr>
              <w:rPr>
                <w:noProof/>
                <w:lang w:eastAsia="cs-CZ"/>
              </w:rPr>
            </w:pPr>
            <w:r>
              <w:rPr>
                <w:noProof/>
                <w:lang w:eastAsia="cs-CZ" w:bidi="ar-SA"/>
              </w:rPr>
              <w:drawing>
                <wp:anchor distT="0" distB="0" distL="114300" distR="114300" simplePos="0" relativeHeight="251677696" behindDoc="0" locked="0" layoutInCell="1" allowOverlap="1">
                  <wp:simplePos x="0" y="0"/>
                  <wp:positionH relativeFrom="column">
                    <wp:posOffset>53975</wp:posOffset>
                  </wp:positionH>
                  <wp:positionV relativeFrom="paragraph">
                    <wp:posOffset>112395</wp:posOffset>
                  </wp:positionV>
                  <wp:extent cx="866775" cy="400050"/>
                  <wp:effectExtent l="19050" t="0" r="9525" b="0"/>
                  <wp:wrapNone/>
                  <wp:docPr id="397" name="obrázek 10" descr="Veka - Jednoduchý klipart (clipart) pojmenovaný výsti&amp;zcaron;n&amp;ecaron; - Veka. Stahujte klipart Veka v originálním vektorovém formátu SVG, který zaru&amp;ccaron;í&#10;nejlepší výsledkou grafickou kvalitu obrázku. Z d&amp;uring;vodu kompatibility a&#10;usnadn&amp;ecaron;ní konverze nabízíme ke sta&amp;zcaron;ení i soubory ve formátu JPG nebo PNG a to&#10;hned v n&amp;ecaron;kolika r&amp;uring;zných rozm&amp;ecaron;rech. Pokud vytvá&amp;rcaron;íte prezentace v programu Power point nebo v podobných programech jako je Open Office Impress, m&amp;uring;&amp;zcaron;e vám práv&amp;ecaron; tento obrázek hodi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Veka - Jednoduchý klipart (clipart) pojmenovaný výsti&amp;zcaron;n&amp;ecaron; - Veka. Stahujte klipart Veka v originálním vektorovém formátu SVG, který zaru&amp;ccaron;í&#10;nejlepší výsledkou grafickou kvalitu obrázku. Z d&amp;uring;vodu kompatibility a&#10;usnadn&amp;ecaron;ní konverze nabízíme ke sta&amp;zcaron;ení i soubory ve formátu JPG nebo PNG a to&#10;hned v n&amp;ecaron;kolika r&amp;uring;zných rozm&amp;ecaron;rech. Pokud vytvá&amp;rcaron;íte prezentace v programu Power point nebo v podobných programech jako je Open Office Impress, m&amp;uring;&amp;zcaron;e vám práv&amp;ecaron; tento obrázek hodi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775" cy="400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lang w:eastAsia="cs-CZ"/>
              </w:rPr>
              <w:t xml:space="preserve">                            </w:t>
            </w:r>
          </w:p>
        </w:tc>
        <w:tc>
          <w:tcPr>
            <w:tcW w:w="2381" w:type="dxa"/>
            <w:tcBorders>
              <w:top w:val="single" w:sz="4" w:space="0" w:color="auto"/>
              <w:bottom w:val="dotted" w:sz="4" w:space="0" w:color="auto"/>
              <w:right w:val="single" w:sz="4" w:space="0" w:color="FFFFFF" w:themeColor="background1"/>
            </w:tcBorders>
            <w:vAlign w:val="bottom"/>
          </w:tcPr>
          <w:p w:rsidR="009C727A" w:rsidRPr="0094396C" w:rsidRDefault="009C727A" w:rsidP="00A23869">
            <w:pPr>
              <w:rPr>
                <w:sz w:val="26"/>
                <w:szCs w:val="26"/>
              </w:rPr>
            </w:pPr>
            <w:r w:rsidRPr="0094396C">
              <w:rPr>
                <w:sz w:val="26"/>
                <w:szCs w:val="26"/>
              </w:rPr>
              <w:t>Výraz:</w:t>
            </w:r>
          </w:p>
        </w:tc>
        <w:tc>
          <w:tcPr>
            <w:tcW w:w="2666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9C727A" w:rsidRPr="00140CB2" w:rsidRDefault="009C727A" w:rsidP="00A2386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 </w:t>
            </w:r>
            <w:r w:rsidRPr="00656CB0">
              <w:rPr>
                <w:rFonts w:cs="Calibri"/>
                <w:sz w:val="28"/>
                <w:szCs w:val="28"/>
              </w:rPr>
              <w:t>∙</w:t>
            </w:r>
            <w:r>
              <w:rPr>
                <w:rFonts w:cs="Calibri"/>
                <w:sz w:val="28"/>
                <w:szCs w:val="28"/>
              </w:rPr>
              <w:t xml:space="preserve"> </w:t>
            </w:r>
            <w:r>
              <w:rPr>
                <w:rFonts w:cs="Calibri"/>
                <w:b/>
                <w:sz w:val="28"/>
                <w:szCs w:val="28"/>
              </w:rPr>
              <w:t xml:space="preserve">v </w:t>
            </w:r>
            <w:r>
              <w:rPr>
                <w:rFonts w:cs="Calibri"/>
                <w:sz w:val="28"/>
                <w:szCs w:val="28"/>
              </w:rPr>
              <w:t xml:space="preserve">+ 2 </w:t>
            </w:r>
            <w:r w:rsidRPr="00656CB0">
              <w:rPr>
                <w:rFonts w:cs="Calibri"/>
                <w:sz w:val="28"/>
                <w:szCs w:val="28"/>
              </w:rPr>
              <w:t>∙</w:t>
            </w:r>
            <w:r>
              <w:rPr>
                <w:rFonts w:cs="Calibri"/>
                <w:sz w:val="28"/>
                <w:szCs w:val="28"/>
              </w:rPr>
              <w:t xml:space="preserve"> </w:t>
            </w:r>
            <w:r>
              <w:rPr>
                <w:rFonts w:cs="Calibri"/>
                <w:b/>
                <w:sz w:val="28"/>
                <w:szCs w:val="28"/>
              </w:rPr>
              <w:t>p</w:t>
            </w:r>
          </w:p>
        </w:tc>
      </w:tr>
      <w:tr w:rsidR="009C727A" w:rsidTr="00A23869">
        <w:trPr>
          <w:trHeight w:val="567"/>
        </w:trPr>
        <w:tc>
          <w:tcPr>
            <w:tcW w:w="4025" w:type="dxa"/>
            <w:vMerge/>
            <w:vAlign w:val="bottom"/>
          </w:tcPr>
          <w:p w:rsidR="009C727A" w:rsidRDefault="009C727A" w:rsidP="00A23869">
            <w:pPr>
              <w:rPr>
                <w:noProof/>
                <w:lang w:eastAsia="cs-CZ"/>
              </w:rPr>
            </w:pPr>
          </w:p>
        </w:tc>
        <w:tc>
          <w:tcPr>
            <w:tcW w:w="2381" w:type="dxa"/>
            <w:tcBorders>
              <w:top w:val="dotted" w:sz="4" w:space="0" w:color="auto"/>
              <w:bottom w:val="dotted" w:sz="4" w:space="0" w:color="auto"/>
              <w:right w:val="single" w:sz="4" w:space="0" w:color="FFFFFF" w:themeColor="background1"/>
            </w:tcBorders>
            <w:vAlign w:val="bottom"/>
          </w:tcPr>
          <w:p w:rsidR="009C727A" w:rsidRPr="0094396C" w:rsidRDefault="009C727A" w:rsidP="00A2386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Výpočet:</w:t>
            </w:r>
          </w:p>
        </w:tc>
        <w:tc>
          <w:tcPr>
            <w:tcW w:w="2666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9C727A" w:rsidRPr="00140CB2" w:rsidRDefault="009C727A" w:rsidP="00A23869">
            <w:r>
              <w:rPr>
                <w:sz w:val="28"/>
                <w:szCs w:val="28"/>
              </w:rPr>
              <w:t xml:space="preserve">2 </w:t>
            </w:r>
            <w:r w:rsidRPr="00656CB0">
              <w:rPr>
                <w:rFonts w:cs="Calibri"/>
                <w:sz w:val="28"/>
                <w:szCs w:val="28"/>
              </w:rPr>
              <w:t>∙</w:t>
            </w:r>
            <w:r>
              <w:rPr>
                <w:rFonts w:cs="Calibri"/>
                <w:sz w:val="28"/>
                <w:szCs w:val="28"/>
              </w:rPr>
              <w:t xml:space="preserve"> 15,50 + 2 </w:t>
            </w:r>
            <w:r w:rsidRPr="00656CB0">
              <w:rPr>
                <w:rFonts w:cs="Calibri"/>
                <w:sz w:val="28"/>
                <w:szCs w:val="28"/>
              </w:rPr>
              <w:t>∙</w:t>
            </w:r>
            <w:r>
              <w:rPr>
                <w:rFonts w:cs="Calibri"/>
                <w:sz w:val="28"/>
                <w:szCs w:val="28"/>
              </w:rPr>
              <w:t xml:space="preserve"> 8</w:t>
            </w:r>
          </w:p>
        </w:tc>
      </w:tr>
      <w:tr w:rsidR="009C727A" w:rsidTr="00A23869">
        <w:trPr>
          <w:trHeight w:val="567"/>
        </w:trPr>
        <w:tc>
          <w:tcPr>
            <w:tcW w:w="4025" w:type="dxa"/>
            <w:vMerge/>
            <w:vAlign w:val="bottom"/>
          </w:tcPr>
          <w:p w:rsidR="009C727A" w:rsidRDefault="009C727A" w:rsidP="00A23869">
            <w:pPr>
              <w:rPr>
                <w:noProof/>
                <w:lang w:eastAsia="cs-CZ"/>
              </w:rPr>
            </w:pPr>
          </w:p>
        </w:tc>
        <w:tc>
          <w:tcPr>
            <w:tcW w:w="2381" w:type="dxa"/>
            <w:tcBorders>
              <w:top w:val="dotted" w:sz="4" w:space="0" w:color="auto"/>
              <w:right w:val="single" w:sz="4" w:space="0" w:color="FFFFFF" w:themeColor="background1"/>
            </w:tcBorders>
            <w:vAlign w:val="bottom"/>
          </w:tcPr>
          <w:p w:rsidR="009C727A" w:rsidRPr="0094396C" w:rsidRDefault="009C727A" w:rsidP="00A2386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Cena:</w:t>
            </w:r>
          </w:p>
        </w:tc>
        <w:tc>
          <w:tcPr>
            <w:tcW w:w="2666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9C727A" w:rsidRPr="00656CB0" w:rsidRDefault="009C727A" w:rsidP="00A2386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47 Kč</w:t>
            </w:r>
          </w:p>
        </w:tc>
      </w:tr>
    </w:tbl>
    <w:p w:rsidR="009C727A" w:rsidRDefault="009C727A" w:rsidP="0016680E">
      <w:pPr>
        <w:pStyle w:val="Odstavecseseznamem"/>
        <w:numPr>
          <w:ilvl w:val="0"/>
          <w:numId w:val="3"/>
        </w:numPr>
        <w:spacing w:before="120" w:line="276" w:lineRule="auto"/>
        <w:ind w:left="0" w:hanging="284"/>
        <w:jc w:val="both"/>
        <w:rPr>
          <w:sz w:val="28"/>
        </w:rPr>
      </w:pPr>
      <w:r>
        <w:rPr>
          <w:sz w:val="28"/>
        </w:rPr>
        <w:lastRenderedPageBreak/>
        <w:t>Do výrazů dosaďte hodnoty x = 2, y = 5</w:t>
      </w:r>
    </w:p>
    <w:tbl>
      <w:tblPr>
        <w:tblW w:w="9072" w:type="dxa"/>
        <w:tblInd w:w="250" w:type="dxa"/>
        <w:tbl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single" w:sz="8" w:space="0" w:color="78C0D4"/>
          <w:insideV w:val="single" w:sz="8" w:space="0" w:color="78C0D4"/>
        </w:tblBorders>
        <w:tblLook w:val="04A0"/>
      </w:tblPr>
      <w:tblGrid>
        <w:gridCol w:w="4394"/>
        <w:gridCol w:w="284"/>
        <w:gridCol w:w="4394"/>
      </w:tblGrid>
      <w:tr w:rsidR="009C727A" w:rsidRPr="008E0175" w:rsidTr="00A23869">
        <w:trPr>
          <w:trHeight w:val="425"/>
        </w:trPr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C727A" w:rsidRPr="008E0175" w:rsidRDefault="009C727A" w:rsidP="00A23869">
            <w:pPr>
              <w:rPr>
                <w:bCs/>
                <w:sz w:val="28"/>
              </w:rPr>
            </w:pPr>
            <w:r>
              <w:rPr>
                <w:bCs/>
                <w:sz w:val="28"/>
              </w:rPr>
              <w:t>(3 ∙ x + 2 ∙ y) : 4 =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9C727A" w:rsidRPr="005535A3" w:rsidRDefault="009C727A" w:rsidP="00A23869">
            <w:pPr>
              <w:rPr>
                <w:bCs/>
                <w:i/>
                <w:color w:val="215868" w:themeColor="accent5" w:themeShade="80"/>
                <w:sz w:val="28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C727A" w:rsidRPr="00BC098E" w:rsidRDefault="009C727A" w:rsidP="00A23869">
            <w:pPr>
              <w:rPr>
                <w:bCs/>
                <w:sz w:val="28"/>
              </w:rPr>
            </w:pPr>
            <w:r>
              <w:rPr>
                <w:bCs/>
                <w:sz w:val="28"/>
              </w:rPr>
              <w:t>4 ∙ x - (3 ∙ y - 8) =</w:t>
            </w:r>
          </w:p>
        </w:tc>
      </w:tr>
      <w:tr w:rsidR="009C727A" w:rsidRPr="008E0175" w:rsidTr="00A23869">
        <w:trPr>
          <w:trHeight w:val="425"/>
        </w:trPr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center"/>
          </w:tcPr>
          <w:p w:rsidR="009C727A" w:rsidRPr="008E0175" w:rsidRDefault="009C727A" w:rsidP="00A23869">
            <w:pPr>
              <w:rPr>
                <w:bCs/>
                <w:sz w:val="28"/>
              </w:rPr>
            </w:pPr>
            <w:r>
              <w:rPr>
                <w:bCs/>
                <w:sz w:val="28"/>
              </w:rPr>
              <w:t xml:space="preserve">(3 ∙ 2 + 2 ∙ 5) : 4 = (6 + 10) : 4 =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9C727A" w:rsidRPr="008E0175" w:rsidRDefault="009C727A" w:rsidP="00A23869">
            <w:pPr>
              <w:rPr>
                <w:bCs/>
                <w:sz w:val="28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center"/>
          </w:tcPr>
          <w:p w:rsidR="009C727A" w:rsidRPr="00BC098E" w:rsidRDefault="009C727A" w:rsidP="00A23869">
            <w:pPr>
              <w:rPr>
                <w:bCs/>
                <w:sz w:val="28"/>
              </w:rPr>
            </w:pPr>
            <w:r>
              <w:rPr>
                <w:bCs/>
                <w:sz w:val="28"/>
              </w:rPr>
              <w:t xml:space="preserve">4 ∙ 2 - (3 ∙ 5 - 8) = 8 - (15 - 8) =  </w:t>
            </w:r>
          </w:p>
        </w:tc>
      </w:tr>
      <w:tr w:rsidR="009C727A" w:rsidRPr="008E0175" w:rsidTr="00A23869">
        <w:trPr>
          <w:trHeight w:val="425"/>
        </w:trPr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center"/>
          </w:tcPr>
          <w:p w:rsidR="009C727A" w:rsidRPr="008E0175" w:rsidRDefault="009C727A" w:rsidP="00A23869">
            <w:pPr>
              <w:rPr>
                <w:bCs/>
                <w:sz w:val="28"/>
              </w:rPr>
            </w:pPr>
            <w:r>
              <w:rPr>
                <w:bCs/>
                <w:sz w:val="28"/>
              </w:rPr>
              <w:t>16 : 4 = 4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9C727A" w:rsidRPr="005535A3" w:rsidRDefault="009C727A" w:rsidP="00A23869">
            <w:pPr>
              <w:rPr>
                <w:bCs/>
                <w:i/>
                <w:color w:val="215868" w:themeColor="accent5" w:themeShade="80"/>
                <w:sz w:val="28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center"/>
          </w:tcPr>
          <w:p w:rsidR="009C727A" w:rsidRPr="00BC098E" w:rsidRDefault="009C727A" w:rsidP="00A23869">
            <w:pPr>
              <w:rPr>
                <w:bCs/>
                <w:sz w:val="28"/>
              </w:rPr>
            </w:pPr>
            <w:r>
              <w:rPr>
                <w:bCs/>
                <w:sz w:val="28"/>
              </w:rPr>
              <w:t>8 - 7 = 1</w:t>
            </w:r>
          </w:p>
        </w:tc>
      </w:tr>
      <w:tr w:rsidR="009C727A" w:rsidRPr="008E0175" w:rsidTr="00A23869">
        <w:trPr>
          <w:trHeight w:val="425"/>
        </w:trPr>
        <w:tc>
          <w:tcPr>
            <w:tcW w:w="439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C727A" w:rsidRPr="008E0175" w:rsidRDefault="009C727A" w:rsidP="00A23869">
            <w:pPr>
              <w:rPr>
                <w:bCs/>
                <w:sz w:val="28"/>
              </w:rPr>
            </w:pPr>
            <w:r>
              <w:rPr>
                <w:bCs/>
                <w:sz w:val="28"/>
              </w:rPr>
              <w:t>4 ∙ (y - x) + 5 =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9C727A" w:rsidRPr="008E0175" w:rsidRDefault="009C727A" w:rsidP="00A23869">
            <w:pPr>
              <w:rPr>
                <w:bCs/>
                <w:sz w:val="28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C727A" w:rsidRPr="008E0175" w:rsidRDefault="009C727A" w:rsidP="00A23869">
            <w:pPr>
              <w:rPr>
                <w:bCs/>
                <w:sz w:val="28"/>
              </w:rPr>
            </w:pPr>
            <w:r>
              <w:rPr>
                <w:bCs/>
                <w:sz w:val="28"/>
              </w:rPr>
              <w:t>(5 ∙ x - y) ∙ 3 =</w:t>
            </w:r>
          </w:p>
        </w:tc>
      </w:tr>
      <w:tr w:rsidR="009C727A" w:rsidRPr="008E0175" w:rsidTr="00A23869">
        <w:trPr>
          <w:trHeight w:val="425"/>
        </w:trPr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center"/>
          </w:tcPr>
          <w:p w:rsidR="009C727A" w:rsidRPr="008E0175" w:rsidRDefault="009C727A" w:rsidP="00A23869">
            <w:pPr>
              <w:rPr>
                <w:bCs/>
                <w:sz w:val="28"/>
              </w:rPr>
            </w:pPr>
            <w:r>
              <w:rPr>
                <w:bCs/>
                <w:sz w:val="28"/>
              </w:rPr>
              <w:t xml:space="preserve">4 ∙ (5 - 2) + 5 = 4 ∙ 3 + 5 =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9C727A" w:rsidRPr="008E0175" w:rsidRDefault="009C727A" w:rsidP="00A23869">
            <w:pPr>
              <w:rPr>
                <w:bCs/>
                <w:sz w:val="28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center"/>
          </w:tcPr>
          <w:p w:rsidR="009C727A" w:rsidRPr="008E0175" w:rsidRDefault="009C727A" w:rsidP="00A23869">
            <w:pPr>
              <w:rPr>
                <w:bCs/>
                <w:sz w:val="28"/>
              </w:rPr>
            </w:pPr>
            <w:r>
              <w:rPr>
                <w:bCs/>
                <w:sz w:val="28"/>
              </w:rPr>
              <w:t>(5 ∙ 2 - 5) ∙ 3 = 5 ∙ 3 = 15</w:t>
            </w:r>
          </w:p>
        </w:tc>
      </w:tr>
      <w:tr w:rsidR="009C727A" w:rsidRPr="008E0175" w:rsidTr="00A23869">
        <w:trPr>
          <w:trHeight w:val="425"/>
        </w:trPr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center"/>
          </w:tcPr>
          <w:p w:rsidR="009C727A" w:rsidRDefault="009C727A" w:rsidP="00A23869">
            <w:pPr>
              <w:rPr>
                <w:bCs/>
                <w:sz w:val="28"/>
              </w:rPr>
            </w:pPr>
            <w:r>
              <w:rPr>
                <w:bCs/>
                <w:sz w:val="28"/>
              </w:rPr>
              <w:t>12 + 5 = 17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9C727A" w:rsidRPr="008E0175" w:rsidRDefault="009C727A" w:rsidP="00A23869">
            <w:pPr>
              <w:rPr>
                <w:bCs/>
                <w:sz w:val="28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center"/>
          </w:tcPr>
          <w:p w:rsidR="009C727A" w:rsidRDefault="009C727A" w:rsidP="00A23869">
            <w:pPr>
              <w:rPr>
                <w:bCs/>
                <w:sz w:val="28"/>
              </w:rPr>
            </w:pPr>
          </w:p>
        </w:tc>
      </w:tr>
      <w:tr w:rsidR="009C727A" w:rsidRPr="008E0175" w:rsidTr="00A23869">
        <w:trPr>
          <w:trHeight w:val="425"/>
        </w:trPr>
        <w:tc>
          <w:tcPr>
            <w:tcW w:w="439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9C727A" w:rsidRDefault="009C727A" w:rsidP="00A23869">
            <w:pPr>
              <w:rPr>
                <w:bCs/>
                <w:sz w:val="28"/>
              </w:rPr>
            </w:pPr>
            <w:r>
              <w:rPr>
                <w:bCs/>
                <w:sz w:val="28"/>
              </w:rPr>
              <w:t>(7 ∙ x + 2 ∙ y) : 8 =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9C727A" w:rsidRPr="008E0175" w:rsidRDefault="009C727A" w:rsidP="00A23869">
            <w:pPr>
              <w:rPr>
                <w:bCs/>
                <w:sz w:val="28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9C727A" w:rsidRDefault="009C727A" w:rsidP="00A23869">
            <w:pPr>
              <w:rPr>
                <w:bCs/>
                <w:sz w:val="28"/>
              </w:rPr>
            </w:pPr>
            <w:r>
              <w:rPr>
                <w:bCs/>
                <w:sz w:val="28"/>
              </w:rPr>
              <w:t>2 ∙ x + (3 ∙ y - 11) : 4 =</w:t>
            </w:r>
          </w:p>
        </w:tc>
      </w:tr>
      <w:tr w:rsidR="009C727A" w:rsidRPr="008E0175" w:rsidTr="00A23869">
        <w:trPr>
          <w:trHeight w:val="425"/>
        </w:trPr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center"/>
          </w:tcPr>
          <w:p w:rsidR="009C727A" w:rsidRDefault="009C727A" w:rsidP="00A23869">
            <w:pPr>
              <w:rPr>
                <w:bCs/>
                <w:sz w:val="28"/>
              </w:rPr>
            </w:pPr>
            <w:r>
              <w:rPr>
                <w:bCs/>
                <w:sz w:val="28"/>
              </w:rPr>
              <w:t>(7 ∙ 2 + 2 ∙ 5) : 8 = (14 + 10) : 8 =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9C727A" w:rsidRPr="008E0175" w:rsidRDefault="009C727A" w:rsidP="00A23869">
            <w:pPr>
              <w:rPr>
                <w:bCs/>
                <w:sz w:val="28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center"/>
          </w:tcPr>
          <w:p w:rsidR="009C727A" w:rsidRDefault="009C727A" w:rsidP="00A23869">
            <w:pPr>
              <w:rPr>
                <w:bCs/>
                <w:sz w:val="28"/>
              </w:rPr>
            </w:pPr>
            <w:r>
              <w:rPr>
                <w:bCs/>
                <w:sz w:val="28"/>
              </w:rPr>
              <w:t>2 ∙ 2 + (3 ∙ 5 - 11) : 4 = 4 + (15 -11) : 4</w:t>
            </w:r>
          </w:p>
        </w:tc>
      </w:tr>
      <w:tr w:rsidR="009C727A" w:rsidRPr="008E0175" w:rsidTr="00A23869">
        <w:trPr>
          <w:trHeight w:val="425"/>
        </w:trPr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center"/>
          </w:tcPr>
          <w:p w:rsidR="009C727A" w:rsidRDefault="009C727A" w:rsidP="00A23869">
            <w:pPr>
              <w:rPr>
                <w:bCs/>
                <w:sz w:val="28"/>
              </w:rPr>
            </w:pPr>
            <w:r>
              <w:rPr>
                <w:bCs/>
                <w:sz w:val="28"/>
              </w:rPr>
              <w:t>24 : 8 = 3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9C727A" w:rsidRPr="008E0175" w:rsidRDefault="009C727A" w:rsidP="00A23869">
            <w:pPr>
              <w:rPr>
                <w:bCs/>
                <w:sz w:val="28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center"/>
          </w:tcPr>
          <w:p w:rsidR="009C727A" w:rsidRDefault="009C727A" w:rsidP="00A23869">
            <w:pPr>
              <w:rPr>
                <w:bCs/>
                <w:sz w:val="28"/>
              </w:rPr>
            </w:pPr>
            <w:r>
              <w:rPr>
                <w:bCs/>
                <w:sz w:val="28"/>
              </w:rPr>
              <w:t>= 4 + 4 : 4 = 4 + 1 = 5</w:t>
            </w:r>
          </w:p>
        </w:tc>
      </w:tr>
    </w:tbl>
    <w:p w:rsidR="009C727A" w:rsidRDefault="009C727A" w:rsidP="009C727A">
      <w:pPr>
        <w:spacing w:line="276" w:lineRule="auto"/>
        <w:ind w:hanging="284"/>
        <w:jc w:val="both"/>
        <w:rPr>
          <w:noProof/>
          <w:sz w:val="28"/>
          <w:lang w:eastAsia="cs-CZ"/>
        </w:rPr>
      </w:pPr>
    </w:p>
    <w:p w:rsidR="009C727A" w:rsidRDefault="009C727A" w:rsidP="009C727A">
      <w:pPr>
        <w:spacing w:line="276" w:lineRule="auto"/>
        <w:ind w:hanging="284"/>
      </w:pPr>
      <w:r>
        <w:rPr>
          <w:noProof/>
          <w:sz w:val="28"/>
          <w:lang w:eastAsia="cs-CZ"/>
        </w:rPr>
        <w:t>3) Na prodejnu se bude kupovat nový posuvný pás na pokladnu o rozměrech 70 cm a 6 m. Jaký obsah bude mít nový pás (použijte vzorec pro výpočet obsahu obdélníku)?</w:t>
      </w:r>
    </w:p>
    <w:tbl>
      <w:tblPr>
        <w:tblStyle w:val="Mkatabulky"/>
        <w:tblW w:w="0" w:type="auto"/>
        <w:tblLook w:val="04A0"/>
      </w:tblPr>
      <w:tblGrid>
        <w:gridCol w:w="2093"/>
        <w:gridCol w:w="1984"/>
        <w:gridCol w:w="820"/>
        <w:gridCol w:w="4348"/>
      </w:tblGrid>
      <w:tr w:rsidR="009C727A" w:rsidTr="00A23869">
        <w:tc>
          <w:tcPr>
            <w:tcW w:w="2093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:rsidR="009C727A" w:rsidRPr="00EA5016" w:rsidRDefault="009C727A" w:rsidP="00A23869">
            <w:pPr>
              <w:spacing w:line="276" w:lineRule="auto"/>
              <w:rPr>
                <w:i/>
                <w:color w:val="215868" w:themeColor="accent5" w:themeShade="80"/>
                <w:sz w:val="28"/>
                <w:szCs w:val="28"/>
              </w:rPr>
            </w:pPr>
            <w:r>
              <w:rPr>
                <w:i/>
                <w:color w:val="215868" w:themeColor="accent5" w:themeShade="80"/>
                <w:sz w:val="28"/>
                <w:szCs w:val="28"/>
              </w:rPr>
              <w:t xml:space="preserve">strana </w:t>
            </w:r>
            <w:r w:rsidRPr="00FB26CC">
              <w:rPr>
                <w:b/>
                <w:i/>
                <w:color w:val="215868" w:themeColor="accent5" w:themeShade="80"/>
                <w:sz w:val="28"/>
                <w:szCs w:val="28"/>
              </w:rPr>
              <w:t>a</w:t>
            </w:r>
          </w:p>
        </w:tc>
        <w:tc>
          <w:tcPr>
            <w:tcW w:w="1984" w:type="dxa"/>
            <w:tcBorders>
              <w:top w:val="nil"/>
              <w:left w:val="nil"/>
              <w:right w:val="nil"/>
            </w:tcBorders>
            <w:shd w:val="clear" w:color="auto" w:fill="DAEEF3" w:themeFill="accent5" w:themeFillTint="33"/>
            <w:vAlign w:val="bottom"/>
          </w:tcPr>
          <w:p w:rsidR="009C727A" w:rsidRPr="00EA5016" w:rsidRDefault="00FF6DF4" w:rsidP="00A23869">
            <w:pPr>
              <w:spacing w:line="276" w:lineRule="auto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 xml:space="preserve">70 cm = </w:t>
            </w:r>
            <w:r w:rsidR="009C727A">
              <w:rPr>
                <w:sz w:val="28"/>
                <w:szCs w:val="24"/>
              </w:rPr>
              <w:t>0,70 m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9C727A" w:rsidRPr="00FB26CC" w:rsidRDefault="009C727A" w:rsidP="00A23869">
            <w:pPr>
              <w:spacing w:line="276" w:lineRule="auto"/>
              <w:rPr>
                <w:sz w:val="24"/>
                <w:szCs w:val="28"/>
                <w:vertAlign w:val="superscript"/>
              </w:rPr>
            </w:pPr>
            <w:r w:rsidRPr="00FB26CC">
              <w:rPr>
                <w:sz w:val="24"/>
                <w:szCs w:val="28"/>
                <w:vertAlign w:val="superscript"/>
              </w:rPr>
              <w:t>(výpočty)</w:t>
            </w:r>
          </w:p>
        </w:tc>
        <w:tc>
          <w:tcPr>
            <w:tcW w:w="4348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9C727A" w:rsidRPr="00FB26CC" w:rsidRDefault="009C727A" w:rsidP="00A23869">
            <w:pPr>
              <w:spacing w:line="276" w:lineRule="auto"/>
              <w:rPr>
                <w:sz w:val="24"/>
                <w:szCs w:val="28"/>
              </w:rPr>
            </w:pPr>
            <w:r w:rsidRPr="00140CB2">
              <w:rPr>
                <w:sz w:val="28"/>
                <w:szCs w:val="28"/>
              </w:rPr>
              <w:t>0,70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bCs/>
                <w:sz w:val="28"/>
              </w:rPr>
              <w:t>∙ 6 = 4,2</w:t>
            </w:r>
          </w:p>
        </w:tc>
      </w:tr>
      <w:tr w:rsidR="009C727A" w:rsidTr="00A23869">
        <w:tc>
          <w:tcPr>
            <w:tcW w:w="209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:rsidR="009C727A" w:rsidRPr="00EA5016" w:rsidRDefault="009C727A" w:rsidP="00A23869">
            <w:pPr>
              <w:spacing w:line="276" w:lineRule="auto"/>
              <w:rPr>
                <w:i/>
                <w:color w:val="215868" w:themeColor="accent5" w:themeShade="80"/>
                <w:sz w:val="28"/>
                <w:szCs w:val="28"/>
              </w:rPr>
            </w:pPr>
            <w:r>
              <w:rPr>
                <w:i/>
                <w:color w:val="215868" w:themeColor="accent5" w:themeShade="80"/>
                <w:sz w:val="28"/>
                <w:szCs w:val="28"/>
              </w:rPr>
              <w:t xml:space="preserve">strana </w:t>
            </w:r>
            <w:r w:rsidRPr="00FB26CC">
              <w:rPr>
                <w:b/>
                <w:i/>
                <w:color w:val="215868" w:themeColor="accent5" w:themeShade="80"/>
                <w:sz w:val="28"/>
                <w:szCs w:val="28"/>
              </w:rPr>
              <w:t>b</w:t>
            </w:r>
          </w:p>
        </w:tc>
        <w:tc>
          <w:tcPr>
            <w:tcW w:w="1984" w:type="dxa"/>
            <w:tcBorders>
              <w:left w:val="nil"/>
              <w:right w:val="nil"/>
            </w:tcBorders>
            <w:shd w:val="clear" w:color="auto" w:fill="DAEEF3" w:themeFill="accent5" w:themeFillTint="33"/>
            <w:vAlign w:val="bottom"/>
          </w:tcPr>
          <w:p w:rsidR="009C727A" w:rsidRPr="00EA5016" w:rsidRDefault="009C727A" w:rsidP="00A23869">
            <w:pPr>
              <w:spacing w:line="276" w:lineRule="auto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6 m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9C727A" w:rsidRPr="00EA5016" w:rsidRDefault="009C727A" w:rsidP="00A23869">
            <w:pPr>
              <w:spacing w:line="276" w:lineRule="auto"/>
              <w:rPr>
                <w:i/>
                <w:color w:val="215868" w:themeColor="accent5" w:themeShade="80"/>
                <w:sz w:val="28"/>
                <w:szCs w:val="28"/>
              </w:rPr>
            </w:pPr>
          </w:p>
        </w:tc>
        <w:tc>
          <w:tcPr>
            <w:tcW w:w="4348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9C727A" w:rsidRPr="00EA5016" w:rsidRDefault="009C727A" w:rsidP="00A23869">
            <w:pPr>
              <w:spacing w:line="276" w:lineRule="auto"/>
              <w:rPr>
                <w:i/>
                <w:color w:val="215868" w:themeColor="accent5" w:themeShade="80"/>
                <w:sz w:val="28"/>
                <w:szCs w:val="28"/>
              </w:rPr>
            </w:pPr>
          </w:p>
        </w:tc>
      </w:tr>
      <w:tr w:rsidR="009C727A" w:rsidTr="00A23869">
        <w:tc>
          <w:tcPr>
            <w:tcW w:w="209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:rsidR="009C727A" w:rsidRPr="00EA5016" w:rsidRDefault="009C727A" w:rsidP="00A23869">
            <w:pPr>
              <w:spacing w:line="276" w:lineRule="auto"/>
              <w:rPr>
                <w:i/>
                <w:color w:val="215868" w:themeColor="accent5" w:themeShade="80"/>
                <w:sz w:val="28"/>
                <w:szCs w:val="28"/>
              </w:rPr>
            </w:pPr>
            <w:r>
              <w:rPr>
                <w:i/>
                <w:color w:val="215868" w:themeColor="accent5" w:themeShade="80"/>
                <w:sz w:val="28"/>
                <w:szCs w:val="28"/>
              </w:rPr>
              <w:t>obsah</w:t>
            </w:r>
          </w:p>
        </w:tc>
        <w:tc>
          <w:tcPr>
            <w:tcW w:w="1984" w:type="dxa"/>
            <w:tcBorders>
              <w:left w:val="nil"/>
              <w:right w:val="nil"/>
            </w:tcBorders>
            <w:shd w:val="clear" w:color="auto" w:fill="DAEEF3" w:themeFill="accent5" w:themeFillTint="33"/>
            <w:vAlign w:val="bottom"/>
          </w:tcPr>
          <w:p w:rsidR="009C727A" w:rsidRPr="00EA5016" w:rsidRDefault="009C727A" w:rsidP="00A23869">
            <w:pPr>
              <w:spacing w:line="276" w:lineRule="auto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 xml:space="preserve">0,7 </w:t>
            </w:r>
            <w:r>
              <w:rPr>
                <w:bCs/>
                <w:sz w:val="28"/>
              </w:rPr>
              <w:t>∙ 6</w:t>
            </w: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</w:tcPr>
          <w:p w:rsidR="009C727A" w:rsidRPr="00EA5016" w:rsidRDefault="009C727A" w:rsidP="00A23869">
            <w:pPr>
              <w:spacing w:line="276" w:lineRule="auto"/>
              <w:rPr>
                <w:i/>
                <w:color w:val="215868" w:themeColor="accent5" w:themeShade="80"/>
                <w:sz w:val="28"/>
                <w:szCs w:val="28"/>
              </w:rPr>
            </w:pPr>
          </w:p>
        </w:tc>
        <w:tc>
          <w:tcPr>
            <w:tcW w:w="4348" w:type="dxa"/>
            <w:tcBorders>
              <w:top w:val="dotted" w:sz="4" w:space="0" w:color="auto"/>
              <w:left w:val="nil"/>
              <w:right w:val="nil"/>
            </w:tcBorders>
          </w:tcPr>
          <w:p w:rsidR="009C727A" w:rsidRPr="00EA5016" w:rsidRDefault="009C727A" w:rsidP="00A23869">
            <w:pPr>
              <w:spacing w:line="276" w:lineRule="auto"/>
              <w:rPr>
                <w:i/>
                <w:color w:val="215868" w:themeColor="accent5" w:themeShade="80"/>
                <w:sz w:val="28"/>
                <w:szCs w:val="28"/>
              </w:rPr>
            </w:pPr>
          </w:p>
        </w:tc>
      </w:tr>
      <w:tr w:rsidR="009C727A" w:rsidTr="00A23869">
        <w:tc>
          <w:tcPr>
            <w:tcW w:w="8992" w:type="dxa"/>
            <w:gridSpan w:val="4"/>
            <w:tcBorders>
              <w:left w:val="nil"/>
              <w:right w:val="nil"/>
            </w:tcBorders>
            <w:shd w:val="clear" w:color="auto" w:fill="DAEEF3" w:themeFill="accent5" w:themeFillTint="33"/>
          </w:tcPr>
          <w:p w:rsidR="009C727A" w:rsidRPr="00FB26CC" w:rsidRDefault="009C727A" w:rsidP="00A23869">
            <w:pPr>
              <w:spacing w:line="276" w:lineRule="auto"/>
              <w:rPr>
                <w:i/>
                <w:color w:val="215868" w:themeColor="accent5" w:themeShade="80"/>
                <w:sz w:val="28"/>
                <w:szCs w:val="28"/>
              </w:rPr>
            </w:pPr>
            <w:r>
              <w:rPr>
                <w:i/>
                <w:color w:val="215868" w:themeColor="accent5" w:themeShade="80"/>
                <w:sz w:val="28"/>
                <w:szCs w:val="28"/>
              </w:rPr>
              <w:t xml:space="preserve">Nový pás na pokladně bude mít </w:t>
            </w:r>
            <w:proofErr w:type="gramStart"/>
            <w:r>
              <w:rPr>
                <w:i/>
                <w:color w:val="215868" w:themeColor="accent5" w:themeShade="80"/>
                <w:sz w:val="28"/>
                <w:szCs w:val="28"/>
              </w:rPr>
              <w:t xml:space="preserve">obsah       </w:t>
            </w:r>
            <w:r w:rsidRPr="00140CB2">
              <w:rPr>
                <w:sz w:val="28"/>
                <w:szCs w:val="28"/>
              </w:rPr>
              <w:t xml:space="preserve"> 4,2</w:t>
            </w:r>
            <w:proofErr w:type="gramEnd"/>
            <w:r w:rsidRPr="00140CB2">
              <w:rPr>
                <w:sz w:val="28"/>
                <w:szCs w:val="28"/>
              </w:rPr>
              <w:t xml:space="preserve"> </w:t>
            </w:r>
            <w:r>
              <w:rPr>
                <w:i/>
                <w:color w:val="215868" w:themeColor="accent5" w:themeShade="80"/>
                <w:sz w:val="28"/>
                <w:szCs w:val="28"/>
              </w:rPr>
              <w:t xml:space="preserve">      m</w:t>
            </w:r>
            <w:r>
              <w:rPr>
                <w:i/>
                <w:color w:val="215868" w:themeColor="accent5" w:themeShade="80"/>
                <w:sz w:val="28"/>
                <w:szCs w:val="28"/>
                <w:vertAlign w:val="superscript"/>
              </w:rPr>
              <w:t>2</w:t>
            </w:r>
            <w:r>
              <w:rPr>
                <w:i/>
                <w:color w:val="215868" w:themeColor="accent5" w:themeShade="80"/>
                <w:sz w:val="28"/>
                <w:szCs w:val="28"/>
              </w:rPr>
              <w:t>.</w:t>
            </w:r>
          </w:p>
        </w:tc>
      </w:tr>
    </w:tbl>
    <w:p w:rsidR="009C727A" w:rsidRDefault="009C727A" w:rsidP="009C727A">
      <w:pPr>
        <w:spacing w:line="276" w:lineRule="auto"/>
        <w:ind w:hanging="284"/>
        <w:rPr>
          <w:sz w:val="28"/>
        </w:rPr>
      </w:pPr>
    </w:p>
    <w:p w:rsidR="009C727A" w:rsidRDefault="009C727A" w:rsidP="009C727A">
      <w:pPr>
        <w:spacing w:line="276" w:lineRule="auto"/>
        <w:ind w:hanging="284"/>
      </w:pPr>
      <w:r>
        <w:rPr>
          <w:noProof/>
          <w:sz w:val="28"/>
          <w:lang w:eastAsia="cs-CZ" w:bidi="ar-SA"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4415155</wp:posOffset>
            </wp:positionH>
            <wp:positionV relativeFrom="paragraph">
              <wp:posOffset>1226820</wp:posOffset>
            </wp:positionV>
            <wp:extent cx="1515745" cy="1171575"/>
            <wp:effectExtent l="19050" t="0" r="8255" b="0"/>
            <wp:wrapNone/>
            <wp:docPr id="398" name="obrázek 1" descr="Šálek - Vektorový obrázek nebo-li klipart (angl. clipart). Tento obrázek&#10; má název Šálek. Toto zajímavé dílo je primárn&amp;ecaron; dostupné ve vektorovém grafickém formátu SVG.&#10;Pro velký zájem však obrázek Šálek nabízíme i ve formátech JPEG nebo PNG a&#10;to v nejednom rozm&amp;ecaron;ru. Pro &amp;rcaron;adu pou&amp;zcaron;ití tak vysta&amp;ccaron;íte, doufejme, s uvedenými&#10;soubory - nejsou nutné další konverze a úpravy. Líbí se vám obrázek (klipart) Šálek? Pou&amp;zcaron;ijte ho nap&amp;rcaron;íklad jako Avatar k profilu v n&amp;ecaron;jakém diskuzním fóru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Šálek - Vektorový obrázek nebo-li klipart (angl. clipart). Tento obrázek&#10; má název Šálek. Toto zajímavé dílo je primárn&amp;ecaron; dostupné ve vektorovém grafickém formátu SVG.&#10;Pro velký zájem však obrázek Šálek nabízíme i ve formátech JPEG nebo PNG a&#10;to v nejednom rozm&amp;ecaron;ru. Pro &amp;rcaron;adu pou&amp;zcaron;ití tak vysta&amp;ccaron;íte, doufejme, s uvedenými&#10;soubory - nejsou nutné další konverze a úpravy. Líbí se vám obrázek (klipart) Šálek? Pou&amp;zcaron;ijte ho nap&amp;rcaron;íklad jako Avatar k profilu v n&amp;ecaron;jakém diskuzním fóru.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5745" cy="1171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B10CD">
        <w:rPr>
          <w:sz w:val="28"/>
        </w:rPr>
        <w:t>4) V</w:t>
      </w:r>
      <w:r>
        <w:rPr>
          <w:sz w:val="28"/>
        </w:rPr>
        <w:t xml:space="preserve">e skladu </w:t>
      </w:r>
      <w:r w:rsidR="007B10CD">
        <w:rPr>
          <w:sz w:val="28"/>
        </w:rPr>
        <w:t xml:space="preserve">prodejny </w:t>
      </w:r>
      <w:r>
        <w:rPr>
          <w:sz w:val="28"/>
        </w:rPr>
        <w:t xml:space="preserve">měli připraveno </w:t>
      </w:r>
      <w:r w:rsidRPr="007B10CD">
        <w:rPr>
          <w:b/>
          <w:i/>
          <w:sz w:val="28"/>
        </w:rPr>
        <w:t xml:space="preserve">x </w:t>
      </w:r>
      <w:r>
        <w:rPr>
          <w:sz w:val="28"/>
        </w:rPr>
        <w:t xml:space="preserve">krabiček čaje. V každé krabičce je </w:t>
      </w:r>
      <w:r w:rsidRPr="007B10CD">
        <w:rPr>
          <w:b/>
          <w:i/>
          <w:sz w:val="28"/>
        </w:rPr>
        <w:t>y</w:t>
      </w:r>
      <w:r>
        <w:rPr>
          <w:sz w:val="28"/>
        </w:rPr>
        <w:t xml:space="preserve"> </w:t>
      </w:r>
      <w:r w:rsidR="007B10CD">
        <w:rPr>
          <w:sz w:val="28"/>
        </w:rPr>
        <w:t>sáč</w:t>
      </w:r>
      <w:r>
        <w:rPr>
          <w:sz w:val="28"/>
        </w:rPr>
        <w:t xml:space="preserve">ků čaje. </w:t>
      </w:r>
      <w:r w:rsidRPr="00C914E1">
        <w:rPr>
          <w:sz w:val="28"/>
        </w:rPr>
        <w:t xml:space="preserve"> </w:t>
      </w:r>
      <w:r w:rsidR="007B10CD">
        <w:rPr>
          <w:sz w:val="28"/>
        </w:rPr>
        <w:t xml:space="preserve">Kolik sáčků čaje měli ve skladu připraveno, jestliže zjistili, že mají </w:t>
      </w:r>
      <w:r w:rsidR="007B10CD" w:rsidRPr="00AB41B3">
        <w:rPr>
          <w:b/>
          <w:i/>
          <w:sz w:val="28"/>
        </w:rPr>
        <w:t>80</w:t>
      </w:r>
      <w:r w:rsidR="007B10CD">
        <w:rPr>
          <w:sz w:val="28"/>
        </w:rPr>
        <w:t xml:space="preserve"> krabiček a v jedné krabičce je </w:t>
      </w:r>
      <w:r w:rsidR="007B10CD" w:rsidRPr="00AB41B3">
        <w:rPr>
          <w:b/>
          <w:i/>
          <w:sz w:val="28"/>
        </w:rPr>
        <w:t>20</w:t>
      </w:r>
      <w:r w:rsidR="007B10CD">
        <w:rPr>
          <w:sz w:val="28"/>
        </w:rPr>
        <w:t xml:space="preserve"> sáčků? </w:t>
      </w:r>
      <w:r w:rsidRPr="00C914E1">
        <w:rPr>
          <w:sz w:val="28"/>
        </w:rPr>
        <w:t>O týden později jim dovezli ještě</w:t>
      </w:r>
      <w:r>
        <w:rPr>
          <w:sz w:val="28"/>
        </w:rPr>
        <w:t xml:space="preserve"> </w:t>
      </w:r>
      <w:r w:rsidR="007B10CD">
        <w:rPr>
          <w:sz w:val="28"/>
        </w:rPr>
        <w:t xml:space="preserve">dalších </w:t>
      </w:r>
      <w:r w:rsidRPr="00AB41B3">
        <w:rPr>
          <w:b/>
          <w:i/>
          <w:sz w:val="28"/>
        </w:rPr>
        <w:t>100</w:t>
      </w:r>
      <w:r>
        <w:rPr>
          <w:sz w:val="28"/>
        </w:rPr>
        <w:t xml:space="preserve"> krabiček. </w:t>
      </w:r>
      <w:r w:rsidR="007B10CD">
        <w:rPr>
          <w:sz w:val="28"/>
        </w:rPr>
        <w:t>Kolik sáčk</w:t>
      </w:r>
      <w:r>
        <w:rPr>
          <w:sz w:val="28"/>
        </w:rPr>
        <w:t xml:space="preserve">ů čaje mají </w:t>
      </w:r>
      <w:r w:rsidR="007B10CD">
        <w:rPr>
          <w:sz w:val="28"/>
        </w:rPr>
        <w:t xml:space="preserve">nyní </w:t>
      </w:r>
      <w:r>
        <w:rPr>
          <w:sz w:val="28"/>
        </w:rPr>
        <w:t>ve skladu</w:t>
      </w:r>
      <w:r w:rsidR="007B10CD">
        <w:rPr>
          <w:sz w:val="28"/>
        </w:rPr>
        <w:t>? Zapište výrazy</w:t>
      </w:r>
      <w:r>
        <w:rPr>
          <w:sz w:val="28"/>
        </w:rPr>
        <w:t>, poté dosaďte a spočítejte.</w:t>
      </w:r>
      <w:r>
        <w:rPr>
          <w:sz w:val="28"/>
        </w:rPr>
        <w:br/>
      </w:r>
      <w:r>
        <w:tab/>
      </w:r>
      <w:r>
        <w:tab/>
      </w:r>
      <w:r>
        <w:tab/>
      </w:r>
      <w:r>
        <w:tab/>
        <w:t xml:space="preserve">     (</w:t>
      </w:r>
      <w:proofErr w:type="gramStart"/>
      <w:r>
        <w:t>výraz)</w:t>
      </w:r>
      <w:r>
        <w:tab/>
      </w:r>
      <w:r>
        <w:tab/>
        <w:t>(dosazené</w:t>
      </w:r>
      <w:proofErr w:type="gramEnd"/>
      <w:r>
        <w:t>)</w:t>
      </w:r>
    </w:p>
    <w:tbl>
      <w:tblPr>
        <w:tblStyle w:val="Mkatabulky"/>
        <w:tblW w:w="0" w:type="auto"/>
        <w:tblLook w:val="04A0"/>
      </w:tblPr>
      <w:tblGrid>
        <w:gridCol w:w="2660"/>
        <w:gridCol w:w="1946"/>
        <w:gridCol w:w="2165"/>
      </w:tblGrid>
      <w:tr w:rsidR="009C727A" w:rsidTr="00A23869">
        <w:tc>
          <w:tcPr>
            <w:tcW w:w="2660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:rsidR="009C727A" w:rsidRPr="00EA5016" w:rsidRDefault="009C727A" w:rsidP="00A23869">
            <w:pPr>
              <w:spacing w:line="276" w:lineRule="auto"/>
              <w:rPr>
                <w:i/>
                <w:color w:val="215868" w:themeColor="accent5" w:themeShade="80"/>
                <w:sz w:val="28"/>
                <w:szCs w:val="28"/>
              </w:rPr>
            </w:pPr>
            <w:r>
              <w:rPr>
                <w:i/>
                <w:color w:val="215868" w:themeColor="accent5" w:themeShade="80"/>
                <w:sz w:val="28"/>
                <w:szCs w:val="28"/>
              </w:rPr>
              <w:t>krabiček</w:t>
            </w:r>
          </w:p>
        </w:tc>
        <w:tc>
          <w:tcPr>
            <w:tcW w:w="1946" w:type="dxa"/>
            <w:tcBorders>
              <w:top w:val="nil"/>
              <w:left w:val="nil"/>
              <w:right w:val="nil"/>
            </w:tcBorders>
            <w:shd w:val="clear" w:color="auto" w:fill="DAEEF3" w:themeFill="accent5" w:themeFillTint="33"/>
            <w:vAlign w:val="bottom"/>
          </w:tcPr>
          <w:p w:rsidR="009C727A" w:rsidRPr="00EA5016" w:rsidRDefault="009C727A" w:rsidP="00A23869">
            <w:pPr>
              <w:spacing w:line="276" w:lineRule="auto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x</w:t>
            </w:r>
          </w:p>
        </w:tc>
        <w:tc>
          <w:tcPr>
            <w:tcW w:w="2165" w:type="dxa"/>
            <w:tcBorders>
              <w:top w:val="nil"/>
              <w:left w:val="nil"/>
              <w:right w:val="nil"/>
            </w:tcBorders>
            <w:vAlign w:val="bottom"/>
          </w:tcPr>
          <w:p w:rsidR="009C727A" w:rsidRPr="0012703B" w:rsidRDefault="009C727A" w:rsidP="00A23869">
            <w:pPr>
              <w:spacing w:line="276" w:lineRule="auto"/>
              <w:rPr>
                <w:sz w:val="28"/>
                <w:szCs w:val="24"/>
              </w:rPr>
            </w:pPr>
            <w:r w:rsidRPr="0012703B">
              <w:rPr>
                <w:sz w:val="28"/>
                <w:szCs w:val="24"/>
              </w:rPr>
              <w:t>80</w:t>
            </w:r>
          </w:p>
        </w:tc>
      </w:tr>
      <w:tr w:rsidR="009C727A" w:rsidTr="00A23869">
        <w:tc>
          <w:tcPr>
            <w:tcW w:w="2660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:rsidR="009C727A" w:rsidRPr="00EA5016" w:rsidRDefault="006C31D1" w:rsidP="00A23869">
            <w:pPr>
              <w:spacing w:line="276" w:lineRule="auto"/>
              <w:rPr>
                <w:i/>
                <w:color w:val="215868" w:themeColor="accent5" w:themeShade="80"/>
                <w:sz w:val="28"/>
                <w:szCs w:val="28"/>
              </w:rPr>
            </w:pPr>
            <w:r>
              <w:rPr>
                <w:i/>
                <w:color w:val="215868" w:themeColor="accent5" w:themeShade="80"/>
                <w:sz w:val="28"/>
                <w:szCs w:val="28"/>
              </w:rPr>
              <w:t>sáč</w:t>
            </w:r>
            <w:r w:rsidR="009C727A">
              <w:rPr>
                <w:i/>
                <w:color w:val="215868" w:themeColor="accent5" w:themeShade="80"/>
                <w:sz w:val="28"/>
                <w:szCs w:val="28"/>
              </w:rPr>
              <w:t>ků v 1 krabičce</w:t>
            </w:r>
          </w:p>
        </w:tc>
        <w:tc>
          <w:tcPr>
            <w:tcW w:w="1946" w:type="dxa"/>
            <w:tcBorders>
              <w:left w:val="nil"/>
              <w:right w:val="nil"/>
            </w:tcBorders>
            <w:shd w:val="clear" w:color="auto" w:fill="DAEEF3" w:themeFill="accent5" w:themeFillTint="33"/>
            <w:vAlign w:val="bottom"/>
          </w:tcPr>
          <w:p w:rsidR="009C727A" w:rsidRPr="00EA5016" w:rsidRDefault="009C727A" w:rsidP="00A23869">
            <w:pPr>
              <w:spacing w:line="276" w:lineRule="auto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y</w:t>
            </w:r>
          </w:p>
        </w:tc>
        <w:tc>
          <w:tcPr>
            <w:tcW w:w="2165" w:type="dxa"/>
            <w:tcBorders>
              <w:left w:val="nil"/>
              <w:right w:val="nil"/>
            </w:tcBorders>
            <w:vAlign w:val="bottom"/>
          </w:tcPr>
          <w:p w:rsidR="009C727A" w:rsidRPr="0012703B" w:rsidRDefault="009C727A" w:rsidP="00A23869">
            <w:pPr>
              <w:spacing w:line="276" w:lineRule="auto"/>
              <w:rPr>
                <w:sz w:val="28"/>
                <w:szCs w:val="24"/>
              </w:rPr>
            </w:pPr>
            <w:r w:rsidRPr="0012703B">
              <w:rPr>
                <w:sz w:val="28"/>
                <w:szCs w:val="24"/>
              </w:rPr>
              <w:t>20</w:t>
            </w:r>
          </w:p>
        </w:tc>
      </w:tr>
      <w:tr w:rsidR="009C727A" w:rsidTr="00A23869">
        <w:tc>
          <w:tcPr>
            <w:tcW w:w="2660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:rsidR="009C727A" w:rsidRPr="00EA5016" w:rsidRDefault="009C727A" w:rsidP="006C31D1">
            <w:pPr>
              <w:spacing w:line="276" w:lineRule="auto"/>
              <w:rPr>
                <w:i/>
                <w:color w:val="215868" w:themeColor="accent5" w:themeShade="80"/>
                <w:sz w:val="28"/>
                <w:szCs w:val="28"/>
              </w:rPr>
            </w:pPr>
            <w:r>
              <w:rPr>
                <w:i/>
                <w:color w:val="215868" w:themeColor="accent5" w:themeShade="80"/>
                <w:sz w:val="28"/>
                <w:szCs w:val="28"/>
              </w:rPr>
              <w:t xml:space="preserve">celkem </w:t>
            </w:r>
            <w:r w:rsidR="006C31D1">
              <w:rPr>
                <w:i/>
                <w:color w:val="215868" w:themeColor="accent5" w:themeShade="80"/>
                <w:sz w:val="28"/>
                <w:szCs w:val="28"/>
              </w:rPr>
              <w:t>sáčk</w:t>
            </w:r>
            <w:r>
              <w:rPr>
                <w:i/>
                <w:color w:val="215868" w:themeColor="accent5" w:themeShade="80"/>
                <w:sz w:val="28"/>
                <w:szCs w:val="28"/>
              </w:rPr>
              <w:t>ů</w:t>
            </w:r>
          </w:p>
        </w:tc>
        <w:tc>
          <w:tcPr>
            <w:tcW w:w="1946" w:type="dxa"/>
            <w:tcBorders>
              <w:left w:val="nil"/>
              <w:right w:val="nil"/>
            </w:tcBorders>
            <w:shd w:val="clear" w:color="auto" w:fill="DAEEF3" w:themeFill="accent5" w:themeFillTint="33"/>
            <w:vAlign w:val="bottom"/>
          </w:tcPr>
          <w:p w:rsidR="009C727A" w:rsidRPr="00EA5016" w:rsidRDefault="009C727A" w:rsidP="00A23869">
            <w:pPr>
              <w:spacing w:line="276" w:lineRule="auto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x ∙ y</w:t>
            </w:r>
          </w:p>
        </w:tc>
        <w:tc>
          <w:tcPr>
            <w:tcW w:w="2165" w:type="dxa"/>
            <w:tcBorders>
              <w:left w:val="nil"/>
              <w:right w:val="nil"/>
            </w:tcBorders>
            <w:vAlign w:val="bottom"/>
          </w:tcPr>
          <w:p w:rsidR="009C727A" w:rsidRPr="0012703B" w:rsidRDefault="009C727A" w:rsidP="00A23869">
            <w:pPr>
              <w:spacing w:line="276" w:lineRule="auto"/>
              <w:rPr>
                <w:sz w:val="28"/>
                <w:szCs w:val="24"/>
              </w:rPr>
            </w:pPr>
            <w:r w:rsidRPr="0012703B">
              <w:rPr>
                <w:sz w:val="28"/>
                <w:szCs w:val="24"/>
              </w:rPr>
              <w:t xml:space="preserve">80 </w:t>
            </w:r>
            <w:r>
              <w:rPr>
                <w:sz w:val="28"/>
                <w:szCs w:val="24"/>
              </w:rPr>
              <w:t>∙ 20 = 1 600</w:t>
            </w:r>
          </w:p>
        </w:tc>
      </w:tr>
      <w:tr w:rsidR="009C727A" w:rsidTr="00A23869">
        <w:tc>
          <w:tcPr>
            <w:tcW w:w="6771" w:type="dxa"/>
            <w:gridSpan w:val="3"/>
            <w:tcBorders>
              <w:left w:val="nil"/>
              <w:right w:val="nil"/>
            </w:tcBorders>
            <w:shd w:val="clear" w:color="auto" w:fill="DAEEF3" w:themeFill="accent5" w:themeFillTint="33"/>
            <w:vAlign w:val="bottom"/>
          </w:tcPr>
          <w:p w:rsidR="009C727A" w:rsidRPr="00EA5016" w:rsidRDefault="009C727A" w:rsidP="006C31D1">
            <w:pPr>
              <w:spacing w:line="276" w:lineRule="auto"/>
              <w:rPr>
                <w:i/>
                <w:color w:val="215868" w:themeColor="accent5" w:themeShade="80"/>
                <w:sz w:val="28"/>
                <w:szCs w:val="28"/>
              </w:rPr>
            </w:pPr>
            <w:r>
              <w:rPr>
                <w:i/>
                <w:color w:val="215868" w:themeColor="accent5" w:themeShade="80"/>
                <w:sz w:val="28"/>
                <w:szCs w:val="28"/>
              </w:rPr>
              <w:t xml:space="preserve">Ve skladu mají připraveno </w:t>
            </w:r>
            <w:proofErr w:type="gramStart"/>
            <w:r>
              <w:rPr>
                <w:i/>
                <w:color w:val="215868" w:themeColor="accent5" w:themeShade="80"/>
                <w:sz w:val="28"/>
                <w:szCs w:val="28"/>
              </w:rPr>
              <w:t xml:space="preserve">celkem   </w:t>
            </w:r>
            <w:r w:rsidRPr="0012703B">
              <w:rPr>
                <w:sz w:val="28"/>
                <w:szCs w:val="24"/>
              </w:rPr>
              <w:t>1</w:t>
            </w:r>
            <w:r>
              <w:rPr>
                <w:sz w:val="28"/>
                <w:szCs w:val="24"/>
              </w:rPr>
              <w:t xml:space="preserve"> </w:t>
            </w:r>
            <w:r w:rsidRPr="0012703B">
              <w:rPr>
                <w:sz w:val="28"/>
                <w:szCs w:val="24"/>
              </w:rPr>
              <w:t>600</w:t>
            </w:r>
            <w:proofErr w:type="gramEnd"/>
            <w:r w:rsidRPr="00EA5016">
              <w:rPr>
                <w:i/>
                <w:color w:val="215868" w:themeColor="accent5" w:themeShade="80"/>
                <w:sz w:val="28"/>
                <w:szCs w:val="28"/>
              </w:rPr>
              <w:t xml:space="preserve">  </w:t>
            </w:r>
            <w:r w:rsidR="006C31D1">
              <w:rPr>
                <w:i/>
                <w:color w:val="215868" w:themeColor="accent5" w:themeShade="80"/>
                <w:sz w:val="28"/>
                <w:szCs w:val="28"/>
              </w:rPr>
              <w:t>sáč</w:t>
            </w:r>
            <w:r>
              <w:rPr>
                <w:i/>
                <w:color w:val="215868" w:themeColor="accent5" w:themeShade="80"/>
                <w:sz w:val="28"/>
                <w:szCs w:val="28"/>
              </w:rPr>
              <w:t>ků čaje.</w:t>
            </w:r>
          </w:p>
        </w:tc>
      </w:tr>
    </w:tbl>
    <w:p w:rsidR="009C727A" w:rsidRPr="0012703B" w:rsidRDefault="009C727A" w:rsidP="009C727A">
      <w:pPr>
        <w:spacing w:line="276" w:lineRule="auto"/>
        <w:rPr>
          <w:sz w:val="14"/>
        </w:rPr>
      </w:pPr>
    </w:p>
    <w:tbl>
      <w:tblPr>
        <w:tblStyle w:val="Mkatabulky"/>
        <w:tblW w:w="9214" w:type="dxa"/>
        <w:tblLayout w:type="fixed"/>
        <w:tblLook w:val="04A0"/>
      </w:tblPr>
      <w:tblGrid>
        <w:gridCol w:w="2660"/>
        <w:gridCol w:w="1984"/>
        <w:gridCol w:w="4111"/>
        <w:gridCol w:w="459"/>
      </w:tblGrid>
      <w:tr w:rsidR="009C727A" w:rsidTr="00A23869">
        <w:tc>
          <w:tcPr>
            <w:tcW w:w="2660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:rsidR="009C727A" w:rsidRPr="00EA5016" w:rsidRDefault="009C727A" w:rsidP="00A23869">
            <w:pPr>
              <w:spacing w:line="276" w:lineRule="auto"/>
              <w:rPr>
                <w:i/>
                <w:color w:val="215868" w:themeColor="accent5" w:themeShade="80"/>
                <w:sz w:val="28"/>
                <w:szCs w:val="28"/>
              </w:rPr>
            </w:pPr>
            <w:r>
              <w:rPr>
                <w:i/>
                <w:color w:val="215868" w:themeColor="accent5" w:themeShade="80"/>
                <w:sz w:val="28"/>
                <w:szCs w:val="28"/>
              </w:rPr>
              <w:t>dovezených krabiček</w:t>
            </w:r>
          </w:p>
        </w:tc>
        <w:tc>
          <w:tcPr>
            <w:tcW w:w="1984" w:type="dxa"/>
            <w:tcBorders>
              <w:top w:val="nil"/>
              <w:left w:val="nil"/>
              <w:right w:val="nil"/>
            </w:tcBorders>
            <w:shd w:val="clear" w:color="auto" w:fill="DAEEF3" w:themeFill="accent5" w:themeFillTint="33"/>
            <w:vAlign w:val="bottom"/>
          </w:tcPr>
          <w:p w:rsidR="009C727A" w:rsidRPr="0012703B" w:rsidRDefault="009C727A" w:rsidP="00A23869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4570" w:type="dxa"/>
            <w:gridSpan w:val="2"/>
            <w:tcBorders>
              <w:top w:val="nil"/>
              <w:left w:val="nil"/>
              <w:right w:val="nil"/>
            </w:tcBorders>
          </w:tcPr>
          <w:p w:rsidR="009C727A" w:rsidRPr="0012703B" w:rsidRDefault="009C727A" w:rsidP="00A2386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</w:tr>
      <w:tr w:rsidR="009C727A" w:rsidTr="00A23869">
        <w:tc>
          <w:tcPr>
            <w:tcW w:w="2660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:rsidR="009C727A" w:rsidRPr="00EA5016" w:rsidRDefault="009C727A" w:rsidP="00A23869">
            <w:pPr>
              <w:spacing w:line="276" w:lineRule="auto"/>
              <w:rPr>
                <w:i/>
                <w:color w:val="215868" w:themeColor="accent5" w:themeShade="80"/>
                <w:sz w:val="28"/>
                <w:szCs w:val="28"/>
              </w:rPr>
            </w:pPr>
            <w:r>
              <w:rPr>
                <w:i/>
                <w:color w:val="215868" w:themeColor="accent5" w:themeShade="80"/>
                <w:sz w:val="28"/>
                <w:szCs w:val="28"/>
              </w:rPr>
              <w:t>celkem krabiček</w:t>
            </w:r>
          </w:p>
        </w:tc>
        <w:tc>
          <w:tcPr>
            <w:tcW w:w="1984" w:type="dxa"/>
            <w:tcBorders>
              <w:left w:val="nil"/>
              <w:right w:val="nil"/>
            </w:tcBorders>
            <w:shd w:val="clear" w:color="auto" w:fill="DAEEF3" w:themeFill="accent5" w:themeFillTint="33"/>
            <w:vAlign w:val="bottom"/>
          </w:tcPr>
          <w:p w:rsidR="009C727A" w:rsidRPr="0012703B" w:rsidRDefault="009C727A" w:rsidP="00A23869">
            <w:pPr>
              <w:spacing w:line="276" w:lineRule="auto"/>
              <w:rPr>
                <w:sz w:val="28"/>
                <w:szCs w:val="28"/>
              </w:rPr>
            </w:pPr>
            <w:r w:rsidRPr="0012703B">
              <w:rPr>
                <w:sz w:val="28"/>
                <w:szCs w:val="28"/>
              </w:rPr>
              <w:t>x + 100</w:t>
            </w:r>
          </w:p>
        </w:tc>
        <w:tc>
          <w:tcPr>
            <w:tcW w:w="4570" w:type="dxa"/>
            <w:gridSpan w:val="2"/>
            <w:tcBorders>
              <w:left w:val="nil"/>
              <w:right w:val="nil"/>
            </w:tcBorders>
          </w:tcPr>
          <w:p w:rsidR="009C727A" w:rsidRPr="0012703B" w:rsidRDefault="009C727A" w:rsidP="00A2386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80 + 100 = </w:t>
            </w:r>
            <w:r w:rsidRPr="0012703B">
              <w:rPr>
                <w:sz w:val="28"/>
                <w:szCs w:val="28"/>
              </w:rPr>
              <w:t>180</w:t>
            </w:r>
          </w:p>
        </w:tc>
      </w:tr>
      <w:tr w:rsidR="009C727A" w:rsidTr="00A23869">
        <w:tc>
          <w:tcPr>
            <w:tcW w:w="2660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:rsidR="009C727A" w:rsidRPr="00EA5016" w:rsidRDefault="009C727A" w:rsidP="006C31D1">
            <w:pPr>
              <w:spacing w:line="276" w:lineRule="auto"/>
              <w:rPr>
                <w:i/>
                <w:color w:val="215868" w:themeColor="accent5" w:themeShade="80"/>
                <w:sz w:val="28"/>
                <w:szCs w:val="28"/>
              </w:rPr>
            </w:pPr>
            <w:r>
              <w:rPr>
                <w:i/>
                <w:color w:val="215868" w:themeColor="accent5" w:themeShade="80"/>
                <w:sz w:val="28"/>
                <w:szCs w:val="28"/>
              </w:rPr>
              <w:t xml:space="preserve">celkem </w:t>
            </w:r>
            <w:r w:rsidR="006C31D1">
              <w:rPr>
                <w:i/>
                <w:color w:val="215868" w:themeColor="accent5" w:themeShade="80"/>
                <w:sz w:val="28"/>
                <w:szCs w:val="28"/>
              </w:rPr>
              <w:t>sáč</w:t>
            </w:r>
            <w:r>
              <w:rPr>
                <w:i/>
                <w:color w:val="215868" w:themeColor="accent5" w:themeShade="80"/>
                <w:sz w:val="28"/>
                <w:szCs w:val="28"/>
              </w:rPr>
              <w:t>ků</w:t>
            </w:r>
          </w:p>
        </w:tc>
        <w:tc>
          <w:tcPr>
            <w:tcW w:w="1984" w:type="dxa"/>
            <w:tcBorders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9C727A" w:rsidRPr="0012703B" w:rsidRDefault="009C727A" w:rsidP="00A2386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(x + 100) ∙ y</w:t>
            </w:r>
          </w:p>
        </w:tc>
        <w:tc>
          <w:tcPr>
            <w:tcW w:w="4570" w:type="dxa"/>
            <w:gridSpan w:val="2"/>
            <w:tcBorders>
              <w:left w:val="nil"/>
              <w:bottom w:val="dotted" w:sz="4" w:space="0" w:color="auto"/>
              <w:right w:val="nil"/>
            </w:tcBorders>
          </w:tcPr>
          <w:p w:rsidR="009C727A" w:rsidRPr="00EA5016" w:rsidRDefault="009C727A" w:rsidP="00A23869">
            <w:pPr>
              <w:spacing w:line="276" w:lineRule="auto"/>
              <w:rPr>
                <w:i/>
                <w:color w:val="215868" w:themeColor="accent5" w:themeShade="80"/>
                <w:sz w:val="28"/>
                <w:szCs w:val="28"/>
              </w:rPr>
            </w:pPr>
            <w:r>
              <w:rPr>
                <w:sz w:val="28"/>
                <w:szCs w:val="28"/>
              </w:rPr>
              <w:t>(80 + 100) ∙ 20 = 180 ∙ 20 = 3 600</w:t>
            </w:r>
          </w:p>
        </w:tc>
      </w:tr>
      <w:tr w:rsidR="009C727A" w:rsidTr="00A23869">
        <w:tc>
          <w:tcPr>
            <w:tcW w:w="2660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:rsidR="009C727A" w:rsidRDefault="009C727A" w:rsidP="00A23869">
            <w:pPr>
              <w:spacing w:line="276" w:lineRule="auto"/>
              <w:rPr>
                <w:i/>
                <w:color w:val="215868" w:themeColor="accent5" w:themeShade="80"/>
                <w:sz w:val="28"/>
                <w:szCs w:val="28"/>
              </w:rPr>
            </w:pPr>
          </w:p>
        </w:tc>
        <w:tc>
          <w:tcPr>
            <w:tcW w:w="1984" w:type="dxa"/>
            <w:tcBorders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</w:tcPr>
          <w:p w:rsidR="009C727A" w:rsidRPr="00EA5016" w:rsidRDefault="009C727A" w:rsidP="00A23869">
            <w:pPr>
              <w:spacing w:line="276" w:lineRule="auto"/>
              <w:rPr>
                <w:sz w:val="2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C727A" w:rsidRPr="00EA5016" w:rsidRDefault="009C727A" w:rsidP="00A23869">
            <w:pPr>
              <w:spacing w:line="276" w:lineRule="auto"/>
              <w:rPr>
                <w:i/>
                <w:color w:val="215868" w:themeColor="accent5" w:themeShade="80"/>
                <w:sz w:val="28"/>
                <w:szCs w:val="28"/>
              </w:rPr>
            </w:pP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9C727A" w:rsidRPr="00EA5016" w:rsidRDefault="009C727A" w:rsidP="00A23869">
            <w:pPr>
              <w:spacing w:line="276" w:lineRule="auto"/>
              <w:rPr>
                <w:i/>
                <w:color w:val="215868" w:themeColor="accent5" w:themeShade="80"/>
                <w:sz w:val="28"/>
                <w:szCs w:val="28"/>
              </w:rPr>
            </w:pPr>
          </w:p>
        </w:tc>
      </w:tr>
      <w:tr w:rsidR="009C727A" w:rsidTr="00A23869">
        <w:tc>
          <w:tcPr>
            <w:tcW w:w="921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9C727A" w:rsidRDefault="009C727A" w:rsidP="006C31D1">
            <w:pPr>
              <w:spacing w:line="276" w:lineRule="auto"/>
              <w:rPr>
                <w:i/>
                <w:color w:val="215868" w:themeColor="accent5" w:themeShade="80"/>
                <w:sz w:val="28"/>
                <w:szCs w:val="28"/>
              </w:rPr>
            </w:pPr>
            <w:r>
              <w:rPr>
                <w:i/>
                <w:color w:val="215868" w:themeColor="accent5" w:themeShade="80"/>
                <w:sz w:val="28"/>
                <w:szCs w:val="28"/>
              </w:rPr>
              <w:t xml:space="preserve">Ve skladu mají nyní </w:t>
            </w:r>
            <w:proofErr w:type="gramStart"/>
            <w:r>
              <w:rPr>
                <w:i/>
                <w:color w:val="215868" w:themeColor="accent5" w:themeShade="80"/>
                <w:sz w:val="28"/>
                <w:szCs w:val="28"/>
              </w:rPr>
              <w:t xml:space="preserve">celkem       </w:t>
            </w:r>
            <w:r w:rsidRPr="0012703B">
              <w:rPr>
                <w:sz w:val="28"/>
                <w:szCs w:val="28"/>
              </w:rPr>
              <w:t>3 600</w:t>
            </w:r>
            <w:proofErr w:type="gramEnd"/>
            <w:r>
              <w:rPr>
                <w:i/>
                <w:color w:val="215868" w:themeColor="accent5" w:themeShade="80"/>
                <w:sz w:val="28"/>
                <w:szCs w:val="28"/>
              </w:rPr>
              <w:t xml:space="preserve">     </w:t>
            </w:r>
            <w:r w:rsidRPr="00EA5016">
              <w:rPr>
                <w:i/>
                <w:color w:val="215868" w:themeColor="accent5" w:themeShade="80"/>
                <w:sz w:val="28"/>
                <w:szCs w:val="28"/>
              </w:rPr>
              <w:t xml:space="preserve"> </w:t>
            </w:r>
            <w:r w:rsidR="006C31D1">
              <w:rPr>
                <w:i/>
                <w:color w:val="215868" w:themeColor="accent5" w:themeShade="80"/>
                <w:sz w:val="28"/>
                <w:szCs w:val="28"/>
              </w:rPr>
              <w:t>sáčk</w:t>
            </w:r>
            <w:r>
              <w:rPr>
                <w:i/>
                <w:color w:val="215868" w:themeColor="accent5" w:themeShade="80"/>
                <w:sz w:val="28"/>
                <w:szCs w:val="28"/>
              </w:rPr>
              <w:t>ů čaje.</w:t>
            </w:r>
          </w:p>
        </w:tc>
      </w:tr>
    </w:tbl>
    <w:p w:rsidR="00EA7CA0" w:rsidRDefault="00EA7CA0" w:rsidP="007377D6">
      <w:pPr>
        <w:spacing w:after="200" w:line="276" w:lineRule="auto"/>
        <w:sectPr w:rsidR="00EA7CA0" w:rsidSect="00B676A2">
          <w:headerReference w:type="default" r:id="rId17"/>
          <w:pgSz w:w="11906" w:h="16838"/>
          <w:pgMar w:top="1417" w:right="1417" w:bottom="993" w:left="1417" w:header="708" w:footer="708" w:gutter="0"/>
          <w:cols w:space="708"/>
          <w:docGrid w:linePitch="360"/>
        </w:sectPr>
      </w:pPr>
    </w:p>
    <w:p w:rsidR="007313D2" w:rsidRPr="00BE7A91" w:rsidRDefault="00844D3F" w:rsidP="007377D6">
      <w:pPr>
        <w:spacing w:after="200" w:line="276" w:lineRule="auto"/>
      </w:pPr>
      <w:r>
        <w:lastRenderedPageBreak/>
        <w:t>1.</w:t>
      </w:r>
      <w:r w:rsidR="00BE7A91">
        <w:t xml:space="preserve"> </w:t>
      </w:r>
      <w:r w:rsidR="00BE7A91" w:rsidRPr="00BE7A91">
        <w:t>GERALD_G</w:t>
      </w:r>
      <w:r w:rsidR="00BE7A91">
        <w:t xml:space="preserve">. </w:t>
      </w:r>
      <w:r w:rsidR="00BE7A91">
        <w:rPr>
          <w:i/>
          <w:iCs/>
        </w:rPr>
        <w:t>Superia.cz</w:t>
      </w:r>
      <w:r w:rsidR="00A30F59">
        <w:t xml:space="preserve"> [online]. [cit. </w:t>
      </w:r>
      <w:proofErr w:type="gramStart"/>
      <w:r w:rsidR="00A30F59">
        <w:t>2</w:t>
      </w:r>
      <w:r w:rsidR="00BE7A91">
        <w:t>6.09.2013</w:t>
      </w:r>
      <w:proofErr w:type="gramEnd"/>
      <w:r w:rsidR="00BE7A91">
        <w:t xml:space="preserve">]. Dostupný na WWW: </w:t>
      </w:r>
      <w:r w:rsidR="007313D2" w:rsidRPr="007313D2">
        <w:t>http://obrazky.superia.cz/jidlo/hamburger.php</w:t>
      </w:r>
    </w:p>
    <w:p w:rsidR="007313D2" w:rsidRDefault="007313D2" w:rsidP="007313D2">
      <w:pPr>
        <w:spacing w:after="200" w:line="276" w:lineRule="auto"/>
      </w:pPr>
      <w:r>
        <w:t xml:space="preserve">2. PETRA_THURLOVA. </w:t>
      </w:r>
      <w:r>
        <w:rPr>
          <w:i/>
          <w:iCs/>
        </w:rPr>
        <w:t>Superia.cz</w:t>
      </w:r>
      <w:r w:rsidR="00A30F59">
        <w:t xml:space="preserve"> [online]. [cit. </w:t>
      </w:r>
      <w:proofErr w:type="gramStart"/>
      <w:r w:rsidR="00A30F59">
        <w:t>2</w:t>
      </w:r>
      <w:r>
        <w:t>6.09.2013</w:t>
      </w:r>
      <w:proofErr w:type="gramEnd"/>
      <w:r>
        <w:t xml:space="preserve">]. Dostupný na WWW: </w:t>
      </w:r>
      <w:r w:rsidRPr="00A0607F">
        <w:t>http://obrazky.superia.cz/jidlo/babovka.php</w:t>
      </w:r>
    </w:p>
    <w:p w:rsidR="007313D2" w:rsidRPr="00BB203B" w:rsidRDefault="007313D2" w:rsidP="007313D2">
      <w:pPr>
        <w:spacing w:after="200" w:line="276" w:lineRule="auto"/>
      </w:pPr>
      <w:r>
        <w:t xml:space="preserve">3. CHRISDESIGN. </w:t>
      </w:r>
      <w:r>
        <w:rPr>
          <w:i/>
          <w:iCs/>
        </w:rPr>
        <w:t>Superia.cz</w:t>
      </w:r>
      <w:r w:rsidR="00A30F59">
        <w:t xml:space="preserve"> [online]. [cit. </w:t>
      </w:r>
      <w:proofErr w:type="gramStart"/>
      <w:r w:rsidR="00A30F59">
        <w:t>2</w:t>
      </w:r>
      <w:r>
        <w:t>6.09.2013</w:t>
      </w:r>
      <w:proofErr w:type="gramEnd"/>
      <w:r>
        <w:t xml:space="preserve">]. Dostupný na WWW: </w:t>
      </w:r>
      <w:r w:rsidRPr="00A0607F">
        <w:t>http://obrazky.superia.cz/jidlo/cervena_paprika.php</w:t>
      </w:r>
    </w:p>
    <w:p w:rsidR="007313D2" w:rsidRPr="00BB203B" w:rsidRDefault="007313D2" w:rsidP="007313D2">
      <w:pPr>
        <w:spacing w:after="200" w:line="276" w:lineRule="auto"/>
      </w:pPr>
      <w:r>
        <w:t xml:space="preserve">4. SARKA_SLUKOVA. </w:t>
      </w:r>
      <w:r>
        <w:rPr>
          <w:i/>
          <w:iCs/>
        </w:rPr>
        <w:t>Superia.cz</w:t>
      </w:r>
      <w:r w:rsidR="00A30F59">
        <w:t xml:space="preserve"> [online]. [cit. </w:t>
      </w:r>
      <w:proofErr w:type="gramStart"/>
      <w:r w:rsidR="00A30F59">
        <w:t>2</w:t>
      </w:r>
      <w:r>
        <w:t>6.09.2013</w:t>
      </w:r>
      <w:proofErr w:type="gramEnd"/>
      <w:r>
        <w:t xml:space="preserve">]. Dostupný na WWW: </w:t>
      </w:r>
      <w:r w:rsidRPr="00A0607F">
        <w:t>http://obrazky.superia.cz/jidlo/zmrzlina.php</w:t>
      </w:r>
    </w:p>
    <w:p w:rsidR="00844D3F" w:rsidRDefault="00844D3F" w:rsidP="00844D3F">
      <w:pPr>
        <w:spacing w:after="200" w:line="276" w:lineRule="auto"/>
        <w:rPr>
          <w:sz w:val="16"/>
          <w:szCs w:val="16"/>
        </w:rPr>
      </w:pPr>
      <w:r>
        <w:t xml:space="preserve">5. JEAN_VICTOR_BALIN. </w:t>
      </w:r>
      <w:r>
        <w:rPr>
          <w:i/>
          <w:iCs/>
        </w:rPr>
        <w:t>Superia.cz</w:t>
      </w:r>
      <w:r w:rsidR="00A30F59">
        <w:t xml:space="preserve"> [online]. [cit. </w:t>
      </w:r>
      <w:proofErr w:type="gramStart"/>
      <w:r w:rsidR="00A30F59">
        <w:t>2</w:t>
      </w:r>
      <w:r w:rsidR="00BE7A91">
        <w:t>6</w:t>
      </w:r>
      <w:r>
        <w:t>.09.2013</w:t>
      </w:r>
      <w:proofErr w:type="gramEnd"/>
      <w:r>
        <w:t>]. Dostupný na WWW: http://obrazky.superia.cz/jidlo/veka.php</w:t>
      </w:r>
    </w:p>
    <w:p w:rsidR="00A30F59" w:rsidRPr="00A30F59" w:rsidRDefault="007313D2" w:rsidP="00A30F59">
      <w:pPr>
        <w:spacing w:after="200" w:line="276" w:lineRule="auto"/>
      </w:pPr>
      <w:r>
        <w:t xml:space="preserve">6. </w:t>
      </w:r>
      <w:r w:rsidR="00A30F59" w:rsidRPr="00BE7A91">
        <w:t>GERALD_G</w:t>
      </w:r>
      <w:r w:rsidR="00A30F59">
        <w:t xml:space="preserve">. </w:t>
      </w:r>
      <w:r w:rsidR="00A30F59">
        <w:rPr>
          <w:i/>
          <w:iCs/>
        </w:rPr>
        <w:t>Superia.cz</w:t>
      </w:r>
      <w:r w:rsidR="00A30F59">
        <w:t xml:space="preserve"> [online]. [cit. </w:t>
      </w:r>
      <w:proofErr w:type="gramStart"/>
      <w:r w:rsidR="00A30F59">
        <w:t>2</w:t>
      </w:r>
      <w:r w:rsidR="00A0607F">
        <w:t>6.09.2013</w:t>
      </w:r>
      <w:proofErr w:type="gramEnd"/>
      <w:r w:rsidR="00A0607F">
        <w:t xml:space="preserve">]. Dostupný na WWW: </w:t>
      </w:r>
      <w:hyperlink r:id="rId18" w:history="1">
        <w:r w:rsidR="00A30F59" w:rsidRPr="00A30F59">
          <w:t>http://obrazky.superia.cz/napoje/salek.php</w:t>
        </w:r>
      </w:hyperlink>
    </w:p>
    <w:p w:rsidR="00844D3F" w:rsidRPr="00BB203B" w:rsidRDefault="00844D3F" w:rsidP="007377D6">
      <w:pPr>
        <w:spacing w:after="200" w:line="276" w:lineRule="auto"/>
      </w:pPr>
    </w:p>
    <w:p w:rsidR="007377D6" w:rsidRPr="002B306B" w:rsidRDefault="007377D6" w:rsidP="007377D6">
      <w:pPr>
        <w:spacing w:after="200" w:line="276" w:lineRule="auto"/>
        <w:rPr>
          <w:sz w:val="16"/>
          <w:szCs w:val="16"/>
        </w:rPr>
      </w:pPr>
    </w:p>
    <w:p w:rsidR="007377D6" w:rsidRDefault="007377D6">
      <w:pPr>
        <w:spacing w:after="200" w:line="276" w:lineRule="auto"/>
        <w:rPr>
          <w:rFonts w:ascii="Times New Roman" w:hAnsi="Times New Roman"/>
        </w:rPr>
      </w:pPr>
    </w:p>
    <w:p w:rsidR="007377D6" w:rsidRDefault="007377D6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</w:p>
    <w:p w:rsidR="007377D6" w:rsidRDefault="007377D6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</w:p>
    <w:p w:rsidR="007377D6" w:rsidRDefault="007377D6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</w:p>
    <w:p w:rsidR="007377D6" w:rsidRDefault="007377D6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</w:p>
    <w:p w:rsidR="00ED6A09" w:rsidRPr="00E87EB5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</w:p>
    <w:sectPr w:rsidR="00ED6A09" w:rsidRPr="00E87EB5" w:rsidSect="00B676A2">
      <w:headerReference w:type="default" r:id="rId19"/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377D6" w:rsidRDefault="007377D6" w:rsidP="00BE2135">
      <w:r>
        <w:separator/>
      </w:r>
    </w:p>
  </w:endnote>
  <w:endnote w:type="continuationSeparator" w:id="0">
    <w:p w:rsidR="007377D6" w:rsidRDefault="007377D6" w:rsidP="00BE21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377D6" w:rsidRDefault="007377D6" w:rsidP="00BE2135">
      <w:r>
        <w:separator/>
      </w:r>
    </w:p>
  </w:footnote>
  <w:footnote w:type="continuationSeparator" w:id="0">
    <w:p w:rsidR="007377D6" w:rsidRDefault="007377D6" w:rsidP="00BE21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4FB0" w:rsidRDefault="00556CB6" w:rsidP="007377D6">
    <w:pPr>
      <w:pStyle w:val="Zhlav"/>
      <w:pBdr>
        <w:bottom w:val="thickThinSmallGap" w:sz="24" w:space="1" w:color="622423" w:themeColor="accent2" w:themeShade="7F"/>
      </w:pBdr>
      <w:tabs>
        <w:tab w:val="left" w:pos="330"/>
      </w:tabs>
      <w:jc w:val="center"/>
      <w:rPr>
        <w:rFonts w:asciiTheme="majorHAnsi" w:eastAsiaTheme="majorEastAsia" w:hAnsiTheme="majorHAnsi" w:cstheme="majorBidi"/>
        <w:sz w:val="32"/>
        <w:szCs w:val="32"/>
      </w:rPr>
    </w:pPr>
    <w:sdt>
      <w:sdtPr>
        <w:rPr>
          <w:rFonts w:asciiTheme="majorHAnsi" w:eastAsiaTheme="majorEastAsia" w:hAnsiTheme="majorHAnsi" w:cstheme="majorBidi"/>
          <w:sz w:val="32"/>
          <w:szCs w:val="32"/>
        </w:rPr>
        <w:alias w:val="Název"/>
        <w:id w:val="4202395"/>
        <w:placeholder>
          <w:docPart w:val="BCBAD351877744B1AF2DCED4454D6E1A"/>
        </w:placeholder>
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<w:text/>
      </w:sdtPr>
      <w:sdtContent>
        <w:r w:rsidR="00541404">
          <w:rPr>
            <w:rFonts w:asciiTheme="majorHAnsi" w:eastAsiaTheme="majorEastAsia" w:hAnsiTheme="majorHAnsi" w:cstheme="majorBidi"/>
            <w:sz w:val="32"/>
            <w:szCs w:val="32"/>
          </w:rPr>
          <w:t>Dosazování do výr</w:t>
        </w:r>
        <w:r w:rsidR="00381A03">
          <w:rPr>
            <w:rFonts w:asciiTheme="majorHAnsi" w:eastAsiaTheme="majorEastAsia" w:hAnsiTheme="majorHAnsi" w:cstheme="majorBidi"/>
            <w:sz w:val="32"/>
            <w:szCs w:val="32"/>
          </w:rPr>
          <w:t>azů s proměnnou – pracovní list</w:t>
        </w:r>
      </w:sdtContent>
    </w:sdt>
    <w:r w:rsidR="00A14FB0">
      <w:rPr>
        <w:rFonts w:asciiTheme="majorHAnsi" w:eastAsiaTheme="majorEastAsia" w:hAnsiTheme="majorHAnsi" w:cstheme="majorBidi"/>
        <w:sz w:val="32"/>
        <w:szCs w:val="32"/>
      </w:rPr>
      <w:t xml:space="preserve"> 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680E" w:rsidRDefault="00556CB6" w:rsidP="007377D6">
    <w:pPr>
      <w:pStyle w:val="Zhlav"/>
      <w:pBdr>
        <w:bottom w:val="thickThinSmallGap" w:sz="24" w:space="1" w:color="622423" w:themeColor="accent2" w:themeShade="7F"/>
      </w:pBdr>
      <w:tabs>
        <w:tab w:val="left" w:pos="330"/>
      </w:tabs>
      <w:jc w:val="center"/>
      <w:rPr>
        <w:rFonts w:asciiTheme="majorHAnsi" w:eastAsiaTheme="majorEastAsia" w:hAnsiTheme="majorHAnsi" w:cstheme="majorBidi"/>
        <w:sz w:val="32"/>
        <w:szCs w:val="32"/>
      </w:rPr>
    </w:pPr>
    <w:sdt>
      <w:sdtPr>
        <w:rPr>
          <w:rFonts w:asciiTheme="majorHAnsi" w:eastAsiaTheme="majorEastAsia" w:hAnsiTheme="majorHAnsi" w:cstheme="majorBidi"/>
          <w:sz w:val="32"/>
          <w:szCs w:val="32"/>
        </w:rPr>
        <w:alias w:val="Název"/>
        <w:id w:val="5440603"/>
        <w:placeholder>
          <w:docPart w:val="4CCDA9FF7E7E4BF88AE0AAF4076AE3E8"/>
        </w:placeholder>
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<w:text/>
      </w:sdtPr>
      <w:sdtContent>
        <w:r w:rsidR="0016680E">
          <w:rPr>
            <w:rFonts w:asciiTheme="majorHAnsi" w:eastAsiaTheme="majorEastAsia" w:hAnsiTheme="majorHAnsi" w:cstheme="majorBidi"/>
            <w:sz w:val="32"/>
            <w:szCs w:val="32"/>
          </w:rPr>
          <w:t>Dosazování do výrazů s proměnnou – pracovní list</w:t>
        </w:r>
      </w:sdtContent>
    </w:sdt>
    <w:r w:rsidR="0016680E">
      <w:rPr>
        <w:rFonts w:asciiTheme="majorHAnsi" w:eastAsiaTheme="majorEastAsia" w:hAnsiTheme="majorHAnsi" w:cstheme="majorBidi"/>
        <w:sz w:val="32"/>
        <w:szCs w:val="32"/>
      </w:rPr>
      <w:t xml:space="preserve"> - řešení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1404" w:rsidRDefault="00556CB6" w:rsidP="007377D6">
    <w:pPr>
      <w:pStyle w:val="Zhlav"/>
      <w:pBdr>
        <w:bottom w:val="thickThinSmallGap" w:sz="24" w:space="1" w:color="622423" w:themeColor="accent2" w:themeShade="7F"/>
      </w:pBdr>
      <w:tabs>
        <w:tab w:val="left" w:pos="330"/>
      </w:tabs>
      <w:jc w:val="center"/>
      <w:rPr>
        <w:rFonts w:asciiTheme="majorHAnsi" w:eastAsiaTheme="majorEastAsia" w:hAnsiTheme="majorHAnsi" w:cstheme="majorBidi"/>
        <w:sz w:val="32"/>
        <w:szCs w:val="32"/>
      </w:rPr>
    </w:pPr>
    <w:sdt>
      <w:sdtPr>
        <w:rPr>
          <w:rFonts w:asciiTheme="majorHAnsi" w:eastAsiaTheme="majorEastAsia" w:hAnsiTheme="majorHAnsi" w:cstheme="majorBidi"/>
          <w:sz w:val="32"/>
          <w:szCs w:val="32"/>
        </w:rPr>
        <w:alias w:val="Název"/>
        <w:id w:val="4963931"/>
        <w:placeholder>
          <w:docPart w:val="08D3B781F61A4AB38133A9DD60100785"/>
        </w:placeholder>
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<w:text/>
      </w:sdtPr>
      <w:sdtContent>
        <w:r w:rsidR="00381A03">
          <w:rPr>
            <w:rFonts w:asciiTheme="majorHAnsi" w:eastAsiaTheme="majorEastAsia" w:hAnsiTheme="majorHAnsi" w:cstheme="majorBidi"/>
            <w:sz w:val="32"/>
            <w:szCs w:val="32"/>
          </w:rPr>
          <w:t>Dosazování do výrazů s proměnnou – pracovní list</w:t>
        </w:r>
      </w:sdtContent>
    </w:sdt>
    <w:r w:rsidR="00541404">
      <w:rPr>
        <w:rFonts w:asciiTheme="majorHAnsi" w:eastAsiaTheme="majorEastAsia" w:hAnsiTheme="majorHAnsi" w:cstheme="majorBidi"/>
        <w:sz w:val="32"/>
        <w:szCs w:val="32"/>
      </w:rPr>
      <w:t xml:space="preserve"> </w:t>
    </w:r>
    <w:r w:rsidR="0016680E">
      <w:rPr>
        <w:rFonts w:asciiTheme="majorHAnsi" w:eastAsiaTheme="majorEastAsia" w:hAnsiTheme="majorHAnsi" w:cstheme="majorBidi"/>
        <w:sz w:val="32"/>
        <w:szCs w:val="32"/>
      </w:rPr>
      <w:t>- zdroje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943122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sz w:val="28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1C1A45CA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sz w:val="28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>
    <w:nsid w:val="43C3570B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sz w:val="28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savePreviewPicture/>
  <w:hdrShapeDefaults>
    <o:shapedefaults v:ext="edit" spidmax="10241">
      <o:colormenu v:ext="edit" fillcolor="none" strokecolor="none"/>
    </o:shapedefaults>
  </w:hdrShapeDefaults>
  <w:footnotePr>
    <w:footnote w:id="-1"/>
    <w:footnote w:id="0"/>
  </w:footnotePr>
  <w:endnotePr>
    <w:endnote w:id="-1"/>
    <w:endnote w:id="0"/>
  </w:endnotePr>
  <w:compat/>
  <w:rsids>
    <w:rsidRoot w:val="00A63276"/>
    <w:rsid w:val="00015EA2"/>
    <w:rsid w:val="00033D96"/>
    <w:rsid w:val="00056556"/>
    <w:rsid w:val="00094D5F"/>
    <w:rsid w:val="000D02E4"/>
    <w:rsid w:val="001605C2"/>
    <w:rsid w:val="00164A54"/>
    <w:rsid w:val="0016680E"/>
    <w:rsid w:val="001F407D"/>
    <w:rsid w:val="00233418"/>
    <w:rsid w:val="00264BB8"/>
    <w:rsid w:val="0026555B"/>
    <w:rsid w:val="00356A50"/>
    <w:rsid w:val="00381A03"/>
    <w:rsid w:val="003A6FB7"/>
    <w:rsid w:val="004F0584"/>
    <w:rsid w:val="00505DB0"/>
    <w:rsid w:val="00525E51"/>
    <w:rsid w:val="00541404"/>
    <w:rsid w:val="00556CB6"/>
    <w:rsid w:val="00590DEA"/>
    <w:rsid w:val="005D634B"/>
    <w:rsid w:val="0061215B"/>
    <w:rsid w:val="006C31D1"/>
    <w:rsid w:val="006E5592"/>
    <w:rsid w:val="007057E2"/>
    <w:rsid w:val="007313D2"/>
    <w:rsid w:val="007377D6"/>
    <w:rsid w:val="007B10CD"/>
    <w:rsid w:val="007D717B"/>
    <w:rsid w:val="00834945"/>
    <w:rsid w:val="008438E7"/>
    <w:rsid w:val="00844D3F"/>
    <w:rsid w:val="0086116F"/>
    <w:rsid w:val="00897DB2"/>
    <w:rsid w:val="00922F4A"/>
    <w:rsid w:val="009669D2"/>
    <w:rsid w:val="009C727A"/>
    <w:rsid w:val="009D7B0E"/>
    <w:rsid w:val="00A0607F"/>
    <w:rsid w:val="00A14FB0"/>
    <w:rsid w:val="00A21300"/>
    <w:rsid w:val="00A30F59"/>
    <w:rsid w:val="00A32FDA"/>
    <w:rsid w:val="00A606F2"/>
    <w:rsid w:val="00A63276"/>
    <w:rsid w:val="00A67EFE"/>
    <w:rsid w:val="00AB41B3"/>
    <w:rsid w:val="00AB4A10"/>
    <w:rsid w:val="00AE6D68"/>
    <w:rsid w:val="00B66BF6"/>
    <w:rsid w:val="00B676A2"/>
    <w:rsid w:val="00BB203B"/>
    <w:rsid w:val="00BC2D6E"/>
    <w:rsid w:val="00BE2135"/>
    <w:rsid w:val="00BE7A91"/>
    <w:rsid w:val="00C00DD6"/>
    <w:rsid w:val="00C30B45"/>
    <w:rsid w:val="00C35433"/>
    <w:rsid w:val="00E31ED3"/>
    <w:rsid w:val="00E87EB5"/>
    <w:rsid w:val="00EA7CA0"/>
    <w:rsid w:val="00EC0DE4"/>
    <w:rsid w:val="00ED6A09"/>
    <w:rsid w:val="00FA74E7"/>
    <w:rsid w:val="00FF6D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>
      <o:colormenu v:ext="edit" fillcolor="none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05DB0"/>
    <w:pPr>
      <w:spacing w:after="0" w:line="240" w:lineRule="auto"/>
    </w:pPr>
    <w:rPr>
      <w:sz w:val="24"/>
      <w:szCs w:val="24"/>
      <w:lang w:val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505DB0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505DB0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505DB0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505DB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505DB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505DB0"/>
    <w:pPr>
      <w:spacing w:before="240" w:after="60"/>
      <w:outlineLvl w:val="5"/>
    </w:pPr>
    <w:rPr>
      <w:b/>
      <w:bCs/>
      <w:sz w:val="22"/>
      <w:szCs w:val="22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505DB0"/>
    <w:pPr>
      <w:spacing w:before="240" w:after="60"/>
      <w:outlineLvl w:val="6"/>
    </w:p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505DB0"/>
    <w:pPr>
      <w:spacing w:before="240" w:after="60"/>
      <w:outlineLvl w:val="7"/>
    </w:pPr>
    <w:rPr>
      <w:i/>
      <w:iCs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505DB0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505DB0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505DB0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505DB0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"/>
    <w:rsid w:val="00505DB0"/>
    <w:rPr>
      <w:b/>
      <w:bCs/>
      <w:sz w:val="28"/>
      <w:szCs w:val="28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505DB0"/>
    <w:rPr>
      <w:b/>
      <w:bCs/>
      <w:i/>
      <w:iCs/>
      <w:sz w:val="26"/>
      <w:szCs w:val="26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505DB0"/>
    <w:rPr>
      <w:b/>
      <w:bCs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505DB0"/>
    <w:rPr>
      <w:sz w:val="24"/>
      <w:szCs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505DB0"/>
    <w:rPr>
      <w:i/>
      <w:iCs/>
      <w:sz w:val="24"/>
      <w:szCs w:val="24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505DB0"/>
    <w:rPr>
      <w:rFonts w:asciiTheme="majorHAnsi" w:eastAsiaTheme="majorEastAsia" w:hAnsiTheme="majorHAnsi"/>
    </w:rPr>
  </w:style>
  <w:style w:type="paragraph" w:styleId="Nzev">
    <w:name w:val="Title"/>
    <w:basedOn w:val="Normln"/>
    <w:next w:val="Normln"/>
    <w:link w:val="NzevChar"/>
    <w:uiPriority w:val="10"/>
    <w:qFormat/>
    <w:rsid w:val="00505DB0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uiPriority w:val="10"/>
    <w:rsid w:val="00505DB0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Podtitul">
    <w:name w:val="Subtitle"/>
    <w:basedOn w:val="Normln"/>
    <w:next w:val="Normln"/>
    <w:link w:val="PodtitulChar"/>
    <w:uiPriority w:val="11"/>
    <w:qFormat/>
    <w:rsid w:val="00505DB0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PodtitulChar">
    <w:name w:val="Podtitul Char"/>
    <w:basedOn w:val="Standardnpsmoodstavce"/>
    <w:link w:val="Podtitul"/>
    <w:uiPriority w:val="11"/>
    <w:rsid w:val="00505DB0"/>
    <w:rPr>
      <w:rFonts w:asciiTheme="majorHAnsi" w:eastAsiaTheme="majorEastAsia" w:hAnsiTheme="majorHAnsi"/>
      <w:sz w:val="24"/>
      <w:szCs w:val="24"/>
    </w:rPr>
  </w:style>
  <w:style w:type="character" w:styleId="Siln">
    <w:name w:val="Strong"/>
    <w:basedOn w:val="Standardnpsmoodstavce"/>
    <w:uiPriority w:val="22"/>
    <w:qFormat/>
    <w:rsid w:val="00505DB0"/>
    <w:rPr>
      <w:b/>
      <w:bCs/>
    </w:rPr>
  </w:style>
  <w:style w:type="character" w:styleId="Zvraznn">
    <w:name w:val="Emphasis"/>
    <w:basedOn w:val="Standardnpsmoodstavce"/>
    <w:uiPriority w:val="20"/>
    <w:qFormat/>
    <w:rsid w:val="00505DB0"/>
    <w:rPr>
      <w:rFonts w:asciiTheme="minorHAnsi" w:hAnsiTheme="minorHAnsi"/>
      <w:b/>
      <w:i/>
      <w:iCs/>
    </w:rPr>
  </w:style>
  <w:style w:type="paragraph" w:styleId="Bezmezer">
    <w:name w:val="No Spacing"/>
    <w:basedOn w:val="Normln"/>
    <w:uiPriority w:val="1"/>
    <w:qFormat/>
    <w:rsid w:val="00505DB0"/>
    <w:rPr>
      <w:szCs w:val="32"/>
    </w:rPr>
  </w:style>
  <w:style w:type="paragraph" w:styleId="Odstavecseseznamem">
    <w:name w:val="List Paragraph"/>
    <w:basedOn w:val="Normln"/>
    <w:uiPriority w:val="34"/>
    <w:qFormat/>
    <w:rsid w:val="00505DB0"/>
    <w:pPr>
      <w:ind w:left="720"/>
      <w:contextualSpacing/>
    </w:pPr>
  </w:style>
  <w:style w:type="paragraph" w:styleId="Citace">
    <w:name w:val="Quote"/>
    <w:basedOn w:val="Normln"/>
    <w:next w:val="Normln"/>
    <w:link w:val="CitaceChar"/>
    <w:uiPriority w:val="29"/>
    <w:qFormat/>
    <w:rsid w:val="00505DB0"/>
    <w:rPr>
      <w:i/>
    </w:rPr>
  </w:style>
  <w:style w:type="character" w:customStyle="1" w:styleId="CitaceChar">
    <w:name w:val="Citace Char"/>
    <w:basedOn w:val="Standardnpsmoodstavce"/>
    <w:link w:val="Citace"/>
    <w:uiPriority w:val="29"/>
    <w:rsid w:val="00505DB0"/>
    <w:rPr>
      <w:i/>
      <w:sz w:val="24"/>
      <w:szCs w:val="24"/>
    </w:rPr>
  </w:style>
  <w:style w:type="paragraph" w:styleId="Citaceintenzivn">
    <w:name w:val="Intense Quote"/>
    <w:basedOn w:val="Normln"/>
    <w:next w:val="Normln"/>
    <w:link w:val="CitaceintenzivnChar"/>
    <w:uiPriority w:val="30"/>
    <w:qFormat/>
    <w:rsid w:val="00505DB0"/>
    <w:pPr>
      <w:ind w:left="720" w:right="720"/>
    </w:pPr>
    <w:rPr>
      <w:b/>
      <w:i/>
      <w:szCs w:val="22"/>
    </w:rPr>
  </w:style>
  <w:style w:type="character" w:customStyle="1" w:styleId="CitaceintenzivnChar">
    <w:name w:val="Citace – intenzivní Char"/>
    <w:basedOn w:val="Standardnpsmoodstavce"/>
    <w:link w:val="Citaceintenzivn"/>
    <w:uiPriority w:val="30"/>
    <w:rsid w:val="00505DB0"/>
    <w:rPr>
      <w:b/>
      <w:i/>
      <w:sz w:val="24"/>
    </w:rPr>
  </w:style>
  <w:style w:type="character" w:styleId="Zdraznnjemn">
    <w:name w:val="Subtle Emphasis"/>
    <w:uiPriority w:val="19"/>
    <w:qFormat/>
    <w:rsid w:val="00505DB0"/>
    <w:rPr>
      <w:i/>
      <w:color w:val="5A5A5A" w:themeColor="text1" w:themeTint="A5"/>
    </w:rPr>
  </w:style>
  <w:style w:type="character" w:styleId="Zdraznnintenzivn">
    <w:name w:val="Intense Emphasis"/>
    <w:basedOn w:val="Standardnpsmoodstavce"/>
    <w:uiPriority w:val="21"/>
    <w:qFormat/>
    <w:rsid w:val="00505DB0"/>
    <w:rPr>
      <w:b/>
      <w:i/>
      <w:sz w:val="24"/>
      <w:szCs w:val="24"/>
      <w:u w:val="single"/>
    </w:rPr>
  </w:style>
  <w:style w:type="character" w:styleId="Odkazjemn">
    <w:name w:val="Subtle Reference"/>
    <w:basedOn w:val="Standardnpsmoodstavce"/>
    <w:uiPriority w:val="31"/>
    <w:qFormat/>
    <w:rsid w:val="00505DB0"/>
    <w:rPr>
      <w:sz w:val="24"/>
      <w:szCs w:val="24"/>
      <w:u w:val="single"/>
    </w:rPr>
  </w:style>
  <w:style w:type="character" w:styleId="Odkazintenzivn">
    <w:name w:val="Intense Reference"/>
    <w:basedOn w:val="Standardnpsmoodstavce"/>
    <w:uiPriority w:val="32"/>
    <w:qFormat/>
    <w:rsid w:val="00505DB0"/>
    <w:rPr>
      <w:b/>
      <w:sz w:val="24"/>
      <w:u w:val="single"/>
    </w:rPr>
  </w:style>
  <w:style w:type="character" w:styleId="Nzevknihy">
    <w:name w:val="Book Title"/>
    <w:basedOn w:val="Standardnpsmoodstavce"/>
    <w:uiPriority w:val="33"/>
    <w:qFormat/>
    <w:rsid w:val="00505DB0"/>
    <w:rPr>
      <w:rFonts w:asciiTheme="majorHAnsi" w:eastAsiaTheme="majorEastAsia" w:hAnsiTheme="majorHAnsi"/>
      <w:b/>
      <w:i/>
      <w:sz w:val="24"/>
      <w:szCs w:val="24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505DB0"/>
    <w:pPr>
      <w:outlineLvl w:val="9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94D5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94D5F"/>
    <w:rPr>
      <w:rFonts w:ascii="Tahoma" w:hAnsi="Tahoma" w:cs="Tahoma"/>
      <w:sz w:val="16"/>
      <w:szCs w:val="16"/>
      <w:lang w:val="cs-CZ"/>
    </w:rPr>
  </w:style>
  <w:style w:type="paragraph" w:styleId="Zhlav">
    <w:name w:val="header"/>
    <w:basedOn w:val="Normln"/>
    <w:link w:val="ZhlavChar"/>
    <w:uiPriority w:val="99"/>
    <w:unhideWhenUsed/>
    <w:rsid w:val="00BE213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E2135"/>
    <w:rPr>
      <w:sz w:val="24"/>
      <w:szCs w:val="24"/>
      <w:lang w:val="cs-CZ"/>
    </w:rPr>
  </w:style>
  <w:style w:type="paragraph" w:styleId="Zpat">
    <w:name w:val="footer"/>
    <w:basedOn w:val="Normln"/>
    <w:link w:val="ZpatChar"/>
    <w:uiPriority w:val="99"/>
    <w:semiHidden/>
    <w:unhideWhenUsed/>
    <w:rsid w:val="00BE213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E2135"/>
    <w:rPr>
      <w:sz w:val="24"/>
      <w:szCs w:val="24"/>
      <w:lang w:val="cs-CZ"/>
    </w:rPr>
  </w:style>
  <w:style w:type="table" w:styleId="Mkatabulky">
    <w:name w:val="Table Grid"/>
    <w:basedOn w:val="Normlntabulka"/>
    <w:uiPriority w:val="59"/>
    <w:rsid w:val="007377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7377D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hyperlink" Target="http://obrazky.superia.cz/napoje/salek.php" TargetMode="External"/><Relationship Id="rId3" Type="http://schemas.openxmlformats.org/officeDocument/2006/relationships/styles" Target="styles.xml"/><Relationship Id="rId21" Type="http://schemas.openxmlformats.org/officeDocument/2006/relationships/glossaryDocument" Target="glossary/document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Relationship Id="rId22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&#352;ABLONY\prvn&#237;%20strany\word_prvn&#237;_strama_DUM_Li&#353;ov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BCBAD351877744B1AF2DCED4454D6E1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3ED67144-5CFE-474C-AB1E-E4BC9D4CA510}"/>
      </w:docPartPr>
      <w:docPartBody>
        <w:p w:rsidR="00737108" w:rsidRDefault="007B4A14" w:rsidP="007B4A14">
          <w:pPr>
            <w:pStyle w:val="BCBAD351877744B1AF2DCED4454D6E1A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[Zadejte název dokumentu.]</w:t>
          </w:r>
        </w:p>
      </w:docPartBody>
    </w:docPart>
    <w:docPart>
      <w:docPartPr>
        <w:name w:val="08D3B781F61A4AB38133A9DD6010078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C091906-E264-490B-A7DB-AF5B62F60AE7}"/>
      </w:docPartPr>
      <w:docPartBody>
        <w:p w:rsidR="004B6E50" w:rsidRDefault="00737108" w:rsidP="00737108">
          <w:pPr>
            <w:pStyle w:val="08D3B781F61A4AB38133A9DD60100785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[Zadejte název dokumentu.]</w:t>
          </w:r>
        </w:p>
      </w:docPartBody>
    </w:docPart>
    <w:docPart>
      <w:docPartPr>
        <w:name w:val="4CCDA9FF7E7E4BF88AE0AAF4076AE3E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99D2EE41-0336-45F8-9A88-3D70BE62A294}"/>
      </w:docPartPr>
      <w:docPartBody>
        <w:p w:rsidR="008C5520" w:rsidRDefault="004B6E50" w:rsidP="004B6E50">
          <w:pPr>
            <w:pStyle w:val="4CCDA9FF7E7E4BF88AE0AAF4076AE3E8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[Zadejte název dokumentu.]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FB3937"/>
    <w:rsid w:val="000C780E"/>
    <w:rsid w:val="002733EA"/>
    <w:rsid w:val="004B6E50"/>
    <w:rsid w:val="00737108"/>
    <w:rsid w:val="007B4A14"/>
    <w:rsid w:val="008C5520"/>
    <w:rsid w:val="00BE5CCA"/>
    <w:rsid w:val="00C73781"/>
    <w:rsid w:val="00C83AC4"/>
    <w:rsid w:val="00D04138"/>
    <w:rsid w:val="00FB39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7378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39B62C18953B4437BBF4FDF25B0289B2">
    <w:name w:val="39B62C18953B4437BBF4FDF25B0289B2"/>
    <w:rsid w:val="00FB3937"/>
  </w:style>
  <w:style w:type="paragraph" w:customStyle="1" w:styleId="DA9E4F081EA14DEBB48E376B9CC86E82">
    <w:name w:val="DA9E4F081EA14DEBB48E376B9CC86E82"/>
    <w:rsid w:val="00FB3937"/>
  </w:style>
  <w:style w:type="paragraph" w:customStyle="1" w:styleId="7698D275EFFC47A78FC2924D037BED13">
    <w:name w:val="7698D275EFFC47A78FC2924D037BED13"/>
    <w:rsid w:val="00FB3937"/>
  </w:style>
  <w:style w:type="paragraph" w:customStyle="1" w:styleId="2143B6D49572403CAE698EACCBB19058">
    <w:name w:val="2143B6D49572403CAE698EACCBB19058"/>
    <w:rsid w:val="00C73781"/>
  </w:style>
  <w:style w:type="paragraph" w:customStyle="1" w:styleId="BCBAD351877744B1AF2DCED4454D6E1A">
    <w:name w:val="BCBAD351877744B1AF2DCED4454D6E1A"/>
    <w:rsid w:val="007B4A14"/>
  </w:style>
  <w:style w:type="paragraph" w:customStyle="1" w:styleId="735F5255B34D468EA6A606FD7B1B6C32">
    <w:name w:val="735F5255B34D468EA6A606FD7B1B6C32"/>
    <w:rsid w:val="007B4A14"/>
  </w:style>
  <w:style w:type="paragraph" w:customStyle="1" w:styleId="08D3B781F61A4AB38133A9DD60100785">
    <w:name w:val="08D3B781F61A4AB38133A9DD60100785"/>
    <w:rsid w:val="00737108"/>
  </w:style>
  <w:style w:type="paragraph" w:customStyle="1" w:styleId="F07FAA9580EF4EE5AE0FCD7C92ADE013">
    <w:name w:val="F07FAA9580EF4EE5AE0FCD7C92ADE013"/>
    <w:rsid w:val="004B6E50"/>
  </w:style>
  <w:style w:type="paragraph" w:customStyle="1" w:styleId="4CCDA9FF7E7E4BF88AE0AAF4076AE3E8">
    <w:name w:val="4CCDA9FF7E7E4BF88AE0AAF4076AE3E8"/>
    <w:rsid w:val="004B6E50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DCBDB5-0CF9-49C7-BE5D-121EC061FB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word_první_strama_DUM_Lišov.dotx</Template>
  <TotalTime>51</TotalTime>
  <Pages>6</Pages>
  <Words>725</Words>
  <Characters>4282</Characters>
  <Application>Microsoft Office Word</Application>
  <DocSecurity>0</DocSecurity>
  <Lines>35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Dosazování do výrazů s proměnnou – pracovní list</vt:lpstr>
    </vt:vector>
  </TitlesOfParts>
  <Company/>
  <LinksUpToDate>false</LinksUpToDate>
  <CharactersWithSpaces>4998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Dosazování do výrazů s proměnnou – pracovní list</dc:title>
  <dc:creator>mbenedova</dc:creator>
  <cp:lastModifiedBy>Maruška</cp:lastModifiedBy>
  <cp:revision>17</cp:revision>
  <dcterms:created xsi:type="dcterms:W3CDTF">2014-01-13T07:10:00Z</dcterms:created>
  <dcterms:modified xsi:type="dcterms:W3CDTF">2014-01-13T20:29:00Z</dcterms:modified>
</cp:coreProperties>
</file>