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124FE">
        <w:rPr>
          <w:rFonts w:ascii="Times New Roman" w:hAnsi="Times New Roman"/>
        </w:rPr>
        <w:t>Hodnota</w:t>
      </w:r>
      <w:r w:rsidR="009C727A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C124FE">
        <w:rPr>
          <w:rFonts w:ascii="Times New Roman" w:hAnsi="Times New Roman"/>
        </w:rPr>
        <w:t xml:space="preserve">u, </w:t>
      </w:r>
      <w:r w:rsidR="009C727A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 xml:space="preserve"> A2_4</w:t>
      </w:r>
      <w:r w:rsidR="00C124FE">
        <w:rPr>
          <w:rFonts w:ascii="Times New Roman" w:hAnsi="Times New Roman"/>
        </w:rPr>
        <w:t>7</w:t>
      </w:r>
    </w:p>
    <w:p w:rsidR="00ED6A09" w:rsidRP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124FE">
        <w:rPr>
          <w:rFonts w:ascii="Times New Roman" w:hAnsi="Times New Roman"/>
        </w:rPr>
        <w:t xml:space="preserve">Hodnota </w:t>
      </w:r>
      <w:r w:rsidR="00BE2135">
        <w:rPr>
          <w:rFonts w:ascii="Times New Roman" w:hAnsi="Times New Roman"/>
        </w:rPr>
        <w:t>výraz</w:t>
      </w:r>
      <w:r w:rsidR="00C124FE">
        <w:rPr>
          <w:rFonts w:ascii="Times New Roman" w:hAnsi="Times New Roman"/>
        </w:rPr>
        <w:t>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124FE">
        <w:rPr>
          <w:rFonts w:ascii="Times New Roman" w:hAnsi="Times New Roman"/>
        </w:rPr>
        <w:t>2/3P, 4</w:t>
      </w:r>
      <w:r w:rsidR="00BE2135">
        <w:rPr>
          <w:rFonts w:ascii="Times New Roman" w:hAnsi="Times New Roman"/>
        </w:rPr>
        <w:t xml:space="preserve">. </w:t>
      </w:r>
      <w:r w:rsidR="00C124FE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8C3B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8C3B09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C124FE" w:rsidRPr="008E0175" w:rsidRDefault="00C124FE" w:rsidP="00C124FE">
      <w:pPr>
        <w:pStyle w:val="Odstavecseseznamem"/>
        <w:numPr>
          <w:ilvl w:val="0"/>
          <w:numId w:val="4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(12 + 8)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(7 - 3)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(12 + 8)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(7 - 3)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12 + (8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7)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C124FE" w:rsidRPr="008E0175" w:rsidRDefault="00C124FE" w:rsidP="00C124FE">
      <w:pPr>
        <w:pStyle w:val="Odstavecseseznamem"/>
        <w:ind w:left="284" w:right="-425"/>
        <w:rPr>
          <w:sz w:val="6"/>
          <w:szCs w:val="28"/>
        </w:rPr>
      </w:pPr>
    </w:p>
    <w:p w:rsidR="00C124FE" w:rsidRPr="001167B5" w:rsidRDefault="00C124FE" w:rsidP="00C124FE">
      <w:pPr>
        <w:pStyle w:val="Odstavecseseznamem"/>
        <w:ind w:left="284" w:right="-425"/>
        <w:rPr>
          <w:sz w:val="6"/>
          <w:szCs w:val="28"/>
        </w:rPr>
      </w:pPr>
    </w:p>
    <w:p w:rsidR="00C124FE" w:rsidRPr="00FE33A4" w:rsidRDefault="00C124FE" w:rsidP="00C124FE">
      <w:pPr>
        <w:pStyle w:val="Odstavecseseznamem"/>
        <w:numPr>
          <w:ilvl w:val="0"/>
          <w:numId w:val="4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14 + 7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29 - 8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32 : 8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45 : 5</w:t>
            </w:r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5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3 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25 - 4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9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96 - 14</w:t>
            </w:r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6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 xml:space="preserve">6 </w:t>
            </w:r>
            <w:r>
              <w:rPr>
                <w:rFonts w:eastAsiaTheme="minorEastAsia" w:cstheme="minorHAnsi"/>
                <w:sz w:val="28"/>
                <w:szCs w:val="28"/>
              </w:rPr>
              <w:t>∙ 7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73 – 56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49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2 </w:t>
            </w:r>
            <w:r>
              <w:rPr>
                <w:rFonts w:eastAsiaTheme="minorEastAsia" w:cstheme="minorHAnsi"/>
                <w:sz w:val="28"/>
                <w:szCs w:val="28"/>
              </w:rPr>
              <w:t>∙ 2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16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 :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C124FE" w:rsidRDefault="00C124FE" w:rsidP="00C124FE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(34 + 26) : 12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87 - (6 ∙ 8)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3 ∙ 4 ∙ 7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18 - 3 ∙ 6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(300 : 5) : 4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72 : (8 ∙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C124FE" w:rsidRDefault="00C124FE" w:rsidP="00C124FE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C124FE" w:rsidRPr="008E0175" w:rsidTr="006B4F12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C124FE" w:rsidRDefault="00C124FE" w:rsidP="006B4F12">
            <w:pPr>
              <w:rPr>
                <w:bCs/>
                <w:sz w:val="28"/>
              </w:rPr>
            </w:pPr>
          </w:p>
        </w:tc>
      </w:tr>
    </w:tbl>
    <w:p w:rsidR="00C124FE" w:rsidRDefault="00C124FE" w:rsidP="00C124FE">
      <w:pPr>
        <w:pStyle w:val="Odstavecseseznamem"/>
        <w:numPr>
          <w:ilvl w:val="0"/>
          <w:numId w:val="5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9356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3"/>
        <w:gridCol w:w="4253"/>
      </w:tblGrid>
      <w:tr w:rsidR="00C124FE" w:rsidRPr="008E0175" w:rsidTr="00606F48">
        <w:trPr>
          <w:trHeight w:val="454"/>
        </w:trPr>
        <w:tc>
          <w:tcPr>
            <w:tcW w:w="51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157 zmenšené o 69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5535A3" w:rsidRDefault="00C124FE" w:rsidP="006B4F12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157 –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 xml:space="preserve">69  =                           </w:t>
            </w:r>
            <w:r w:rsidR="00606F48">
              <w:rPr>
                <w:bCs/>
                <w:i/>
                <w:color w:val="215868" w:themeColor="accent5" w:themeShade="80"/>
                <w:sz w:val="28"/>
              </w:rPr>
              <w:t xml:space="preserve">      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rozdíl</w:t>
            </w:r>
            <w:proofErr w:type="gramEnd"/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78 a 65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rPr>
                <w:bCs/>
                <w:sz w:val="28"/>
              </w:rPr>
            </w:pPr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35 zvětšené 6 krát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5535A3" w:rsidRDefault="00C124FE" w:rsidP="006B4F12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podíl čísel </w:t>
            </w:r>
            <w:r w:rsidR="00606F4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 a 4 vynásobený součtem 3 a 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rPr>
                <w:bCs/>
                <w:sz w:val="28"/>
              </w:rPr>
            </w:pPr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7 vynásobené číslem 48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rPr>
                <w:bCs/>
                <w:sz w:val="28"/>
              </w:rPr>
            </w:pPr>
          </w:p>
        </w:tc>
      </w:tr>
    </w:tbl>
    <w:p w:rsidR="00EA7CA0" w:rsidRDefault="00EA7CA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C124FE" w:rsidRPr="008E0175" w:rsidRDefault="00C124FE" w:rsidP="00C124FE">
      <w:pPr>
        <w:pStyle w:val="Odstavecseseznamem"/>
        <w:numPr>
          <w:ilvl w:val="0"/>
          <w:numId w:val="6"/>
        </w:numPr>
        <w:spacing w:before="8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utržíte za pečivo, koupí-li lidé každý den 126 rohlíků a každý druhý den 49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týden:</w:t>
            </w:r>
          </w:p>
        </w:tc>
        <w:tc>
          <w:tcPr>
            <w:tcW w:w="1301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035E27" w:rsidRDefault="00C124FE" w:rsidP="00C124FE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754"/>
        <w:gridCol w:w="283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měsíc (4 týdny):</w:t>
            </w:r>
          </w:p>
        </w:tc>
        <w:tc>
          <w:tcPr>
            <w:tcW w:w="754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035E27" w:rsidRDefault="00C124FE" w:rsidP="00C124FE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rok:</w:t>
            </w:r>
          </w:p>
        </w:tc>
        <w:tc>
          <w:tcPr>
            <w:tcW w:w="1301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E0175" w:rsidRDefault="00C124FE" w:rsidP="00C124FE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</w:t>
      </w:r>
      <w:proofErr w:type="spellStart"/>
      <w:r>
        <w:rPr>
          <w:rFonts w:cstheme="minorHAnsi"/>
          <w:sz w:val="28"/>
          <w:szCs w:val="28"/>
        </w:rPr>
        <w:t>minimarketu</w:t>
      </w:r>
      <w:proofErr w:type="spellEnd"/>
      <w:r>
        <w:rPr>
          <w:rFonts w:cstheme="minorHAnsi"/>
          <w:sz w:val="28"/>
          <w:szCs w:val="28"/>
        </w:rPr>
        <w:t xml:space="preserve"> je 16 regálů. V každém regálu je 8 polic. Kolik polic je v </w:t>
      </w:r>
      <w:proofErr w:type="spellStart"/>
      <w:r>
        <w:rPr>
          <w:rFonts w:cstheme="minorHAnsi"/>
          <w:sz w:val="28"/>
          <w:szCs w:val="28"/>
        </w:rPr>
        <w:t>minimarketu</w:t>
      </w:r>
      <w:proofErr w:type="spellEnd"/>
      <w:r>
        <w:rPr>
          <w:rFonts w:cstheme="minorHAnsi"/>
          <w:sz w:val="28"/>
          <w:szCs w:val="28"/>
        </w:rPr>
        <w:t>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regálů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C124FE" w:rsidRPr="008E0175" w:rsidRDefault="00C124FE" w:rsidP="006B4F12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C124FE" w:rsidRPr="008E0175" w:rsidTr="006B4F12">
        <w:trPr>
          <w:cnfStyle w:val="000000100000"/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polic v regálu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polic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cnfStyle w:val="000000100000"/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</w:t>
            </w:r>
            <w:proofErr w:type="spell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minimarketu</w:t>
            </w:r>
            <w:proofErr w:type="spell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                               polic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B2475" w:rsidRDefault="00C124FE" w:rsidP="00C124FE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 obchodě s oblečením mají 2 typy věšáků. Menších je 6 a vejde se na ně 8 kusů oblečení, větší jsou 4 a vejde se na ně 14 kusů oblečení. Kolik kusů oblečení mohou mít pověšeno?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283"/>
        <w:gridCol w:w="720"/>
        <w:gridCol w:w="4100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8 kusů oblečení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C124FE" w:rsidRPr="008E0175" w:rsidRDefault="00C124FE" w:rsidP="006B4F12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C124FE" w:rsidRPr="008E0175" w:rsidTr="006B4F12">
        <w:trPr>
          <w:cnfStyle w:val="000000100000"/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14 kusů oblečení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ind w:right="79"/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k pověšení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cnfStyle w:val="000000100000"/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obchodě mohou mít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pověšeno                                kusů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oblečení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E0175" w:rsidRDefault="00C124FE" w:rsidP="00C124FE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Zubní kartáček stojí 19,90 Kč. Výrazem zapiš cenu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lidí. Určete hodnotu zapsaného výrazu pro počty lidí v prvním řádku tabulky. Jak se změní cena, bude-li zubní kartáček zlevněn o 4,- Kč</w:t>
      </w:r>
      <w:r w:rsidRPr="008E0175">
        <w:rPr>
          <w:sz w:val="28"/>
        </w:rPr>
        <w:t>?</w:t>
      </w:r>
      <w:r w:rsidRPr="008E0175">
        <w:rPr>
          <w:sz w:val="36"/>
        </w:rPr>
        <w:t xml:space="preserve"> </w:t>
      </w:r>
    </w:p>
    <w:p w:rsidR="00C124FE" w:rsidRDefault="00C124FE" w:rsidP="00C124FE">
      <w:pPr>
        <w:ind w:right="-425"/>
        <w:rPr>
          <w:sz w:val="8"/>
        </w:rPr>
      </w:pPr>
    </w:p>
    <w:tbl>
      <w:tblPr>
        <w:tblStyle w:val="Mkatabulky"/>
        <w:tblW w:w="9074" w:type="dxa"/>
        <w:tblInd w:w="392" w:type="dxa"/>
        <w:tblLook w:val="04A0"/>
      </w:tblPr>
      <w:tblGrid>
        <w:gridCol w:w="1928"/>
        <w:gridCol w:w="1191"/>
        <w:gridCol w:w="1191"/>
        <w:gridCol w:w="1191"/>
        <w:gridCol w:w="1191"/>
        <w:gridCol w:w="1191"/>
        <w:gridCol w:w="1191"/>
      </w:tblGrid>
      <w:tr w:rsidR="00C124FE" w:rsidTr="006B4F12">
        <w:trPr>
          <w:trHeight w:val="454"/>
        </w:trPr>
        <w:tc>
          <w:tcPr>
            <w:tcW w:w="1928" w:type="dxa"/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počet lidí</w:t>
            </w:r>
          </w:p>
        </w:tc>
        <w:tc>
          <w:tcPr>
            <w:tcW w:w="1191" w:type="dxa"/>
            <w:tcBorders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25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32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41</w:t>
            </w:r>
          </w:p>
        </w:tc>
        <w:tc>
          <w:tcPr>
            <w:tcW w:w="1191" w:type="dxa"/>
            <w:tcBorders>
              <w:lef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50</w:t>
            </w:r>
          </w:p>
        </w:tc>
      </w:tr>
      <w:tr w:rsidR="00C124FE" w:rsidTr="006B4F12">
        <w:trPr>
          <w:trHeight w:val="454"/>
        </w:trPr>
        <w:tc>
          <w:tcPr>
            <w:tcW w:w="1928" w:type="dxa"/>
            <w:tcBorders>
              <w:bottom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cena</w:t>
            </w:r>
          </w:p>
        </w:tc>
        <w:tc>
          <w:tcPr>
            <w:tcW w:w="1191" w:type="dxa"/>
            <w:tcBorders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124FE" w:rsidTr="006B4F12">
        <w:trPr>
          <w:trHeight w:val="454"/>
        </w:trPr>
        <w:tc>
          <w:tcPr>
            <w:tcW w:w="1928" w:type="dxa"/>
            <w:tcBorders>
              <w:top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cena po slevě</w:t>
            </w:r>
          </w:p>
        </w:tc>
        <w:tc>
          <w:tcPr>
            <w:tcW w:w="1191" w:type="dxa"/>
            <w:tcBorders>
              <w:top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</w:tcBorders>
            <w:shd w:val="clear" w:color="auto" w:fill="DAEEF3" w:themeFill="accent5" w:themeFillTint="33"/>
          </w:tcPr>
          <w:p w:rsidR="00C124FE" w:rsidRDefault="00C124FE" w:rsidP="006B4F12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0D02E4" w:rsidRDefault="000D02E4" w:rsidP="000D02E4">
      <w:pPr>
        <w:pStyle w:val="Odstavecseseznamem"/>
        <w:spacing w:after="120" w:line="276" w:lineRule="auto"/>
        <w:ind w:left="0"/>
        <w:jc w:val="both"/>
        <w:sectPr w:rsidR="000D02E4" w:rsidSect="00B676A2">
          <w:headerReference w:type="default" r:id="rId10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D02E4" w:rsidRPr="000D02E4" w:rsidRDefault="000D02E4" w:rsidP="000D02E4">
      <w:pPr>
        <w:pStyle w:val="Odstavecseseznamem"/>
        <w:spacing w:after="120" w:line="276" w:lineRule="auto"/>
        <w:ind w:left="0"/>
        <w:jc w:val="both"/>
      </w:pPr>
    </w:p>
    <w:p w:rsidR="00C124FE" w:rsidRPr="008E0175" w:rsidRDefault="00C124FE" w:rsidP="00C124FE">
      <w:pPr>
        <w:pStyle w:val="Odstavecseseznamem"/>
        <w:numPr>
          <w:ilvl w:val="0"/>
          <w:numId w:val="7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</w:tcPr>
          <w:p w:rsidR="00C124FE" w:rsidRPr="00E245E9" w:rsidRDefault="00C124FE" w:rsidP="006B4F12">
            <w:pPr>
              <w:spacing w:before="120"/>
              <w:rPr>
                <w:bCs/>
                <w:sz w:val="28"/>
              </w:rPr>
            </w:pPr>
            <w:r>
              <w:rPr>
                <w:bCs/>
                <w:sz w:val="28"/>
              </w:rPr>
              <w:t>12 + 56 - 3 = 65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(12 + 8)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(7 - 3)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>
              <w:rPr>
                <w:rFonts w:cstheme="minorHAnsi"/>
                <w:sz w:val="28"/>
                <w:szCs w:val="28"/>
              </w:rPr>
              <w:t>∙ 4 = 80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(12 + 8)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>
              <w:rPr>
                <w:rFonts w:cstheme="minorHAnsi"/>
                <w:sz w:val="28"/>
                <w:szCs w:val="28"/>
              </w:rPr>
              <w:t>∙ 7 - 3 = 140 - 3 = 137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(7 - 3)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12 + 8 </w:t>
            </w:r>
            <w:r>
              <w:rPr>
                <w:rFonts w:cstheme="minorHAnsi"/>
                <w:sz w:val="28"/>
                <w:szCs w:val="28"/>
              </w:rPr>
              <w:t>∙ 4 = 12 + 32 = 44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12 + (8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7 - 3)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12 + (56 - 3) = 12 + 53 = 65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(12 + 8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7)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(12 + 56) - 3 = 68 - 3 = 65</w:t>
            </w:r>
          </w:p>
        </w:tc>
      </w:tr>
    </w:tbl>
    <w:p w:rsidR="00C124FE" w:rsidRPr="008E0175" w:rsidRDefault="00C124FE" w:rsidP="00C124FE">
      <w:pPr>
        <w:pStyle w:val="Odstavecseseznamem"/>
        <w:ind w:left="284" w:right="-425"/>
        <w:rPr>
          <w:sz w:val="6"/>
          <w:szCs w:val="28"/>
        </w:rPr>
      </w:pPr>
    </w:p>
    <w:p w:rsidR="00C124FE" w:rsidRPr="001167B5" w:rsidRDefault="00C124FE" w:rsidP="00C124FE">
      <w:pPr>
        <w:pStyle w:val="Odstavecseseznamem"/>
        <w:ind w:left="284" w:right="-425"/>
        <w:rPr>
          <w:sz w:val="6"/>
          <w:szCs w:val="28"/>
        </w:rPr>
      </w:pPr>
    </w:p>
    <w:p w:rsidR="00C124FE" w:rsidRPr="00FE33A4" w:rsidRDefault="00C124FE" w:rsidP="00C124FE">
      <w:pPr>
        <w:pStyle w:val="Odstavecseseznamem"/>
        <w:numPr>
          <w:ilvl w:val="0"/>
          <w:numId w:val="7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14 + 7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bCs/>
                <w:sz w:val="28"/>
              </w:rPr>
            </w:pPr>
            <w:r w:rsidRPr="00BE0F6A">
              <w:rPr>
                <w:bCs/>
                <w:sz w:val="28"/>
              </w:rPr>
              <w:t>21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FF15AE">
              <w:rPr>
                <w:b/>
                <w:bCs/>
                <w:sz w:val="28"/>
              </w:rPr>
              <w:t>=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BE0F6A" w:rsidRDefault="00C124FE" w:rsidP="006B4F12">
            <w:pPr>
              <w:spacing w:before="120"/>
              <w:ind w:hanging="193"/>
              <w:jc w:val="right"/>
              <w:rPr>
                <w:bCs/>
                <w:sz w:val="28"/>
              </w:rPr>
            </w:pPr>
            <w:r w:rsidRPr="00BE0F6A">
              <w:rPr>
                <w:bCs/>
                <w:sz w:val="28"/>
              </w:rPr>
              <w:t>21</w:t>
            </w: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29 - 8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45 : 5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9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BE0F6A" w:rsidRDefault="00C124FE" w:rsidP="006B4F12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4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b/>
                <w:bCs/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>= 32 : 8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5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3 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BE0F6A" w:rsidRDefault="00C124FE" w:rsidP="006B4F12">
            <w:pPr>
              <w:spacing w:before="120"/>
              <w:ind w:hanging="193"/>
              <w:jc w:val="right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25 - 4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9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82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96 - 14</w:t>
            </w:r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6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BE0F6A" w:rsidRDefault="00C124FE" w:rsidP="006B4F1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 xml:space="preserve">6 </w:t>
            </w:r>
            <w:r>
              <w:rPr>
                <w:rFonts w:eastAsiaTheme="minorEastAsia" w:cstheme="minorHAnsi"/>
                <w:sz w:val="28"/>
                <w:szCs w:val="28"/>
              </w:rPr>
              <w:t>∙ 7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73 – 56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49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C124FE" w:rsidRPr="008E0175" w:rsidTr="006B4F12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2 </w:t>
            </w:r>
            <w:r>
              <w:rPr>
                <w:rFonts w:eastAsiaTheme="minorEastAsia" w:cstheme="minorHAnsi"/>
                <w:sz w:val="28"/>
                <w:szCs w:val="28"/>
              </w:rPr>
              <w:t>∙ 2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BE0F6A" w:rsidRDefault="00C124FE" w:rsidP="006B4F12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91" w:type="dxa"/>
            <w:vAlign w:val="bottom"/>
          </w:tcPr>
          <w:p w:rsidR="00C124FE" w:rsidRPr="008E0175" w:rsidRDefault="00C124FE" w:rsidP="006B4F12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16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C124FE" w:rsidRPr="008E0175" w:rsidRDefault="00C124FE" w:rsidP="006B4F12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 :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E" w:rsidRPr="00FF15AE" w:rsidRDefault="00C124FE" w:rsidP="006B4F12">
            <w:pPr>
              <w:spacing w:before="120"/>
              <w:jc w:val="center"/>
              <w:rPr>
                <w:b/>
                <w:sz w:val="28"/>
              </w:rPr>
            </w:pPr>
            <w:r w:rsidRPr="00FF15AE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C124FE" w:rsidRPr="00BE0F6A" w:rsidRDefault="00C124FE" w:rsidP="006B4F12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C124FE" w:rsidRDefault="00C124FE" w:rsidP="00C124FE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(34 + 26) : 12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bCs/>
                <w:sz w:val="28"/>
              </w:rPr>
            </w:pPr>
            <w:r w:rsidRPr="00FF15AE">
              <w:rPr>
                <w:bCs/>
                <w:sz w:val="28"/>
              </w:rPr>
              <w:t>60 : 12 = 5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87 - (6 ∙ 8)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87 - 48 = 39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3 ∙ 4 ∙ 7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>
              <w:rPr>
                <w:rFonts w:cstheme="minorHAnsi"/>
                <w:sz w:val="28"/>
                <w:szCs w:val="28"/>
              </w:rPr>
              <w:t>∙ 7 = 84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18 - 3 ∙ 6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18 - 18 = 0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(300 : 5) : 4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60 : 4 = 15</w:t>
            </w:r>
          </w:p>
        </w:tc>
      </w:tr>
      <w:tr w:rsidR="00C124FE" w:rsidRPr="008E0175" w:rsidTr="006B4F12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C124FE" w:rsidRPr="008E0175" w:rsidRDefault="00C124FE" w:rsidP="006B4F12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72 : (8 ∙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C124FE" w:rsidRPr="00FF15AE" w:rsidRDefault="00C124FE" w:rsidP="006B4F12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72 : 24 = 3</w:t>
            </w:r>
          </w:p>
        </w:tc>
      </w:tr>
    </w:tbl>
    <w:p w:rsidR="00C124FE" w:rsidRDefault="00C124FE" w:rsidP="00C124FE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C124FE" w:rsidRPr="008E0175" w:rsidTr="006B4F12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0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3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5</w:t>
            </w:r>
          </w:p>
        </w:tc>
        <w:tc>
          <w:tcPr>
            <w:tcW w:w="395" w:type="dxa"/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15</w:t>
            </w:r>
          </w:p>
        </w:tc>
        <w:tc>
          <w:tcPr>
            <w:tcW w:w="395" w:type="dxa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39</w:t>
            </w:r>
          </w:p>
        </w:tc>
        <w:tc>
          <w:tcPr>
            <w:tcW w:w="395" w:type="dxa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Default="00C124FE" w:rsidP="006B4F12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84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C124FE" w:rsidRDefault="00C124FE" w:rsidP="006B4F12">
            <w:pPr>
              <w:rPr>
                <w:bCs/>
                <w:sz w:val="28"/>
              </w:rPr>
            </w:pPr>
          </w:p>
        </w:tc>
      </w:tr>
    </w:tbl>
    <w:p w:rsidR="00C124FE" w:rsidRDefault="00C124FE" w:rsidP="00C124FE">
      <w:pPr>
        <w:pStyle w:val="Odstavecseseznamem"/>
        <w:numPr>
          <w:ilvl w:val="0"/>
          <w:numId w:val="8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9355" w:type="dxa"/>
        <w:tblInd w:w="392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3"/>
        <w:gridCol w:w="4252"/>
      </w:tblGrid>
      <w:tr w:rsidR="00C124FE" w:rsidRPr="008E0175" w:rsidTr="00606F48">
        <w:trPr>
          <w:trHeight w:val="454"/>
        </w:trPr>
        <w:tc>
          <w:tcPr>
            <w:tcW w:w="51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06F4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157 zmenšené o 69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5535A3" w:rsidRDefault="00C124FE" w:rsidP="006B4F12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157 – 69  = </w:t>
            </w:r>
            <w:proofErr w:type="gramStart"/>
            <w:r w:rsidRPr="00FF15AE">
              <w:rPr>
                <w:bCs/>
                <w:sz w:val="28"/>
              </w:rPr>
              <w:t>88</w:t>
            </w:r>
            <w:r>
              <w:rPr>
                <w:bCs/>
                <w:sz w:val="28"/>
              </w:rPr>
              <w:t xml:space="preserve">                      </w:t>
            </w:r>
            <w:r w:rsidR="00606F48">
              <w:rPr>
                <w:bCs/>
                <w:sz w:val="28"/>
              </w:rPr>
              <w:t xml:space="preserve">   </w:t>
            </w: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  <w:proofErr w:type="gramEnd"/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06F4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78 a 65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78 - 65 = </w:t>
            </w:r>
            <w:proofErr w:type="gramStart"/>
            <w:r>
              <w:rPr>
                <w:bCs/>
                <w:sz w:val="28"/>
              </w:rPr>
              <w:t xml:space="preserve">13                          </w:t>
            </w:r>
            <w:r w:rsidR="00606F48">
              <w:rPr>
                <w:bCs/>
                <w:sz w:val="28"/>
              </w:rPr>
              <w:t xml:space="preserve">   </w:t>
            </w:r>
            <w:r>
              <w:rPr>
                <w:bCs/>
                <w:sz w:val="28"/>
              </w:rPr>
              <w:t>rozdíl</w:t>
            </w:r>
            <w:proofErr w:type="gramEnd"/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06F4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35 zvětšené 6 krát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FF15AE" w:rsidRDefault="00C124FE" w:rsidP="006B4F12">
            <w:pPr>
              <w:rPr>
                <w:rFonts w:cstheme="minorHAnsi"/>
                <w:sz w:val="28"/>
                <w:szCs w:val="28"/>
              </w:rPr>
            </w:pPr>
            <w:r w:rsidRPr="00FF15AE">
              <w:rPr>
                <w:rFonts w:cstheme="minorHAnsi"/>
                <w:sz w:val="28"/>
                <w:szCs w:val="28"/>
              </w:rPr>
              <w:t xml:space="preserve">35 </w:t>
            </w:r>
            <w:r>
              <w:rPr>
                <w:rFonts w:cstheme="minorHAnsi"/>
                <w:sz w:val="28"/>
                <w:szCs w:val="28"/>
              </w:rPr>
              <w:t xml:space="preserve">∙ 6 = </w:t>
            </w:r>
            <w:proofErr w:type="gramStart"/>
            <w:r>
              <w:rPr>
                <w:rFonts w:cstheme="minorHAnsi"/>
                <w:sz w:val="28"/>
                <w:szCs w:val="28"/>
              </w:rPr>
              <w:t xml:space="preserve">210                         </w:t>
            </w:r>
            <w:r w:rsidR="00606F48"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  <w:sz w:val="28"/>
                <w:szCs w:val="28"/>
              </w:rPr>
              <w:t>součin</w:t>
            </w:r>
            <w:proofErr w:type="gramEnd"/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606F48" w:rsidP="00606F4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podíl čísel 1</w:t>
            </w:r>
            <w:r w:rsidR="00C124FE">
              <w:rPr>
                <w:sz w:val="28"/>
                <w:szCs w:val="28"/>
              </w:rPr>
              <w:t>2 a 4 vynásobený součtem 3 a 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06F48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</w:t>
            </w:r>
            <w:r w:rsidR="00606F48">
              <w:rPr>
                <w:bCs/>
                <w:sz w:val="28"/>
              </w:rPr>
              <w:t>1</w:t>
            </w:r>
            <w:r>
              <w:rPr>
                <w:bCs/>
                <w:sz w:val="28"/>
              </w:rPr>
              <w:t xml:space="preserve">2 : 4) </w:t>
            </w:r>
            <w:r>
              <w:rPr>
                <w:rFonts w:cstheme="minorHAnsi"/>
                <w:sz w:val="28"/>
                <w:szCs w:val="28"/>
              </w:rPr>
              <w:t>∙</w:t>
            </w:r>
            <w:r w:rsidR="00606F48">
              <w:rPr>
                <w:rFonts w:cstheme="minorHAnsi"/>
                <w:sz w:val="28"/>
                <w:szCs w:val="28"/>
              </w:rPr>
              <w:t xml:space="preserve"> (3 + 4) = 3 ∙ 7 = </w:t>
            </w:r>
            <w:proofErr w:type="gramStart"/>
            <w:r>
              <w:rPr>
                <w:rFonts w:cstheme="minorHAnsi"/>
                <w:sz w:val="28"/>
                <w:szCs w:val="28"/>
              </w:rPr>
              <w:t>2</w:t>
            </w:r>
            <w:r w:rsidR="00606F48">
              <w:rPr>
                <w:rFonts w:cstheme="minorHAnsi"/>
                <w:sz w:val="28"/>
                <w:szCs w:val="28"/>
              </w:rPr>
              <w:t>1  součin</w:t>
            </w:r>
            <w:proofErr w:type="gramEnd"/>
          </w:p>
        </w:tc>
      </w:tr>
      <w:tr w:rsidR="00C124FE" w:rsidRPr="008E0175" w:rsidTr="00606F48">
        <w:trPr>
          <w:trHeight w:val="454"/>
        </w:trPr>
        <w:tc>
          <w:tcPr>
            <w:tcW w:w="51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124FE" w:rsidRPr="008E0175" w:rsidRDefault="00C124FE" w:rsidP="00606F4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7 vynásobené číslem 48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7 </w:t>
            </w:r>
            <w:r>
              <w:rPr>
                <w:rFonts w:cstheme="minorHAnsi"/>
                <w:sz w:val="28"/>
                <w:szCs w:val="28"/>
              </w:rPr>
              <w:t xml:space="preserve">∙ 48 = </w:t>
            </w:r>
            <w:proofErr w:type="gramStart"/>
            <w:r>
              <w:rPr>
                <w:rFonts w:cstheme="minorHAnsi"/>
                <w:sz w:val="28"/>
                <w:szCs w:val="28"/>
              </w:rPr>
              <w:t xml:space="preserve">336                         </w:t>
            </w:r>
            <w:r w:rsidR="00606F48"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  <w:sz w:val="28"/>
                <w:szCs w:val="28"/>
              </w:rPr>
              <w:t>součin</w:t>
            </w:r>
            <w:proofErr w:type="gramEnd"/>
          </w:p>
        </w:tc>
      </w:tr>
    </w:tbl>
    <w:p w:rsidR="00C124FE" w:rsidRDefault="00C124FE" w:rsidP="00C124FE">
      <w:pPr>
        <w:pStyle w:val="Odstavecseseznamem"/>
        <w:spacing w:before="120" w:line="276" w:lineRule="auto"/>
        <w:ind w:left="0"/>
        <w:jc w:val="both"/>
        <w:rPr>
          <w:sz w:val="28"/>
        </w:rPr>
      </w:pPr>
    </w:p>
    <w:p w:rsidR="00C124FE" w:rsidRPr="008E0175" w:rsidRDefault="00C124FE" w:rsidP="00C124FE">
      <w:pPr>
        <w:pStyle w:val="Odstavecseseznamem"/>
        <w:numPr>
          <w:ilvl w:val="0"/>
          <w:numId w:val="9"/>
        </w:numPr>
        <w:spacing w:before="8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utržíte za pečivo, koupí-li lidé každý den 126 rohlíků a každý druhý den 49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767"/>
        <w:gridCol w:w="236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492AE7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b w:val="0"/>
                <w:bCs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týden:</w:t>
            </w:r>
            <w:r>
              <w:rPr>
                <w:rFonts w:asciiTheme="minorHAnsi" w:hAnsiTheme="minorHAnsi"/>
                <w:b w:val="0"/>
                <w:bCs w:val="0"/>
                <w:i/>
                <w:color w:val="244061" w:themeColor="accent1" w:themeShade="80"/>
                <w:sz w:val="28"/>
              </w:rPr>
              <w:t xml:space="preserve">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7 ∙ 126 ∙ 2 + 3 ∙ 49,5 ∙ 26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1 764 + 3 861 = 5 625</w:t>
            </w: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7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2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5 625</w:t>
            </w:r>
            <w:proofErr w:type="gramEnd"/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035E27" w:rsidRDefault="00C124FE" w:rsidP="00C124FE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10"/>
        <w:gridCol w:w="2384"/>
        <w:gridCol w:w="847"/>
        <w:gridCol w:w="282"/>
        <w:gridCol w:w="712"/>
        <w:gridCol w:w="407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10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3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492AE7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b w:val="0"/>
                <w:bCs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měsíc (4 týdny):</w:t>
            </w:r>
            <w:r>
              <w:rPr>
                <w:rFonts w:asciiTheme="minorHAnsi" w:hAnsiTheme="minorHAnsi"/>
                <w:b w:val="0"/>
                <w:bCs w:val="0"/>
                <w:i/>
                <w:color w:val="244061" w:themeColor="accent1" w:themeShade="80"/>
                <w:sz w:val="28"/>
              </w:rPr>
              <w:t xml:space="preserve">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4 ∙ 5 625 = 22 500</w:t>
            </w: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10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3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0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10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3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22 500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035E27" w:rsidRDefault="00C124FE" w:rsidP="00C124FE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492AE7" w:rsidRDefault="00C124FE" w:rsidP="006B4F12">
            <w:pPr>
              <w:ind w:left="33" w:right="-250" w:hanging="33"/>
              <w:cnfStyle w:val="100000000000"/>
              <w:rPr>
                <w:rFonts w:asciiTheme="minorHAnsi" w:hAnsiTheme="minorHAnsi"/>
                <w:b w:val="0"/>
                <w:bCs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rok: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12 ∙ 22 500 = 270 000</w:t>
            </w:r>
          </w:p>
        </w:tc>
      </w:tr>
      <w:tr w:rsidR="00C124FE" w:rsidRPr="008E0175" w:rsidTr="006B4F12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C124FE" w:rsidRPr="008E0175" w:rsidTr="006B4F12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utržíme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270 000</w:t>
            </w:r>
            <w:proofErr w:type="gramEnd"/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E0175" w:rsidRDefault="00C124FE" w:rsidP="00C124FE">
      <w:pPr>
        <w:pStyle w:val="Odstavecseseznamem"/>
        <w:numPr>
          <w:ilvl w:val="0"/>
          <w:numId w:val="9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</w:t>
      </w:r>
      <w:proofErr w:type="spellStart"/>
      <w:r>
        <w:rPr>
          <w:rFonts w:cstheme="minorHAnsi"/>
          <w:sz w:val="28"/>
          <w:szCs w:val="28"/>
        </w:rPr>
        <w:t>minimarketu</w:t>
      </w:r>
      <w:proofErr w:type="spellEnd"/>
      <w:r>
        <w:rPr>
          <w:rFonts w:cstheme="minorHAnsi"/>
          <w:sz w:val="28"/>
          <w:szCs w:val="28"/>
        </w:rPr>
        <w:t xml:space="preserve"> je 16 regálů. V každém regálu je 8 polic. Kolik je v </w:t>
      </w:r>
      <w:proofErr w:type="spellStart"/>
      <w:r>
        <w:rPr>
          <w:rFonts w:cstheme="minorHAnsi"/>
          <w:sz w:val="28"/>
          <w:szCs w:val="28"/>
        </w:rPr>
        <w:t>minimarketu</w:t>
      </w:r>
      <w:proofErr w:type="spellEnd"/>
      <w:r>
        <w:rPr>
          <w:rFonts w:cstheme="minorHAnsi"/>
          <w:sz w:val="28"/>
          <w:szCs w:val="28"/>
        </w:rPr>
        <w:t xml:space="preserve"> polic?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584"/>
        <w:gridCol w:w="720"/>
        <w:gridCol w:w="4138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regálů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16</w:t>
            </w: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C124FE" w:rsidRPr="008E0175" w:rsidTr="006B4F12">
        <w:trPr>
          <w:cnfStyle w:val="000000100000"/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polic v regálu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polic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8 ∙ 16 = 128 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cnfStyle w:val="000000100000"/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</w:t>
            </w:r>
            <w:proofErr w:type="spell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minimarketu</w:t>
            </w:r>
            <w:proofErr w:type="spell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celkem    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128</w:t>
            </w:r>
            <w:proofErr w:type="gramEnd"/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polic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B2475" w:rsidRDefault="00C124FE" w:rsidP="00C124FE">
      <w:pPr>
        <w:pStyle w:val="Odstavecseseznamem"/>
        <w:numPr>
          <w:ilvl w:val="0"/>
          <w:numId w:val="9"/>
        </w:numPr>
        <w:spacing w:before="12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 obchodě s oblečením mají 2 typy věšáků. Menších je 6 a vejde se na ně 8 kusů oblečení, větší jsou 4 a vejde se na ně 14 kusů oblečení. Kolik kusů oblečení mohou mít pověšeno?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690"/>
        <w:gridCol w:w="720"/>
        <w:gridCol w:w="3969"/>
      </w:tblGrid>
      <w:tr w:rsidR="00C124FE" w:rsidRPr="008E0175" w:rsidTr="006B4F12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8 kusů oblečení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6</w:t>
            </w: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:rsidR="00C124FE" w:rsidRPr="00A9259E" w:rsidRDefault="00C124FE" w:rsidP="006B4F12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6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8 + 4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14 = 48 + 56 = 104</w:t>
            </w:r>
          </w:p>
        </w:tc>
      </w:tr>
      <w:tr w:rsidR="00C124FE" w:rsidRPr="008E0175" w:rsidTr="006B4F12">
        <w:trPr>
          <w:cnfStyle w:val="000000100000"/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14 kusů oblečení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trHeight w:val="425"/>
        </w:trPr>
        <w:tc>
          <w:tcPr>
            <w:cnfStyle w:val="001000000000"/>
            <w:tcW w:w="709" w:type="dxa"/>
            <w:shd w:val="clear" w:color="auto" w:fill="auto"/>
          </w:tcPr>
          <w:p w:rsidR="00C124FE" w:rsidRPr="008E0175" w:rsidRDefault="00C124FE" w:rsidP="006B4F12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k pověšení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C124FE" w:rsidRPr="00A9259E" w:rsidRDefault="00C124FE" w:rsidP="006B4F12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6 ∙ 8 + 4 ∙ 14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C124FE" w:rsidRPr="008E0175" w:rsidRDefault="00C124FE" w:rsidP="006B4F12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24FE" w:rsidRPr="008E0175" w:rsidRDefault="00C124FE" w:rsidP="006B4F12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C124FE" w:rsidRPr="008E0175" w:rsidTr="006B4F12">
        <w:trPr>
          <w:cnfStyle w:val="000000100000"/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C124FE" w:rsidRPr="008E0175" w:rsidRDefault="00C124FE" w:rsidP="006B4F12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C124FE" w:rsidRPr="008E0175" w:rsidRDefault="00C124FE" w:rsidP="006B4F12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obchodě mohou mít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pověšeno       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104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kusů oblečení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C124FE" w:rsidRPr="008E0175" w:rsidRDefault="00C124FE" w:rsidP="00C124FE">
      <w:pPr>
        <w:pStyle w:val="Odstavecseseznamem"/>
        <w:numPr>
          <w:ilvl w:val="0"/>
          <w:numId w:val="9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Zubní kartáček stojí 19,90 Kč. Výrazem zapiš cenu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lidí. Určete hodnotu zapsaného výrazu pro počty lidí v prvním řádku tabulky. Jak se změní cena, bude-li zubní kartáček zlevněn o 4,- Kč</w:t>
      </w:r>
      <w:r w:rsidRPr="008E0175">
        <w:rPr>
          <w:sz w:val="28"/>
        </w:rPr>
        <w:t>?</w:t>
      </w:r>
      <w:r w:rsidRPr="008E0175">
        <w:rPr>
          <w:sz w:val="36"/>
        </w:rPr>
        <w:t xml:space="preserve"> </w:t>
      </w:r>
    </w:p>
    <w:p w:rsidR="00C124FE" w:rsidRDefault="00C124FE" w:rsidP="00C124FE">
      <w:pPr>
        <w:ind w:right="-425"/>
        <w:rPr>
          <w:sz w:val="8"/>
        </w:rPr>
      </w:pPr>
    </w:p>
    <w:tbl>
      <w:tblPr>
        <w:tblStyle w:val="Mkatabulky"/>
        <w:tblW w:w="9074" w:type="dxa"/>
        <w:tblInd w:w="392" w:type="dxa"/>
        <w:tblLook w:val="04A0"/>
      </w:tblPr>
      <w:tblGrid>
        <w:gridCol w:w="1928"/>
        <w:gridCol w:w="1191"/>
        <w:gridCol w:w="1191"/>
        <w:gridCol w:w="1191"/>
        <w:gridCol w:w="1191"/>
        <w:gridCol w:w="1191"/>
        <w:gridCol w:w="1191"/>
      </w:tblGrid>
      <w:tr w:rsidR="00C124FE" w:rsidTr="006B4F12">
        <w:trPr>
          <w:trHeight w:val="454"/>
        </w:trPr>
        <w:tc>
          <w:tcPr>
            <w:tcW w:w="1928" w:type="dxa"/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počet lidí</w:t>
            </w:r>
          </w:p>
        </w:tc>
        <w:tc>
          <w:tcPr>
            <w:tcW w:w="1191" w:type="dxa"/>
            <w:tcBorders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25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32</w:t>
            </w:r>
          </w:p>
        </w:tc>
        <w:tc>
          <w:tcPr>
            <w:tcW w:w="1191" w:type="dxa"/>
            <w:tcBorders>
              <w:left w:val="dotted" w:sz="4" w:space="0" w:color="auto"/>
              <w:righ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41</w:t>
            </w:r>
          </w:p>
        </w:tc>
        <w:tc>
          <w:tcPr>
            <w:tcW w:w="1191" w:type="dxa"/>
            <w:tcBorders>
              <w:left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50</w:t>
            </w:r>
          </w:p>
        </w:tc>
      </w:tr>
      <w:tr w:rsidR="00C124FE" w:rsidTr="006B4F12">
        <w:trPr>
          <w:trHeight w:val="454"/>
        </w:trPr>
        <w:tc>
          <w:tcPr>
            <w:tcW w:w="1928" w:type="dxa"/>
            <w:tcBorders>
              <w:bottom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cena</w:t>
            </w:r>
          </w:p>
        </w:tc>
        <w:tc>
          <w:tcPr>
            <w:tcW w:w="1191" w:type="dxa"/>
            <w:tcBorders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99,5</w:t>
            </w: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199</w:t>
            </w: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497,5</w:t>
            </w: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636,8</w:t>
            </w: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815,9</w:t>
            </w:r>
          </w:p>
        </w:tc>
        <w:tc>
          <w:tcPr>
            <w:tcW w:w="1191" w:type="dxa"/>
            <w:tcBorders>
              <w:left w:val="dotted" w:sz="4" w:space="0" w:color="auto"/>
              <w:bottom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995</w:t>
            </w:r>
          </w:p>
        </w:tc>
      </w:tr>
      <w:tr w:rsidR="00C124FE" w:rsidTr="006B4F12">
        <w:trPr>
          <w:trHeight w:val="454"/>
        </w:trPr>
        <w:tc>
          <w:tcPr>
            <w:tcW w:w="1928" w:type="dxa"/>
            <w:tcBorders>
              <w:top w:val="dotted" w:sz="4" w:space="0" w:color="auto"/>
            </w:tcBorders>
            <w:shd w:val="clear" w:color="auto" w:fill="C2D69B" w:themeFill="accent3" w:themeFillTint="99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cena po slevě</w:t>
            </w:r>
          </w:p>
        </w:tc>
        <w:tc>
          <w:tcPr>
            <w:tcW w:w="1191" w:type="dxa"/>
            <w:tcBorders>
              <w:top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79,5</w:t>
            </w: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159</w:t>
            </w: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397,5</w:t>
            </w: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508,8</w:t>
            </w: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651,9</w:t>
            </w:r>
          </w:p>
        </w:tc>
        <w:tc>
          <w:tcPr>
            <w:tcW w:w="1191" w:type="dxa"/>
            <w:tcBorders>
              <w:top w:val="dotted" w:sz="4" w:space="0" w:color="auto"/>
              <w:left w:val="dotted" w:sz="4" w:space="0" w:color="auto"/>
            </w:tcBorders>
            <w:shd w:val="clear" w:color="auto" w:fill="DAEEF3" w:themeFill="accent5" w:themeFillTint="33"/>
            <w:vAlign w:val="center"/>
          </w:tcPr>
          <w:p w:rsidR="00C124FE" w:rsidRDefault="00C124FE" w:rsidP="006B4F12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795</w:t>
            </w:r>
          </w:p>
        </w:tc>
      </w:tr>
    </w:tbl>
    <w:p w:rsidR="00EA7CA0" w:rsidRDefault="00EA7CA0" w:rsidP="007377D6">
      <w:pPr>
        <w:spacing w:after="200" w:line="276" w:lineRule="auto"/>
        <w:sectPr w:rsidR="00EA7CA0" w:rsidSect="00B676A2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77D6" w:rsidRPr="001A1C01" w:rsidRDefault="001A1C01" w:rsidP="007377D6">
      <w:pPr>
        <w:spacing w:after="200" w:line="276" w:lineRule="auto"/>
      </w:pPr>
      <w:r>
        <w:t>Žádné externí zdroje nebyly použity.</w:t>
      </w:r>
    </w:p>
    <w:p w:rsidR="007377D6" w:rsidRDefault="007377D6">
      <w:pPr>
        <w:spacing w:after="200" w:line="276" w:lineRule="auto"/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FB0" w:rsidRDefault="008C3B09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202395"/>
        <w:placeholder>
          <w:docPart w:val="BCBAD351877744B1AF2DCED4454D6E1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C124FE">
          <w:rPr>
            <w:rFonts w:asciiTheme="majorHAnsi" w:eastAsiaTheme="majorEastAsia" w:hAnsiTheme="majorHAnsi" w:cstheme="majorBidi"/>
            <w:sz w:val="32"/>
            <w:szCs w:val="32"/>
          </w:rPr>
          <w:t>Hodnota</w:t>
        </w:r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 xml:space="preserve"> výr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az</w:t>
        </w:r>
        <w:r w:rsidR="004E525A">
          <w:rPr>
            <w:rFonts w:asciiTheme="majorHAnsi" w:eastAsiaTheme="majorEastAsia" w:hAnsiTheme="majorHAnsi" w:cstheme="majorBidi"/>
            <w:sz w:val="32"/>
            <w:szCs w:val="32"/>
          </w:rPr>
          <w:t>u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 xml:space="preserve"> – pracovní list</w:t>
        </w:r>
      </w:sdtContent>
    </w:sdt>
    <w:r w:rsidR="00A14FB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0E" w:rsidRDefault="008C3B09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440603"/>
        <w:placeholder>
          <w:docPart w:val="4CCDA9FF7E7E4BF88AE0AAF4076AE3E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E525A">
          <w:rPr>
            <w:rFonts w:asciiTheme="majorHAnsi" w:eastAsiaTheme="majorEastAsia" w:hAnsiTheme="majorHAnsi" w:cstheme="majorBidi"/>
            <w:sz w:val="32"/>
            <w:szCs w:val="32"/>
          </w:rPr>
          <w:t>Hodnota výrazu – pracovní list</w:t>
        </w:r>
      </w:sdtContent>
    </w:sdt>
    <w:r w:rsidR="0016680E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04" w:rsidRDefault="008C3B09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placeholder>
          <w:docPart w:val="08D3B781F61A4AB38133A9DD6010078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E525A">
          <w:rPr>
            <w:rFonts w:asciiTheme="majorHAnsi" w:eastAsiaTheme="majorEastAsia" w:hAnsiTheme="majorHAnsi" w:cstheme="majorBidi"/>
            <w:sz w:val="32"/>
            <w:szCs w:val="32"/>
          </w:rPr>
          <w:t>Hodnota výrazu – pracovní list</w:t>
        </w:r>
      </w:sdtContent>
    </w:sdt>
    <w:r w:rsidR="00541404">
      <w:rPr>
        <w:rFonts w:asciiTheme="majorHAnsi" w:eastAsiaTheme="majorEastAsia" w:hAnsiTheme="majorHAnsi" w:cstheme="majorBidi"/>
        <w:sz w:val="32"/>
        <w:szCs w:val="32"/>
      </w:rPr>
      <w:t xml:space="preserve"> </w:t>
    </w:r>
    <w:r w:rsidR="0016680E">
      <w:rPr>
        <w:rFonts w:asciiTheme="majorHAnsi" w:eastAsiaTheme="majorEastAsia" w:hAnsiTheme="majorHAnsi" w:cstheme="majorBidi"/>
        <w:sz w:val="32"/>
        <w:szCs w:val="32"/>
      </w:rPr>
      <w:t>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043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3C8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A45C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BB767C4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1228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56556"/>
    <w:rsid w:val="00094D5F"/>
    <w:rsid w:val="000D02E4"/>
    <w:rsid w:val="001605C2"/>
    <w:rsid w:val="00164A54"/>
    <w:rsid w:val="0016680E"/>
    <w:rsid w:val="001A1C01"/>
    <w:rsid w:val="001F407D"/>
    <w:rsid w:val="00233418"/>
    <w:rsid w:val="00264BB8"/>
    <w:rsid w:val="0026555B"/>
    <w:rsid w:val="00356A50"/>
    <w:rsid w:val="00381A03"/>
    <w:rsid w:val="003A6FB7"/>
    <w:rsid w:val="004E525A"/>
    <w:rsid w:val="004F0584"/>
    <w:rsid w:val="00505DB0"/>
    <w:rsid w:val="00525E51"/>
    <w:rsid w:val="00541404"/>
    <w:rsid w:val="00590DEA"/>
    <w:rsid w:val="005D634B"/>
    <w:rsid w:val="00606F48"/>
    <w:rsid w:val="0061215B"/>
    <w:rsid w:val="006C31D1"/>
    <w:rsid w:val="006D493D"/>
    <w:rsid w:val="006E5592"/>
    <w:rsid w:val="007057E2"/>
    <w:rsid w:val="007313D2"/>
    <w:rsid w:val="007377D6"/>
    <w:rsid w:val="007B10CD"/>
    <w:rsid w:val="007D717B"/>
    <w:rsid w:val="00834945"/>
    <w:rsid w:val="008438E7"/>
    <w:rsid w:val="00844D3F"/>
    <w:rsid w:val="0086116F"/>
    <w:rsid w:val="00897DB2"/>
    <w:rsid w:val="008C3B09"/>
    <w:rsid w:val="00922F4A"/>
    <w:rsid w:val="0094142B"/>
    <w:rsid w:val="009669D2"/>
    <w:rsid w:val="009C727A"/>
    <w:rsid w:val="009D7B0E"/>
    <w:rsid w:val="00A0607F"/>
    <w:rsid w:val="00A14FB0"/>
    <w:rsid w:val="00A21300"/>
    <w:rsid w:val="00A30F59"/>
    <w:rsid w:val="00A606F2"/>
    <w:rsid w:val="00A63276"/>
    <w:rsid w:val="00A67EFE"/>
    <w:rsid w:val="00AB41B3"/>
    <w:rsid w:val="00AB4A10"/>
    <w:rsid w:val="00AE6D68"/>
    <w:rsid w:val="00B66BF6"/>
    <w:rsid w:val="00B676A2"/>
    <w:rsid w:val="00BB203B"/>
    <w:rsid w:val="00BC2D6E"/>
    <w:rsid w:val="00BE2135"/>
    <w:rsid w:val="00BE7A91"/>
    <w:rsid w:val="00C00DD6"/>
    <w:rsid w:val="00C124FE"/>
    <w:rsid w:val="00C30B45"/>
    <w:rsid w:val="00C35433"/>
    <w:rsid w:val="00E31ED3"/>
    <w:rsid w:val="00E87EB5"/>
    <w:rsid w:val="00EA7CA0"/>
    <w:rsid w:val="00EC0DE4"/>
    <w:rsid w:val="00ED6A09"/>
    <w:rsid w:val="00FA74E7"/>
    <w:rsid w:val="00FF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C124FE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AD351877744B1AF2DCED4454D6E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D67144-5CFE-474C-AB1E-E4BC9D4CA510}"/>
      </w:docPartPr>
      <w:docPartBody>
        <w:p w:rsidR="00737108" w:rsidRDefault="007B4A14" w:rsidP="007B4A14">
          <w:pPr>
            <w:pStyle w:val="BCBAD351877744B1AF2DCED4454D6E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08D3B781F61A4AB38133A9DD60100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091906-E264-490B-A7DB-AF5B62F60AE7}"/>
      </w:docPartPr>
      <w:docPartBody>
        <w:p w:rsidR="004B6E50" w:rsidRDefault="00737108" w:rsidP="00737108">
          <w:pPr>
            <w:pStyle w:val="08D3B781F61A4AB38133A9DD601007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4CCDA9FF7E7E4BF88AE0AAF4076AE3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D2EE41-0336-45F8-9A88-3D70BE62A294}"/>
      </w:docPartPr>
      <w:docPartBody>
        <w:p w:rsidR="008C5520" w:rsidRDefault="004B6E50" w:rsidP="004B6E50">
          <w:pPr>
            <w:pStyle w:val="4CCDA9FF7E7E4BF88AE0AAF4076AE3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074884"/>
    <w:rsid w:val="000C780E"/>
    <w:rsid w:val="002733EA"/>
    <w:rsid w:val="004B6E50"/>
    <w:rsid w:val="00737108"/>
    <w:rsid w:val="007B4A14"/>
    <w:rsid w:val="008620F9"/>
    <w:rsid w:val="008C5520"/>
    <w:rsid w:val="00BE5CCA"/>
    <w:rsid w:val="00C73781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BCBAD351877744B1AF2DCED4454D6E1A">
    <w:name w:val="BCBAD351877744B1AF2DCED4454D6E1A"/>
    <w:rsid w:val="007B4A14"/>
  </w:style>
  <w:style w:type="paragraph" w:customStyle="1" w:styleId="735F5255B34D468EA6A606FD7B1B6C32">
    <w:name w:val="735F5255B34D468EA6A606FD7B1B6C32"/>
    <w:rsid w:val="007B4A14"/>
  </w:style>
  <w:style w:type="paragraph" w:customStyle="1" w:styleId="08D3B781F61A4AB38133A9DD60100785">
    <w:name w:val="08D3B781F61A4AB38133A9DD60100785"/>
    <w:rsid w:val="00737108"/>
  </w:style>
  <w:style w:type="paragraph" w:customStyle="1" w:styleId="F07FAA9580EF4EE5AE0FCD7C92ADE013">
    <w:name w:val="F07FAA9580EF4EE5AE0FCD7C92ADE013"/>
    <w:rsid w:val="004B6E50"/>
  </w:style>
  <w:style w:type="paragraph" w:customStyle="1" w:styleId="4CCDA9FF7E7E4BF88AE0AAF4076AE3E8">
    <w:name w:val="4CCDA9FF7E7E4BF88AE0AAF4076AE3E8"/>
    <w:rsid w:val="004B6E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C4525-CEC0-49BD-9CE8-3B4365F8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22</TotalTime>
  <Pages>6</Pages>
  <Words>806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– pracovní list</vt:lpstr>
    </vt:vector>
  </TitlesOfParts>
  <Company/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– pracovní list</dc:title>
  <dc:creator>mbenedova</dc:creator>
  <cp:lastModifiedBy>Maruška</cp:lastModifiedBy>
  <cp:revision>5</cp:revision>
  <dcterms:created xsi:type="dcterms:W3CDTF">2014-01-13T19:45:00Z</dcterms:created>
  <dcterms:modified xsi:type="dcterms:W3CDTF">2014-01-13T20:59:00Z</dcterms:modified>
</cp:coreProperties>
</file>