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6029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26029F">
        <w:rPr>
          <w:rFonts w:ascii="Times New Roman" w:hAnsi="Times New Roman"/>
        </w:rPr>
        <w:t>y opakování</w:t>
      </w:r>
      <w:r w:rsidR="00C124FE">
        <w:rPr>
          <w:rFonts w:ascii="Times New Roman" w:hAnsi="Times New Roman"/>
        </w:rPr>
        <w:t xml:space="preserve">, </w:t>
      </w:r>
      <w:r w:rsidR="009C727A">
        <w:rPr>
          <w:rFonts w:ascii="Times New Roman" w:hAnsi="Times New Roman"/>
        </w:rPr>
        <w:t>VY_32_INOVACE_</w:t>
      </w:r>
      <w:r w:rsidR="0026029F">
        <w:rPr>
          <w:rFonts w:ascii="Times New Roman" w:hAnsi="Times New Roman"/>
        </w:rPr>
        <w:t xml:space="preserve"> A2_53</w:t>
      </w:r>
    </w:p>
    <w:p w:rsidR="00ED6A09" w:rsidRP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6029F">
        <w:rPr>
          <w:rFonts w:ascii="Times New Roman" w:hAnsi="Times New Roman"/>
        </w:rPr>
        <w:t>Výrazy opakování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6029F">
        <w:rPr>
          <w:rFonts w:ascii="Times New Roman" w:hAnsi="Times New Roman"/>
        </w:rPr>
        <w:t>2/3P, 25</w:t>
      </w:r>
      <w:r w:rsidR="00BE2135">
        <w:rPr>
          <w:rFonts w:ascii="Times New Roman" w:hAnsi="Times New Roman"/>
        </w:rPr>
        <w:t xml:space="preserve">. </w:t>
      </w:r>
      <w:r w:rsidR="00C124FE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0D6C1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0D6C1E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41289D" w:rsidRPr="008E0175" w:rsidRDefault="0041289D" w:rsidP="0041289D">
      <w:pPr>
        <w:pStyle w:val="Odstavecseseznamem"/>
        <w:numPr>
          <w:ilvl w:val="0"/>
          <w:numId w:val="10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551"/>
        <w:gridCol w:w="397"/>
        <w:gridCol w:w="2041"/>
        <w:gridCol w:w="2551"/>
      </w:tblGrid>
      <w:tr w:rsidR="0041289D" w:rsidRPr="00605F7F" w:rsidTr="00DD22FA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8 + 3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2 ∙ 7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</w:t>
            </w:r>
            <w:r>
              <w:rPr>
                <w:rFonts w:cstheme="minorHAnsi"/>
                <w:b w:val="0"/>
                <w:sz w:val="28"/>
                <w:szCs w:val="28"/>
              </w:rPr>
              <w:t>16 :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56 : 7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3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41289D" w:rsidRPr="00605F7F" w:rsidTr="00DD22FA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81 : 9 – 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</w:t>
            </w:r>
            <w:r>
              <w:rPr>
                <w:rFonts w:cstheme="minorHAnsi"/>
                <w:sz w:val="28"/>
                <w:szCs w:val="28"/>
              </w:rPr>
              <w:t>20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23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0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41289D" w:rsidRPr="008E0175" w:rsidTr="00DD22F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5 menší než 12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větší než 6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jc w:val="right"/>
              <w:rPr>
                <w:bCs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4 větší než 8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menší než 14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jc w:val="right"/>
              <w:rPr>
                <w:bCs/>
                <w:sz w:val="28"/>
              </w:rPr>
            </w:pP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0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608"/>
        <w:gridCol w:w="397"/>
        <w:gridCol w:w="1701"/>
        <w:gridCol w:w="2665"/>
      </w:tblGrid>
      <w:tr w:rsidR="0041289D" w:rsidRPr="008E0175" w:rsidTr="00DD22FA">
        <w:trPr>
          <w:cnfStyle w:val="100000000000"/>
          <w:trHeight w:val="340"/>
        </w:trPr>
        <w:tc>
          <w:tcPr>
            <w:cnfStyle w:val="001000000000"/>
            <w:tcW w:w="4309" w:type="dxa"/>
            <w:gridSpan w:val="2"/>
            <w:shd w:val="clear" w:color="auto" w:fill="auto"/>
            <w:vAlign w:val="bottom"/>
          </w:tcPr>
          <w:p w:rsidR="0041289D" w:rsidRPr="00805FC8" w:rsidRDefault="0041289D" w:rsidP="00DD22FA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shd w:val="clear" w:color="auto" w:fill="auto"/>
            <w:vAlign w:val="bottom"/>
          </w:tcPr>
          <w:p w:rsidR="0041289D" w:rsidRPr="00805FC8" w:rsidRDefault="0041289D" w:rsidP="00DD22FA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cm, b = 6 cm</w:t>
            </w: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805FC8" w:rsidRDefault="0041289D" w:rsidP="00DD22F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BB6EDD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05FC8" w:rsidRDefault="0041289D" w:rsidP="00DD22F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B6EDD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05FC8" w:rsidRDefault="0041289D" w:rsidP="00DD22FA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B6EDD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cnfStyle w:val="001000000000"/>
            <w:tcW w:w="4309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9B3483" w:rsidRDefault="0041289D" w:rsidP="00DD22FA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9B3483" w:rsidRDefault="0041289D" w:rsidP="00DD22FA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41289D" w:rsidRPr="00224622" w:rsidRDefault="0041289D" w:rsidP="0041289D">
      <w:pPr>
        <w:pStyle w:val="Odstavecseseznamem"/>
        <w:ind w:left="284" w:right="142"/>
        <w:rPr>
          <w:sz w:val="10"/>
          <w:szCs w:val="28"/>
        </w:rPr>
      </w:pPr>
    </w:p>
    <w:p w:rsidR="0041289D" w:rsidRPr="008E0175" w:rsidRDefault="0041289D" w:rsidP="0041289D">
      <w:pPr>
        <w:pStyle w:val="Odstavecseseznamem"/>
        <w:numPr>
          <w:ilvl w:val="0"/>
          <w:numId w:val="10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16 + 5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41289D" w:rsidRPr="008E0175" w:rsidRDefault="0041289D" w:rsidP="00DD22FA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89D" w:rsidRPr="008E0175" w:rsidRDefault="0041289D" w:rsidP="00DD22FA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3 </w:t>
            </w:r>
            <w:r>
              <w:rPr>
                <w:rFonts w:cstheme="minorHAnsi"/>
                <w:sz w:val="28"/>
                <w:szCs w:val="28"/>
              </w:rPr>
              <w:t>∙ 7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36 : 6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15 : 5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13 + 9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89D" w:rsidRPr="008E0175" w:rsidRDefault="0041289D" w:rsidP="00DD22F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81 : 9</w:t>
            </w: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0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41289D" w:rsidRPr="008E0175" w:rsidRDefault="0041289D" w:rsidP="0041289D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41289D" w:rsidRPr="00605F7F" w:rsidTr="00DD22FA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28a : 7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5c + 2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7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6b – 4b) :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41289D" w:rsidRPr="00605F7F" w:rsidTr="00DD22FA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25a : 5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+ 4b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63c : 9 – 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3 ∙ 8c + 13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605F7F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EA7CA0" w:rsidRDefault="00EA7CA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41289D" w:rsidRPr="008E0175" w:rsidRDefault="0041289D" w:rsidP="0041289D">
      <w:pPr>
        <w:pStyle w:val="Odstavecseseznamem"/>
        <w:numPr>
          <w:ilvl w:val="0"/>
          <w:numId w:val="10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 xml:space="preserve">V obchodě pracuje v oddělení pečiva třikrát více prodavačů, než v oddělení ovoce. Zapiš výrazem počet prodavačů v oddělení s pečivem, jestliže počet prodavačů v oddělení ovoce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41289D" w:rsidRPr="008E0175" w:rsidTr="00DD22F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41289D" w:rsidRPr="008E0175" w:rsidRDefault="0041289D" w:rsidP="00DD22FA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9F010D" w:rsidRDefault="0041289D" w:rsidP="00DD22FA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oddělení pečiva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41289D" w:rsidRPr="008E0175" w:rsidRDefault="0041289D" w:rsidP="00DD22FA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9F010D" w:rsidRDefault="0041289D" w:rsidP="00DD22FA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oddělení ovoce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41289D" w:rsidRPr="008E0175" w:rsidRDefault="0041289D" w:rsidP="00DD22FA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41289D" w:rsidRDefault="0041289D" w:rsidP="0041289D">
      <w:pPr>
        <w:tabs>
          <w:tab w:val="left" w:pos="2775"/>
        </w:tabs>
        <w:rPr>
          <w:sz w:val="4"/>
          <w:szCs w:val="28"/>
        </w:rPr>
      </w:pPr>
    </w:p>
    <w:p w:rsidR="0041289D" w:rsidRDefault="0041289D" w:rsidP="0041289D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Kolik prodavačů pracuje v oddělení pečiva, jestliže v oddělení ovoce jich pracuje 9?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41289D" w:rsidRPr="008E0175" w:rsidTr="00DD22F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right="-250"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shd w:val="clear" w:color="auto" w:fill="auto"/>
          </w:tcPr>
          <w:p w:rsidR="0041289D" w:rsidRPr="008E0175" w:rsidRDefault="0041289D" w:rsidP="00DD22FA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oddělení pečiva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pracuje                      prodavačů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41289D" w:rsidRPr="008E0175" w:rsidRDefault="0041289D" w:rsidP="0041289D">
      <w:pPr>
        <w:tabs>
          <w:tab w:val="left" w:pos="2775"/>
        </w:tabs>
        <w:ind w:firstLine="993"/>
        <w:rPr>
          <w:sz w:val="4"/>
          <w:szCs w:val="28"/>
        </w:rPr>
      </w:pPr>
    </w:p>
    <w:p w:rsidR="0041289D" w:rsidRPr="005575EC" w:rsidRDefault="0041289D" w:rsidP="0041289D">
      <w:pPr>
        <w:pStyle w:val="Odstavecseseznamem"/>
        <w:numPr>
          <w:ilvl w:val="0"/>
          <w:numId w:val="10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Dosaďte do výrazů cenu jídel a vypočítejte, kolik utratili prodavači za obědy v kantýně kousek od supermarketu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41289D" w:rsidRPr="005575EC" w:rsidTr="00DD22F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špagety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š</w:t>
            </w:r>
            <w:r w:rsidRPr="00D24C02">
              <w:rPr>
                <w:i/>
                <w:sz w:val="28"/>
                <w:szCs w:val="28"/>
              </w:rPr>
              <w:t xml:space="preserve"> = </w:t>
            </w:r>
            <w:r>
              <w:rPr>
                <w:i/>
                <w:sz w:val="28"/>
                <w:szCs w:val="28"/>
              </w:rPr>
              <w:t>76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koprová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 xml:space="preserve">o = </w:t>
            </w:r>
            <w:r>
              <w:rPr>
                <w:i/>
                <w:sz w:val="28"/>
                <w:szCs w:val="28"/>
              </w:rPr>
              <w:t>56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</w:tr>
      <w:tr w:rsidR="0041289D" w:rsidRPr="005575EC" w:rsidTr="00DD22FA">
        <w:trPr>
          <w:trHeight w:val="567"/>
        </w:trPr>
        <w:tc>
          <w:tcPr>
            <w:tcW w:w="2820" w:type="dxa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těstovinový salát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 w:rsidRPr="00D24C02">
              <w:rPr>
                <w:i/>
                <w:sz w:val="28"/>
                <w:szCs w:val="28"/>
              </w:rPr>
              <w:t xml:space="preserve"> = </w:t>
            </w:r>
            <w:r>
              <w:rPr>
                <w:i/>
                <w:sz w:val="28"/>
                <w:szCs w:val="28"/>
              </w:rPr>
              <w:t>6</w:t>
            </w:r>
            <w:r w:rsidRPr="00D24C02">
              <w:rPr>
                <w:i/>
                <w:sz w:val="28"/>
                <w:szCs w:val="28"/>
              </w:rPr>
              <w:t>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brambory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</w:t>
            </w:r>
            <w:r w:rsidRPr="00D24C02">
              <w:rPr>
                <w:i/>
                <w:sz w:val="28"/>
                <w:szCs w:val="28"/>
              </w:rPr>
              <w:t xml:space="preserve"> = 1</w:t>
            </w:r>
            <w:r>
              <w:rPr>
                <w:i/>
                <w:sz w:val="28"/>
                <w:szCs w:val="28"/>
              </w:rPr>
              <w:t xml:space="preserve">7 </w:t>
            </w:r>
            <w:r w:rsidRPr="00D24C02">
              <w:rPr>
                <w:i/>
                <w:sz w:val="28"/>
                <w:szCs w:val="28"/>
              </w:rPr>
              <w:t>Kč</w:t>
            </w:r>
          </w:p>
        </w:tc>
      </w:tr>
      <w:tr w:rsidR="0041289D" w:rsidRPr="005575EC" w:rsidTr="00DD22F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</w:t>
            </w:r>
            <w:r>
              <w:rPr>
                <w:i/>
                <w:sz w:val="28"/>
                <w:szCs w:val="28"/>
              </w:rPr>
              <w:t>1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</w:t>
            </w:r>
            <w:r>
              <w:rPr>
                <w:i/>
                <w:sz w:val="28"/>
                <w:szCs w:val="28"/>
              </w:rPr>
              <w:t>8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</w:tr>
      <w:tr w:rsidR="0041289D" w:rsidRPr="005575EC" w:rsidTr="00DD22FA">
        <w:trPr>
          <w:trHeight w:val="567"/>
        </w:trPr>
        <w:tc>
          <w:tcPr>
            <w:tcW w:w="2820" w:type="dxa"/>
            <w:vAlign w:val="bottom"/>
          </w:tcPr>
          <w:p w:rsidR="0041289D" w:rsidRDefault="0041289D" w:rsidP="00DD22F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zmrzlinový pohár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z = 36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41289D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palačinky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</w:t>
            </w:r>
            <w:r w:rsidRPr="00D24C02">
              <w:rPr>
                <w:i/>
                <w:sz w:val="28"/>
                <w:szCs w:val="28"/>
              </w:rPr>
              <w:t xml:space="preserve"> = 50 Kč</w:t>
            </w:r>
          </w:p>
        </w:tc>
      </w:tr>
    </w:tbl>
    <w:p w:rsidR="0041289D" w:rsidRPr="007937D3" w:rsidRDefault="0041289D" w:rsidP="0041289D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41289D" w:rsidRPr="008E0175" w:rsidTr="00DD22F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pondělí: </w:t>
            </w:r>
            <w:r w:rsidRPr="007937D3">
              <w:rPr>
                <w:i/>
                <w:sz w:val="28"/>
                <w:szCs w:val="28"/>
              </w:rPr>
              <w:t xml:space="preserve">4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š</w:t>
            </w:r>
            <w:r w:rsidRPr="007937D3">
              <w:rPr>
                <w:i/>
                <w:sz w:val="28"/>
                <w:szCs w:val="28"/>
              </w:rPr>
              <w:t xml:space="preserve"> + 6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+ 9 ∙ h + 8 ∙ o + 2 ∙ </w:t>
            </w:r>
            <w:r>
              <w:rPr>
                <w:rFonts w:cstheme="minorHAnsi"/>
                <w:i/>
                <w:sz w:val="28"/>
                <w:szCs w:val="28"/>
              </w:rPr>
              <w:t xml:space="preserve">z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>
            <w:pPr>
              <w:pStyle w:val="Bezmezer"/>
              <w:ind w:hanging="108"/>
              <w:rPr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 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š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h + 1 ∙ </w:t>
            </w:r>
            <w:r>
              <w:rPr>
                <w:rFonts w:cstheme="minorHAnsi"/>
                <w:i/>
                <w:sz w:val="28"/>
                <w:szCs w:val="28"/>
              </w:rPr>
              <w:t>b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+ 1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2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p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+ 8 ∙ r + 3 ∙ </w:t>
            </w:r>
            <w:r>
              <w:rPr>
                <w:rFonts w:cstheme="minorHAnsi"/>
                <w:i/>
                <w:sz w:val="28"/>
                <w:szCs w:val="28"/>
              </w:rPr>
              <w:t>z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535A3" w:rsidRDefault="0041289D" w:rsidP="00DD22F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          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p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š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+ 3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Default="0041289D" w:rsidP="00DD22FA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 xml:space="preserve">pátek: </w:t>
            </w: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3 ∙ </w:t>
            </w:r>
            <w:r>
              <w:rPr>
                <w:rFonts w:cstheme="minorHAnsi"/>
                <w:i/>
                <w:sz w:val="28"/>
                <w:szCs w:val="28"/>
              </w:rPr>
              <w:t>b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o + 5 ∙ r + 1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/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DC5C62" w:rsidRDefault="0041289D" w:rsidP="00DD22FA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/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41289D" w:rsidRPr="00DC5C62" w:rsidRDefault="0041289D" w:rsidP="00DD22FA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41289D" w:rsidRDefault="0041289D" w:rsidP="00DD22FA"/>
        </w:tc>
      </w:tr>
    </w:tbl>
    <w:p w:rsidR="000D02E4" w:rsidRDefault="000D02E4" w:rsidP="000D02E4">
      <w:pPr>
        <w:pStyle w:val="Odstavecseseznamem"/>
        <w:spacing w:after="120" w:line="276" w:lineRule="auto"/>
        <w:ind w:left="0"/>
        <w:jc w:val="both"/>
        <w:sectPr w:rsidR="000D02E4" w:rsidSect="00B676A2">
          <w:headerReference w:type="default" r:id="rId10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D02E4" w:rsidRPr="000D02E4" w:rsidRDefault="000D02E4" w:rsidP="000D02E4">
      <w:pPr>
        <w:pStyle w:val="Odstavecseseznamem"/>
        <w:spacing w:after="120" w:line="276" w:lineRule="auto"/>
        <w:ind w:left="0"/>
        <w:jc w:val="both"/>
      </w:pPr>
    </w:p>
    <w:p w:rsidR="0041289D" w:rsidRPr="008E0175" w:rsidRDefault="0041289D" w:rsidP="0041289D">
      <w:pPr>
        <w:pStyle w:val="Odstavecseseznamem"/>
        <w:numPr>
          <w:ilvl w:val="0"/>
          <w:numId w:val="11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240"/>
        <w:gridCol w:w="284"/>
        <w:gridCol w:w="2126"/>
        <w:gridCol w:w="2890"/>
      </w:tblGrid>
      <w:tr w:rsidR="0041289D" w:rsidRPr="00605F7F" w:rsidTr="00DD22FA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8 + 3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5D0CF7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32 + 15 = 47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2 ∙ 7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</w:t>
            </w:r>
            <w:r>
              <w:rPr>
                <w:rFonts w:cstheme="minorHAnsi"/>
                <w:b w:val="0"/>
                <w:sz w:val="28"/>
                <w:szCs w:val="28"/>
              </w:rPr>
              <w:t>16 : 4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14 - 4 = 10</w:t>
            </w: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56 : 7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8 - 6 = 2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3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B748F2">
              <w:rPr>
                <w:rFonts w:asciiTheme="minorHAnsi" w:hAnsiTheme="minorHAnsi"/>
                <w:sz w:val="28"/>
                <w:szCs w:val="28"/>
              </w:rPr>
              <w:t>21</w:t>
            </w:r>
          </w:p>
        </w:tc>
      </w:tr>
      <w:tr w:rsidR="0041289D" w:rsidRPr="00605F7F" w:rsidTr="00DD22FA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41289D" w:rsidRPr="00694485" w:rsidRDefault="0041289D" w:rsidP="00DD22F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81 : 9 – 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9 - 5 = 4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41289D" w:rsidRPr="00694485" w:rsidRDefault="0041289D" w:rsidP="0041289D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</w:t>
            </w:r>
            <w:r>
              <w:rPr>
                <w:rFonts w:cstheme="minorHAnsi"/>
                <w:sz w:val="28"/>
                <w:szCs w:val="28"/>
              </w:rPr>
              <w:t>20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4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23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8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5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23 = 45 - 23 = 22</w:t>
            </w: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1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41289D" w:rsidRPr="008E0175" w:rsidTr="00DD22F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5 menší než 12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12 - 5 = 7</w:t>
            </w: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větší než 6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3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6 = 18</w:t>
            </w:r>
            <w:r>
              <w:rPr>
                <w:bCs/>
                <w:sz w:val="28"/>
              </w:rPr>
              <w:t xml:space="preserve"> </w:t>
            </w: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4 větší než 8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rPr>
                <w:rFonts w:cstheme="minorHAnsi"/>
                <w:sz w:val="28"/>
                <w:szCs w:val="28"/>
              </w:rPr>
            </w:pPr>
            <w:r w:rsidRPr="00B748F2">
              <w:rPr>
                <w:rFonts w:cstheme="minorHAnsi"/>
                <w:sz w:val="28"/>
                <w:szCs w:val="28"/>
              </w:rPr>
              <w:t>8 + 4 = 12</w:t>
            </w:r>
          </w:p>
        </w:tc>
      </w:tr>
      <w:tr w:rsidR="0041289D" w:rsidRPr="008E0175" w:rsidTr="00DD22F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menší než 14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rPr>
                <w:rFonts w:cstheme="minorHAnsi"/>
                <w:sz w:val="28"/>
                <w:szCs w:val="28"/>
              </w:rPr>
            </w:pPr>
            <w:r w:rsidRPr="00B748F2">
              <w:rPr>
                <w:rFonts w:cstheme="minorHAnsi"/>
                <w:sz w:val="28"/>
                <w:szCs w:val="28"/>
              </w:rPr>
              <w:t>14 : 2 = 7</w:t>
            </w: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1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41289D" w:rsidRPr="008E0175" w:rsidTr="00DD22FA">
        <w:trPr>
          <w:cnfStyle w:val="100000000000"/>
          <w:trHeight w:val="340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41289D" w:rsidRPr="00805FC8" w:rsidRDefault="0041289D" w:rsidP="00DD22FA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41289D" w:rsidRPr="00805FC8" w:rsidRDefault="0041289D" w:rsidP="00DD22FA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cm, b = 6 cm</w:t>
            </w: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S = a </w:t>
            </w:r>
            <w:r w:rsidRPr="00B748F2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S = a </w:t>
            </w:r>
            <w:r w:rsidRPr="00B748F2">
              <w:rPr>
                <w:rFonts w:asciiTheme="minorHAnsi" w:hAnsiTheme="minorHAnsi"/>
                <w:sz w:val="28"/>
                <w:szCs w:val="28"/>
              </w:rPr>
              <w:t>∙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b </w:t>
            </w:r>
          </w:p>
        </w:tc>
      </w:tr>
      <w:tr w:rsidR="0041289D" w:rsidRPr="008E0175" w:rsidTr="00DD22FA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rPr>
                <w:rFonts w:cstheme="minorHAnsi"/>
                <w:b w:val="0"/>
                <w:sz w:val="28"/>
                <w:szCs w:val="28"/>
              </w:rPr>
            </w:pPr>
            <w:r w:rsidRPr="00B748F2">
              <w:rPr>
                <w:rFonts w:cstheme="minorHAnsi"/>
                <w:b w:val="0"/>
                <w:sz w:val="28"/>
                <w:szCs w:val="28"/>
              </w:rPr>
              <w:t>S = 3 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3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S = 4 </w:t>
            </w:r>
            <w:r>
              <w:rPr>
                <w:sz w:val="28"/>
                <w:szCs w:val="28"/>
              </w:rPr>
              <w:t>∙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6</w:t>
            </w: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rPr>
                <w:rFonts w:cstheme="minorHAnsi"/>
                <w:b w:val="0"/>
                <w:sz w:val="28"/>
                <w:szCs w:val="28"/>
              </w:rPr>
            </w:pPr>
            <w:r w:rsidRPr="00B748F2">
              <w:rPr>
                <w:rFonts w:cstheme="minorHAnsi"/>
                <w:b w:val="0"/>
                <w:sz w:val="28"/>
                <w:szCs w:val="28"/>
              </w:rPr>
              <w:t>S = 9 cm</w:t>
            </w:r>
            <w:r w:rsidRPr="0041289D">
              <w:rPr>
                <w:rFonts w:cs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 = 24 cm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41289D" w:rsidRPr="008E0175" w:rsidTr="00DD22FA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41289D" w:rsidRDefault="0041289D" w:rsidP="00DD22FA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</w:t>
            </w:r>
            <w:proofErr w:type="gramStart"/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je        </w:t>
            </w:r>
            <w:r w:rsidRPr="00B748F2">
              <w:rPr>
                <w:rFonts w:cstheme="minorHAnsi"/>
                <w:b w:val="0"/>
                <w:sz w:val="28"/>
                <w:szCs w:val="28"/>
              </w:rPr>
              <w:t>9 cm</w:t>
            </w:r>
            <w:r w:rsidRPr="00B748F2">
              <w:rPr>
                <w:rFonts w:cstheme="minorHAnsi"/>
                <w:b w:val="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rFonts w:cstheme="minorHAnsi"/>
                <w:b w:val="0"/>
                <w:sz w:val="28"/>
                <w:szCs w:val="28"/>
              </w:rPr>
              <w:t>.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41289D" w:rsidRPr="008E0175" w:rsidRDefault="0041289D" w:rsidP="00DD22F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41289D" w:rsidRDefault="0041289D" w:rsidP="00DD22FA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       </w:t>
            </w:r>
            <w:r>
              <w:rPr>
                <w:rFonts w:asciiTheme="minorHAnsi" w:hAnsiTheme="minorHAnsi"/>
                <w:sz w:val="28"/>
                <w:szCs w:val="28"/>
              </w:rPr>
              <w:t>24 cm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</w:tbl>
    <w:p w:rsidR="0041289D" w:rsidRPr="00224622" w:rsidRDefault="0041289D" w:rsidP="0041289D">
      <w:pPr>
        <w:pStyle w:val="Odstavecseseznamem"/>
        <w:ind w:left="284" w:right="142"/>
        <w:rPr>
          <w:sz w:val="10"/>
          <w:szCs w:val="28"/>
        </w:rPr>
      </w:pPr>
    </w:p>
    <w:p w:rsidR="0041289D" w:rsidRPr="008E0175" w:rsidRDefault="0041289D" w:rsidP="0041289D">
      <w:pPr>
        <w:pStyle w:val="Odstavecseseznamem"/>
        <w:numPr>
          <w:ilvl w:val="0"/>
          <w:numId w:val="11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16 + 5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bCs/>
                <w:sz w:val="28"/>
              </w:rPr>
            </w:pPr>
            <w:r w:rsidRPr="00B748F2">
              <w:rPr>
                <w:bCs/>
                <w:sz w:val="28"/>
              </w:rPr>
              <w:t>21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bCs/>
                <w:sz w:val="28"/>
              </w:rPr>
            </w:pPr>
            <w:r w:rsidRPr="00B748F2">
              <w:rPr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B748F2">
              <w:rPr>
                <w:bCs/>
                <w:sz w:val="28"/>
              </w:rPr>
              <w:t>21</w:t>
            </w: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3 </w:t>
            </w:r>
            <w:r>
              <w:rPr>
                <w:rFonts w:cstheme="minorHAnsi"/>
                <w:sz w:val="28"/>
                <w:szCs w:val="28"/>
              </w:rPr>
              <w:t>∙ 7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7 - 3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spacing w:before="120"/>
              <w:ind w:hanging="193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6</w:t>
            </w: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36 : 6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15 : 5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B748F2"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41289D" w:rsidRPr="008E0175" w:rsidTr="00DD22F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41289D" w:rsidRPr="008E0175" w:rsidRDefault="0041289D" w:rsidP="00DD22F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13 + 9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22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89D" w:rsidRPr="00B748F2" w:rsidRDefault="0041289D" w:rsidP="00DD22FA">
            <w:pPr>
              <w:spacing w:before="120"/>
              <w:jc w:val="center"/>
              <w:rPr>
                <w:sz w:val="28"/>
              </w:rPr>
            </w:pPr>
            <w:r w:rsidRPr="00B748F2">
              <w:rPr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B748F2"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bottom"/>
          </w:tcPr>
          <w:p w:rsidR="0041289D" w:rsidRPr="008E0175" w:rsidRDefault="0041289D" w:rsidP="00DD22F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81 : 9</w:t>
            </w:r>
          </w:p>
        </w:tc>
      </w:tr>
    </w:tbl>
    <w:p w:rsidR="0041289D" w:rsidRPr="008E0175" w:rsidRDefault="0041289D" w:rsidP="0041289D">
      <w:pPr>
        <w:pStyle w:val="Odstavecseseznamem"/>
        <w:numPr>
          <w:ilvl w:val="0"/>
          <w:numId w:val="11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41289D" w:rsidRPr="008E0175" w:rsidRDefault="0041289D" w:rsidP="0041289D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41289D" w:rsidRPr="00605F7F" w:rsidTr="00DD22FA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28a : 7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B748F2">
              <w:rPr>
                <w:rFonts w:asciiTheme="minorHAnsi" w:hAnsiTheme="minorHAnsi"/>
                <w:b w:val="0"/>
                <w:sz w:val="28"/>
                <w:szCs w:val="28"/>
              </w:rPr>
              <w:t>4a - a = 3a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5c + 2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7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5c + 14c = 19c</w:t>
            </w: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6b – 4b) : 2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12b : 2 = 6b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10d 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∙ </w:t>
            </w:r>
            <w:r>
              <w:rPr>
                <w:rFonts w:cstheme="minorHAnsi"/>
                <w:i/>
                <w:sz w:val="28"/>
                <w:szCs w:val="28"/>
              </w:rPr>
              <w:t>8 = 80d</w:t>
            </w:r>
          </w:p>
        </w:tc>
      </w:tr>
      <w:tr w:rsidR="0041289D" w:rsidRPr="00605F7F" w:rsidTr="00DD22FA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25a : 5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+ 4b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5a + 4b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63c : 9 – 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7c - 4b</w:t>
            </w:r>
          </w:p>
        </w:tc>
      </w:tr>
      <w:tr w:rsidR="0041289D" w:rsidRPr="00605F7F" w:rsidTr="00DD22F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3 ∙ 8c + 13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24c + 13a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41289D" w:rsidRPr="007D647C" w:rsidRDefault="0041289D" w:rsidP="00DD22F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1289D" w:rsidRPr="00224622" w:rsidRDefault="0041289D" w:rsidP="00DD22FA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4a 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∙ 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i/>
                <w:sz w:val="28"/>
                <w:szCs w:val="28"/>
              </w:rPr>
              <w:t>d</w:t>
            </w:r>
          </w:p>
        </w:tc>
      </w:tr>
    </w:tbl>
    <w:p w:rsidR="00C124FE" w:rsidRDefault="00C124FE" w:rsidP="00C124FE">
      <w:pPr>
        <w:pStyle w:val="Odstavecseseznamem"/>
        <w:spacing w:before="120" w:line="276" w:lineRule="auto"/>
        <w:ind w:left="0"/>
        <w:jc w:val="both"/>
        <w:rPr>
          <w:sz w:val="28"/>
        </w:rPr>
      </w:pPr>
    </w:p>
    <w:p w:rsidR="0041289D" w:rsidRPr="008E0175" w:rsidRDefault="0041289D" w:rsidP="0041289D">
      <w:pPr>
        <w:pStyle w:val="Odstavecseseznamem"/>
        <w:numPr>
          <w:ilvl w:val="0"/>
          <w:numId w:val="11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V obchodě pracuje v oddělen</w:t>
      </w:r>
      <w:r w:rsidR="0094160D">
        <w:rPr>
          <w:sz w:val="28"/>
          <w:szCs w:val="28"/>
        </w:rPr>
        <w:t>í pečiva třikrát více prodavačů</w:t>
      </w:r>
      <w:r>
        <w:rPr>
          <w:sz w:val="28"/>
          <w:szCs w:val="28"/>
        </w:rPr>
        <w:t xml:space="preserve"> než v oddělení ovoce. Zapiš výrazem počet prodavačů v oddělení s pečivem, jestliže počet prodavačů v oddělení ovoce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41289D" w:rsidRPr="008E0175" w:rsidTr="00DD22F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41289D" w:rsidRPr="008E0175" w:rsidRDefault="0041289D" w:rsidP="00DD22FA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1289D" w:rsidRPr="009F010D" w:rsidRDefault="0041289D" w:rsidP="00DD22FA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oddělení pečiva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  <w:r w:rsidRPr="00B748F2">
              <w:rPr>
                <w:rFonts w:asciiTheme="minorHAnsi" w:hAnsiTheme="minorHAnsi"/>
                <w:b w:val="0"/>
                <w:sz w:val="28"/>
              </w:rPr>
              <w:t>3x</w:t>
            </w:r>
          </w:p>
        </w:tc>
        <w:tc>
          <w:tcPr>
            <w:tcW w:w="850" w:type="dxa"/>
            <w:shd w:val="clear" w:color="auto" w:fill="auto"/>
          </w:tcPr>
          <w:p w:rsidR="0041289D" w:rsidRPr="008E0175" w:rsidRDefault="0041289D" w:rsidP="00DD22FA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9F010D" w:rsidRDefault="0041289D" w:rsidP="00DD22FA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oddělení ovoce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B748F2" w:rsidRDefault="0041289D" w:rsidP="00DD22FA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</w:rPr>
            </w:pPr>
            <w:r w:rsidRPr="00B748F2">
              <w:rPr>
                <w:rFonts w:asciiTheme="minorHAnsi" w:hAnsiTheme="minorHAnsi"/>
                <w:bCs/>
                <w:sz w:val="28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41289D" w:rsidRPr="008E0175" w:rsidRDefault="0041289D" w:rsidP="00DD22FA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41289D" w:rsidRDefault="0041289D" w:rsidP="0041289D">
      <w:pPr>
        <w:tabs>
          <w:tab w:val="left" w:pos="2775"/>
        </w:tabs>
        <w:rPr>
          <w:sz w:val="4"/>
          <w:szCs w:val="28"/>
        </w:rPr>
      </w:pPr>
    </w:p>
    <w:p w:rsidR="0041289D" w:rsidRDefault="0041289D" w:rsidP="0041289D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Kolik prodavačů pracuje v oddělení pečiva, jestliže v oddělení ovoce jich pracuje 9?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34"/>
      </w:tblGrid>
      <w:tr w:rsidR="0041289D" w:rsidRPr="008E0175" w:rsidTr="00DD22F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cnfStyle w:val="100000000000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b w:val="0"/>
                <w:sz w:val="28"/>
              </w:rPr>
              <w:t xml:space="preserve">x = 9       3x = 3 </w:t>
            </w:r>
            <w:r>
              <w:rPr>
                <w:b w:val="0"/>
                <w:sz w:val="28"/>
              </w:rPr>
              <w:t>∙</w:t>
            </w:r>
            <w:r>
              <w:rPr>
                <w:rFonts w:asciiTheme="minorHAnsi" w:hAnsiTheme="minorHAnsi"/>
                <w:b w:val="0"/>
                <w:sz w:val="28"/>
              </w:rPr>
              <w:t xml:space="preserve"> 9 = 27</w:t>
            </w:r>
          </w:p>
        </w:tc>
      </w:tr>
      <w:tr w:rsidR="0041289D" w:rsidRPr="008E0175" w:rsidTr="00DD22F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1289D" w:rsidRPr="008E0175" w:rsidRDefault="0041289D" w:rsidP="00DD22FA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oddělení pečiva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pracuje     </w:t>
            </w:r>
            <w:r w:rsidRPr="005A50A4">
              <w:rPr>
                <w:rFonts w:asciiTheme="minorHAnsi" w:hAnsiTheme="minorHAnsi"/>
                <w:sz w:val="28"/>
              </w:rPr>
              <w:t>27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prodavačů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41289D" w:rsidRPr="008E0175" w:rsidRDefault="0041289D" w:rsidP="0041289D">
      <w:pPr>
        <w:tabs>
          <w:tab w:val="left" w:pos="2775"/>
        </w:tabs>
        <w:ind w:firstLine="993"/>
        <w:rPr>
          <w:sz w:val="4"/>
          <w:szCs w:val="28"/>
        </w:rPr>
      </w:pPr>
    </w:p>
    <w:p w:rsidR="0041289D" w:rsidRPr="005575EC" w:rsidRDefault="0041289D" w:rsidP="0041289D">
      <w:pPr>
        <w:pStyle w:val="Odstavecseseznamem"/>
        <w:numPr>
          <w:ilvl w:val="0"/>
          <w:numId w:val="11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Dosaďte do výrazů cenu jídel a vypočítejte, kolik utratili prodavači za obědy v kantýně kousek od supermarketu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41289D" w:rsidRPr="005575EC" w:rsidTr="00DD22FA">
        <w:trPr>
          <w:trHeight w:val="510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špagety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š</w:t>
            </w:r>
            <w:r w:rsidRPr="00D24C02">
              <w:rPr>
                <w:i/>
                <w:sz w:val="28"/>
                <w:szCs w:val="28"/>
              </w:rPr>
              <w:t xml:space="preserve"> = </w:t>
            </w:r>
            <w:r>
              <w:rPr>
                <w:i/>
                <w:sz w:val="28"/>
                <w:szCs w:val="28"/>
              </w:rPr>
              <w:t>76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koprová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 xml:space="preserve">o = </w:t>
            </w:r>
            <w:r>
              <w:rPr>
                <w:i/>
                <w:sz w:val="28"/>
                <w:szCs w:val="28"/>
              </w:rPr>
              <w:t>56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</w:tr>
      <w:tr w:rsidR="0041289D" w:rsidRPr="005575EC" w:rsidTr="00DD22FA">
        <w:trPr>
          <w:trHeight w:val="510"/>
        </w:trPr>
        <w:tc>
          <w:tcPr>
            <w:tcW w:w="2820" w:type="dxa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těstovinový salát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 w:rsidRPr="00D24C02">
              <w:rPr>
                <w:i/>
                <w:sz w:val="28"/>
                <w:szCs w:val="28"/>
              </w:rPr>
              <w:t xml:space="preserve"> = </w:t>
            </w:r>
            <w:r>
              <w:rPr>
                <w:i/>
                <w:sz w:val="28"/>
                <w:szCs w:val="28"/>
              </w:rPr>
              <w:t>6</w:t>
            </w:r>
            <w:r w:rsidRPr="00D24C02">
              <w:rPr>
                <w:i/>
                <w:sz w:val="28"/>
                <w:szCs w:val="28"/>
              </w:rPr>
              <w:t>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brambory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</w:t>
            </w:r>
            <w:r w:rsidRPr="00D24C02">
              <w:rPr>
                <w:i/>
                <w:sz w:val="28"/>
                <w:szCs w:val="28"/>
              </w:rPr>
              <w:t xml:space="preserve"> = 1</w:t>
            </w:r>
            <w:r>
              <w:rPr>
                <w:i/>
                <w:sz w:val="28"/>
                <w:szCs w:val="28"/>
              </w:rPr>
              <w:t xml:space="preserve">7 </w:t>
            </w:r>
            <w:r w:rsidRPr="00D24C02">
              <w:rPr>
                <w:i/>
                <w:sz w:val="28"/>
                <w:szCs w:val="28"/>
              </w:rPr>
              <w:t>Kč</w:t>
            </w:r>
          </w:p>
        </w:tc>
      </w:tr>
      <w:tr w:rsidR="0041289D" w:rsidRPr="005575EC" w:rsidTr="00DD22FA">
        <w:trPr>
          <w:trHeight w:val="510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</w:t>
            </w:r>
            <w:r>
              <w:rPr>
                <w:i/>
                <w:sz w:val="28"/>
                <w:szCs w:val="28"/>
              </w:rPr>
              <w:t>1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</w:t>
            </w:r>
            <w:r>
              <w:rPr>
                <w:i/>
                <w:sz w:val="28"/>
                <w:szCs w:val="28"/>
              </w:rPr>
              <w:t>8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</w:tr>
      <w:tr w:rsidR="0041289D" w:rsidRPr="005575EC" w:rsidTr="00DD22FA">
        <w:trPr>
          <w:trHeight w:val="510"/>
        </w:trPr>
        <w:tc>
          <w:tcPr>
            <w:tcW w:w="2820" w:type="dxa"/>
            <w:vAlign w:val="bottom"/>
          </w:tcPr>
          <w:p w:rsidR="0041289D" w:rsidRDefault="0041289D" w:rsidP="00DD22F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zmrzlinový pohár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z = 36</w:t>
            </w:r>
            <w:r w:rsidRPr="00D24C02">
              <w:rPr>
                <w:i/>
                <w:sz w:val="28"/>
                <w:szCs w:val="28"/>
              </w:rPr>
              <w:t xml:space="preserve">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1289D" w:rsidRPr="005575EC" w:rsidRDefault="0041289D" w:rsidP="00DD22F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41289D" w:rsidRDefault="0041289D" w:rsidP="00DD22F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palačinky</w:t>
            </w:r>
          </w:p>
        </w:tc>
        <w:tc>
          <w:tcPr>
            <w:tcW w:w="1417" w:type="dxa"/>
            <w:vAlign w:val="bottom"/>
          </w:tcPr>
          <w:p w:rsidR="0041289D" w:rsidRPr="00D24C02" w:rsidRDefault="0041289D" w:rsidP="00DD22FA">
            <w:pPr>
              <w:ind w:right="142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</w:t>
            </w:r>
            <w:r w:rsidRPr="00D24C02">
              <w:rPr>
                <w:i/>
                <w:sz w:val="28"/>
                <w:szCs w:val="28"/>
              </w:rPr>
              <w:t xml:space="preserve"> = 50 Kč</w:t>
            </w:r>
          </w:p>
        </w:tc>
      </w:tr>
    </w:tbl>
    <w:p w:rsidR="0041289D" w:rsidRPr="007937D3" w:rsidRDefault="0041289D" w:rsidP="0041289D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41289D" w:rsidRPr="008E0175" w:rsidTr="00DD22F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pondělí: </w:t>
            </w:r>
            <w:r w:rsidRPr="007937D3">
              <w:rPr>
                <w:i/>
                <w:sz w:val="28"/>
                <w:szCs w:val="28"/>
              </w:rPr>
              <w:t xml:space="preserve">4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š</w:t>
            </w:r>
            <w:r w:rsidRPr="007937D3">
              <w:rPr>
                <w:i/>
                <w:sz w:val="28"/>
                <w:szCs w:val="28"/>
              </w:rPr>
              <w:t xml:space="preserve"> + 6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+ 9 ∙ h + 8 ∙ o + 2 ∙ </w:t>
            </w:r>
            <w:r>
              <w:rPr>
                <w:rFonts w:cstheme="minorHAnsi"/>
                <w:i/>
                <w:sz w:val="28"/>
                <w:szCs w:val="28"/>
              </w:rPr>
              <w:t xml:space="preserve">z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A50A4" w:rsidRDefault="0041289D" w:rsidP="00DD22FA">
            <w:r w:rsidRPr="005A50A4">
              <w:rPr>
                <w:bCs/>
                <w:sz w:val="28"/>
              </w:rPr>
              <w:t xml:space="preserve">= </w:t>
            </w:r>
            <w:r>
              <w:rPr>
                <w:bCs/>
                <w:sz w:val="28"/>
              </w:rPr>
              <w:t>4 ∙ 76 + 6 ∙ 65 + 9 ∙ 21 + 8</w:t>
            </w:r>
            <w:r>
              <w:t xml:space="preserve"> </w:t>
            </w:r>
            <w:r>
              <w:rPr>
                <w:bCs/>
                <w:sz w:val="28"/>
              </w:rPr>
              <w:t>∙ 56 +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A50A4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36 = 304 + 390 + 189 + 448 + 72 = 1 403 Kč</w:t>
            </w: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 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š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h + 1 ∙ </w:t>
            </w:r>
            <w:r>
              <w:rPr>
                <w:rFonts w:cstheme="minorHAnsi"/>
                <w:i/>
                <w:sz w:val="28"/>
                <w:szCs w:val="28"/>
              </w:rPr>
              <w:t>b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+ 1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6 ∙ 76 + 2 ∙ 21 + 1 ∙ 17 + 7 ∙ 65 + 1 ∙ 56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= 456 + 42 + 17 + 455 + 56 = 1 026 Kč </w:t>
            </w: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2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p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+ 8 ∙ r + 3 ∙ </w:t>
            </w:r>
            <w:r>
              <w:rPr>
                <w:rFonts w:cstheme="minorHAnsi"/>
                <w:i/>
                <w:sz w:val="28"/>
                <w:szCs w:val="28"/>
              </w:rPr>
              <w:t>z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A50A4" w:rsidRDefault="0041289D" w:rsidP="00DD22FA">
            <w:pPr>
              <w:rPr>
                <w:bCs/>
                <w:sz w:val="28"/>
              </w:rPr>
            </w:pPr>
            <w:r w:rsidRPr="005A50A4">
              <w:rPr>
                <w:bCs/>
                <w:sz w:val="28"/>
              </w:rPr>
              <w:t>2</w:t>
            </w:r>
            <w:r>
              <w:rPr>
                <w:bCs/>
                <w:sz w:val="28"/>
              </w:rPr>
              <w:t xml:space="preserve"> ∙ 65 + 4 ∙ 50 + 8 ∙ 38 + 3 ∙ 36 + 1 ∙ 56 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A50A4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= 130 + 200 + 304 + 108 + 56 = 798 Kč</w:t>
            </w: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Pr="008E0175" w:rsidRDefault="0041289D" w:rsidP="00DD22F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           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6 ∙ </w:t>
            </w:r>
            <w:r>
              <w:rPr>
                <w:rFonts w:cstheme="minorHAnsi"/>
                <w:i/>
                <w:sz w:val="28"/>
                <w:szCs w:val="28"/>
              </w:rPr>
              <w:t>p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š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+ 2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+ 3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6 ∙ 50 + 4 ∙ 76 + 2 ∙ 65 + 3 ∙ 21 = 300 + 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8E0175" w:rsidRDefault="0041289D" w:rsidP="00DD22F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304 + 130 + 63 = 797 Kč</w:t>
            </w:r>
          </w:p>
        </w:tc>
      </w:tr>
      <w:tr w:rsidR="0041289D" w:rsidRPr="008E0175" w:rsidTr="00DD22F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41289D" w:rsidRDefault="0041289D" w:rsidP="00DD22FA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 xml:space="preserve">pátek: </w:t>
            </w:r>
            <w:r>
              <w:rPr>
                <w:rFonts w:cstheme="minorHAnsi"/>
                <w:sz w:val="28"/>
                <w:szCs w:val="28"/>
              </w:rPr>
              <w:t xml:space="preserve"> 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3 ∙ </w:t>
            </w:r>
            <w:r>
              <w:rPr>
                <w:rFonts w:cstheme="minorHAnsi"/>
                <w:i/>
                <w:sz w:val="28"/>
                <w:szCs w:val="28"/>
              </w:rPr>
              <w:t>b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i/>
                <w:sz w:val="28"/>
                <w:szCs w:val="28"/>
              </w:rPr>
              <w:t>t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+ 7 ∙ o + 5 ∙ r + 1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Default="0041289D" w:rsidP="00DD22FA">
            <w:r>
              <w:rPr>
                <w:sz w:val="28"/>
              </w:rPr>
              <w:t xml:space="preserve">3 </w:t>
            </w:r>
            <w:r>
              <w:rPr>
                <w:bCs/>
                <w:sz w:val="28"/>
              </w:rPr>
              <w:t>∙ 17 + 4 ∙ 65 + 7 ∙ 56 + 5 ∙ 38 + 1 ∙ 21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41289D" w:rsidRPr="005A50A4" w:rsidRDefault="0041289D" w:rsidP="00DD22FA">
            <w:pPr>
              <w:rPr>
                <w:sz w:val="28"/>
              </w:rPr>
            </w:pPr>
            <w:r>
              <w:rPr>
                <w:sz w:val="28"/>
              </w:rPr>
              <w:t>= 51 + 260 + 392 + 190 + 21 = 914 Kč</w:t>
            </w:r>
          </w:p>
        </w:tc>
      </w:tr>
      <w:tr w:rsidR="0041289D" w:rsidRPr="008E0175" w:rsidTr="00DD22FA">
        <w:trPr>
          <w:trHeight w:val="567"/>
        </w:trPr>
        <w:tc>
          <w:tcPr>
            <w:tcW w:w="8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41289D" w:rsidRDefault="0041289D" w:rsidP="00DD22FA"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 1 403 + 1 026 + 798 + 797 + 914 = 10 938 Kč</w:t>
            </w:r>
          </w:p>
        </w:tc>
      </w:tr>
    </w:tbl>
    <w:p w:rsidR="00EA7CA0" w:rsidRDefault="00EA7CA0" w:rsidP="007377D6">
      <w:pPr>
        <w:spacing w:after="200" w:line="276" w:lineRule="auto"/>
        <w:sectPr w:rsidR="00EA7CA0" w:rsidSect="00B676A2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77D6" w:rsidRPr="001A1C01" w:rsidRDefault="001A1C01" w:rsidP="007377D6">
      <w:pPr>
        <w:spacing w:after="200" w:line="276" w:lineRule="auto"/>
      </w:pPr>
      <w:r>
        <w:t>Žádné externí zdroje nebyly použity.</w:t>
      </w:r>
    </w:p>
    <w:p w:rsidR="007377D6" w:rsidRDefault="007377D6">
      <w:pPr>
        <w:spacing w:after="200" w:line="276" w:lineRule="auto"/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41D" w:rsidRDefault="00EC641D" w:rsidP="00BE2135">
      <w:r>
        <w:separator/>
      </w:r>
    </w:p>
  </w:endnote>
  <w:endnote w:type="continuationSeparator" w:id="0">
    <w:p w:rsidR="00EC641D" w:rsidRDefault="00EC641D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41D" w:rsidRDefault="00EC641D" w:rsidP="00BE2135">
      <w:r>
        <w:separator/>
      </w:r>
    </w:p>
  </w:footnote>
  <w:footnote w:type="continuationSeparator" w:id="0">
    <w:p w:rsidR="00EC641D" w:rsidRDefault="00EC641D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FB0" w:rsidRDefault="000D6C1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202395"/>
        <w:placeholder>
          <w:docPart w:val="BCBAD351877744B1AF2DCED4454D6E1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 w:rsidR="0041289D">
          <w:rPr>
            <w:rFonts w:asciiTheme="majorHAnsi" w:eastAsiaTheme="majorEastAsia" w:hAnsiTheme="majorHAnsi" w:cstheme="majorBidi"/>
            <w:sz w:val="32"/>
            <w:szCs w:val="32"/>
          </w:rPr>
          <w:t>V</w:t>
        </w:r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>ýr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az</w:t>
        </w:r>
        <w:r w:rsidR="0041289D">
          <w:rPr>
            <w:rFonts w:asciiTheme="majorHAnsi" w:eastAsiaTheme="majorEastAsia" w:hAnsiTheme="majorHAnsi" w:cstheme="majorBidi"/>
            <w:sz w:val="32"/>
            <w:szCs w:val="32"/>
          </w:rPr>
          <w:t>y opakování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 xml:space="preserve"> – pracovní list</w:t>
        </w:r>
      </w:sdtContent>
    </w:sdt>
    <w:r w:rsidR="00A14FB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0E" w:rsidRDefault="000D6C1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440603"/>
        <w:placeholder>
          <w:docPart w:val="4CCDA9FF7E7E4BF88AE0AAF4076AE3E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1289D">
          <w:rPr>
            <w:rFonts w:asciiTheme="majorHAnsi" w:eastAsiaTheme="majorEastAsia" w:hAnsiTheme="majorHAnsi" w:cstheme="majorBidi"/>
            <w:sz w:val="32"/>
            <w:szCs w:val="32"/>
          </w:rPr>
          <w:t xml:space="preserve"> Výrazy opakování – pracovní list</w:t>
        </w:r>
      </w:sdtContent>
    </w:sdt>
    <w:r w:rsidR="0016680E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04" w:rsidRDefault="000D6C1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placeholder>
          <w:docPart w:val="08D3B781F61A4AB38133A9DD6010078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1289D">
          <w:rPr>
            <w:rFonts w:asciiTheme="majorHAnsi" w:eastAsiaTheme="majorEastAsia" w:hAnsiTheme="majorHAnsi" w:cstheme="majorBidi"/>
            <w:sz w:val="32"/>
            <w:szCs w:val="32"/>
          </w:rPr>
          <w:t xml:space="preserve"> Výrazy opakování – pracovní list</w:t>
        </w:r>
      </w:sdtContent>
    </w:sdt>
    <w:r w:rsidR="00541404">
      <w:rPr>
        <w:rFonts w:asciiTheme="majorHAnsi" w:eastAsiaTheme="majorEastAsia" w:hAnsiTheme="majorHAnsi" w:cstheme="majorBidi"/>
        <w:sz w:val="32"/>
        <w:szCs w:val="32"/>
      </w:rPr>
      <w:t xml:space="preserve"> </w:t>
    </w:r>
    <w:r w:rsidR="0016680E">
      <w:rPr>
        <w:rFonts w:asciiTheme="majorHAnsi" w:eastAsiaTheme="majorEastAsia" w:hAnsiTheme="majorHAnsi" w:cstheme="majorBidi"/>
        <w:sz w:val="32"/>
        <w:szCs w:val="32"/>
      </w:rPr>
      <w:t>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043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3C8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A45C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BB767C4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3E12BD"/>
    <w:multiLevelType w:val="hybridMultilevel"/>
    <w:tmpl w:val="1A74174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42704"/>
    <w:multiLevelType w:val="hybridMultilevel"/>
    <w:tmpl w:val="1A74174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1741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56556"/>
    <w:rsid w:val="00094D5F"/>
    <w:rsid w:val="000D02E4"/>
    <w:rsid w:val="000D6C1E"/>
    <w:rsid w:val="001605C2"/>
    <w:rsid w:val="00164A54"/>
    <w:rsid w:val="0016680E"/>
    <w:rsid w:val="001A1C01"/>
    <w:rsid w:val="001F407D"/>
    <w:rsid w:val="00233418"/>
    <w:rsid w:val="0026029F"/>
    <w:rsid w:val="00264BB8"/>
    <w:rsid w:val="0026555B"/>
    <w:rsid w:val="00356A50"/>
    <w:rsid w:val="00381A03"/>
    <w:rsid w:val="003A6FB7"/>
    <w:rsid w:val="0041289D"/>
    <w:rsid w:val="004E525A"/>
    <w:rsid w:val="004F0584"/>
    <w:rsid w:val="00505DB0"/>
    <w:rsid w:val="00525E51"/>
    <w:rsid w:val="00541404"/>
    <w:rsid w:val="00590DEA"/>
    <w:rsid w:val="005D634B"/>
    <w:rsid w:val="00606F48"/>
    <w:rsid w:val="0061215B"/>
    <w:rsid w:val="00656D2B"/>
    <w:rsid w:val="006C31D1"/>
    <w:rsid w:val="006D493D"/>
    <w:rsid w:val="006E5592"/>
    <w:rsid w:val="007057E2"/>
    <w:rsid w:val="007313D2"/>
    <w:rsid w:val="007377D6"/>
    <w:rsid w:val="007B10CD"/>
    <w:rsid w:val="007D717B"/>
    <w:rsid w:val="00834945"/>
    <w:rsid w:val="008438E7"/>
    <w:rsid w:val="00844D3F"/>
    <w:rsid w:val="0086116F"/>
    <w:rsid w:val="00897DB2"/>
    <w:rsid w:val="008C3B09"/>
    <w:rsid w:val="00922F4A"/>
    <w:rsid w:val="0094142B"/>
    <w:rsid w:val="0094160D"/>
    <w:rsid w:val="009669D2"/>
    <w:rsid w:val="009C727A"/>
    <w:rsid w:val="009D7B0E"/>
    <w:rsid w:val="00A0607F"/>
    <w:rsid w:val="00A14FB0"/>
    <w:rsid w:val="00A21300"/>
    <w:rsid w:val="00A30F59"/>
    <w:rsid w:val="00A606F2"/>
    <w:rsid w:val="00A63276"/>
    <w:rsid w:val="00A67EFE"/>
    <w:rsid w:val="00AB41B3"/>
    <w:rsid w:val="00AB4A10"/>
    <w:rsid w:val="00AE2119"/>
    <w:rsid w:val="00AE6D68"/>
    <w:rsid w:val="00B66BF6"/>
    <w:rsid w:val="00B676A2"/>
    <w:rsid w:val="00BB203B"/>
    <w:rsid w:val="00BC2D6E"/>
    <w:rsid w:val="00BE2135"/>
    <w:rsid w:val="00BE7A91"/>
    <w:rsid w:val="00C00DD6"/>
    <w:rsid w:val="00C124FE"/>
    <w:rsid w:val="00C30B45"/>
    <w:rsid w:val="00C35433"/>
    <w:rsid w:val="00E31ED3"/>
    <w:rsid w:val="00E87EB5"/>
    <w:rsid w:val="00EA7CA0"/>
    <w:rsid w:val="00EC0DE4"/>
    <w:rsid w:val="00EC641D"/>
    <w:rsid w:val="00ED6A09"/>
    <w:rsid w:val="00FA74E7"/>
    <w:rsid w:val="00FF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C124FE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41289D"/>
    <w:rPr>
      <w:sz w:val="24"/>
      <w:szCs w:val="32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AD351877744B1AF2DCED4454D6E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D67144-5CFE-474C-AB1E-E4BC9D4CA510}"/>
      </w:docPartPr>
      <w:docPartBody>
        <w:p w:rsidR="00737108" w:rsidRDefault="007B4A14" w:rsidP="007B4A14">
          <w:pPr>
            <w:pStyle w:val="BCBAD351877744B1AF2DCED4454D6E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08D3B781F61A4AB38133A9DD60100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091906-E264-490B-A7DB-AF5B62F60AE7}"/>
      </w:docPartPr>
      <w:docPartBody>
        <w:p w:rsidR="004B6E50" w:rsidRDefault="00737108" w:rsidP="00737108">
          <w:pPr>
            <w:pStyle w:val="08D3B781F61A4AB38133A9DD601007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4CCDA9FF7E7E4BF88AE0AAF4076AE3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D2EE41-0336-45F8-9A88-3D70BE62A294}"/>
      </w:docPartPr>
      <w:docPartBody>
        <w:p w:rsidR="008C5520" w:rsidRDefault="004B6E50" w:rsidP="004B6E50">
          <w:pPr>
            <w:pStyle w:val="4CCDA9FF7E7E4BF88AE0AAF4076AE3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074884"/>
    <w:rsid w:val="000C780E"/>
    <w:rsid w:val="002733EA"/>
    <w:rsid w:val="004B57C5"/>
    <w:rsid w:val="004B6E50"/>
    <w:rsid w:val="00737108"/>
    <w:rsid w:val="007B4A14"/>
    <w:rsid w:val="008620F9"/>
    <w:rsid w:val="008C5520"/>
    <w:rsid w:val="00BE5CCA"/>
    <w:rsid w:val="00C33C3E"/>
    <w:rsid w:val="00C73781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BCBAD351877744B1AF2DCED4454D6E1A">
    <w:name w:val="BCBAD351877744B1AF2DCED4454D6E1A"/>
    <w:rsid w:val="007B4A14"/>
  </w:style>
  <w:style w:type="paragraph" w:customStyle="1" w:styleId="735F5255B34D468EA6A606FD7B1B6C32">
    <w:name w:val="735F5255B34D468EA6A606FD7B1B6C32"/>
    <w:rsid w:val="007B4A14"/>
  </w:style>
  <w:style w:type="paragraph" w:customStyle="1" w:styleId="08D3B781F61A4AB38133A9DD60100785">
    <w:name w:val="08D3B781F61A4AB38133A9DD60100785"/>
    <w:rsid w:val="00737108"/>
  </w:style>
  <w:style w:type="paragraph" w:customStyle="1" w:styleId="F07FAA9580EF4EE5AE0FCD7C92ADE013">
    <w:name w:val="F07FAA9580EF4EE5AE0FCD7C92ADE013"/>
    <w:rsid w:val="004B6E50"/>
  </w:style>
  <w:style w:type="paragraph" w:customStyle="1" w:styleId="4CCDA9FF7E7E4BF88AE0AAF4076AE3E8">
    <w:name w:val="4CCDA9FF7E7E4BF88AE0AAF4076AE3E8"/>
    <w:rsid w:val="004B6E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20302-BC55-4CB6-B274-541AA5EB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</Template>
  <TotalTime>1</TotalTime>
  <Pages>6</Pages>
  <Words>688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Hodnota výrazu – pracovní list</vt:lpstr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Výrazy opakování – pracovní list</dc:title>
  <dc:creator>mbenedova</dc:creator>
  <cp:lastModifiedBy>Dum</cp:lastModifiedBy>
  <cp:revision>2</cp:revision>
  <dcterms:created xsi:type="dcterms:W3CDTF">2014-01-18T13:29:00Z</dcterms:created>
  <dcterms:modified xsi:type="dcterms:W3CDTF">2014-01-18T13:29:00Z</dcterms:modified>
</cp:coreProperties>
</file>