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1E" w:rsidRDefault="00E4551E" w:rsidP="0009007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5" o:title=""/>
          </v:shape>
        </w:pict>
      </w:r>
    </w:p>
    <w:p w:rsidR="00E4551E" w:rsidRDefault="00E4551E" w:rsidP="00090071"/>
    <w:p w:rsidR="00E4551E" w:rsidRDefault="00E4551E" w:rsidP="00090071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E4551E" w:rsidRPr="006340FC" w:rsidRDefault="00E4551E" w:rsidP="00090071">
      <w:r>
        <w:t xml:space="preserve">Název materiálu:  </w:t>
      </w:r>
      <w:r>
        <w:rPr>
          <w:b/>
          <w:bCs/>
        </w:rPr>
        <w:t xml:space="preserve">VY_12_INOVACE_ </w:t>
      </w:r>
      <w:r w:rsidRPr="006340FC">
        <w:rPr>
          <w:b/>
          <w:bCs/>
        </w:rPr>
        <w:t>Cj.8.Br</w:t>
      </w:r>
      <w:r>
        <w:rPr>
          <w:b/>
          <w:bCs/>
        </w:rPr>
        <w:t>a</w:t>
      </w:r>
      <w:r w:rsidRPr="006340FC">
        <w:rPr>
          <w:b/>
          <w:bCs/>
        </w:rPr>
        <w:t>.19_balady_a_romance</w:t>
      </w:r>
    </w:p>
    <w:p w:rsidR="00E4551E" w:rsidRDefault="00E4551E" w:rsidP="00090071">
      <w:pPr>
        <w:rPr>
          <w:b/>
          <w:bCs/>
        </w:rPr>
      </w:pPr>
      <w:r>
        <w:t xml:space="preserve">Datum:  </w:t>
      </w:r>
      <w:r>
        <w:rPr>
          <w:b/>
          <w:bCs/>
        </w:rPr>
        <w:t>18.11.2013</w:t>
      </w:r>
    </w:p>
    <w:p w:rsidR="00E4551E" w:rsidRDefault="00E4551E" w:rsidP="00090071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E4551E" w:rsidRDefault="00E4551E" w:rsidP="00090071">
      <w:r>
        <w:t xml:space="preserve">Vzdělávací oblast: </w:t>
      </w:r>
      <w:r>
        <w:rPr>
          <w:b/>
          <w:bCs/>
        </w:rPr>
        <w:t>Jazyk a jazyková komunikace</w:t>
      </w:r>
    </w:p>
    <w:p w:rsidR="00E4551E" w:rsidRDefault="00E4551E" w:rsidP="00090071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 </w:t>
      </w:r>
      <w:r w:rsidRPr="005A2262">
        <w:rPr>
          <w:b/>
          <w:bCs/>
          <w:sz w:val="28"/>
          <w:szCs w:val="28"/>
        </w:rPr>
        <w:t>Balady a  romance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E4551E" w:rsidRDefault="00E4551E" w:rsidP="00090071">
      <w:r>
        <w:t xml:space="preserve">Název projektu: </w:t>
      </w:r>
      <w:r>
        <w:rPr>
          <w:b/>
          <w:bCs/>
        </w:rPr>
        <w:t>UČÍME SE S RADOSTÍ</w:t>
      </w:r>
    </w:p>
    <w:p w:rsidR="00E4551E" w:rsidRDefault="00E4551E" w:rsidP="00090071"/>
    <w:p w:rsidR="00E4551E" w:rsidRDefault="00E4551E" w:rsidP="00090071"/>
    <w:p w:rsidR="00E4551E" w:rsidRDefault="00E4551E" w:rsidP="00090071"/>
    <w:p w:rsidR="00E4551E" w:rsidRDefault="00E4551E" w:rsidP="00090071"/>
    <w:p w:rsidR="00E4551E" w:rsidRDefault="00E4551E" w:rsidP="00090071">
      <w:pPr>
        <w:rPr>
          <w:sz w:val="32"/>
          <w:szCs w:val="32"/>
        </w:rPr>
      </w:pPr>
      <w:r>
        <w:rPr>
          <w:sz w:val="32"/>
          <w:szCs w:val="32"/>
        </w:rPr>
        <w:t>Balady a romance</w:t>
      </w:r>
    </w:p>
    <w:p w:rsidR="00E4551E" w:rsidRDefault="00E4551E" w:rsidP="000900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4551E" w:rsidRDefault="00E4551E" w:rsidP="000900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k pochopení rozdílu mezi baladou a romancí. Žáci si zopakují základní pojmy z oblasti poezie.</w:t>
      </w:r>
    </w:p>
    <w:p w:rsidR="00E4551E" w:rsidRDefault="00E4551E" w:rsidP="00090071">
      <w:pPr>
        <w:rPr>
          <w:b/>
          <w:bCs/>
          <w:sz w:val="28"/>
          <w:szCs w:val="28"/>
        </w:rPr>
      </w:pPr>
    </w:p>
    <w:p w:rsidR="00E4551E" w:rsidRDefault="00E4551E"/>
    <w:p w:rsidR="00E4551E" w:rsidRDefault="00E4551E"/>
    <w:p w:rsidR="00E4551E" w:rsidRDefault="00E4551E"/>
    <w:p w:rsidR="00E4551E" w:rsidRDefault="00E4551E"/>
    <w:p w:rsidR="00E4551E" w:rsidRPr="004E5D30" w:rsidRDefault="00E4551E" w:rsidP="00A8517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5D30">
        <w:rPr>
          <w:sz w:val="28"/>
          <w:szCs w:val="28"/>
        </w:rPr>
        <w:t>Zapište si hlavní znaky pro  BALADU a  ROMANCI. Informace najděte  na internetu nebo ve Slovníku literární pojmů: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7"/>
        <w:gridCol w:w="4301"/>
      </w:tblGrid>
      <w:tr w:rsidR="00E4551E" w:rsidRPr="00C9518D">
        <w:tc>
          <w:tcPr>
            <w:tcW w:w="4267" w:type="dxa"/>
          </w:tcPr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  <w:rPr>
                <w:sz w:val="32"/>
                <w:szCs w:val="32"/>
              </w:rPr>
            </w:pPr>
            <w:r w:rsidRPr="00C9518D">
              <w:rPr>
                <w:sz w:val="32"/>
                <w:szCs w:val="32"/>
              </w:rPr>
              <w:t>BALADY</w:t>
            </w:r>
          </w:p>
        </w:tc>
        <w:tc>
          <w:tcPr>
            <w:tcW w:w="4301" w:type="dxa"/>
          </w:tcPr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  <w:rPr>
                <w:sz w:val="32"/>
                <w:szCs w:val="32"/>
              </w:rPr>
            </w:pPr>
            <w:r w:rsidRPr="00C9518D">
              <w:rPr>
                <w:sz w:val="32"/>
                <w:szCs w:val="32"/>
              </w:rPr>
              <w:t>ROMANCE</w:t>
            </w:r>
          </w:p>
        </w:tc>
      </w:tr>
      <w:tr w:rsidR="00E4551E" w:rsidRPr="00C9518D">
        <w:tc>
          <w:tcPr>
            <w:tcW w:w="4267" w:type="dxa"/>
          </w:tcPr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4301" w:type="dxa"/>
          </w:tcPr>
          <w:p w:rsidR="00E4551E" w:rsidRPr="00C9518D" w:rsidRDefault="00E4551E" w:rsidP="00C9518D">
            <w:pPr>
              <w:pStyle w:val="ListParagraph"/>
              <w:spacing w:after="0" w:line="240" w:lineRule="auto"/>
              <w:ind w:left="0"/>
            </w:pPr>
          </w:p>
        </w:tc>
      </w:tr>
    </w:tbl>
    <w:p w:rsidR="00E4551E" w:rsidRDefault="00E4551E" w:rsidP="00A85176">
      <w:pPr>
        <w:pStyle w:val="ListParagraph"/>
      </w:pPr>
    </w:p>
    <w:p w:rsidR="00E4551E" w:rsidRDefault="00E4551E" w:rsidP="00A85176">
      <w:pPr>
        <w:pStyle w:val="ListParagraph"/>
      </w:pPr>
    </w:p>
    <w:p w:rsidR="00E4551E" w:rsidRPr="004E5D30" w:rsidRDefault="00E4551E" w:rsidP="00A8517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E5D30">
        <w:rPr>
          <w:sz w:val="28"/>
          <w:szCs w:val="28"/>
        </w:rPr>
        <w:t>Zopakujte si literární pojmy:</w:t>
      </w:r>
    </w:p>
    <w:p w:rsidR="00E4551E" w:rsidRPr="00A85176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BÁSEŇ………………………………………………………………………………………………………</w:t>
      </w:r>
    </w:p>
    <w:p w:rsidR="00E4551E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VERŠ</w:t>
      </w:r>
      <w:r>
        <w:rPr>
          <w:sz w:val="28"/>
          <w:szCs w:val="28"/>
        </w:rPr>
        <w:tab/>
        <w:t>……………………………………………………………………………………………………….</w:t>
      </w:r>
    </w:p>
    <w:p w:rsidR="00E4551E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SLOKA……………………………………………………………………………………………………..</w:t>
      </w:r>
    </w:p>
    <w:p w:rsidR="00E4551E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RÝM………………………………………………………………………………………………………….</w:t>
      </w:r>
    </w:p>
    <w:p w:rsidR="00E4551E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DRUH RÝMŮ </w:t>
      </w:r>
    </w:p>
    <w:p w:rsidR="00E4551E" w:rsidRDefault="00E4551E" w:rsidP="00A851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střídavý …………………………………………………………………………………………………..</w:t>
      </w:r>
    </w:p>
    <w:p w:rsidR="00E4551E" w:rsidRDefault="00E4551E" w:rsidP="009C161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obkročný………………………………………………………………………………………………….</w:t>
      </w:r>
    </w:p>
    <w:p w:rsidR="00E4551E" w:rsidRDefault="00E4551E" w:rsidP="009C161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sdružený…………………………………………………………………………………………………..</w:t>
      </w:r>
    </w:p>
    <w:p w:rsidR="00E4551E" w:rsidRDefault="00E4551E" w:rsidP="009C161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přerývaný…………………………………………………………………………………………………</w:t>
      </w:r>
    </w:p>
    <w:p w:rsidR="00E4551E" w:rsidRDefault="00E4551E" w:rsidP="009C1616">
      <w:pPr>
        <w:pStyle w:val="ListParagraph"/>
        <w:rPr>
          <w:sz w:val="28"/>
          <w:szCs w:val="28"/>
        </w:rPr>
      </w:pPr>
    </w:p>
    <w:p w:rsidR="00E4551E" w:rsidRDefault="00E4551E" w:rsidP="009C1616">
      <w:pPr>
        <w:pStyle w:val="ListParagraph"/>
        <w:rPr>
          <w:sz w:val="28"/>
          <w:szCs w:val="28"/>
        </w:rPr>
      </w:pPr>
    </w:p>
    <w:p w:rsidR="00E4551E" w:rsidRDefault="00E4551E" w:rsidP="009C161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Podtrhněte autory, kteří psali balady nebo romance:</w:t>
      </w:r>
    </w:p>
    <w:p w:rsidR="00E4551E" w:rsidRDefault="00E4551E" w:rsidP="000C1FE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JAN NERUDA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PETR BEZRUČ</w:t>
      </w:r>
    </w:p>
    <w:p w:rsidR="00E4551E" w:rsidRPr="000C1FEF" w:rsidRDefault="00E4551E" w:rsidP="000C1FE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OTA PAVEL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KAREL HAVLÍČEK BOROVSKÝ  </w:t>
      </w:r>
      <w:r w:rsidRPr="000C1FEF">
        <w:rPr>
          <w:sz w:val="28"/>
          <w:szCs w:val="28"/>
        </w:rPr>
        <w:t>VÍTĚZSLAV NEZVAL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C1FEF">
        <w:rPr>
          <w:sz w:val="28"/>
          <w:szCs w:val="28"/>
        </w:rPr>
        <w:t>KAREL JAROMÍR ERBEN</w:t>
      </w:r>
    </w:p>
    <w:p w:rsidR="00E4551E" w:rsidRDefault="00E4551E" w:rsidP="005A226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TEREZA BOUČKOVÁ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JIŘÍ WOLKER</w:t>
      </w:r>
    </w:p>
    <w:p w:rsidR="00E4551E" w:rsidRPr="00E457B2" w:rsidRDefault="00E4551E" w:rsidP="005A2262">
      <w:pPr>
        <w:pStyle w:val="ListParagraph"/>
        <w:rPr>
          <w:sz w:val="28"/>
          <w:szCs w:val="28"/>
        </w:rPr>
      </w:pPr>
    </w:p>
    <w:p w:rsidR="00E4551E" w:rsidRDefault="00E4551E" w:rsidP="000C1FE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Přečtěte si balady a romance v učebnici str.155 -  159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Vyberte si jednu baladu a jednu romanci a vysvětlete na ní znaky balady a znaky romance.</w:t>
      </w:r>
    </w:p>
    <w:p w:rsidR="00E4551E" w:rsidRDefault="00E4551E" w:rsidP="008128DD">
      <w:pPr>
        <w:pStyle w:val="ListParagraph"/>
        <w:rPr>
          <w:sz w:val="28"/>
          <w:szCs w:val="28"/>
        </w:rPr>
      </w:pPr>
    </w:p>
    <w:p w:rsidR="00E4551E" w:rsidRDefault="00E4551E" w:rsidP="008128D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a) Vyberte si baladu nebo romanci a napiš její stručný obsah: 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551E" w:rsidRDefault="00E4551E" w:rsidP="008128DD">
      <w:pPr>
        <w:pStyle w:val="ListParagraph"/>
        <w:rPr>
          <w:sz w:val="28"/>
          <w:szCs w:val="28"/>
        </w:rPr>
      </w:pP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b) Napište, proč jsou balady a romance epické:</w:t>
      </w:r>
    </w:p>
    <w:p w:rsidR="00E4551E" w:rsidRDefault="00E4551E" w:rsidP="005A226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E4551E" w:rsidRDefault="00E4551E" w:rsidP="008128DD">
      <w:pPr>
        <w:pStyle w:val="ListParagraph"/>
        <w:rPr>
          <w:sz w:val="28"/>
          <w:szCs w:val="28"/>
        </w:rPr>
      </w:pPr>
    </w:p>
    <w:p w:rsidR="00E4551E" w:rsidRDefault="00E4551E" w:rsidP="008128DD">
      <w:pPr>
        <w:pStyle w:val="ListParagraph"/>
        <w:rPr>
          <w:sz w:val="28"/>
          <w:szCs w:val="28"/>
        </w:rPr>
      </w:pPr>
    </w:p>
    <w:p w:rsidR="00E4551E" w:rsidRDefault="00E4551E" w:rsidP="00E457B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Napište základní údaje:</w:t>
      </w:r>
    </w:p>
    <w:p w:rsidR="00E4551E" w:rsidRDefault="00E4551E" w:rsidP="00E457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Počet slok: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</w:p>
    <w:p w:rsidR="00E4551E" w:rsidRDefault="00E4551E" w:rsidP="00E457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Počet veršů ve sloce: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</w:p>
    <w:p w:rsidR="00E4551E" w:rsidRDefault="00E4551E" w:rsidP="00E457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Druh rýmu: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</w:p>
    <w:p w:rsidR="00E4551E" w:rsidRDefault="00E4551E" w:rsidP="004E5D30">
      <w:pPr>
        <w:pStyle w:val="ListParagraph"/>
        <w:ind w:left="1080"/>
        <w:rPr>
          <w:sz w:val="28"/>
          <w:szCs w:val="28"/>
        </w:rPr>
      </w:pPr>
    </w:p>
    <w:p w:rsidR="00E4551E" w:rsidRDefault="00E4551E" w:rsidP="008128DD">
      <w:pPr>
        <w:pStyle w:val="ListParagraph"/>
        <w:rPr>
          <w:sz w:val="28"/>
          <w:szCs w:val="28"/>
        </w:rPr>
      </w:pPr>
    </w:p>
    <w:p w:rsidR="00E4551E" w:rsidRPr="004E5D30" w:rsidRDefault="00E4551E" w:rsidP="004E5D3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Připište</w:t>
      </w:r>
      <w:r w:rsidRPr="004E5D30">
        <w:rPr>
          <w:sz w:val="28"/>
          <w:szCs w:val="28"/>
        </w:rPr>
        <w:t xml:space="preserve"> k názvu balady nebo romance autora: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Maryčka Magdonová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o Karlu IV.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Balada o námořníku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Polednice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Helgolandská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Pr="004E5D30" w:rsidRDefault="00E4551E" w:rsidP="004E5D3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Balada o očích topičových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o hladové zdi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Default="00E4551E" w:rsidP="008128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Vodník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………………………………………….</w:t>
      </w:r>
    </w:p>
    <w:p w:rsidR="00E4551E" w:rsidRPr="005A2262" w:rsidRDefault="00E4551E" w:rsidP="005A2262">
      <w:pPr>
        <w:rPr>
          <w:sz w:val="28"/>
          <w:szCs w:val="28"/>
        </w:rPr>
      </w:pPr>
    </w:p>
    <w:p w:rsidR="00E4551E" w:rsidRDefault="00E4551E" w:rsidP="00AF18F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Vyberte si jednoho autora, od kterého jste přečetli baladu nebo romanci a napište medailonek autora.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Základní informace o autorovi: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Životopisné údaje – 10 informací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Dílo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Zajímavost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Alespoň jedna fotografie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Použité zdroje, které jste využívali pro svoji práci</w:t>
      </w:r>
      <w:r w:rsidRPr="00AF18F7">
        <w:rPr>
          <w:sz w:val="28"/>
          <w:szCs w:val="28"/>
        </w:rPr>
        <w:tab/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Medailonek zpracujete na A4 volný list</w:t>
      </w:r>
    </w:p>
    <w:p w:rsidR="00E4551E" w:rsidRDefault="00E4551E" w:rsidP="00E457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Naučte se 12 veršů jedné autorovy balady/romance  nazpaměť.</w:t>
      </w: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Pr="00E457B2" w:rsidRDefault="00E4551E" w:rsidP="00E457B2">
      <w:pPr>
        <w:pStyle w:val="ListParagraph"/>
        <w:ind w:left="1080"/>
        <w:rPr>
          <w:b/>
          <w:bCs/>
          <w:color w:val="FF0000"/>
          <w:sz w:val="36"/>
          <w:szCs w:val="36"/>
        </w:rPr>
      </w:pPr>
      <w:r w:rsidRPr="00E457B2">
        <w:rPr>
          <w:b/>
          <w:bCs/>
          <w:color w:val="FF0000"/>
          <w:sz w:val="36"/>
          <w:szCs w:val="36"/>
        </w:rPr>
        <w:t>ŘEŠENÍ</w:t>
      </w:r>
    </w:p>
    <w:p w:rsidR="00E4551E" w:rsidRDefault="00E4551E" w:rsidP="00E457B2">
      <w:pPr>
        <w:pStyle w:val="ListParagraph"/>
        <w:ind w:left="1080"/>
        <w:rPr>
          <w:sz w:val="28"/>
          <w:szCs w:val="28"/>
        </w:rPr>
      </w:pPr>
    </w:p>
    <w:p w:rsidR="00E4551E" w:rsidRPr="004E5D30" w:rsidRDefault="00E4551E" w:rsidP="004E5D30">
      <w:pPr>
        <w:rPr>
          <w:sz w:val="28"/>
          <w:szCs w:val="28"/>
        </w:rPr>
      </w:pPr>
      <w:r w:rsidRPr="004E5D30">
        <w:rPr>
          <w:sz w:val="28"/>
          <w:szCs w:val="28"/>
        </w:rPr>
        <w:t>Připiš k názvu balady nebo romance autora: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Maryčka Magdonová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Petr Bezruč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o Karlu IV.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Jan Neruda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Balada o námořníku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Jiří Wolker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Polednice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Karel Jaromír Erben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Helgolandská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Jan Neruda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Balada o očích topičových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Jiří Wolker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Romance o hladové zdi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Vítězslav Nezval</w:t>
      </w:r>
    </w:p>
    <w:p w:rsidR="00E4551E" w:rsidRDefault="00E4551E" w:rsidP="00E457B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Vodník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Karel Jaromír Erben</w:t>
      </w:r>
    </w:p>
    <w:p w:rsidR="00E4551E" w:rsidRDefault="00E4551E" w:rsidP="00E457B2">
      <w:pPr>
        <w:pStyle w:val="ListParagraph"/>
        <w:rPr>
          <w:sz w:val="28"/>
          <w:szCs w:val="28"/>
        </w:rPr>
      </w:pPr>
    </w:p>
    <w:p w:rsidR="00E4551E" w:rsidRPr="00AF18F7" w:rsidRDefault="00E4551E" w:rsidP="00E457B2">
      <w:pPr>
        <w:pStyle w:val="ListParagraph"/>
        <w:ind w:left="1080"/>
        <w:rPr>
          <w:sz w:val="28"/>
          <w:szCs w:val="28"/>
        </w:rPr>
      </w:pPr>
    </w:p>
    <w:sectPr w:rsidR="00E4551E" w:rsidRPr="00AF18F7" w:rsidSect="00C21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A3274"/>
    <w:multiLevelType w:val="hybridMultilevel"/>
    <w:tmpl w:val="C1D0D636"/>
    <w:lvl w:ilvl="0" w:tplc="859AF2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18A60F9"/>
    <w:multiLevelType w:val="hybridMultilevel"/>
    <w:tmpl w:val="4704CC8C"/>
    <w:lvl w:ilvl="0" w:tplc="8BC2FA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3D390A"/>
    <w:multiLevelType w:val="hybridMultilevel"/>
    <w:tmpl w:val="C78E27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0071"/>
    <w:rsid w:val="00090071"/>
    <w:rsid w:val="000C1FEF"/>
    <w:rsid w:val="002B3F80"/>
    <w:rsid w:val="003C4170"/>
    <w:rsid w:val="004E5D30"/>
    <w:rsid w:val="005A2262"/>
    <w:rsid w:val="006027CB"/>
    <w:rsid w:val="006340FC"/>
    <w:rsid w:val="006A34BB"/>
    <w:rsid w:val="008128DD"/>
    <w:rsid w:val="009C1616"/>
    <w:rsid w:val="00A85176"/>
    <w:rsid w:val="00AC32CE"/>
    <w:rsid w:val="00AF18F7"/>
    <w:rsid w:val="00B5504E"/>
    <w:rsid w:val="00C214CE"/>
    <w:rsid w:val="00C9518D"/>
    <w:rsid w:val="00E4551E"/>
    <w:rsid w:val="00E457B2"/>
    <w:rsid w:val="00E71BA8"/>
    <w:rsid w:val="00F7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0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90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0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85176"/>
    <w:pPr>
      <w:ind w:left="720"/>
      <w:contextualSpacing/>
    </w:pPr>
  </w:style>
  <w:style w:type="table" w:styleId="TableGrid">
    <w:name w:val="Table Grid"/>
    <w:basedOn w:val="TableNormal"/>
    <w:uiPriority w:val="99"/>
    <w:rsid w:val="00A8517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8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463</Words>
  <Characters>2734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4</cp:revision>
  <cp:lastPrinted>2014-01-06T15:18:00Z</cp:lastPrinted>
  <dcterms:created xsi:type="dcterms:W3CDTF">2013-11-24T10:35:00Z</dcterms:created>
  <dcterms:modified xsi:type="dcterms:W3CDTF">2014-01-06T15:18:00Z</dcterms:modified>
</cp:coreProperties>
</file>