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 xml:space="preserve">                           </w:t>
      </w:r>
      <w:r w:rsidR="00093E7D">
        <w:rPr>
          <w:rFonts w:ascii="Times New Roman" w:hAnsi="Times New Roman"/>
          <w:b/>
          <w:sz w:val="52"/>
          <w:szCs w:val="52"/>
          <w:lang w:eastAsia="cs-CZ"/>
        </w:rPr>
        <w:t>Výrazy I</w:t>
      </w:r>
      <w:r>
        <w:rPr>
          <w:rFonts w:ascii="Times New Roman" w:hAnsi="Times New Roman"/>
          <w:b/>
          <w:sz w:val="52"/>
          <w:szCs w:val="52"/>
          <w:lang w:eastAsia="cs-CZ"/>
        </w:rPr>
        <w:t xml:space="preserve"> </w:t>
      </w:r>
    </w:p>
    <w:p w:rsidR="00CA6880" w:rsidRDefault="00CA6880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</w:t>
      </w:r>
      <w:r w:rsidR="006655FD">
        <w:rPr>
          <w:rFonts w:ascii="Times New Roman" w:hAnsi="Times New Roman"/>
          <w:b/>
          <w:sz w:val="52"/>
          <w:szCs w:val="52"/>
          <w:lang w:eastAsia="cs-CZ"/>
        </w:rPr>
        <w:t>4</w:t>
      </w:r>
      <w:r w:rsidR="00093E7D">
        <w:rPr>
          <w:rFonts w:ascii="Times New Roman" w:hAnsi="Times New Roman"/>
          <w:b/>
          <w:sz w:val="52"/>
          <w:szCs w:val="52"/>
          <w:lang w:eastAsia="cs-CZ"/>
        </w:rPr>
        <w:t>3</w:t>
      </w: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093E7D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093E7D" w:rsidP="008155A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Sčítání výrazů, odčítání výrazů, operace s mnohočleny, vytýkání, úpravy mnohočlenů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 w:rsidR="00C87DE8"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8155A0" w:rsidRDefault="008155A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CA6880" w:rsidRDefault="00CA6880" w:rsidP="00AF1720">
      <w:pPr>
        <w:spacing w:after="0"/>
        <w:jc w:val="both"/>
        <w:rPr>
          <w:noProof/>
        </w:rPr>
      </w:pPr>
    </w:p>
    <w:p w:rsidR="00CA6880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</w:t>
      </w:r>
    </w:p>
    <w:p w:rsidR="00093E7D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093E7D" w:rsidRPr="004909C4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Operace s mnohočleny</w:t>
      </w:r>
    </w:p>
    <w:p w:rsidR="00CA6880" w:rsidRDefault="00CA6880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093E7D" w:rsidRDefault="00093E7D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Sčítání</w:t>
      </w:r>
    </w:p>
    <w:p w:rsidR="00F36A71" w:rsidRDefault="00093E7D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2a + b + 5 + 4a + 2b + 7 + a =</w:t>
      </w:r>
    </w:p>
    <w:p w:rsidR="00093E7D" w:rsidRDefault="00093E7D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Zde můžeme spolu sečíst členy obsahující </w:t>
      </w:r>
      <w:r w:rsidRPr="00093E7D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, poté obsahující </w:t>
      </w:r>
      <w:r w:rsidRPr="00093E7D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 xml:space="preserve"> a nakonec </w:t>
      </w:r>
      <w:r w:rsidRPr="00093E7D">
        <w:rPr>
          <w:rFonts w:ascii="Times New Roman" w:hAnsi="Times New Roman"/>
          <w:i/>
          <w:noProof/>
          <w:sz w:val="40"/>
          <w:szCs w:val="40"/>
        </w:rPr>
        <w:t>čísla</w:t>
      </w:r>
      <w:r>
        <w:rPr>
          <w:rFonts w:ascii="Times New Roman" w:hAnsi="Times New Roman"/>
          <w:noProof/>
          <w:sz w:val="40"/>
          <w:szCs w:val="40"/>
        </w:rPr>
        <w:t>. Vyjde nám tedy: 7a + 3b +12</w:t>
      </w:r>
    </w:p>
    <w:p w:rsidR="00093E7D" w:rsidRDefault="00093E7D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93E7D" w:rsidRDefault="00093E7D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5ab + 4a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+</w:t>
      </w:r>
      <w:r w:rsidR="00E52C8D">
        <w:rPr>
          <w:rFonts w:ascii="Times New Roman" w:hAnsi="Times New Roman"/>
          <w:noProof/>
          <w:sz w:val="40"/>
          <w:szCs w:val="40"/>
        </w:rPr>
        <w:t xml:space="preserve"> </w:t>
      </w:r>
      <w:r>
        <w:rPr>
          <w:rFonts w:ascii="Times New Roman" w:hAnsi="Times New Roman"/>
          <w:noProof/>
          <w:sz w:val="40"/>
          <w:szCs w:val="40"/>
        </w:rPr>
        <w:t>8ab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+</w:t>
      </w:r>
      <w:r w:rsidR="00E52C8D">
        <w:rPr>
          <w:rFonts w:ascii="Times New Roman" w:hAnsi="Times New Roman"/>
          <w:noProof/>
          <w:sz w:val="40"/>
          <w:szCs w:val="40"/>
        </w:rPr>
        <w:t xml:space="preserve"> </w:t>
      </w:r>
      <w:r>
        <w:rPr>
          <w:rFonts w:ascii="Times New Roman" w:hAnsi="Times New Roman"/>
          <w:noProof/>
          <w:sz w:val="40"/>
          <w:szCs w:val="40"/>
        </w:rPr>
        <w:t>3ab + ab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+ 4a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=</w:t>
      </w:r>
    </w:p>
    <w:p w:rsidR="00093E7D" w:rsidRPr="00093E7D" w:rsidRDefault="00093E7D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Musíme si dát pozor na členy </w:t>
      </w:r>
      <w:r w:rsidRPr="00093E7D">
        <w:rPr>
          <w:rFonts w:ascii="Times New Roman" w:hAnsi="Times New Roman"/>
          <w:i/>
          <w:noProof/>
          <w:sz w:val="40"/>
          <w:szCs w:val="40"/>
        </w:rPr>
        <w:t>ab</w:t>
      </w:r>
      <w:r>
        <w:rPr>
          <w:rFonts w:ascii="Times New Roman" w:hAnsi="Times New Roman"/>
          <w:noProof/>
          <w:sz w:val="40"/>
          <w:szCs w:val="40"/>
        </w:rPr>
        <w:t xml:space="preserve">, </w:t>
      </w:r>
      <w:r w:rsidRPr="00093E7D">
        <w:rPr>
          <w:rFonts w:ascii="Times New Roman" w:hAnsi="Times New Roman"/>
          <w:i/>
          <w:noProof/>
          <w:sz w:val="40"/>
          <w:szCs w:val="40"/>
        </w:rPr>
        <w:t>a</w:t>
      </w:r>
      <w:r w:rsidRPr="00093E7D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093E7D">
        <w:rPr>
          <w:rFonts w:ascii="Times New Roman" w:hAnsi="Times New Roman"/>
          <w:i/>
          <w:noProof/>
          <w:sz w:val="40"/>
          <w:szCs w:val="40"/>
        </w:rPr>
        <w:t>b</w:t>
      </w:r>
      <w:r w:rsidRPr="00093E7D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a </w:t>
      </w:r>
      <w:r w:rsidRPr="00093E7D">
        <w:rPr>
          <w:rFonts w:ascii="Times New Roman" w:hAnsi="Times New Roman"/>
          <w:i/>
          <w:noProof/>
          <w:sz w:val="40"/>
          <w:szCs w:val="40"/>
        </w:rPr>
        <w:t>ab</w:t>
      </w:r>
      <w:r w:rsidRPr="00093E7D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. Jsou jiné, nelze je spolu sčítat. Výsledek bude: 8ab + 8a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+ 9ab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093E7D" w:rsidRDefault="00093E7D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F855F8" w:rsidRDefault="0040641D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Vždy dejte pozor co sčítáte, abyste nesčítali „hrušky a jablka“.</w:t>
      </w:r>
    </w:p>
    <w:p w:rsidR="0040641D" w:rsidRPr="00A17ACE" w:rsidRDefault="0040641D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52C8D" w:rsidRPr="00E52C8D" w:rsidRDefault="00E52C8D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 w:rsidRPr="00E52C8D">
        <w:rPr>
          <w:rFonts w:ascii="Times New Roman" w:hAnsi="Times New Roman"/>
          <w:noProof/>
          <w:sz w:val="40"/>
          <w:szCs w:val="40"/>
        </w:rPr>
        <w:t>Sečtěte:</w:t>
      </w:r>
    </w:p>
    <w:p w:rsidR="00E52C8D" w:rsidRDefault="00E52C8D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x</w:t>
      </w:r>
      <w:r w:rsidRPr="00E52C8D">
        <w:rPr>
          <w:rFonts w:ascii="Times New Roman" w:hAnsi="Times New Roman"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 xml:space="preserve"> + 2 + 3xy + 15 =</w:t>
      </w:r>
    </w:p>
    <w:p w:rsidR="00E52C8D" w:rsidRDefault="00E52C8D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3ab + 4a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b + 5a + 7 + 5ab + 2a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b =</w:t>
      </w:r>
    </w:p>
    <w:p w:rsidR="00E52C8D" w:rsidRDefault="00E52C8D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7 + a + 8 + b =</w:t>
      </w:r>
    </w:p>
    <w:p w:rsidR="00E52C8D" w:rsidRDefault="00E52C8D" w:rsidP="0040641D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A17ACE" w:rsidRDefault="0040641D" w:rsidP="0040641D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Odčítání</w:t>
      </w:r>
    </w:p>
    <w:p w:rsidR="0040641D" w:rsidRDefault="0040641D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 w:rsidRPr="0040641D">
        <w:rPr>
          <w:rFonts w:ascii="Times New Roman" w:hAnsi="Times New Roman"/>
          <w:noProof/>
          <w:sz w:val="40"/>
          <w:szCs w:val="40"/>
        </w:rPr>
        <w:t>Odčítání</w:t>
      </w:r>
      <w:r w:rsidR="008E1510">
        <w:rPr>
          <w:rFonts w:ascii="Times New Roman" w:hAnsi="Times New Roman"/>
          <w:noProof/>
          <w:sz w:val="40"/>
          <w:szCs w:val="40"/>
        </w:rPr>
        <w:t xml:space="preserve"> je s</w:t>
      </w:r>
      <w:r>
        <w:rPr>
          <w:rFonts w:ascii="Times New Roman" w:hAnsi="Times New Roman"/>
          <w:noProof/>
          <w:sz w:val="40"/>
          <w:szCs w:val="40"/>
        </w:rPr>
        <w:t>čítání záporných čísel. Platí zde stejná pravidla jako u sčítání.</w:t>
      </w:r>
    </w:p>
    <w:p w:rsidR="0040641D" w:rsidRDefault="0040641D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5a – 6b – 8 – 12b – a – 32 =</w:t>
      </w:r>
    </w:p>
    <w:p w:rsidR="0040641D" w:rsidRDefault="00E52C8D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Stejně jako u sčítání zde spolu sečteme (i když odčítáme) pouze správné členy. Výsledek bude: 4a – 18b – 40.</w:t>
      </w:r>
    </w:p>
    <w:p w:rsidR="0040641D" w:rsidRDefault="0040641D" w:rsidP="0040641D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3B4432" w:rsidRDefault="003B4432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Odečtěte:</w:t>
      </w:r>
    </w:p>
    <w:p w:rsidR="003B4432" w:rsidRDefault="003B4432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8 – 5a – 5b – 12 – b – a =</w:t>
      </w:r>
    </w:p>
    <w:p w:rsidR="003B4432" w:rsidRDefault="003B4432" w:rsidP="0040641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x – ax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– 2a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x – 2ax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= </w:t>
      </w:r>
    </w:p>
    <w:p w:rsidR="003B4432" w:rsidRPr="006420C9" w:rsidRDefault="006420C9" w:rsidP="006420C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6420C9">
        <w:rPr>
          <w:rFonts w:ascii="Times New Roman" w:hAnsi="Times New Roman"/>
          <w:noProof/>
          <w:sz w:val="40"/>
          <w:szCs w:val="40"/>
        </w:rPr>
        <w:t xml:space="preserve">125ac </w:t>
      </w:r>
      <w:r>
        <w:rPr>
          <w:rFonts w:ascii="Times New Roman" w:hAnsi="Times New Roman"/>
          <w:noProof/>
          <w:sz w:val="40"/>
          <w:szCs w:val="40"/>
        </w:rPr>
        <w:t>–</w:t>
      </w:r>
      <w:r w:rsidRPr="006420C9">
        <w:rPr>
          <w:rFonts w:ascii="Times New Roman" w:hAnsi="Times New Roman"/>
          <w:noProof/>
          <w:sz w:val="40"/>
          <w:szCs w:val="40"/>
        </w:rPr>
        <w:t xml:space="preserve"> </w:t>
      </w:r>
      <w:r>
        <w:rPr>
          <w:rFonts w:ascii="Times New Roman" w:hAnsi="Times New Roman"/>
          <w:noProof/>
          <w:sz w:val="40"/>
          <w:szCs w:val="40"/>
        </w:rPr>
        <w:t>15ac – 12ac – 13a =</w:t>
      </w:r>
    </w:p>
    <w:p w:rsidR="003B4432" w:rsidRDefault="003B4432" w:rsidP="0040641D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0641D" w:rsidRPr="003B4432" w:rsidRDefault="003B4432" w:rsidP="0040641D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 w:rsidRPr="003B4432">
        <w:rPr>
          <w:rFonts w:ascii="Times New Roman" w:hAnsi="Times New Roman"/>
          <w:b/>
          <w:noProof/>
          <w:sz w:val="40"/>
          <w:szCs w:val="40"/>
        </w:rPr>
        <w:t>Závorky</w:t>
      </w:r>
    </w:p>
    <w:p w:rsidR="00A17ACE" w:rsidRDefault="003B4432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 závorek musíme mít na paměti, že nejdřív spočteme</w:t>
      </w:r>
      <w:r w:rsidR="008E1510">
        <w:rPr>
          <w:rFonts w:ascii="Times New Roman" w:hAnsi="Times New Roman"/>
          <w:noProof/>
          <w:sz w:val="40"/>
          <w:szCs w:val="40"/>
        </w:rPr>
        <w:t>,</w:t>
      </w:r>
      <w:r>
        <w:rPr>
          <w:rFonts w:ascii="Times New Roman" w:hAnsi="Times New Roman"/>
          <w:noProof/>
          <w:sz w:val="40"/>
          <w:szCs w:val="40"/>
        </w:rPr>
        <w:t xml:space="preserve"> co je uvnitř závorek</w:t>
      </w:r>
      <w:r w:rsidR="008E1510">
        <w:rPr>
          <w:rFonts w:ascii="Times New Roman" w:hAnsi="Times New Roman"/>
          <w:noProof/>
          <w:sz w:val="40"/>
          <w:szCs w:val="40"/>
        </w:rPr>
        <w:t>,</w:t>
      </w:r>
      <w:r>
        <w:rPr>
          <w:rFonts w:ascii="Times New Roman" w:hAnsi="Times New Roman"/>
          <w:noProof/>
          <w:sz w:val="40"/>
          <w:szCs w:val="40"/>
        </w:rPr>
        <w:t xml:space="preserve"> a poté</w:t>
      </w:r>
      <w:r w:rsidR="008E1510">
        <w:rPr>
          <w:rFonts w:ascii="Times New Roman" w:hAnsi="Times New Roman"/>
          <w:noProof/>
          <w:sz w:val="40"/>
          <w:szCs w:val="40"/>
        </w:rPr>
        <w:t>,</w:t>
      </w:r>
      <w:r>
        <w:rPr>
          <w:rFonts w:ascii="Times New Roman" w:hAnsi="Times New Roman"/>
          <w:noProof/>
          <w:sz w:val="40"/>
          <w:szCs w:val="40"/>
        </w:rPr>
        <w:t xml:space="preserve"> co je vně. Ukážeme si to na příkladě:</w:t>
      </w:r>
    </w:p>
    <w:p w:rsidR="00A17ACE" w:rsidRDefault="006420C9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(12a + 16a) – (13a + 2a) =</w:t>
      </w:r>
    </w:p>
    <w:p w:rsidR="006420C9" w:rsidRDefault="006420C9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Nejdříve sečteme první závorku a vyjde nám </w:t>
      </w:r>
      <w:r w:rsidRPr="006420C9">
        <w:rPr>
          <w:rFonts w:ascii="Times New Roman" w:hAnsi="Times New Roman"/>
          <w:i/>
          <w:noProof/>
          <w:sz w:val="40"/>
          <w:szCs w:val="40"/>
        </w:rPr>
        <w:t>28a</w:t>
      </w:r>
      <w:r>
        <w:rPr>
          <w:rFonts w:ascii="Times New Roman" w:hAnsi="Times New Roman"/>
          <w:noProof/>
          <w:sz w:val="40"/>
          <w:szCs w:val="40"/>
        </w:rPr>
        <w:t xml:space="preserve">, poté druhou závorku a vyjde nám </w:t>
      </w:r>
      <w:r w:rsidRPr="006420C9">
        <w:rPr>
          <w:rFonts w:ascii="Times New Roman" w:hAnsi="Times New Roman"/>
          <w:i/>
          <w:noProof/>
          <w:sz w:val="40"/>
          <w:szCs w:val="40"/>
        </w:rPr>
        <w:t>1</w:t>
      </w:r>
      <w:r>
        <w:rPr>
          <w:rFonts w:ascii="Times New Roman" w:hAnsi="Times New Roman"/>
          <w:i/>
          <w:noProof/>
          <w:sz w:val="40"/>
          <w:szCs w:val="40"/>
        </w:rPr>
        <w:t>5</w:t>
      </w:r>
      <w:r w:rsidRPr="006420C9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. A po odečtení těchto výsledků dostáváme </w:t>
      </w:r>
      <w:r w:rsidRPr="006420C9">
        <w:rPr>
          <w:rFonts w:ascii="Times New Roman" w:hAnsi="Times New Roman"/>
          <w:i/>
          <w:noProof/>
          <w:sz w:val="40"/>
          <w:szCs w:val="40"/>
        </w:rPr>
        <w:t>1</w:t>
      </w:r>
      <w:r>
        <w:rPr>
          <w:rFonts w:ascii="Times New Roman" w:hAnsi="Times New Roman"/>
          <w:i/>
          <w:noProof/>
          <w:sz w:val="40"/>
          <w:szCs w:val="40"/>
        </w:rPr>
        <w:t>3</w:t>
      </w:r>
      <w:r w:rsidRPr="006420C9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. Všimněte si, že kdybychom </w:t>
      </w:r>
      <w:r>
        <w:rPr>
          <w:rFonts w:ascii="Times New Roman" w:hAnsi="Times New Roman"/>
          <w:noProof/>
          <w:sz w:val="40"/>
          <w:szCs w:val="40"/>
        </w:rPr>
        <w:lastRenderedPageBreak/>
        <w:t xml:space="preserve">závorky ignorovali, tak nám vyjde </w:t>
      </w:r>
      <w:r w:rsidRPr="006420C9">
        <w:rPr>
          <w:rFonts w:ascii="Times New Roman" w:hAnsi="Times New Roman"/>
          <w:i/>
          <w:noProof/>
          <w:sz w:val="40"/>
          <w:szCs w:val="40"/>
        </w:rPr>
        <w:t>17a</w:t>
      </w:r>
      <w:r>
        <w:rPr>
          <w:rFonts w:ascii="Times New Roman" w:hAnsi="Times New Roman"/>
          <w:noProof/>
          <w:sz w:val="40"/>
          <w:szCs w:val="40"/>
        </w:rPr>
        <w:t xml:space="preserve"> a to je špatný výsledek.</w:t>
      </w:r>
    </w:p>
    <w:p w:rsidR="00BA0CCB" w:rsidRDefault="00BA0CCB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Další neméně důležitá věc</w:t>
      </w:r>
      <w:r w:rsidR="008E1510">
        <w:rPr>
          <w:rFonts w:ascii="Times New Roman" w:hAnsi="Times New Roman"/>
          <w:noProof/>
          <w:sz w:val="40"/>
          <w:szCs w:val="40"/>
        </w:rPr>
        <w:t>,</w:t>
      </w:r>
      <w:r>
        <w:rPr>
          <w:rFonts w:ascii="Times New Roman" w:hAnsi="Times New Roman"/>
          <w:noProof/>
          <w:sz w:val="40"/>
          <w:szCs w:val="40"/>
        </w:rPr>
        <w:t xml:space="preserve"> co si musíme zmínit</w:t>
      </w:r>
      <w:r w:rsidR="008E1510">
        <w:rPr>
          <w:rFonts w:ascii="Times New Roman" w:hAnsi="Times New Roman"/>
          <w:noProof/>
          <w:sz w:val="40"/>
          <w:szCs w:val="40"/>
        </w:rPr>
        <w:t>,</w:t>
      </w:r>
      <w:r>
        <w:rPr>
          <w:rFonts w:ascii="Times New Roman" w:hAnsi="Times New Roman"/>
          <w:noProof/>
          <w:sz w:val="40"/>
          <w:szCs w:val="40"/>
        </w:rPr>
        <w:t xml:space="preserve"> je, že když máme před závorkou mínus, v závorce se otáčejí znaménka. Opět si to ukážeme na příkladě:</w:t>
      </w:r>
    </w:p>
    <w:p w:rsidR="00BA0CCB" w:rsidRPr="006420C9" w:rsidRDefault="00BA0CCB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(2a + 3b) - (5a - b) =</w:t>
      </w:r>
    </w:p>
    <w:p w:rsidR="00A17ACE" w:rsidRDefault="003D4D5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 úpravě:</w:t>
      </w:r>
    </w:p>
    <w:p w:rsidR="003D4D51" w:rsidRDefault="003D4D5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2a + 3b – 5a + b =</w:t>
      </w:r>
    </w:p>
    <w:p w:rsidR="003D4D51" w:rsidRDefault="003D4D5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Všimněte si, že u </w:t>
      </w:r>
      <w:r w:rsidRPr="003D4D51">
        <w:rPr>
          <w:rFonts w:ascii="Times New Roman" w:hAnsi="Times New Roman"/>
          <w:i/>
          <w:noProof/>
          <w:sz w:val="40"/>
          <w:szCs w:val="40"/>
        </w:rPr>
        <w:t>5a</w:t>
      </w:r>
      <w:r>
        <w:rPr>
          <w:rFonts w:ascii="Times New Roman" w:hAnsi="Times New Roman"/>
          <w:noProof/>
          <w:sz w:val="40"/>
          <w:szCs w:val="40"/>
        </w:rPr>
        <w:t xml:space="preserve"> je mínus, protože mínus a plus dá mínus a u </w:t>
      </w:r>
      <w:r w:rsidRPr="003D4D51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 xml:space="preserve"> je plus, protože mínus a mínus nám dá plus. Konečný výsledek bude poté </w:t>
      </w:r>
      <w:r w:rsidRPr="003D4D51">
        <w:rPr>
          <w:rFonts w:ascii="Times New Roman" w:hAnsi="Times New Roman"/>
          <w:i/>
          <w:noProof/>
          <w:sz w:val="40"/>
          <w:szCs w:val="40"/>
        </w:rPr>
        <w:t>- 3a + 4b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3D4D51" w:rsidRDefault="0023001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Spočteme si:</w:t>
      </w:r>
    </w:p>
    <w:p w:rsidR="00230011" w:rsidRDefault="0023001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 – 5 + x) – (7 – 5x) + (x – 3x + 2) =</w:t>
      </w:r>
    </w:p>
    <w:p w:rsidR="00230011" w:rsidRDefault="0023001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Nejdříve spočteme závorky a vyjde nám:</w:t>
      </w:r>
    </w:p>
    <w:p w:rsidR="00230011" w:rsidRDefault="0023001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(3x – 5) – (7 – 5x) + (-2x + 2)=</w:t>
      </w:r>
    </w:p>
    <w:p w:rsidR="00230011" w:rsidRDefault="0023001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Poté odstraníme závorky:</w:t>
      </w:r>
    </w:p>
    <w:p w:rsidR="00230011" w:rsidRDefault="0023001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3x – 5 – 7 + 5x – 2x + 2 =</w:t>
      </w:r>
    </w:p>
    <w:p w:rsidR="00230011" w:rsidRDefault="0023001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A nyní velmi jednoduše sečteme:</w:t>
      </w:r>
    </w:p>
    <w:p w:rsidR="00230011" w:rsidRPr="00A17ACE" w:rsidRDefault="0023001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6x – 10.</w:t>
      </w: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CA6880" w:rsidRPr="00E31FCF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CA6880" w:rsidRDefault="00CA6880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CA6880" w:rsidRPr="007F0D68" w:rsidRDefault="0040641D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Mohu spolu sečíst 3xy + 8yx?</w:t>
      </w:r>
    </w:p>
    <w:p w:rsidR="00CA6880" w:rsidRPr="007F0D68" w:rsidRDefault="00230011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Proč</w:t>
      </w:r>
      <w:r w:rsidR="008E1510">
        <w:rPr>
          <w:rFonts w:ascii="Times New Roman" w:hAnsi="Times New Roman"/>
          <w:sz w:val="40"/>
          <w:szCs w:val="40"/>
        </w:rPr>
        <w:t>,</w:t>
      </w:r>
      <w:r>
        <w:rPr>
          <w:rFonts w:ascii="Times New Roman" w:hAnsi="Times New Roman"/>
          <w:sz w:val="40"/>
          <w:szCs w:val="40"/>
        </w:rPr>
        <w:t xml:space="preserve"> když je před závorkou mínus, tak se v závorce otáčejí znaménka</w:t>
      </w:r>
      <w:r w:rsidR="00CA6880" w:rsidRPr="007F0D68">
        <w:rPr>
          <w:rFonts w:ascii="Times New Roman" w:hAnsi="Times New Roman"/>
          <w:sz w:val="40"/>
          <w:szCs w:val="40"/>
        </w:rPr>
        <w:t>?</w:t>
      </w:r>
    </w:p>
    <w:p w:rsidR="00CA6880" w:rsidRPr="007F0D68" w:rsidRDefault="00230011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Co se stane s výrazem, když k němu přičtu nebo od něj odečtu nulu</w:t>
      </w:r>
      <w:r w:rsidR="00CA6880" w:rsidRPr="007F0D68">
        <w:rPr>
          <w:rFonts w:ascii="Times New Roman" w:hAnsi="Times New Roman"/>
          <w:sz w:val="40"/>
          <w:szCs w:val="40"/>
        </w:rPr>
        <w:t>?</w:t>
      </w:r>
    </w:p>
    <w:p w:rsidR="00CA6880" w:rsidRPr="007F0D68" w:rsidRDefault="003C10B3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Spočtěte: 2a – [2a + b – (3a – 2b) – (a – b)]=</w:t>
      </w:r>
      <w:bookmarkStart w:id="0" w:name="_GoBack"/>
      <w:bookmarkEnd w:id="0"/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Pr="00B175E8" w:rsidRDefault="00CA6880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CA6880" w:rsidRPr="007F0D68" w:rsidRDefault="00CA6880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30011" w:rsidRDefault="000B09C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30011" w:rsidRDefault="00230011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CA6880" w:rsidRPr="007F0D68" w:rsidRDefault="00CA6880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sectPr w:rsidR="00CA6880" w:rsidSect="00EE143B">
      <w:headerReference w:type="default" r:id="rId7"/>
      <w:footerReference w:type="default" r:id="rId8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3B2" w:rsidRDefault="00D953B2">
      <w:r>
        <w:separator/>
      </w:r>
    </w:p>
  </w:endnote>
  <w:endnote w:type="continuationSeparator" w:id="0">
    <w:p w:rsidR="00D953B2" w:rsidRDefault="00D95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880" w:rsidRDefault="00D77FB3" w:rsidP="00EE20B3">
    <w:pPr>
      <w:pStyle w:val="Zpat"/>
      <w:rPr>
        <w:rFonts w:ascii="Times New Roman" w:hAnsi="Times New Roman"/>
        <w:sz w:val="24"/>
        <w:szCs w:val="24"/>
      </w:rPr>
    </w:pPr>
    <w:r w:rsidRPr="00D77FB3">
      <w:rPr>
        <w:noProof/>
        <w:lang w:eastAsia="cs-CZ"/>
      </w:rPr>
      <w:pict>
        <v:line id="Přímá spojnice 21" o:spid="_x0000_s4097" style="position:absolute;z-index:251658752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CA6880" w:rsidRDefault="00CA6880" w:rsidP="00EE20B3">
    <w:pPr>
      <w:pStyle w:val="Zpat"/>
      <w:rPr>
        <w:rFonts w:ascii="Times New Roman" w:hAnsi="Times New Roman"/>
        <w:sz w:val="24"/>
        <w:szCs w:val="24"/>
      </w:rPr>
    </w:pPr>
  </w:p>
  <w:p w:rsidR="00CA6880" w:rsidRPr="00EE143B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EE143B">
      <w:rPr>
        <w:rFonts w:ascii="Times New Roman" w:hAnsi="Times New Roman"/>
        <w:sz w:val="24"/>
        <w:szCs w:val="24"/>
      </w:rPr>
      <w:tab/>
    </w:r>
    <w:r w:rsidR="00D77FB3" w:rsidRPr="00D05B91">
      <w:rPr>
        <w:rFonts w:ascii="Times New Roman" w:hAnsi="Times New Roman"/>
        <w:sz w:val="24"/>
        <w:szCs w:val="24"/>
      </w:rPr>
      <w:fldChar w:fldCharType="begin"/>
    </w:r>
    <w:r w:rsidR="00CA6880" w:rsidRPr="00D05B91">
      <w:rPr>
        <w:rFonts w:ascii="Times New Roman" w:hAnsi="Times New Roman"/>
        <w:sz w:val="24"/>
        <w:szCs w:val="24"/>
      </w:rPr>
      <w:instrText>PAGE   \* MERGEFORMAT</w:instrText>
    </w:r>
    <w:r w:rsidR="00D77FB3" w:rsidRPr="00D05B91">
      <w:rPr>
        <w:rFonts w:ascii="Times New Roman" w:hAnsi="Times New Roman"/>
        <w:sz w:val="24"/>
        <w:szCs w:val="24"/>
      </w:rPr>
      <w:fldChar w:fldCharType="separate"/>
    </w:r>
    <w:r w:rsidR="008E1510">
      <w:rPr>
        <w:rFonts w:ascii="Times New Roman" w:hAnsi="Times New Roman"/>
        <w:noProof/>
        <w:sz w:val="24"/>
        <w:szCs w:val="24"/>
      </w:rPr>
      <w:t>6</w:t>
    </w:r>
    <w:r w:rsidR="00D77FB3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3B2" w:rsidRDefault="00D953B2">
      <w:r>
        <w:separator/>
      </w:r>
    </w:p>
  </w:footnote>
  <w:footnote w:type="continuationSeparator" w:id="0">
    <w:p w:rsidR="00D953B2" w:rsidRDefault="00D953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CA6880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CA6880" w:rsidRPr="00A86986" w:rsidRDefault="00D24644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CA6880" w:rsidRPr="00A86986" w:rsidRDefault="00CA688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CA6880" w:rsidRPr="00A86986" w:rsidRDefault="00CA688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CA6880" w:rsidRPr="00A86986" w:rsidRDefault="00CA688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CA6880" w:rsidRPr="00D41325" w:rsidRDefault="00CA6880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25D34"/>
    <w:rsid w:val="000603DF"/>
    <w:rsid w:val="00073F70"/>
    <w:rsid w:val="00077A20"/>
    <w:rsid w:val="00093E7D"/>
    <w:rsid w:val="00096784"/>
    <w:rsid w:val="000A53B9"/>
    <w:rsid w:val="000B09C3"/>
    <w:rsid w:val="000F7274"/>
    <w:rsid w:val="001174F3"/>
    <w:rsid w:val="0012498D"/>
    <w:rsid w:val="00170D7F"/>
    <w:rsid w:val="0018278E"/>
    <w:rsid w:val="001B7081"/>
    <w:rsid w:val="001C3415"/>
    <w:rsid w:val="001D7358"/>
    <w:rsid w:val="00206D7B"/>
    <w:rsid w:val="00230011"/>
    <w:rsid w:val="00231A4B"/>
    <w:rsid w:val="002413F7"/>
    <w:rsid w:val="00251858"/>
    <w:rsid w:val="002636E6"/>
    <w:rsid w:val="00263785"/>
    <w:rsid w:val="00273981"/>
    <w:rsid w:val="002A2424"/>
    <w:rsid w:val="002C1B9C"/>
    <w:rsid w:val="002C3071"/>
    <w:rsid w:val="002C64A1"/>
    <w:rsid w:val="002D5367"/>
    <w:rsid w:val="002E18DA"/>
    <w:rsid w:val="00302144"/>
    <w:rsid w:val="003072F1"/>
    <w:rsid w:val="003148F6"/>
    <w:rsid w:val="00324563"/>
    <w:rsid w:val="003371F1"/>
    <w:rsid w:val="00355AC8"/>
    <w:rsid w:val="0036122A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40343E"/>
    <w:rsid w:val="004043F6"/>
    <w:rsid w:val="0040641D"/>
    <w:rsid w:val="004171E3"/>
    <w:rsid w:val="00420E83"/>
    <w:rsid w:val="00426FCA"/>
    <w:rsid w:val="004330CD"/>
    <w:rsid w:val="00450F14"/>
    <w:rsid w:val="00454987"/>
    <w:rsid w:val="004673A3"/>
    <w:rsid w:val="004729CA"/>
    <w:rsid w:val="004909C4"/>
    <w:rsid w:val="004A2D96"/>
    <w:rsid w:val="004E0DD0"/>
    <w:rsid w:val="004F11A4"/>
    <w:rsid w:val="004F7DB3"/>
    <w:rsid w:val="005152E6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60067B"/>
    <w:rsid w:val="00627279"/>
    <w:rsid w:val="00633CF8"/>
    <w:rsid w:val="006420C9"/>
    <w:rsid w:val="006655FD"/>
    <w:rsid w:val="00671272"/>
    <w:rsid w:val="00681ABB"/>
    <w:rsid w:val="006C3054"/>
    <w:rsid w:val="006D35E1"/>
    <w:rsid w:val="007172D0"/>
    <w:rsid w:val="00727383"/>
    <w:rsid w:val="00736748"/>
    <w:rsid w:val="00751D2E"/>
    <w:rsid w:val="00767FF5"/>
    <w:rsid w:val="00776024"/>
    <w:rsid w:val="0079091B"/>
    <w:rsid w:val="007960D2"/>
    <w:rsid w:val="007A5F17"/>
    <w:rsid w:val="007F0D68"/>
    <w:rsid w:val="007F184C"/>
    <w:rsid w:val="00805600"/>
    <w:rsid w:val="008155A0"/>
    <w:rsid w:val="00816AE9"/>
    <w:rsid w:val="00860EC4"/>
    <w:rsid w:val="008619E6"/>
    <w:rsid w:val="00861DA6"/>
    <w:rsid w:val="008765F1"/>
    <w:rsid w:val="008A76DD"/>
    <w:rsid w:val="008E1510"/>
    <w:rsid w:val="008E2712"/>
    <w:rsid w:val="008E4777"/>
    <w:rsid w:val="008E7379"/>
    <w:rsid w:val="008F1FC0"/>
    <w:rsid w:val="009023D1"/>
    <w:rsid w:val="0092371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7ACE"/>
    <w:rsid w:val="00A26D8D"/>
    <w:rsid w:val="00A40C78"/>
    <w:rsid w:val="00A44102"/>
    <w:rsid w:val="00A62B99"/>
    <w:rsid w:val="00A85BF1"/>
    <w:rsid w:val="00A86013"/>
    <w:rsid w:val="00A86986"/>
    <w:rsid w:val="00AA3351"/>
    <w:rsid w:val="00AA37C1"/>
    <w:rsid w:val="00AA4226"/>
    <w:rsid w:val="00AD61CD"/>
    <w:rsid w:val="00AF1720"/>
    <w:rsid w:val="00B175E8"/>
    <w:rsid w:val="00B30248"/>
    <w:rsid w:val="00B3538B"/>
    <w:rsid w:val="00B72FE7"/>
    <w:rsid w:val="00B76D91"/>
    <w:rsid w:val="00BA0CCB"/>
    <w:rsid w:val="00BD01B2"/>
    <w:rsid w:val="00C01571"/>
    <w:rsid w:val="00C155FA"/>
    <w:rsid w:val="00C22EAE"/>
    <w:rsid w:val="00C2433C"/>
    <w:rsid w:val="00C40AAB"/>
    <w:rsid w:val="00C559CF"/>
    <w:rsid w:val="00C87DE8"/>
    <w:rsid w:val="00C91250"/>
    <w:rsid w:val="00C934D0"/>
    <w:rsid w:val="00CA4EDD"/>
    <w:rsid w:val="00CA6880"/>
    <w:rsid w:val="00CB2DEB"/>
    <w:rsid w:val="00CF3B64"/>
    <w:rsid w:val="00D0367F"/>
    <w:rsid w:val="00D04F73"/>
    <w:rsid w:val="00D05B91"/>
    <w:rsid w:val="00D13583"/>
    <w:rsid w:val="00D24644"/>
    <w:rsid w:val="00D27A37"/>
    <w:rsid w:val="00D34534"/>
    <w:rsid w:val="00D41325"/>
    <w:rsid w:val="00D42505"/>
    <w:rsid w:val="00D52CB5"/>
    <w:rsid w:val="00D53887"/>
    <w:rsid w:val="00D77FB3"/>
    <w:rsid w:val="00D953B2"/>
    <w:rsid w:val="00DA7E53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63AF2"/>
    <w:rsid w:val="00E8231A"/>
    <w:rsid w:val="00EB1E52"/>
    <w:rsid w:val="00EC1D69"/>
    <w:rsid w:val="00EC32F2"/>
    <w:rsid w:val="00EE143B"/>
    <w:rsid w:val="00EE20B3"/>
    <w:rsid w:val="00F24E64"/>
    <w:rsid w:val="00F33EFF"/>
    <w:rsid w:val="00F36A71"/>
    <w:rsid w:val="00F55BC4"/>
    <w:rsid w:val="00F55C14"/>
    <w:rsid w:val="00F624B4"/>
    <w:rsid w:val="00F65344"/>
    <w:rsid w:val="00F855F8"/>
    <w:rsid w:val="00FB5354"/>
    <w:rsid w:val="00FB58BF"/>
    <w:rsid w:val="00FB7A1D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3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4</TotalTime>
  <Pages>6</Pages>
  <Words>461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Dum</cp:lastModifiedBy>
  <cp:revision>2</cp:revision>
  <cp:lastPrinted>2011-01-25T23:25:00Z</cp:lastPrinted>
  <dcterms:created xsi:type="dcterms:W3CDTF">2014-01-23T08:16:00Z</dcterms:created>
  <dcterms:modified xsi:type="dcterms:W3CDTF">2014-01-23T08:16:00Z</dcterms:modified>
</cp:coreProperties>
</file>