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9E1C4E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E1C4E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9E1C4E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9E1C4E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9E1C4E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9E1C4E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9E1C4E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9E1C4E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D84D70" w:rsidRPr="009E1C4E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D84D70" w:rsidRPr="009E1C4E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9E1C4E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9E1C4E" w:rsidRPr="00BF7382" w:rsidRDefault="009E1C4E" w:rsidP="009E1C4E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2_INOVACE_AJ</w:t>
            </w:r>
            <w:r>
              <w:rPr>
                <w:rFonts w:asciiTheme="minorHAnsi" w:hAnsiTheme="minorHAnsi"/>
                <w:sz w:val="28"/>
                <w:szCs w:val="28"/>
              </w:rPr>
              <w:t>3A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15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9E1C4E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9E1C4E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9E1C4E" w:rsidRDefault="00444BE0" w:rsidP="00171937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 xml:space="preserve">Mgr. </w:t>
            </w:r>
            <w:r w:rsidR="00171937" w:rsidRPr="009E1C4E">
              <w:rPr>
                <w:rFonts w:asciiTheme="minorHAnsi" w:hAnsiTheme="minorHAnsi"/>
                <w:sz w:val="28"/>
                <w:szCs w:val="28"/>
              </w:rPr>
              <w:t>Jaroslava Jelínková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9E1C4E" w:rsidRDefault="00171937">
            <w:pPr>
              <w:rPr>
                <w:rFonts w:asciiTheme="minorHAnsi" w:hAnsiTheme="minorHAnsi"/>
                <w:sz w:val="28"/>
                <w:szCs w:val="28"/>
              </w:rPr>
            </w:pPr>
            <w:r w:rsidRPr="009E1C4E">
              <w:rPr>
                <w:rFonts w:asciiTheme="minorHAnsi" w:hAnsiTheme="minorHAnsi"/>
                <w:sz w:val="28"/>
                <w:szCs w:val="28"/>
              </w:rPr>
              <w:t>Anglický jazyk</w:t>
            </w:r>
          </w:p>
        </w:tc>
      </w:tr>
      <w:tr w:rsidR="00D84D70" w:rsidRPr="009E1C4E" w:rsidTr="00D84D70">
        <w:trPr>
          <w:jc w:val="center"/>
        </w:trPr>
        <w:tc>
          <w:tcPr>
            <w:tcW w:w="2642" w:type="dxa"/>
          </w:tcPr>
          <w:p w:rsidR="00D84D70" w:rsidRPr="009E1C4E" w:rsidRDefault="00D84D70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9E1C4E" w:rsidRDefault="00444BE0" w:rsidP="009E1C4E">
            <w:pPr>
              <w:rPr>
                <w:rFonts w:asciiTheme="minorHAnsi" w:hAnsiTheme="minorHAnsi"/>
                <w:sz w:val="28"/>
                <w:szCs w:val="28"/>
              </w:rPr>
            </w:pPr>
            <w:proofErr w:type="gramStart"/>
            <w:r w:rsidRPr="009E1C4E">
              <w:rPr>
                <w:rFonts w:asciiTheme="minorHAnsi" w:hAnsiTheme="minorHAnsi"/>
                <w:sz w:val="28"/>
                <w:szCs w:val="28"/>
              </w:rPr>
              <w:t>I.</w:t>
            </w:r>
            <w:r w:rsidR="009E1C4E">
              <w:rPr>
                <w:rFonts w:asciiTheme="minorHAnsi" w:hAnsiTheme="minorHAnsi"/>
                <w:sz w:val="28"/>
                <w:szCs w:val="28"/>
              </w:rPr>
              <w:t>-IV</w:t>
            </w:r>
            <w:proofErr w:type="gramEnd"/>
            <w:r w:rsidR="009E1C4E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9E1C4E" w:rsidRPr="00BF7382" w:rsidRDefault="009E1C4E" w:rsidP="009E1C4E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Didaktický učební materiál je určen pro žáky maturitních oborů SOŠ. Je zaměřen na procvičení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slovní zásoby, slovních obratů a frází,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tvoření otázek.</w:t>
            </w:r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9E1C4E" w:rsidRPr="009E1C4E" w:rsidRDefault="009E1C4E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Check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>-in</w:t>
            </w:r>
          </w:p>
          <w:p w:rsidR="009E1C4E" w:rsidRDefault="009E1C4E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Boarding</w:t>
            </w:r>
            <w:proofErr w:type="spellEnd"/>
          </w:p>
          <w:p w:rsidR="009E1C4E" w:rsidRPr="009E1C4E" w:rsidRDefault="009E1C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At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the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airport</w:t>
            </w:r>
            <w:proofErr w:type="spellEnd"/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9E1C4E" w:rsidRPr="009E1C4E" w:rsidRDefault="009E1C4E" w:rsidP="00FA77EF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9E1C4E" w:rsidRPr="00BF7382" w:rsidRDefault="009E1C4E" w:rsidP="00373106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Žák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3131F0">
              <w:rPr>
                <w:rFonts w:asciiTheme="minorHAnsi" w:hAnsiTheme="minorHAnsi"/>
                <w:sz w:val="28"/>
                <w:szCs w:val="28"/>
              </w:rPr>
              <w:t xml:space="preserve">dovede 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 xml:space="preserve">klást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účelné otázky, </w:t>
            </w:r>
            <w:r w:rsidR="003131F0">
              <w:rPr>
                <w:rFonts w:asciiTheme="minorHAnsi" w:hAnsiTheme="minorHAnsi"/>
                <w:sz w:val="28"/>
                <w:szCs w:val="28"/>
              </w:rPr>
              <w:t xml:space="preserve">umí sdělit potřebné informace a </w:t>
            </w:r>
            <w:r>
              <w:rPr>
                <w:rFonts w:asciiTheme="minorHAnsi" w:hAnsiTheme="minorHAnsi"/>
                <w:sz w:val="28"/>
                <w:szCs w:val="28"/>
              </w:rPr>
              <w:t>vhodně reaguje. D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ovede používat vhodné gramatické vazby.</w:t>
            </w:r>
          </w:p>
          <w:p w:rsidR="009E1C4E" w:rsidRPr="00BF7382" w:rsidRDefault="009E1C4E" w:rsidP="00373106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9E1C4E" w:rsidRPr="009E1C4E" w:rsidRDefault="009E1C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9E1C4E" w:rsidRPr="009E1C4E" w:rsidTr="00D84D70">
        <w:trPr>
          <w:jc w:val="center"/>
        </w:trPr>
        <w:tc>
          <w:tcPr>
            <w:tcW w:w="2642" w:type="dxa"/>
          </w:tcPr>
          <w:p w:rsidR="009E1C4E" w:rsidRPr="009E1C4E" w:rsidRDefault="009E1C4E" w:rsidP="00A57959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9E1C4E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9E1C4E" w:rsidRPr="009E1C4E" w:rsidRDefault="009E1C4E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D84D70" w:rsidRDefault="00D84D70"/>
    <w:p w:rsidR="00A54FB6" w:rsidRPr="002306F7" w:rsidRDefault="00A54FB6" w:rsidP="00A54FB6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 xml:space="preserve">1. </w:t>
      </w:r>
      <w:r w:rsidR="002306F7" w:rsidRPr="002306F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 xml:space="preserve">Fill in the correct word and translate the sentences. </w:t>
      </w:r>
    </w:p>
    <w:p w:rsidR="002426AF" w:rsidRPr="002306F7" w:rsidRDefault="007230B0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Hello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,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it´s</w:t>
      </w:r>
      <w:r w:rsidR="00244A6F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244A6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Prague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1468737185"/>
          <w:placeholder>
            <w:docPart w:val="23CEC118B1244D879F06005CAE4CD414"/>
          </w:placeholder>
          <w:showingPlcHdr/>
          <w:comboBox>
            <w:listItem w:value="..............."/>
            <w:listItem w:displayText="Fliegenhof" w:value="Fliegenhof"/>
            <w:listItem w:displayText="Flugplatz" w:value="Flugplatz"/>
            <w:listItem w:displayText="Flughafen" w:value="Flughafen"/>
          </w:comboBox>
        </w:sdtPr>
        <w:sdtEndPr>
          <w:rPr>
            <w:rStyle w:val="Zvraznn"/>
          </w:rPr>
        </w:sdtEndPr>
        <w:sdtContent>
          <w:r w:rsidR="00A845AD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.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How can I help you? 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 –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I would like to 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1481346346"/>
          <w:placeholder>
            <w:docPart w:val="6DA81B3493894E69A5FFE02AFAAE3808"/>
          </w:placeholder>
          <w:showingPlcHdr/>
          <w:comboBox>
            <w:listItem w:value="..............."/>
            <w:listItem w:displayText="heften" w:value="heften"/>
            <w:listItem w:displayText="buchen" w:value="buchen"/>
            <w:listItem w:displayText="lesen" w:value="lesen"/>
          </w:comboBox>
        </w:sdtPr>
        <w:sdtEndPr>
          <w:rPr>
            <w:rStyle w:val="Zvraznn"/>
          </w:rPr>
        </w:sdtEndPr>
        <w:sdtContent>
          <w:r w:rsidR="00A845AD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A845AD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a flight to London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.</w:t>
      </w:r>
    </w:p>
    <w:p w:rsidR="002426AF" w:rsidRPr="002306F7" w:rsidRDefault="007230B0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How long does it </w:t>
      </w:r>
      <w:r w:rsidR="00E1328A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386256549"/>
          <w:placeholder>
            <w:docPart w:val="1D5E117CFEB64457BC733663A8F31B6B"/>
          </w:placeholder>
          <w:showingPlcHdr/>
          <w:comboBox>
            <w:listItem w:value="..............."/>
            <w:listItem w:displayText="geht" w:value="geht"/>
            <w:listItem w:displayText="Zeit" w:value="Zeit"/>
            <w:listItem w:displayText="dauert" w:value="dauert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      to fly to </w:t>
      </w:r>
      <w:proofErr w:type="spellStart"/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Kairo</w:t>
      </w:r>
      <w:proofErr w:type="spellEnd"/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? – </w:t>
      </w:r>
      <w:proofErr w:type="gramStart"/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Ten 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proofErr w:type="gramEnd"/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488603891"/>
          <w:placeholder>
            <w:docPart w:val="D6EE63C095544B05822A118C39CF097F"/>
          </w:placeholder>
          <w:showingPlcHdr/>
          <w:comboBox>
            <w:listItem w:value="..............."/>
            <w:listItem w:displayText="Uhren" w:value="Uhren"/>
            <w:listItem w:displayText="Stunden" w:value="Stunden"/>
            <w:listItem w:displayText="Uhr" w:value="Uhr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. </w:t>
      </w:r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.</w:t>
      </w:r>
    </w:p>
    <w:p w:rsidR="002426AF" w:rsidRPr="002306F7" w:rsidRDefault="007230B0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What time will </w:t>
      </w:r>
      <w:proofErr w:type="gramStart"/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we</w:t>
      </w:r>
      <w:r w:rsidR="001729CC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1729CC" w:rsidRPr="002306F7">
        <w:rPr>
          <w:rStyle w:val="StylCalibri"/>
          <w:lang w:val="en-GB"/>
        </w:rPr>
        <w:t xml:space="preserve"> </w:t>
      </w:r>
      <w:proofErr w:type="gramEnd"/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796641646"/>
          <w:placeholder>
            <w:docPart w:val="7453572414E3441BAC82111A7C4A8BB6"/>
          </w:placeholder>
          <w:showingPlcHdr/>
          <w:comboBox>
            <w:listItem w:value="..............."/>
            <w:listItem w:displayText="fliegen" w:value="fliegen"/>
            <w:listItem w:displayText="landen" w:value="landen"/>
            <w:listItem w:displayText="gehen" w:value="gehen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in Mos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cow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? –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We will be there at 3 p.m.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 </w:t>
      </w:r>
    </w:p>
    <w:p w:rsidR="002426AF" w:rsidRPr="002306F7" w:rsidRDefault="007230B0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I </w:t>
      </w:r>
      <w:proofErr w:type="gramStart"/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often</w:t>
      </w:r>
      <w:r w:rsidR="001729CC" w:rsidRPr="002306F7">
        <w:rPr>
          <w:rStyle w:val="Znakyprovysvtlivky"/>
          <w:lang w:val="en-GB"/>
        </w:rPr>
        <w:t xml:space="preserve"> 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proofErr w:type="gramEnd"/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1338531395"/>
          <w:placeholder>
            <w:docPart w:val="C81EB8BEC2534253BC3F701238F27BF2"/>
          </w:placeholder>
          <w:showingPlcHdr/>
          <w:comboBox>
            <w:listItem w:value="..............."/>
            <w:listItem w:displayText="zeige" w:value="zeige"/>
            <w:listItem w:displayText="lande" w:value="lande"/>
            <w:listItem w:displayText="fliege" w:value="fliege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to</w:t>
      </w:r>
      <w:r w:rsidR="002426AF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Spain. </w:t>
      </w:r>
    </w:p>
    <w:p w:rsidR="00994DEE" w:rsidRPr="002306F7" w:rsidRDefault="002306F7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Where shall I </w:t>
      </w:r>
      <w:proofErr w:type="gramStart"/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put  my</w:t>
      </w:r>
      <w:proofErr w:type="gramEnd"/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1796664956"/>
          <w:placeholder>
            <w:docPart w:val="2EC7273A19A24FD690CBEE04CAFCC87B"/>
          </w:placeholder>
          <w:showingPlcHdr/>
          <w:comboBox>
            <w:listItem w:value="..............."/>
            <w:listItem w:displayText="Gebäck" w:value="Gebäck"/>
            <w:listItem w:displayText="Gepäck" w:value="Gepäck"/>
            <w:listItem w:displayText="Packung" w:value="Packung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? –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Put it on the </w:t>
      </w:r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782269334"/>
          <w:placeholder>
            <w:docPart w:val="29333CB560F04A7887BA88E47672956B"/>
          </w:placeholder>
          <w:showingPlcHdr/>
          <w:comboBox>
            <w:listItem w:value="..............."/>
            <w:listItem w:displayText="Kofferpass" w:value="Kofferpass"/>
            <w:listItem w:displayText="Kofferbahn" w:value="Kofferbahn"/>
            <w:listItem w:displayText="Gepäckbahn" w:value="Gepäckbahn"/>
          </w:comboBox>
        </w:sdtPr>
        <w:sdtEndPr>
          <w:rPr>
            <w:rStyle w:val="Zvraznn"/>
          </w:rPr>
        </w:sdtEndPr>
        <w:sdtContent>
          <w:r w:rsidR="0017639B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proofErr w:type="gramStart"/>
      <w:r w:rsidR="0017639B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proofErr w:type="gramEnd"/>
      <w:r w:rsidR="001729CC" w:rsidRPr="002306F7">
        <w:rPr>
          <w:rStyle w:val="StylCalibri"/>
          <w:lang w:val="en-GB"/>
        </w:rPr>
        <w:t xml:space="preserve"> 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.</w:t>
      </w:r>
    </w:p>
    <w:p w:rsidR="00994DEE" w:rsidRPr="002306F7" w:rsidRDefault="002306F7" w:rsidP="00A54FB6">
      <w:pPr>
        <w:pStyle w:val="Normlnweb"/>
        <w:numPr>
          <w:ilvl w:val="0"/>
          <w:numId w:val="3"/>
        </w:numPr>
        <w:spacing w:line="360" w:lineRule="auto"/>
        <w:rPr>
          <w:rStyle w:val="Zvraznn"/>
          <w:rFonts w:asciiTheme="minorHAnsi" w:hAnsiTheme="minorHAnsi"/>
          <w:i w:val="0"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Dear passengers, our plane is now moving to the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A54FB6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51080487"/>
          <w:placeholder>
            <w:docPart w:val="2058013BB61E492EBB7846B9F5E4E703"/>
          </w:placeholder>
          <w:showingPlcHdr/>
          <w:comboBox>
            <w:listItem w:value="..............."/>
            <w:listItem w:displayText="Startbahn" w:value="Startbahn"/>
            <w:listItem w:displayText="Startstraße" w:value="Startstraße"/>
            <w:listItem w:displayText="Autobahn" w:value="Autobahn"/>
          </w:comboBox>
        </w:sdtPr>
        <w:sdtEndPr>
          <w:rPr>
            <w:rStyle w:val="Zvraznn"/>
          </w:rPr>
        </w:sdtEndPr>
        <w:sdtContent>
          <w:r w:rsidR="00A54FB6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A54FB6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.</w:t>
      </w:r>
    </w:p>
    <w:p w:rsidR="00A54FB6" w:rsidRPr="002306F7" w:rsidRDefault="002306F7" w:rsidP="00A54FB6">
      <w:pPr>
        <w:pStyle w:val="Normlnweb"/>
        <w:numPr>
          <w:ilvl w:val="0"/>
          <w:numId w:val="3"/>
        </w:numPr>
        <w:spacing w:line="360" w:lineRule="auto"/>
        <w:rPr>
          <w:rFonts w:asciiTheme="minorHAnsi" w:hAnsiTheme="minorHAnsi"/>
          <w:iCs/>
          <w:sz w:val="28"/>
          <w:szCs w:val="28"/>
          <w:lang w:val="en-GB"/>
        </w:rPr>
      </w:pP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Show me </w:t>
      </w:r>
      <w:proofErr w:type="gramStart"/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your</w:t>
      </w:r>
      <w:proofErr w:type="gramEnd"/>
      <w:r w:rsidR="00A54FB6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sdt>
        <w:sdtPr>
          <w:rPr>
            <w:rStyle w:val="Zvraznn"/>
            <w:rFonts w:asciiTheme="minorHAnsi" w:hAnsiTheme="minorHAnsi"/>
            <w:i w:val="0"/>
            <w:sz w:val="28"/>
            <w:szCs w:val="28"/>
            <w:lang w:val="en-GB"/>
          </w:rPr>
          <w:id w:val="-64340588"/>
          <w:placeholder>
            <w:docPart w:val="BA5F849709404448A02AD5B4133BFCF0"/>
          </w:placeholder>
          <w:showingPlcHdr/>
          <w:comboBox>
            <w:listItem w:value="..............."/>
            <w:listItem w:displayText="Flugliste" w:value="Flugliste"/>
            <w:listItem w:displayText="Fliegekarte" w:value="Fliegekarte"/>
            <w:listItem w:displayText="Fliegenpass" w:value="Fliegenpass"/>
          </w:comboBox>
        </w:sdtPr>
        <w:sdtEndPr>
          <w:rPr>
            <w:rStyle w:val="Zvraznn"/>
          </w:rPr>
        </w:sdtEndPr>
        <w:sdtContent>
          <w:r w:rsidR="00A54FB6" w:rsidRPr="002306F7">
            <w:rPr>
              <w:rStyle w:val="Zvraznn"/>
              <w:rFonts w:asciiTheme="minorHAnsi" w:hAnsiTheme="minorHAnsi"/>
              <w:i w:val="0"/>
              <w:sz w:val="28"/>
              <w:szCs w:val="28"/>
              <w:lang w:val="en-GB"/>
            </w:rPr>
            <w:t>………………</w:t>
          </w:r>
        </w:sdtContent>
      </w:sdt>
      <w:r w:rsidR="00A54FB6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, </w:t>
      </w:r>
      <w:r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>please.</w:t>
      </w:r>
      <w:r w:rsidR="00994DEE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  <w:r w:rsidR="00A54FB6" w:rsidRPr="002306F7">
        <w:rPr>
          <w:rStyle w:val="Zvraznn"/>
          <w:rFonts w:asciiTheme="minorHAnsi" w:hAnsiTheme="minorHAnsi"/>
          <w:i w:val="0"/>
          <w:sz w:val="28"/>
          <w:szCs w:val="28"/>
          <w:lang w:val="en-GB"/>
        </w:rPr>
        <w:t xml:space="preserve"> </w:t>
      </w:r>
    </w:p>
    <w:p w:rsidR="00A54FB6" w:rsidRPr="00171937" w:rsidRDefault="00A54FB6" w:rsidP="0017639B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</w:pPr>
      <w:r w:rsidRPr="00244A6F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 xml:space="preserve"> 2</w:t>
      </w:r>
      <w:r w:rsidRPr="0017193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 xml:space="preserve">. </w:t>
      </w:r>
      <w:r w:rsidR="002306F7" w:rsidRPr="0017193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>Put the sentences into correct order to make a conversation</w:t>
      </w:r>
      <w:r w:rsidR="007E446B" w:rsidRPr="0017193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>.</w:t>
      </w:r>
      <w:r w:rsidR="0017639B" w:rsidRPr="00171937">
        <w:rPr>
          <w:rStyle w:val="Zvraznn"/>
          <w:rFonts w:asciiTheme="minorHAnsi" w:hAnsiTheme="minorHAnsi"/>
          <w:b/>
          <w:i w:val="0"/>
          <w:sz w:val="28"/>
          <w:szCs w:val="28"/>
          <w:lang w:val="en-GB"/>
        </w:rPr>
        <w:t xml:space="preserve">  </w:t>
      </w:r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a) At the window, please.</w:t>
      </w:r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b) Just a minute! Where is my ticket? Oh, here. Here it is.</w:t>
      </w:r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c) Yes, of course. Where would you like to sit?</w:t>
      </w:r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proofErr w:type="gramStart"/>
      <w:r w:rsidRPr="00171937">
        <w:rPr>
          <w:rFonts w:asciiTheme="minorHAnsi" w:hAnsiTheme="minorHAnsi"/>
          <w:kern w:val="0"/>
          <w:sz w:val="28"/>
          <w:szCs w:val="28"/>
          <w:lang w:val="en-GB"/>
        </w:rPr>
        <w:t>d</w:t>
      </w:r>
      <w:proofErr w:type="gramEnd"/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) Good morning. </w:t>
      </w:r>
      <w:proofErr w:type="gramStart"/>
      <w:r w:rsidRPr="00171937">
        <w:rPr>
          <w:rFonts w:asciiTheme="minorHAnsi" w:hAnsiTheme="minorHAnsi"/>
          <w:kern w:val="0"/>
          <w:sz w:val="28"/>
          <w:szCs w:val="28"/>
          <w:lang w:val="en-GB"/>
        </w:rPr>
        <w:t>Your ticket and ID, please.</w:t>
      </w:r>
      <w:proofErr w:type="gramEnd"/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e) Yes, here´s the suitcase. Can I take t</w:t>
      </w:r>
      <w:r w:rsidR="00171937" w:rsidRPr="00171937">
        <w:rPr>
          <w:rFonts w:asciiTheme="minorHAnsi" w:hAnsiTheme="minorHAnsi"/>
          <w:kern w:val="0"/>
          <w:sz w:val="28"/>
          <w:szCs w:val="28"/>
          <w:lang w:val="en-GB"/>
        </w:rPr>
        <w:t>his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 as hand luggage?</w:t>
      </w:r>
    </w:p>
    <w:p w:rsidR="00151544" w:rsidRPr="00171937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f) Thank you. Do you want to hand in your luggage?</w:t>
      </w:r>
    </w:p>
    <w:p w:rsidR="00151544" w:rsidRDefault="00151544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g) At the </w:t>
      </w:r>
      <w:proofErr w:type="gramStart"/>
      <w:r w:rsidRPr="00171937">
        <w:rPr>
          <w:rFonts w:asciiTheme="minorHAnsi" w:hAnsiTheme="minorHAnsi"/>
          <w:kern w:val="0"/>
          <w:sz w:val="28"/>
          <w:szCs w:val="28"/>
          <w:lang w:val="en-GB"/>
        </w:rPr>
        <w:t>window .....</w:t>
      </w:r>
      <w:proofErr w:type="gramEnd"/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 Yes it</w:t>
      </w:r>
      <w:r w:rsidR="00171937"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 is OK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. Here</w:t>
      </w:r>
      <w:r w:rsidR="00CA7FDC">
        <w:rPr>
          <w:rFonts w:asciiTheme="minorHAnsi" w:hAnsiTheme="minorHAnsi"/>
          <w:kern w:val="0"/>
          <w:sz w:val="28"/>
          <w:szCs w:val="28"/>
          <w:lang w:val="en-GB"/>
        </w:rPr>
        <w:t xml:space="preserve"> is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 your boarding pass. </w:t>
      </w:r>
      <w:r w:rsidR="00CA7FDC">
        <w:rPr>
          <w:rFonts w:asciiTheme="minorHAnsi" w:hAnsiTheme="minorHAnsi"/>
          <w:kern w:val="0"/>
          <w:sz w:val="28"/>
          <w:szCs w:val="28"/>
          <w:lang w:val="en-GB"/>
        </w:rPr>
        <w:t>It is t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he </w:t>
      </w:r>
      <w:r w:rsidR="00CA7FDC">
        <w:rPr>
          <w:rFonts w:asciiTheme="minorHAnsi" w:hAnsiTheme="minorHAnsi"/>
          <w:kern w:val="0"/>
          <w:sz w:val="28"/>
          <w:szCs w:val="28"/>
          <w:lang w:val="en-GB"/>
        </w:rPr>
        <w:t>gate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 xml:space="preserve"> </w:t>
      </w:r>
      <w:r w:rsidR="00CA7FDC">
        <w:rPr>
          <w:rFonts w:asciiTheme="minorHAnsi" w:hAnsiTheme="minorHAnsi"/>
          <w:kern w:val="0"/>
          <w:sz w:val="28"/>
          <w:szCs w:val="28"/>
          <w:lang w:val="en-GB"/>
        </w:rPr>
        <w:t xml:space="preserve">nr. </w:t>
      </w:r>
      <w:r w:rsidRPr="00171937">
        <w:rPr>
          <w:rFonts w:asciiTheme="minorHAnsi" w:hAnsiTheme="minorHAnsi"/>
          <w:kern w:val="0"/>
          <w:sz w:val="28"/>
          <w:szCs w:val="28"/>
          <w:lang w:val="en-GB"/>
        </w:rPr>
        <w:t>G22. Have a good flight!</w:t>
      </w:r>
    </w:p>
    <w:p w:rsidR="00CA7FDC" w:rsidRPr="00171937" w:rsidRDefault="00CA7FDC" w:rsidP="00151544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ind w:left="426"/>
        <w:textAlignment w:val="auto"/>
        <w:rPr>
          <w:rFonts w:asciiTheme="minorHAnsi" w:hAnsiTheme="minorHAnsi"/>
          <w:kern w:val="0"/>
          <w:sz w:val="28"/>
          <w:szCs w:val="28"/>
          <w:lang w:val="en-GB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  <w:gridCol w:w="1086"/>
        <w:gridCol w:w="1087"/>
      </w:tblGrid>
      <w:tr w:rsidR="006821D5" w:rsidTr="006821D5">
        <w:trPr>
          <w:jc w:val="center"/>
        </w:trPr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a)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b)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c)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d)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e)</w:t>
            </w:r>
          </w:p>
        </w:tc>
        <w:tc>
          <w:tcPr>
            <w:tcW w:w="1086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f)</w:t>
            </w:r>
          </w:p>
        </w:tc>
        <w:tc>
          <w:tcPr>
            <w:tcW w:w="1087" w:type="dxa"/>
            <w:vAlign w:val="center"/>
          </w:tcPr>
          <w:p w:rsidR="006821D5" w:rsidRPr="006821D5" w:rsidRDefault="006821D5" w:rsidP="006821D5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g)</w:t>
            </w:r>
          </w:p>
        </w:tc>
      </w:tr>
      <w:tr w:rsidR="006821D5" w:rsidTr="006821D5">
        <w:trPr>
          <w:jc w:val="center"/>
        </w:trPr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6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  <w:tc>
          <w:tcPr>
            <w:tcW w:w="1087" w:type="dxa"/>
            <w:vAlign w:val="center"/>
          </w:tcPr>
          <w:p w:rsidR="006821D5" w:rsidRDefault="006821D5" w:rsidP="00171937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</w:p>
        </w:tc>
      </w:tr>
    </w:tbl>
    <w:p w:rsidR="006821D5" w:rsidRDefault="006821D5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p w:rsidR="006821D5" w:rsidRPr="002426AF" w:rsidRDefault="006821D5" w:rsidP="006821D5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textAlignment w:val="auto"/>
        <w:rPr>
          <w:rFonts w:asciiTheme="minorHAnsi" w:hAnsiTheme="minorHAnsi"/>
          <w:kern w:val="0"/>
          <w:sz w:val="28"/>
          <w:szCs w:val="28"/>
          <w:lang w:val="de-DE"/>
        </w:rPr>
      </w:pPr>
    </w:p>
    <w:p w:rsidR="00D84D70" w:rsidRDefault="00D84D70"/>
    <w:p w:rsidR="006821D5" w:rsidRDefault="006821D5"/>
    <w:p w:rsidR="006821D5" w:rsidRPr="00244A6F" w:rsidRDefault="006821D5" w:rsidP="006821D5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</w:pPr>
      <w:r w:rsidRPr="00244A6F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 xml:space="preserve">3. </w:t>
      </w:r>
      <w:r w:rsidR="00CA7FDC" w:rsidRPr="00244A6F">
        <w:rPr>
          <w:rStyle w:val="Zvraznn"/>
          <w:rFonts w:asciiTheme="minorHAnsi" w:hAnsiTheme="minorHAnsi"/>
          <w:b/>
          <w:i w:val="0"/>
          <w:sz w:val="28"/>
          <w:szCs w:val="28"/>
          <w:lang w:val="en-US"/>
        </w:rPr>
        <w:t>Prepare two dialogues, use given vocabulary.</w:t>
      </w:r>
    </w:p>
    <w:p w:rsidR="006821D5" w:rsidRPr="006821D5" w:rsidRDefault="006821D5" w:rsidP="006821D5">
      <w:pPr>
        <w:pStyle w:val="Bezmezer"/>
        <w:rPr>
          <w:rStyle w:val="Zvraznn"/>
          <w:rFonts w:asciiTheme="minorHAnsi" w:hAnsiTheme="minorHAnsi"/>
          <w:b/>
          <w:i w:val="0"/>
          <w:sz w:val="28"/>
          <w:szCs w:val="28"/>
        </w:rPr>
      </w:pPr>
    </w:p>
    <w:p w:rsidR="006821D5" w:rsidRPr="00244A6F" w:rsidRDefault="006821D5">
      <w:pPr>
        <w:rPr>
          <w:lang w:val="en-US"/>
        </w:rPr>
      </w:pPr>
    </w:p>
    <w:p w:rsidR="00CA7FDC" w:rsidRDefault="001D52FB"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131445</wp:posOffset>
            </wp:positionV>
            <wp:extent cx="3098800" cy="2324100"/>
            <wp:effectExtent l="0" t="0" r="0" b="0"/>
            <wp:wrapTight wrapText="bothSides">
              <wp:wrapPolygon edited="0">
                <wp:start x="0" y="0"/>
                <wp:lineTo x="0" y="21423"/>
                <wp:lineTo x="21511" y="21423"/>
                <wp:lineTo x="21511" y="0"/>
                <wp:lineTo x="0" y="0"/>
              </wp:wrapPolygon>
            </wp:wrapTight>
            <wp:docPr id="6" name="Obrázek 6" descr="File:New Check-In Aer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New Check-In Aere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 xml:space="preserve">What –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do-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for you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-can-I</w:t>
      </w:r>
      <w:r w:rsidRPr="00BC4BC3">
        <w:rPr>
          <w:rFonts w:asciiTheme="minorHAnsi" w:hAnsiTheme="minorHAnsi"/>
          <w:sz w:val="30"/>
          <w:szCs w:val="30"/>
          <w:lang w:val="en-GB"/>
        </w:rPr>
        <w:t>?</w:t>
      </w:r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>Want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to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– I -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Book - flight to Berlin.</w:t>
      </w:r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>Fly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ing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– you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–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alone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- </w:t>
      </w:r>
      <w:proofErr w:type="gramStart"/>
      <w:r w:rsidR="00244A6F" w:rsidRPr="00BC4BC3">
        <w:rPr>
          <w:rFonts w:asciiTheme="minorHAnsi" w:hAnsiTheme="minorHAnsi"/>
          <w:sz w:val="30"/>
          <w:szCs w:val="30"/>
          <w:lang w:val="en-GB"/>
        </w:rPr>
        <w:t>are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?</w:t>
      </w:r>
      <w:proofErr w:type="gramEnd"/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 xml:space="preserve">How long – the flight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–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take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– does?</w:t>
      </w:r>
    </w:p>
    <w:p w:rsidR="00CA7FDC" w:rsidRPr="00BC4BC3" w:rsidRDefault="00BC4BC3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 w:rsidRPr="00BC4BC3">
        <w:rPr>
          <w:rFonts w:asciiTheme="minorHAnsi" w:hAnsiTheme="minorHAnsi"/>
          <w:sz w:val="30"/>
          <w:szCs w:val="30"/>
          <w:lang w:val="en-GB"/>
        </w:rPr>
        <w:t>d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oes</w:t>
      </w:r>
      <w:proofErr w:type="gramEnd"/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- </w:t>
      </w:r>
      <w:r w:rsidRPr="00BC4BC3">
        <w:rPr>
          <w:rFonts w:asciiTheme="minorHAnsi" w:hAnsiTheme="minorHAnsi"/>
          <w:sz w:val="30"/>
          <w:szCs w:val="30"/>
          <w:lang w:val="en-GB"/>
        </w:rPr>
        <w:t>h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>ow much - cost -plane ticket?</w:t>
      </w:r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 w:rsidRPr="00BC4BC3">
        <w:rPr>
          <w:rFonts w:asciiTheme="minorHAnsi" w:hAnsiTheme="minorHAnsi"/>
          <w:sz w:val="30"/>
          <w:szCs w:val="30"/>
          <w:lang w:val="en-GB"/>
        </w:rPr>
        <w:t>it</w:t>
      </w:r>
      <w:proofErr w:type="gramEnd"/>
      <w:r w:rsidRPr="00BC4BC3">
        <w:rPr>
          <w:rFonts w:asciiTheme="minorHAnsi" w:hAnsiTheme="minorHAnsi"/>
          <w:sz w:val="30"/>
          <w:szCs w:val="30"/>
          <w:lang w:val="en-GB"/>
        </w:rPr>
        <w:t xml:space="preserve"> – direct flight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– is </w:t>
      </w:r>
      <w:r w:rsidRPr="00BC4BC3">
        <w:rPr>
          <w:rFonts w:asciiTheme="minorHAnsi" w:hAnsiTheme="minorHAnsi"/>
          <w:sz w:val="30"/>
          <w:szCs w:val="30"/>
          <w:lang w:val="en-GB"/>
        </w:rPr>
        <w:t>?</w:t>
      </w:r>
    </w:p>
    <w:p w:rsidR="00CA7FDC" w:rsidRPr="00BC4BC3" w:rsidRDefault="00852B45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>I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- 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have - 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>please - you</w:t>
      </w:r>
      <w:r w:rsidRPr="00BC4BC3">
        <w:rPr>
          <w:rFonts w:asciiTheme="minorHAnsi" w:hAnsiTheme="minorHAnsi"/>
          <w:sz w:val="30"/>
          <w:szCs w:val="30"/>
          <w:lang w:val="en-GB"/>
        </w:rPr>
        <w:t>r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– can </w:t>
      </w:r>
      <w:r w:rsidRPr="00BC4BC3">
        <w:rPr>
          <w:rFonts w:asciiTheme="minorHAnsi" w:hAnsiTheme="minorHAnsi"/>
          <w:sz w:val="30"/>
          <w:szCs w:val="30"/>
          <w:lang w:val="en-GB"/>
        </w:rPr>
        <w:t>–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ID 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>card.</w:t>
      </w:r>
    </w:p>
    <w:p w:rsidR="00CA7FDC" w:rsidRPr="00BC4BC3" w:rsidRDefault="00CA7FDC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 w:rsidRPr="00BC4BC3">
        <w:rPr>
          <w:rFonts w:asciiTheme="minorHAnsi" w:hAnsiTheme="minorHAnsi"/>
          <w:sz w:val="30"/>
          <w:szCs w:val="30"/>
          <w:lang w:val="en-GB"/>
        </w:rPr>
        <w:t>where</w:t>
      </w:r>
      <w:proofErr w:type="gramEnd"/>
      <w:r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–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I – put – my l</w:t>
      </w:r>
      <w:r w:rsidRPr="00BC4BC3">
        <w:rPr>
          <w:rFonts w:asciiTheme="minorHAnsi" w:hAnsiTheme="minorHAnsi"/>
          <w:sz w:val="30"/>
          <w:szCs w:val="30"/>
          <w:lang w:val="en-GB"/>
        </w:rPr>
        <w:t>uggage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- can</w:t>
      </w:r>
      <w:r w:rsidRPr="00BC4BC3">
        <w:rPr>
          <w:rFonts w:asciiTheme="minorHAnsi" w:hAnsiTheme="minorHAnsi"/>
          <w:sz w:val="30"/>
          <w:szCs w:val="30"/>
          <w:lang w:val="en-GB"/>
        </w:rPr>
        <w:t>?</w:t>
      </w:r>
    </w:p>
    <w:p w:rsidR="00CA7FDC" w:rsidRPr="00BC4BC3" w:rsidRDefault="00BC4BC3" w:rsidP="00BC4BC3">
      <w:pPr>
        <w:pStyle w:val="Odstavecseseznamem"/>
        <w:numPr>
          <w:ilvl w:val="0"/>
          <w:numId w:val="6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>
        <w:rPr>
          <w:rFonts w:asciiTheme="minorHAnsi" w:hAnsiTheme="minorHAnsi"/>
          <w:sz w:val="30"/>
          <w:szCs w:val="30"/>
          <w:lang w:val="en-GB"/>
        </w:rPr>
        <w:t>t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he</w:t>
      </w:r>
      <w:proofErr w:type="gramEnd"/>
      <w:r w:rsidR="00244A6F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belt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- on </w:t>
      </w:r>
      <w:r>
        <w:rPr>
          <w:rFonts w:asciiTheme="minorHAnsi" w:hAnsiTheme="minorHAnsi"/>
          <w:sz w:val="30"/>
          <w:szCs w:val="30"/>
          <w:lang w:val="en-GB"/>
        </w:rPr>
        <w:t>–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it</w:t>
      </w:r>
      <w:r>
        <w:rPr>
          <w:rFonts w:asciiTheme="minorHAnsi" w:hAnsiTheme="minorHAnsi"/>
          <w:sz w:val="30"/>
          <w:szCs w:val="30"/>
          <w:lang w:val="en-GB"/>
        </w:rPr>
        <w:t>- please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-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put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>.</w:t>
      </w:r>
    </w:p>
    <w:p w:rsidR="00CA7FDC" w:rsidRPr="00BC4BC3" w:rsidRDefault="001D52FB" w:rsidP="001D52FB">
      <w:pPr>
        <w:pStyle w:val="Odstavecseseznamem"/>
        <w:rPr>
          <w:rFonts w:asciiTheme="minorHAnsi" w:hAnsiTheme="minorHAnsi"/>
          <w:sz w:val="30"/>
          <w:szCs w:val="30"/>
          <w:lang w:val="en-GB"/>
        </w:rPr>
      </w:pPr>
      <w:r>
        <w:rPr>
          <w:rFonts w:asciiTheme="minorHAnsi" w:hAnsiTheme="minorHAnsi"/>
          <w:sz w:val="30"/>
          <w:szCs w:val="30"/>
          <w:lang w:val="en-GB"/>
        </w:rPr>
        <w:t xml:space="preserve">   10</w:t>
      </w:r>
      <w:proofErr w:type="gramStart"/>
      <w:r>
        <w:rPr>
          <w:rFonts w:asciiTheme="minorHAnsi" w:hAnsiTheme="minorHAnsi"/>
          <w:sz w:val="30"/>
          <w:szCs w:val="30"/>
          <w:lang w:val="en-GB"/>
        </w:rPr>
        <w:t>.</w:t>
      </w:r>
      <w:r w:rsidR="00BC4BC3">
        <w:rPr>
          <w:rFonts w:asciiTheme="minorHAnsi" w:hAnsiTheme="minorHAnsi"/>
          <w:sz w:val="30"/>
          <w:szCs w:val="30"/>
          <w:lang w:val="en-GB"/>
        </w:rPr>
        <w:t>the</w:t>
      </w:r>
      <w:proofErr w:type="gramEnd"/>
      <w:r w:rsidR="00BC4BC3">
        <w:rPr>
          <w:rFonts w:asciiTheme="minorHAnsi" w:hAnsiTheme="minorHAnsi"/>
          <w:sz w:val="30"/>
          <w:szCs w:val="30"/>
          <w:lang w:val="en-GB"/>
        </w:rPr>
        <w:t xml:space="preserve"> plane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- when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–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take off </w:t>
      </w:r>
      <w:r w:rsidR="00244A6F" w:rsidRPr="00BC4BC3">
        <w:rPr>
          <w:rFonts w:asciiTheme="minorHAnsi" w:hAnsiTheme="minorHAnsi"/>
          <w:sz w:val="30"/>
          <w:szCs w:val="30"/>
          <w:lang w:val="en-GB"/>
        </w:rPr>
        <w:t>- does</w:t>
      </w:r>
      <w:r w:rsidR="00CA7FDC" w:rsidRPr="00BC4BC3">
        <w:rPr>
          <w:rFonts w:asciiTheme="minorHAnsi" w:hAnsiTheme="minorHAnsi"/>
          <w:sz w:val="30"/>
          <w:szCs w:val="30"/>
          <w:lang w:val="en-GB"/>
        </w:rPr>
        <w:t>?</w:t>
      </w:r>
    </w:p>
    <w:p w:rsidR="00C92F99" w:rsidRDefault="00C92F99"/>
    <w:p w:rsidR="00852B45" w:rsidRDefault="00852B45"/>
    <w:p w:rsidR="00E5255E" w:rsidRDefault="00E5255E"/>
    <w:p w:rsidR="001D52FB" w:rsidRDefault="001D52FB"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3223260</wp:posOffset>
            </wp:positionH>
            <wp:positionV relativeFrom="paragraph">
              <wp:posOffset>88900</wp:posOffset>
            </wp:positionV>
            <wp:extent cx="3019425" cy="3762375"/>
            <wp:effectExtent l="0" t="0" r="0" b="0"/>
            <wp:wrapTight wrapText="bothSides">
              <wp:wrapPolygon edited="0">
                <wp:start x="0" y="0"/>
                <wp:lineTo x="0" y="21545"/>
                <wp:lineTo x="21532" y="21545"/>
                <wp:lineTo x="21532" y="0"/>
                <wp:lineTo x="0" y="0"/>
              </wp:wrapPolygon>
            </wp:wrapTight>
            <wp:docPr id="7" name="Obrázek 7" descr="File:Bergen Airport Gate 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ergen Airport Gate 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2B45" w:rsidRPr="00BC4BC3" w:rsidRDefault="00852B45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r w:rsidRPr="00BC4BC3">
        <w:rPr>
          <w:rFonts w:asciiTheme="minorHAnsi" w:hAnsiTheme="minorHAnsi"/>
          <w:sz w:val="30"/>
          <w:szCs w:val="30"/>
          <w:lang w:val="en-GB"/>
        </w:rPr>
        <w:t xml:space="preserve">show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–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luggage - 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good - plane tickets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– can 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– morning - please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– me - your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-  you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– and?</w:t>
      </w:r>
    </w:p>
    <w:p w:rsidR="00852B45" w:rsidRDefault="00852B45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 w:rsidRPr="00BC4BC3">
        <w:rPr>
          <w:rFonts w:asciiTheme="minorHAnsi" w:hAnsiTheme="minorHAnsi"/>
          <w:sz w:val="30"/>
          <w:szCs w:val="30"/>
          <w:lang w:val="en-GB"/>
        </w:rPr>
        <w:t>where</w:t>
      </w:r>
      <w:proofErr w:type="gramEnd"/>
      <w:r w:rsidRPr="00BC4BC3">
        <w:rPr>
          <w:rFonts w:asciiTheme="minorHAnsi" w:hAnsiTheme="minorHAnsi"/>
          <w:sz w:val="30"/>
          <w:szCs w:val="30"/>
          <w:lang w:val="en-GB"/>
        </w:rPr>
        <w:t xml:space="preserve"> - the ticket </w:t>
      </w:r>
      <w:r w:rsidR="00BC4BC3">
        <w:rPr>
          <w:rFonts w:asciiTheme="minorHAnsi" w:hAnsiTheme="minorHAnsi"/>
          <w:sz w:val="30"/>
          <w:szCs w:val="30"/>
          <w:lang w:val="en-GB"/>
        </w:rPr>
        <w:t>–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BC4BC3">
        <w:rPr>
          <w:rFonts w:asciiTheme="minorHAnsi" w:hAnsiTheme="minorHAnsi"/>
          <w:sz w:val="30"/>
          <w:szCs w:val="30"/>
          <w:lang w:val="en-GB"/>
        </w:rPr>
        <w:t>just a</w:t>
      </w:r>
      <w:r w:rsidRPr="00BC4BC3">
        <w:rPr>
          <w:rFonts w:asciiTheme="minorHAnsi" w:hAnsiTheme="minorHAnsi"/>
          <w:sz w:val="30"/>
          <w:szCs w:val="30"/>
          <w:lang w:val="en-GB"/>
        </w:rPr>
        <w:t xml:space="preserve"> moment - </w:t>
      </w:r>
      <w:r w:rsidR="00BC4BC3">
        <w:rPr>
          <w:rFonts w:asciiTheme="minorHAnsi" w:hAnsiTheme="minorHAnsi"/>
          <w:sz w:val="30"/>
          <w:szCs w:val="30"/>
          <w:lang w:val="en-GB"/>
        </w:rPr>
        <w:t>is ?</w:t>
      </w:r>
    </w:p>
    <w:p w:rsidR="00BC4BC3" w:rsidRPr="00BC4BC3" w:rsidRDefault="00BC4BC3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>
        <w:rPr>
          <w:rFonts w:asciiTheme="minorHAnsi" w:hAnsiTheme="minorHAnsi"/>
          <w:sz w:val="30"/>
          <w:szCs w:val="30"/>
          <w:lang w:val="en-GB"/>
        </w:rPr>
        <w:t>here</w:t>
      </w:r>
      <w:proofErr w:type="gramEnd"/>
      <w:r>
        <w:rPr>
          <w:rFonts w:asciiTheme="minorHAnsi" w:hAnsiTheme="minorHAnsi"/>
          <w:sz w:val="30"/>
          <w:szCs w:val="30"/>
          <w:lang w:val="en-GB"/>
        </w:rPr>
        <w:t xml:space="preserve"> - I – it  -  Oh,- have.</w:t>
      </w:r>
    </w:p>
    <w:p w:rsidR="00852B45" w:rsidRDefault="00E36C27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proofErr w:type="gramStart"/>
      <w:r w:rsidRPr="00BC4BC3">
        <w:rPr>
          <w:rFonts w:asciiTheme="minorHAnsi" w:hAnsiTheme="minorHAnsi"/>
          <w:sz w:val="30"/>
          <w:szCs w:val="30"/>
          <w:lang w:val="en-GB"/>
        </w:rPr>
        <w:t>have</w:t>
      </w:r>
      <w:proofErr w:type="gramEnd"/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- thank you </w:t>
      </w:r>
      <w:r w:rsidRPr="00BC4BC3">
        <w:rPr>
          <w:rFonts w:asciiTheme="minorHAnsi" w:hAnsiTheme="minorHAnsi"/>
          <w:sz w:val="30"/>
          <w:szCs w:val="30"/>
          <w:lang w:val="en-GB"/>
        </w:rPr>
        <w:t>– you – do – any -  luggage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?</w:t>
      </w:r>
    </w:p>
    <w:p w:rsidR="00852B45" w:rsidRPr="00BC4BC3" w:rsidRDefault="00BC4BC3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r>
        <w:rPr>
          <w:rFonts w:asciiTheme="minorHAnsi" w:hAnsiTheme="minorHAnsi"/>
          <w:sz w:val="30"/>
          <w:szCs w:val="30"/>
          <w:lang w:val="en-GB"/>
        </w:rPr>
        <w:t xml:space="preserve">One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suitcase - Yes, - here.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T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his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 one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–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can - hand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-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take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- I - baggage - as - please?</w:t>
      </w:r>
    </w:p>
    <w:p w:rsidR="00852B45" w:rsidRPr="00BC4BC3" w:rsidRDefault="00BC4BC3" w:rsidP="00BC4BC3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r>
        <w:rPr>
          <w:rFonts w:asciiTheme="minorHAnsi" w:hAnsiTheme="minorHAnsi"/>
          <w:sz w:val="30"/>
          <w:szCs w:val="30"/>
          <w:lang w:val="en-GB"/>
        </w:rPr>
        <w:t xml:space="preserve">You -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sure - </w:t>
      </w:r>
      <w:r>
        <w:rPr>
          <w:rFonts w:asciiTheme="minorHAnsi" w:hAnsiTheme="minorHAnsi"/>
          <w:sz w:val="30"/>
          <w:szCs w:val="30"/>
          <w:lang w:val="en-GB"/>
        </w:rPr>
        <w:t xml:space="preserve">can. </w:t>
      </w:r>
      <w:proofErr w:type="gramStart"/>
      <w:r w:rsidR="00852B45" w:rsidRPr="00BC4BC3">
        <w:rPr>
          <w:rFonts w:asciiTheme="minorHAnsi" w:hAnsiTheme="minorHAnsi"/>
          <w:sz w:val="30"/>
          <w:szCs w:val="30"/>
          <w:lang w:val="en-GB"/>
        </w:rPr>
        <w:t>want</w:t>
      </w:r>
      <w:proofErr w:type="gramEnd"/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 to</w:t>
      </w:r>
      <w:r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>–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 xml:space="preserve"> </w:t>
      </w:r>
      <w:r w:rsidR="00E36C27" w:rsidRPr="00BC4BC3">
        <w:rPr>
          <w:rFonts w:asciiTheme="minorHAnsi" w:hAnsiTheme="minorHAnsi"/>
          <w:sz w:val="30"/>
          <w:szCs w:val="30"/>
          <w:lang w:val="en-GB"/>
        </w:rPr>
        <w:t xml:space="preserve">you – do - </w:t>
      </w:r>
      <w:r w:rsidR="00852B45" w:rsidRPr="00BC4BC3">
        <w:rPr>
          <w:rFonts w:asciiTheme="minorHAnsi" w:hAnsiTheme="minorHAnsi"/>
          <w:sz w:val="30"/>
          <w:szCs w:val="30"/>
          <w:lang w:val="en-GB"/>
        </w:rPr>
        <w:t>where - sit?</w:t>
      </w:r>
    </w:p>
    <w:p w:rsidR="00852B45" w:rsidRPr="001D52FB" w:rsidRDefault="00E36C27" w:rsidP="001D52FB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GB"/>
        </w:rPr>
      </w:pPr>
      <w:r w:rsidRPr="001D52FB">
        <w:rPr>
          <w:rFonts w:asciiTheme="minorHAnsi" w:hAnsiTheme="minorHAnsi"/>
          <w:sz w:val="30"/>
          <w:szCs w:val="30"/>
          <w:lang w:val="en-GB"/>
        </w:rPr>
        <w:t xml:space="preserve">Would </w:t>
      </w:r>
      <w:r w:rsidR="00852B45" w:rsidRPr="001D52FB">
        <w:rPr>
          <w:rFonts w:asciiTheme="minorHAnsi" w:hAnsiTheme="minorHAnsi"/>
          <w:sz w:val="30"/>
          <w:szCs w:val="30"/>
          <w:lang w:val="en-GB"/>
        </w:rPr>
        <w:t xml:space="preserve">- at the window </w:t>
      </w:r>
      <w:r w:rsidRPr="001D52FB">
        <w:rPr>
          <w:rFonts w:asciiTheme="minorHAnsi" w:hAnsiTheme="minorHAnsi"/>
          <w:sz w:val="30"/>
          <w:szCs w:val="30"/>
          <w:lang w:val="en-GB"/>
        </w:rPr>
        <w:t xml:space="preserve">– like to </w:t>
      </w:r>
      <w:r w:rsidR="00852B45" w:rsidRPr="001D52FB">
        <w:rPr>
          <w:rFonts w:asciiTheme="minorHAnsi" w:hAnsiTheme="minorHAnsi"/>
          <w:sz w:val="30"/>
          <w:szCs w:val="30"/>
          <w:lang w:val="en-GB"/>
        </w:rPr>
        <w:t xml:space="preserve">- sit - </w:t>
      </w:r>
      <w:proofErr w:type="gramStart"/>
      <w:r w:rsidR="00852B45" w:rsidRPr="001D52FB">
        <w:rPr>
          <w:rFonts w:asciiTheme="minorHAnsi" w:hAnsiTheme="minorHAnsi"/>
          <w:sz w:val="30"/>
          <w:szCs w:val="30"/>
          <w:lang w:val="en-GB"/>
        </w:rPr>
        <w:t>I</w:t>
      </w:r>
      <w:proofErr w:type="gramEnd"/>
      <w:r w:rsidR="00852B45" w:rsidRPr="001D52FB">
        <w:rPr>
          <w:rFonts w:asciiTheme="minorHAnsi" w:hAnsiTheme="minorHAnsi"/>
          <w:sz w:val="30"/>
          <w:szCs w:val="30"/>
          <w:lang w:val="en-GB"/>
        </w:rPr>
        <w:t>.</w:t>
      </w:r>
    </w:p>
    <w:p w:rsidR="00171937" w:rsidRPr="001D52FB" w:rsidRDefault="00852B45" w:rsidP="001D52FB">
      <w:pPr>
        <w:pStyle w:val="Odstavecseseznamem"/>
        <w:numPr>
          <w:ilvl w:val="0"/>
          <w:numId w:val="7"/>
        </w:numPr>
        <w:rPr>
          <w:rFonts w:asciiTheme="minorHAnsi" w:hAnsiTheme="minorHAnsi"/>
          <w:sz w:val="30"/>
          <w:szCs w:val="30"/>
          <w:lang w:val="en-US"/>
        </w:rPr>
      </w:pPr>
      <w:proofErr w:type="gramStart"/>
      <w:r w:rsidRPr="001D52FB">
        <w:rPr>
          <w:rFonts w:asciiTheme="minorHAnsi" w:hAnsiTheme="minorHAnsi"/>
          <w:sz w:val="30"/>
          <w:szCs w:val="30"/>
          <w:lang w:val="en-US"/>
        </w:rPr>
        <w:t>here</w:t>
      </w:r>
      <w:proofErr w:type="gramEnd"/>
      <w:r w:rsidRPr="001D52FB">
        <w:rPr>
          <w:rFonts w:asciiTheme="minorHAnsi" w:hAnsiTheme="minorHAnsi"/>
          <w:sz w:val="30"/>
          <w:szCs w:val="30"/>
          <w:lang w:val="en-US"/>
        </w:rPr>
        <w:t xml:space="preserve"> - you</w:t>
      </w:r>
      <w:r w:rsidR="00787CED" w:rsidRPr="001D52FB">
        <w:rPr>
          <w:rFonts w:asciiTheme="minorHAnsi" w:hAnsiTheme="minorHAnsi"/>
          <w:sz w:val="30"/>
          <w:szCs w:val="30"/>
          <w:lang w:val="en-US"/>
        </w:rPr>
        <w:t>r</w:t>
      </w:r>
      <w:r w:rsidRPr="001D52FB">
        <w:rPr>
          <w:rFonts w:asciiTheme="minorHAnsi" w:hAnsiTheme="minorHAnsi"/>
          <w:sz w:val="30"/>
          <w:szCs w:val="30"/>
          <w:lang w:val="en-US"/>
        </w:rPr>
        <w:t xml:space="preserve"> - </w:t>
      </w:r>
      <w:r w:rsidR="00787CED" w:rsidRPr="001D52FB">
        <w:rPr>
          <w:rFonts w:asciiTheme="minorHAnsi" w:hAnsiTheme="minorHAnsi"/>
          <w:sz w:val="30"/>
          <w:szCs w:val="30"/>
          <w:lang w:val="en-US"/>
        </w:rPr>
        <w:t>is</w:t>
      </w:r>
      <w:r w:rsidRPr="001D52FB">
        <w:rPr>
          <w:rFonts w:asciiTheme="minorHAnsi" w:hAnsiTheme="minorHAnsi"/>
          <w:sz w:val="30"/>
          <w:szCs w:val="30"/>
          <w:lang w:val="en-US"/>
        </w:rPr>
        <w:t xml:space="preserve"> - Boarding Pass - Ok. - </w:t>
      </w:r>
      <w:proofErr w:type="gramStart"/>
      <w:r w:rsidR="00BC02E7" w:rsidRPr="001D52FB">
        <w:rPr>
          <w:rFonts w:asciiTheme="minorHAnsi" w:hAnsiTheme="minorHAnsi"/>
          <w:sz w:val="30"/>
          <w:szCs w:val="30"/>
          <w:lang w:val="en-US"/>
        </w:rPr>
        <w:t>gate</w:t>
      </w:r>
      <w:proofErr w:type="gramEnd"/>
      <w:r w:rsidRPr="001D52FB">
        <w:rPr>
          <w:rFonts w:asciiTheme="minorHAnsi" w:hAnsiTheme="minorHAnsi"/>
          <w:sz w:val="30"/>
          <w:szCs w:val="30"/>
          <w:lang w:val="en-US"/>
        </w:rPr>
        <w:t xml:space="preserve"> </w:t>
      </w:r>
      <w:r w:rsidR="001D52FB">
        <w:rPr>
          <w:rFonts w:asciiTheme="minorHAnsi" w:hAnsiTheme="minorHAnsi"/>
          <w:sz w:val="30"/>
          <w:szCs w:val="30"/>
          <w:lang w:val="en-US"/>
        </w:rPr>
        <w:t xml:space="preserve">G </w:t>
      </w:r>
      <w:r w:rsidRPr="001D52FB">
        <w:rPr>
          <w:rFonts w:asciiTheme="minorHAnsi" w:hAnsiTheme="minorHAnsi"/>
          <w:sz w:val="30"/>
          <w:szCs w:val="30"/>
          <w:lang w:val="en-US"/>
        </w:rPr>
        <w:t>22</w:t>
      </w:r>
      <w:r w:rsidR="001D52FB">
        <w:rPr>
          <w:rFonts w:asciiTheme="minorHAnsi" w:hAnsiTheme="minorHAnsi"/>
          <w:sz w:val="30"/>
          <w:szCs w:val="30"/>
          <w:lang w:val="en-US"/>
        </w:rPr>
        <w:t>.</w:t>
      </w:r>
      <w:r w:rsidRPr="001D52FB">
        <w:rPr>
          <w:rFonts w:asciiTheme="minorHAnsi" w:hAnsiTheme="minorHAnsi"/>
          <w:sz w:val="30"/>
          <w:szCs w:val="30"/>
          <w:lang w:val="en-US"/>
        </w:rPr>
        <w:t xml:space="preserve"> </w:t>
      </w:r>
      <w:r w:rsidR="001D52FB">
        <w:rPr>
          <w:rFonts w:asciiTheme="minorHAnsi" w:hAnsiTheme="minorHAnsi"/>
          <w:sz w:val="30"/>
          <w:szCs w:val="30"/>
          <w:lang w:val="en-US"/>
        </w:rPr>
        <w:t xml:space="preserve">- </w:t>
      </w:r>
      <w:r w:rsidRPr="001D52FB">
        <w:rPr>
          <w:rFonts w:asciiTheme="minorHAnsi" w:hAnsiTheme="minorHAnsi"/>
          <w:sz w:val="30"/>
          <w:szCs w:val="30"/>
          <w:lang w:val="en-US"/>
        </w:rPr>
        <w:t>Flight - good!</w:t>
      </w:r>
    </w:p>
    <w:p w:rsidR="00244A6F" w:rsidRDefault="00244A6F">
      <w:pPr>
        <w:rPr>
          <w:rFonts w:asciiTheme="minorHAnsi" w:hAnsiTheme="minorHAnsi"/>
          <w:b/>
          <w:sz w:val="30"/>
          <w:szCs w:val="30"/>
          <w:lang w:val="en-US"/>
        </w:rPr>
      </w:pPr>
    </w:p>
    <w:p w:rsidR="00244A6F" w:rsidRPr="00E36C27" w:rsidRDefault="00244A6F">
      <w:pPr>
        <w:rPr>
          <w:rFonts w:asciiTheme="minorHAnsi" w:hAnsiTheme="minorHAnsi"/>
          <w:b/>
          <w:sz w:val="30"/>
          <w:szCs w:val="30"/>
          <w:lang w:val="en-US"/>
        </w:rPr>
      </w:pPr>
    </w:p>
    <w:p w:rsidR="00171937" w:rsidRPr="00171937" w:rsidRDefault="008243B2">
      <w:pPr>
        <w:rPr>
          <w:rFonts w:asciiTheme="minorHAnsi" w:hAnsiTheme="minorHAnsi"/>
          <w:b/>
          <w:sz w:val="30"/>
          <w:szCs w:val="30"/>
          <w:lang w:val="de-DE"/>
        </w:rPr>
      </w:pPr>
      <w:r>
        <w:rPr>
          <w:rFonts w:asciiTheme="minorHAnsi" w:hAnsiTheme="minorHAnsi"/>
          <w:b/>
          <w:sz w:val="30"/>
          <w:szCs w:val="30"/>
          <w:lang w:val="de-DE"/>
        </w:rPr>
        <w:t>Ř</w:t>
      </w:r>
      <w:bookmarkStart w:id="0" w:name="_GoBack"/>
      <w:bookmarkEnd w:id="0"/>
      <w:r>
        <w:rPr>
          <w:rFonts w:asciiTheme="minorHAnsi" w:hAnsiTheme="minorHAnsi"/>
          <w:b/>
          <w:sz w:val="30"/>
          <w:szCs w:val="30"/>
          <w:lang w:val="de-DE"/>
        </w:rPr>
        <w:t>ešení:</w:t>
      </w:r>
    </w:p>
    <w:p w:rsidR="00171937" w:rsidRDefault="00171937">
      <w:pPr>
        <w:rPr>
          <w:rFonts w:asciiTheme="minorHAnsi" w:hAnsiTheme="minorHAnsi"/>
          <w:sz w:val="30"/>
          <w:szCs w:val="30"/>
          <w:lang w:val="de-DE"/>
        </w:rPr>
      </w:pPr>
      <w:r>
        <w:rPr>
          <w:rFonts w:asciiTheme="minorHAnsi" w:hAnsiTheme="minorHAnsi"/>
          <w:sz w:val="30"/>
          <w:szCs w:val="30"/>
          <w:lang w:val="de-DE"/>
        </w:rPr>
        <w:t xml:space="preserve">Task 2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1086"/>
        <w:gridCol w:w="1086"/>
        <w:gridCol w:w="1086"/>
        <w:gridCol w:w="1086"/>
        <w:gridCol w:w="1086"/>
        <w:gridCol w:w="1087"/>
      </w:tblGrid>
      <w:tr w:rsidR="00171937" w:rsidTr="00462C98">
        <w:trPr>
          <w:jc w:val="center"/>
        </w:trPr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a)</w:t>
            </w:r>
          </w:p>
        </w:tc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b)</w:t>
            </w:r>
          </w:p>
        </w:tc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c)</w:t>
            </w:r>
          </w:p>
        </w:tc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d)</w:t>
            </w:r>
          </w:p>
        </w:tc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e)</w:t>
            </w:r>
          </w:p>
        </w:tc>
        <w:tc>
          <w:tcPr>
            <w:tcW w:w="1086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f)</w:t>
            </w:r>
          </w:p>
        </w:tc>
        <w:tc>
          <w:tcPr>
            <w:tcW w:w="1087" w:type="dxa"/>
            <w:vAlign w:val="center"/>
          </w:tcPr>
          <w:p w:rsidR="00171937" w:rsidRPr="006821D5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</w:pPr>
            <w:r w:rsidRPr="006821D5">
              <w:rPr>
                <w:rFonts w:asciiTheme="minorHAnsi" w:hAnsiTheme="minorHAnsi"/>
                <w:b/>
                <w:kern w:val="0"/>
                <w:sz w:val="28"/>
                <w:szCs w:val="28"/>
                <w:lang w:val="de-DE"/>
              </w:rPr>
              <w:t>g)</w:t>
            </w:r>
          </w:p>
        </w:tc>
      </w:tr>
      <w:tr w:rsidR="00171937" w:rsidTr="00462C98">
        <w:trPr>
          <w:jc w:val="center"/>
        </w:trPr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6</w:t>
            </w:r>
          </w:p>
        </w:tc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2</w:t>
            </w:r>
          </w:p>
        </w:tc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5</w:t>
            </w:r>
          </w:p>
        </w:tc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1</w:t>
            </w:r>
          </w:p>
        </w:tc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4</w:t>
            </w:r>
          </w:p>
        </w:tc>
        <w:tc>
          <w:tcPr>
            <w:tcW w:w="1086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3</w:t>
            </w:r>
          </w:p>
        </w:tc>
        <w:tc>
          <w:tcPr>
            <w:tcW w:w="1087" w:type="dxa"/>
            <w:vAlign w:val="center"/>
          </w:tcPr>
          <w:p w:rsidR="00171937" w:rsidRDefault="00171937" w:rsidP="00462C98">
            <w:pPr>
              <w:widowControl/>
              <w:suppressAutoHyphens w:val="0"/>
              <w:overflowPunct/>
              <w:autoSpaceDE/>
              <w:autoSpaceDN/>
              <w:adjustRightInd/>
              <w:spacing w:before="100" w:beforeAutospacing="1" w:after="100" w:afterAutospacing="1"/>
              <w:jc w:val="center"/>
              <w:textAlignment w:val="auto"/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</w:pPr>
            <w:r>
              <w:rPr>
                <w:rFonts w:asciiTheme="minorHAnsi" w:hAnsiTheme="minorHAnsi"/>
                <w:kern w:val="0"/>
                <w:sz w:val="28"/>
                <w:szCs w:val="28"/>
                <w:lang w:val="de-DE"/>
              </w:rPr>
              <w:t>7</w:t>
            </w:r>
          </w:p>
        </w:tc>
      </w:tr>
    </w:tbl>
    <w:p w:rsidR="00171937" w:rsidRDefault="00171937">
      <w:pPr>
        <w:rPr>
          <w:rFonts w:asciiTheme="minorHAnsi" w:hAnsiTheme="minorHAnsi"/>
          <w:sz w:val="30"/>
          <w:szCs w:val="30"/>
          <w:lang w:val="de-DE"/>
        </w:rPr>
      </w:pPr>
    </w:p>
    <w:p w:rsidR="004B2721" w:rsidRDefault="004B2721">
      <w:pPr>
        <w:rPr>
          <w:rFonts w:asciiTheme="minorHAnsi" w:hAnsiTheme="minorHAnsi"/>
          <w:sz w:val="30"/>
          <w:szCs w:val="30"/>
          <w:lang w:val="en-US"/>
        </w:rPr>
      </w:pPr>
      <w:proofErr w:type="gramStart"/>
      <w:r w:rsidRPr="004B2721">
        <w:rPr>
          <w:rFonts w:asciiTheme="minorHAnsi" w:hAnsiTheme="minorHAnsi"/>
          <w:sz w:val="30"/>
          <w:szCs w:val="30"/>
          <w:lang w:val="en-US"/>
        </w:rPr>
        <w:t>Additional exercise.</w:t>
      </w:r>
      <w:proofErr w:type="gramEnd"/>
      <w:r w:rsidRPr="004B2721">
        <w:rPr>
          <w:rFonts w:asciiTheme="minorHAnsi" w:hAnsiTheme="minorHAnsi"/>
          <w:sz w:val="30"/>
          <w:szCs w:val="30"/>
          <w:lang w:val="en-US"/>
        </w:rPr>
        <w:t xml:space="preserve"> </w:t>
      </w:r>
      <w:r>
        <w:rPr>
          <w:rFonts w:asciiTheme="minorHAnsi" w:hAnsiTheme="minorHAnsi"/>
          <w:sz w:val="30"/>
          <w:szCs w:val="30"/>
          <w:lang w:val="en-US"/>
        </w:rPr>
        <w:t>Print out the sentences, cut it in pieces for students to arrange them in correct order. Students then can practice the dialogue.</w:t>
      </w:r>
    </w:p>
    <w:p w:rsidR="004B2721" w:rsidRDefault="004B2721">
      <w:pPr>
        <w:rPr>
          <w:rFonts w:asciiTheme="minorHAnsi" w:hAnsiTheme="minorHAnsi"/>
          <w:sz w:val="30"/>
          <w:szCs w:val="30"/>
          <w:lang w:val="en-US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777"/>
      </w:tblGrid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Hello! What can I do for you?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I have book a flight to Madrid.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OK. Can you show me your plane tickets/ID?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Sure, just a moment. Here it is.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Thank you. Have you got any luggage?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Yes, one suitcase here and can I take this one as a hand luggage?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Yes, it´s no problem. Are you flying alone?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No, we are two.</w:t>
            </w:r>
            <w:r>
              <w:rPr>
                <w:rFonts w:asciiTheme="minorHAnsi" w:hAnsiTheme="minorHAnsi"/>
                <w:sz w:val="32"/>
                <w:szCs w:val="32"/>
                <w:lang w:val="en-US"/>
              </w:rPr>
              <w:t xml:space="preserve"> 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OK. Where would you like to sit?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At the window. That´d be great.</w:t>
            </w:r>
          </w:p>
        </w:tc>
      </w:tr>
      <w:tr w:rsidR="004B2721" w:rsidRPr="004B2721" w:rsidTr="004B2721">
        <w:trPr>
          <w:trHeight w:val="850"/>
          <w:jc w:val="center"/>
        </w:trPr>
        <w:tc>
          <w:tcPr>
            <w:tcW w:w="9777" w:type="dxa"/>
          </w:tcPr>
          <w:p w:rsidR="004B2721" w:rsidRPr="004B2721" w:rsidRDefault="004B2721" w:rsidP="004B2721">
            <w:pPr>
              <w:jc w:val="center"/>
              <w:rPr>
                <w:rFonts w:asciiTheme="minorHAnsi" w:hAnsiTheme="minorHAnsi"/>
                <w:sz w:val="32"/>
                <w:szCs w:val="32"/>
                <w:lang w:val="en-US"/>
              </w:rPr>
            </w:pPr>
            <w:r w:rsidRPr="004B2721">
              <w:rPr>
                <w:rFonts w:asciiTheme="minorHAnsi" w:hAnsiTheme="minorHAnsi"/>
                <w:sz w:val="32"/>
                <w:szCs w:val="32"/>
                <w:lang w:val="en-US"/>
              </w:rPr>
              <w:t>Fine. Here´s your boarding pass. It´s Gate G 22. Good flight!</w:t>
            </w:r>
          </w:p>
        </w:tc>
      </w:tr>
    </w:tbl>
    <w:p w:rsidR="004B2721" w:rsidRDefault="004B2721" w:rsidP="009E1C4E">
      <w:pPr>
        <w:rPr>
          <w:rFonts w:asciiTheme="minorHAnsi" w:hAnsiTheme="minorHAnsi"/>
          <w:sz w:val="30"/>
          <w:szCs w:val="30"/>
          <w:lang w:val="en-US"/>
        </w:rPr>
      </w:pPr>
    </w:p>
    <w:p w:rsidR="008243B2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</w:p>
    <w:p w:rsidR="008243B2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</w:p>
    <w:p w:rsidR="008243B2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  <w:proofErr w:type="spellStart"/>
      <w:r>
        <w:rPr>
          <w:rFonts w:asciiTheme="minorHAnsi" w:hAnsiTheme="minorHAnsi"/>
          <w:sz w:val="30"/>
          <w:szCs w:val="30"/>
          <w:lang w:val="en-US"/>
        </w:rPr>
        <w:lastRenderedPageBreak/>
        <w:t>Zdroje</w:t>
      </w:r>
      <w:proofErr w:type="spellEnd"/>
      <w:r>
        <w:rPr>
          <w:rFonts w:asciiTheme="minorHAnsi" w:hAnsiTheme="minorHAnsi"/>
          <w:sz w:val="30"/>
          <w:szCs w:val="30"/>
          <w:lang w:val="en-US"/>
        </w:rPr>
        <w:t>:</w:t>
      </w:r>
    </w:p>
    <w:p w:rsidR="008243B2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</w:p>
    <w:p w:rsidR="008243B2" w:rsidRDefault="008243B2" w:rsidP="008243B2">
      <w:r>
        <w:rPr>
          <w:rFonts w:ascii="Arial" w:hAnsi="Arial" w:cs="Arial"/>
          <w:color w:val="333333"/>
          <w:sz w:val="20"/>
          <w:shd w:val="clear" w:color="auto" w:fill="FFFFFF"/>
        </w:rPr>
        <w:t>MAILANDER00.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commons</w:t>
      </w:r>
      <w:proofErr w:type="spellEnd"/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hd w:val="clear" w:color="auto" w:fill="FFFFFF"/>
        </w:rPr>
        <w:t>14.5.2013</w:t>
      </w:r>
      <w:proofErr w:type="gramEnd"/>
      <w:r>
        <w:rPr>
          <w:rFonts w:ascii="Arial" w:hAnsi="Arial" w:cs="Arial"/>
          <w:color w:val="333333"/>
          <w:sz w:val="20"/>
          <w:shd w:val="clear" w:color="auto" w:fill="FFFFFF"/>
        </w:rPr>
        <w:t>]. Dostupný na WWW: http://commons.wikimedia.org/wiki/File:New_Check-In_Aerea.JPG</w:t>
      </w:r>
    </w:p>
    <w:p w:rsidR="008243B2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</w:p>
    <w:p w:rsidR="008243B2" w:rsidRPr="00787CED" w:rsidRDefault="008243B2" w:rsidP="008243B2">
      <w:pPr>
        <w:rPr>
          <w:rFonts w:asciiTheme="minorHAnsi" w:hAnsiTheme="minorHAnsi"/>
          <w:b/>
          <w:sz w:val="30"/>
          <w:szCs w:val="30"/>
          <w:lang w:val="en-US"/>
        </w:rPr>
      </w:pPr>
      <w:r>
        <w:rPr>
          <w:rFonts w:ascii="Arial" w:hAnsi="Arial" w:cs="Arial"/>
          <w:color w:val="333333"/>
          <w:sz w:val="20"/>
          <w:shd w:val="clear" w:color="auto" w:fill="FFFFFF"/>
        </w:rPr>
        <w:t xml:space="preserve">MCLELLAN, </w:t>
      </w:r>
      <w:proofErr w:type="spellStart"/>
      <w:r>
        <w:rPr>
          <w:rFonts w:ascii="Arial" w:hAnsi="Arial" w:cs="Arial"/>
          <w:color w:val="333333"/>
          <w:sz w:val="20"/>
          <w:shd w:val="clear" w:color="auto" w:fill="FFFFFF"/>
        </w:rPr>
        <w:t>Alasdair</w:t>
      </w:r>
      <w:proofErr w:type="spellEnd"/>
      <w:r>
        <w:rPr>
          <w:rFonts w:ascii="Arial" w:hAnsi="Arial" w:cs="Arial"/>
          <w:color w:val="333333"/>
          <w:sz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i/>
          <w:iCs/>
          <w:color w:val="333333"/>
          <w:sz w:val="20"/>
          <w:shd w:val="clear" w:color="auto" w:fill="FFFFFF"/>
        </w:rPr>
        <w:t>commons</w:t>
      </w:r>
      <w:proofErr w:type="spellEnd"/>
      <w:r>
        <w:rPr>
          <w:rStyle w:val="apple-converted-space"/>
          <w:rFonts w:ascii="Arial" w:hAnsi="Arial" w:cs="Arial"/>
          <w:color w:val="333333"/>
          <w:sz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hd w:val="clear" w:color="auto" w:fill="FFFFFF"/>
        </w:rPr>
        <w:t>14.5.2013</w:t>
      </w:r>
      <w:proofErr w:type="gramEnd"/>
      <w:r>
        <w:rPr>
          <w:rFonts w:ascii="Arial" w:hAnsi="Arial" w:cs="Arial"/>
          <w:color w:val="333333"/>
          <w:sz w:val="20"/>
          <w:shd w:val="clear" w:color="auto" w:fill="FFFFFF"/>
        </w:rPr>
        <w:t>]. Dostupný na WWW: http://commons.wikimedia.org/wiki/File:Bergen_Airport_Gate_31.jpg</w:t>
      </w:r>
    </w:p>
    <w:p w:rsidR="008243B2" w:rsidRPr="004B2721" w:rsidRDefault="008243B2" w:rsidP="009E1C4E">
      <w:pPr>
        <w:rPr>
          <w:rFonts w:asciiTheme="minorHAnsi" w:hAnsiTheme="minorHAnsi"/>
          <w:sz w:val="30"/>
          <w:szCs w:val="30"/>
          <w:lang w:val="en-US"/>
        </w:rPr>
      </w:pPr>
    </w:p>
    <w:sectPr w:rsidR="008243B2" w:rsidRPr="004B2721" w:rsidSect="000C1A12">
      <w:headerReference w:type="default" r:id="rId14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6EA" w:rsidRDefault="00E336EA">
      <w:r>
        <w:separator/>
      </w:r>
    </w:p>
  </w:endnote>
  <w:endnote w:type="continuationSeparator" w:id="0">
    <w:p w:rsidR="00E336EA" w:rsidRDefault="00E3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6EA" w:rsidRDefault="00E336EA">
      <w:r>
        <w:separator/>
      </w:r>
    </w:p>
  </w:footnote>
  <w:footnote w:type="continuationSeparator" w:id="0">
    <w:p w:rsidR="00E336EA" w:rsidRDefault="00E336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E84"/>
    <w:multiLevelType w:val="multilevel"/>
    <w:tmpl w:val="FB823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3B62A8"/>
    <w:multiLevelType w:val="multilevel"/>
    <w:tmpl w:val="57C699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DD6E8C"/>
    <w:multiLevelType w:val="hybridMultilevel"/>
    <w:tmpl w:val="60F659A2"/>
    <w:lvl w:ilvl="0" w:tplc="1D2A295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51A02478"/>
    <w:multiLevelType w:val="hybridMultilevel"/>
    <w:tmpl w:val="A1304F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D34AE"/>
    <w:multiLevelType w:val="hybridMultilevel"/>
    <w:tmpl w:val="C21A0B16"/>
    <w:lvl w:ilvl="0" w:tplc="BEECD32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E1A75"/>
    <w:multiLevelType w:val="multilevel"/>
    <w:tmpl w:val="57C699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1172F2"/>
    <w:multiLevelType w:val="hybridMultilevel"/>
    <w:tmpl w:val="C52A6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6625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E336EA"/>
    <w:rsid w:val="00064AC5"/>
    <w:rsid w:val="000C1A12"/>
    <w:rsid w:val="00151544"/>
    <w:rsid w:val="00151B8C"/>
    <w:rsid w:val="00171937"/>
    <w:rsid w:val="001729CC"/>
    <w:rsid w:val="0017639B"/>
    <w:rsid w:val="001D52FB"/>
    <w:rsid w:val="002306F7"/>
    <w:rsid w:val="002426AF"/>
    <w:rsid w:val="00244A6F"/>
    <w:rsid w:val="0031151A"/>
    <w:rsid w:val="003131F0"/>
    <w:rsid w:val="003358AE"/>
    <w:rsid w:val="00353555"/>
    <w:rsid w:val="003846D5"/>
    <w:rsid w:val="00401AAD"/>
    <w:rsid w:val="00444BE0"/>
    <w:rsid w:val="004B2721"/>
    <w:rsid w:val="004F36C3"/>
    <w:rsid w:val="005A6364"/>
    <w:rsid w:val="005F6FF3"/>
    <w:rsid w:val="006821D5"/>
    <w:rsid w:val="006C6C30"/>
    <w:rsid w:val="00702B92"/>
    <w:rsid w:val="007230B0"/>
    <w:rsid w:val="00787CED"/>
    <w:rsid w:val="007E446B"/>
    <w:rsid w:val="008243B2"/>
    <w:rsid w:val="00852B45"/>
    <w:rsid w:val="008E1472"/>
    <w:rsid w:val="00911CB4"/>
    <w:rsid w:val="00973EEA"/>
    <w:rsid w:val="00994DEE"/>
    <w:rsid w:val="00997604"/>
    <w:rsid w:val="009A1C62"/>
    <w:rsid w:val="009E1C4E"/>
    <w:rsid w:val="00A54FB6"/>
    <w:rsid w:val="00A845AD"/>
    <w:rsid w:val="00AB2B59"/>
    <w:rsid w:val="00BC02E7"/>
    <w:rsid w:val="00BC4BC3"/>
    <w:rsid w:val="00C7475A"/>
    <w:rsid w:val="00C92F99"/>
    <w:rsid w:val="00CA7FDC"/>
    <w:rsid w:val="00D53046"/>
    <w:rsid w:val="00D84D70"/>
    <w:rsid w:val="00E1328A"/>
    <w:rsid w:val="00E336EA"/>
    <w:rsid w:val="00E36C27"/>
    <w:rsid w:val="00E5255E"/>
    <w:rsid w:val="00E83490"/>
    <w:rsid w:val="00F065B0"/>
    <w:rsid w:val="00F60BB7"/>
    <w:rsid w:val="00F84D33"/>
    <w:rsid w:val="00F87EE6"/>
    <w:rsid w:val="00FA77EF"/>
    <w:rsid w:val="00FB38D6"/>
    <w:rsid w:val="00FE080B"/>
    <w:rsid w:val="00FE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11CB4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911CB4"/>
  </w:style>
  <w:style w:type="character" w:customStyle="1" w:styleId="Znakyprovysvtlivky">
    <w:name w:val="Znaky pro vysv?tlivky"/>
    <w:rsid w:val="00911CB4"/>
  </w:style>
  <w:style w:type="paragraph" w:customStyle="1" w:styleId="Nadpis">
    <w:name w:val="Nadpis"/>
    <w:basedOn w:val="Normln"/>
    <w:next w:val="Zkladntext"/>
    <w:rsid w:val="00911CB4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911CB4"/>
    <w:pPr>
      <w:spacing w:after="120"/>
    </w:pPr>
  </w:style>
  <w:style w:type="paragraph" w:styleId="Seznam">
    <w:name w:val="List"/>
    <w:basedOn w:val="Zkladntext"/>
    <w:rsid w:val="00911CB4"/>
  </w:style>
  <w:style w:type="paragraph" w:customStyle="1" w:styleId="Popisek">
    <w:name w:val="Popisek"/>
    <w:basedOn w:val="Normln"/>
    <w:rsid w:val="00911CB4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911CB4"/>
    <w:pPr>
      <w:suppressLineNumbers/>
    </w:pPr>
  </w:style>
  <w:style w:type="paragraph" w:styleId="Zpat">
    <w:name w:val="footer"/>
    <w:basedOn w:val="Normln"/>
    <w:rsid w:val="00911CB4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2426A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2426AF"/>
    <w:rPr>
      <w:i/>
      <w:iCs/>
    </w:rPr>
  </w:style>
  <w:style w:type="character" w:styleId="Zstupntext">
    <w:name w:val="Placeholder Text"/>
    <w:basedOn w:val="Standardnpsmoodstavce"/>
    <w:uiPriority w:val="99"/>
    <w:semiHidden/>
    <w:rsid w:val="00994DEE"/>
    <w:rPr>
      <w:color w:val="808080"/>
    </w:rPr>
  </w:style>
  <w:style w:type="character" w:customStyle="1" w:styleId="Styl1">
    <w:name w:val="Styl1"/>
    <w:basedOn w:val="Standardnpsmoodstavce"/>
    <w:uiPriority w:val="1"/>
    <w:rsid w:val="00994DEE"/>
    <w:rPr>
      <w:rFonts w:asciiTheme="minorHAnsi" w:hAnsiTheme="minorHAnsi"/>
      <w:sz w:val="28"/>
    </w:rPr>
  </w:style>
  <w:style w:type="character" w:customStyle="1" w:styleId="StylCalibri">
    <w:name w:val="Styl_Calibri"/>
    <w:basedOn w:val="Standardnpsmoodstavce"/>
    <w:uiPriority w:val="1"/>
    <w:qFormat/>
    <w:rsid w:val="00994DEE"/>
    <w:rPr>
      <w:rFonts w:asciiTheme="minorHAnsi" w:hAnsiTheme="minorHAnsi"/>
      <w:sz w:val="28"/>
    </w:rPr>
  </w:style>
  <w:style w:type="paragraph" w:styleId="Bezmezer">
    <w:name w:val="No Spacing"/>
    <w:uiPriority w:val="1"/>
    <w:qFormat/>
    <w:rsid w:val="00A54FB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styleId="Hypertextovodkaz">
    <w:name w:val="Hyperlink"/>
    <w:basedOn w:val="Standardnpsmoodstavce"/>
    <w:uiPriority w:val="99"/>
    <w:unhideWhenUsed/>
    <w:rsid w:val="00C92F9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C4BC3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1D52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uiPriority w:val="22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Normlnweb">
    <w:name w:val="Normal (Web)"/>
    <w:basedOn w:val="Normln"/>
    <w:uiPriority w:val="99"/>
    <w:unhideWhenUsed/>
    <w:rsid w:val="002426AF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2426AF"/>
    <w:rPr>
      <w:i/>
      <w:iCs/>
    </w:rPr>
  </w:style>
  <w:style w:type="character" w:styleId="Zstupntext">
    <w:name w:val="Placeholder Text"/>
    <w:basedOn w:val="Standardnpsmoodstavce"/>
    <w:uiPriority w:val="99"/>
    <w:semiHidden/>
    <w:rsid w:val="00994DEE"/>
    <w:rPr>
      <w:color w:val="808080"/>
    </w:rPr>
  </w:style>
  <w:style w:type="character" w:customStyle="1" w:styleId="Styl1">
    <w:name w:val="Styl1"/>
    <w:basedOn w:val="Standardnpsmoodstavce"/>
    <w:uiPriority w:val="1"/>
    <w:rsid w:val="00994DEE"/>
    <w:rPr>
      <w:rFonts w:asciiTheme="minorHAnsi" w:hAnsiTheme="minorHAnsi"/>
      <w:sz w:val="28"/>
    </w:rPr>
  </w:style>
  <w:style w:type="character" w:customStyle="1" w:styleId="StylCalibri">
    <w:name w:val="Styl_Calibri"/>
    <w:basedOn w:val="Standardnpsmoodstavce"/>
    <w:uiPriority w:val="1"/>
    <w:qFormat/>
    <w:rsid w:val="00994DEE"/>
    <w:rPr>
      <w:rFonts w:asciiTheme="minorHAnsi" w:hAnsiTheme="minorHAnsi"/>
      <w:sz w:val="28"/>
    </w:rPr>
  </w:style>
  <w:style w:type="paragraph" w:styleId="Bezmezer">
    <w:name w:val="No Spacing"/>
    <w:uiPriority w:val="1"/>
    <w:qFormat/>
    <w:rsid w:val="00A54FB6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styleId="Hypertextovodkaz">
    <w:name w:val="Hyperlink"/>
    <w:basedOn w:val="Standardnpsmoodstavce"/>
    <w:uiPriority w:val="99"/>
    <w:unhideWhenUsed/>
    <w:rsid w:val="00C92F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2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l&#353;&#237;\Downloads\DUM-DOC-sablona-Perspektiv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058013BB61E492EBB7846B9F5E4E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A6BD50-AFFA-4217-925C-EC1A729CED7E}"/>
      </w:docPartPr>
      <w:docPartBody>
        <w:p w:rsidR="00EE7959" w:rsidRDefault="002041D5" w:rsidP="002041D5">
          <w:pPr>
            <w:pStyle w:val="2058013BB61E492EBB7846B9F5E4E7033"/>
          </w:pPr>
          <w:r>
            <w:rPr>
              <w:rStyle w:val="Zvraznn"/>
              <w:rFonts w:asciiTheme="minorHAnsi" w:hAnsiTheme="minorHAnsi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BA5F849709404448A02AD5B4133BFCF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0DD5EC-3751-4972-AD49-F3FC5A32CBC0}"/>
      </w:docPartPr>
      <w:docPartBody>
        <w:p w:rsidR="00EE7959" w:rsidRDefault="002041D5" w:rsidP="002041D5">
          <w:pPr>
            <w:pStyle w:val="BA5F849709404448A02AD5B4133BFCF0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9333CB560F04A7887BA88E4767295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49D5733-1D62-4DEC-8FB3-3B9976BF757C}"/>
      </w:docPartPr>
      <w:docPartBody>
        <w:p w:rsidR="00EE7959" w:rsidRDefault="002041D5" w:rsidP="002041D5">
          <w:pPr>
            <w:pStyle w:val="29333CB560F04A7887BA88E47672956B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EC7273A19A24FD690CBEE04CAFCC87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38E555-26FE-4492-961F-763C497916EF}"/>
      </w:docPartPr>
      <w:docPartBody>
        <w:p w:rsidR="00EE7959" w:rsidRDefault="002041D5" w:rsidP="002041D5">
          <w:pPr>
            <w:pStyle w:val="2EC7273A19A24FD690CBEE04CAFCC87B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C81EB8BEC2534253BC3F701238F27B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B88607-03C4-499C-99E9-3CBCAD2C821D}"/>
      </w:docPartPr>
      <w:docPartBody>
        <w:p w:rsidR="00EE7959" w:rsidRDefault="002041D5" w:rsidP="002041D5">
          <w:pPr>
            <w:pStyle w:val="C81EB8BEC2534253BC3F701238F27BF2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7453572414E3441BAC82111A7C4A8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F5F2B5-2E8F-447A-843C-9DF8CC5F0237}"/>
      </w:docPartPr>
      <w:docPartBody>
        <w:p w:rsidR="00EE7959" w:rsidRDefault="002041D5" w:rsidP="002041D5">
          <w:pPr>
            <w:pStyle w:val="7453572414E3441BAC82111A7C4A8BB6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1D5E117CFEB64457BC733663A8F31B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16AEED-040C-4050-BD95-D7B623F0BAE4}"/>
      </w:docPartPr>
      <w:docPartBody>
        <w:p w:rsidR="00EE7959" w:rsidRDefault="002041D5" w:rsidP="002041D5">
          <w:pPr>
            <w:pStyle w:val="1D5E117CFEB64457BC733663A8F31B6B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D6EE63C095544B05822A118C39CF09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28A57F-1543-4BCD-B214-418FF6AB9F3F}"/>
      </w:docPartPr>
      <w:docPartBody>
        <w:p w:rsidR="00EE7959" w:rsidRDefault="002041D5" w:rsidP="002041D5">
          <w:pPr>
            <w:pStyle w:val="D6EE63C095544B05822A118C39CF097F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23CEC118B1244D879F06005CAE4C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2CBB600-B051-403C-96AC-EC4B55A46C8B}"/>
      </w:docPartPr>
      <w:docPartBody>
        <w:p w:rsidR="00EE7959" w:rsidRDefault="002041D5" w:rsidP="002041D5">
          <w:pPr>
            <w:pStyle w:val="23CEC118B1244D879F06005CAE4CD414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  <w:docPart>
      <w:docPartPr>
        <w:name w:val="6DA81B3493894E69A5FFE02AFAAE380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2D46A-BECD-48E6-94DA-F62170375CCE}"/>
      </w:docPartPr>
      <w:docPartBody>
        <w:p w:rsidR="00EE7959" w:rsidRDefault="002041D5" w:rsidP="002041D5">
          <w:pPr>
            <w:pStyle w:val="6DA81B3493894E69A5FFE02AFAAE3808"/>
          </w:pPr>
          <w:r>
            <w:rPr>
              <w:rStyle w:val="Zvraznn"/>
              <w:i w:val="0"/>
              <w:sz w:val="28"/>
              <w:szCs w:val="28"/>
              <w:lang w:val="de-DE"/>
            </w:rPr>
            <w:t>………………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7071E"/>
    <w:rsid w:val="00025730"/>
    <w:rsid w:val="002041D5"/>
    <w:rsid w:val="0027071E"/>
    <w:rsid w:val="00784B63"/>
    <w:rsid w:val="00EE7959"/>
    <w:rsid w:val="00F27137"/>
    <w:rsid w:val="00FC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713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27137"/>
    <w:rPr>
      <w:color w:val="808080"/>
    </w:rPr>
  </w:style>
  <w:style w:type="paragraph" w:customStyle="1" w:styleId="E12690D61719430FBD33FD0E3BE96257">
    <w:name w:val="E12690D61719430FBD33FD0E3BE96257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1">
    <w:name w:val="E12690D61719430FBD33FD0E3BE962571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2690D61719430FBD33FD0E3BE962572">
    <w:name w:val="E12690D61719430FBD33FD0E3BE962572"/>
    <w:rsid w:val="00270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FE4B4BB858142DA9132AF383E0A28C4">
    <w:name w:val="DFE4B4BB858142DA9132AF383E0A28C4"/>
    <w:rsid w:val="0027071E"/>
  </w:style>
  <w:style w:type="paragraph" w:customStyle="1" w:styleId="F1D493A013BB486BAF3C7276F96A582C">
    <w:name w:val="F1D493A013BB486BAF3C7276F96A582C"/>
    <w:rsid w:val="00025730"/>
  </w:style>
  <w:style w:type="paragraph" w:customStyle="1" w:styleId="3F74155208E94F7D952CE1FFE6258025">
    <w:name w:val="3F74155208E94F7D952CE1FFE6258025"/>
    <w:rsid w:val="00025730"/>
  </w:style>
  <w:style w:type="paragraph" w:customStyle="1" w:styleId="C0F9F1B9853C4BA7AA6780A9E567A127">
    <w:name w:val="C0F9F1B9853C4BA7AA6780A9E567A127"/>
    <w:rsid w:val="00025730"/>
  </w:style>
  <w:style w:type="paragraph" w:customStyle="1" w:styleId="0655F3635984462A83762E447D264620">
    <w:name w:val="0655F3635984462A83762E447D264620"/>
    <w:rsid w:val="002041D5"/>
  </w:style>
  <w:style w:type="paragraph" w:customStyle="1" w:styleId="AA788F25230745A5A587A9D605263118">
    <w:name w:val="AA788F25230745A5A587A9D605263118"/>
    <w:rsid w:val="002041D5"/>
  </w:style>
  <w:style w:type="paragraph" w:customStyle="1" w:styleId="8B31EDB9DAC1439FBF770E97E0EA95D8">
    <w:name w:val="8B31EDB9DAC1439FBF770E97E0EA95D8"/>
    <w:rsid w:val="002041D5"/>
  </w:style>
  <w:style w:type="paragraph" w:customStyle="1" w:styleId="2058013BB61E492EBB7846B9F5E4E703">
    <w:name w:val="2058013BB61E492EBB7846B9F5E4E70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Zvraznn">
    <w:name w:val="Emphasis"/>
    <w:basedOn w:val="Standardnpsmoodstavce"/>
    <w:uiPriority w:val="20"/>
    <w:qFormat/>
    <w:rsid w:val="002041D5"/>
    <w:rPr>
      <w:i/>
      <w:iCs/>
    </w:rPr>
  </w:style>
  <w:style w:type="paragraph" w:customStyle="1" w:styleId="2058013BB61E492EBB7846B9F5E4E7031">
    <w:name w:val="2058013BB61E492EBB7846B9F5E4E7031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2">
    <w:name w:val="2058013BB61E492EBB7846B9F5E4E7032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58013BB61E492EBB7846B9F5E4E7033">
    <w:name w:val="2058013BB61E492EBB7846B9F5E4E7033"/>
    <w:rsid w:val="002041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8BA2E16C60D485F8E208D29E5EE9E0D">
    <w:name w:val="08BA2E16C60D485F8E208D29E5EE9E0D"/>
    <w:rsid w:val="002041D5"/>
  </w:style>
  <w:style w:type="paragraph" w:customStyle="1" w:styleId="BA5F849709404448A02AD5B4133BFCF0">
    <w:name w:val="BA5F849709404448A02AD5B4133BFCF0"/>
    <w:rsid w:val="002041D5"/>
  </w:style>
  <w:style w:type="paragraph" w:customStyle="1" w:styleId="29333CB560F04A7887BA88E47672956B">
    <w:name w:val="29333CB560F04A7887BA88E47672956B"/>
    <w:rsid w:val="002041D5"/>
  </w:style>
  <w:style w:type="paragraph" w:customStyle="1" w:styleId="2EC7273A19A24FD690CBEE04CAFCC87B">
    <w:name w:val="2EC7273A19A24FD690CBEE04CAFCC87B"/>
    <w:rsid w:val="002041D5"/>
  </w:style>
  <w:style w:type="paragraph" w:customStyle="1" w:styleId="C81EB8BEC2534253BC3F701238F27BF2">
    <w:name w:val="C81EB8BEC2534253BC3F701238F27BF2"/>
    <w:rsid w:val="002041D5"/>
  </w:style>
  <w:style w:type="paragraph" w:customStyle="1" w:styleId="7453572414E3441BAC82111A7C4A8BB6">
    <w:name w:val="7453572414E3441BAC82111A7C4A8BB6"/>
    <w:rsid w:val="002041D5"/>
  </w:style>
  <w:style w:type="paragraph" w:customStyle="1" w:styleId="A2BCBB7577324626AC4B2E96566C0A76">
    <w:name w:val="A2BCBB7577324626AC4B2E96566C0A76"/>
    <w:rsid w:val="002041D5"/>
  </w:style>
  <w:style w:type="paragraph" w:customStyle="1" w:styleId="1D5E117CFEB64457BC733663A8F31B6B">
    <w:name w:val="1D5E117CFEB64457BC733663A8F31B6B"/>
    <w:rsid w:val="002041D5"/>
  </w:style>
  <w:style w:type="paragraph" w:customStyle="1" w:styleId="D6EE63C095544B05822A118C39CF097F">
    <w:name w:val="D6EE63C095544B05822A118C39CF097F"/>
    <w:rsid w:val="002041D5"/>
  </w:style>
  <w:style w:type="paragraph" w:customStyle="1" w:styleId="23CEC118B1244D879F06005CAE4CD414">
    <w:name w:val="23CEC118B1244D879F06005CAE4CD414"/>
    <w:rsid w:val="002041D5"/>
  </w:style>
  <w:style w:type="paragraph" w:customStyle="1" w:styleId="6DA81B3493894E69A5FFE02AFAAE3808">
    <w:name w:val="6DA81B3493894E69A5FFE02AFAAE3808"/>
    <w:rsid w:val="002041D5"/>
  </w:style>
  <w:style w:type="paragraph" w:customStyle="1" w:styleId="7099E1AA12B542E4B14B4BE5CFD0F7A6">
    <w:name w:val="7099E1AA12B542E4B14B4BE5CFD0F7A6"/>
    <w:rsid w:val="002041D5"/>
  </w:style>
  <w:style w:type="paragraph" w:customStyle="1" w:styleId="7851E2F21EF54F748D3E809470AC3A0D">
    <w:name w:val="7851E2F21EF54F748D3E809470AC3A0D"/>
    <w:rsid w:val="00F2713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D4FF0-D200-4DE7-A255-7DF9F41DE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76</TotalTime>
  <Pages>5</Pages>
  <Words>534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stojcenko</dc:creator>
  <dc:description>Dostupné z Metodického portálu www.rvp.cz, ISSN: 1802-4785, financovaného z ESF a státního rozpočtu ČR. Provozováno Výzkumným ústavem pedagogickým v Praze.</dc:description>
  <cp:lastModifiedBy>Jaroslava Jelínková</cp:lastModifiedBy>
  <cp:revision>8</cp:revision>
  <cp:lastPrinted>2013-05-14T11:41:00Z</cp:lastPrinted>
  <dcterms:created xsi:type="dcterms:W3CDTF">2013-04-16T20:13:00Z</dcterms:created>
  <dcterms:modified xsi:type="dcterms:W3CDTF">2013-06-03T09:04:00Z</dcterms:modified>
</cp:coreProperties>
</file>