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891C2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91C2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891C23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891C23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891C23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891C2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891C2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891C23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891C23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891C23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891C2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91C23" w:rsidRDefault="00D84D70" w:rsidP="00B61941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 xml:space="preserve">VY_32_INOVACE </w:t>
            </w:r>
            <w:r w:rsidR="00891C23">
              <w:rPr>
                <w:rFonts w:asciiTheme="minorHAnsi" w:hAnsiTheme="minorHAnsi"/>
                <w:sz w:val="28"/>
                <w:szCs w:val="28"/>
              </w:rPr>
              <w:t>_AJ</w:t>
            </w:r>
            <w:r w:rsidR="00B61941">
              <w:rPr>
                <w:rFonts w:asciiTheme="minorHAnsi" w:hAnsiTheme="minorHAnsi"/>
                <w:sz w:val="28"/>
                <w:szCs w:val="28"/>
              </w:rPr>
              <w:t>3</w:t>
            </w:r>
            <w:r w:rsidR="00891C23" w:rsidRPr="00393B88">
              <w:rPr>
                <w:rFonts w:asciiTheme="minorHAnsi" w:hAnsiTheme="minorHAnsi"/>
                <w:sz w:val="28"/>
                <w:szCs w:val="28"/>
              </w:rPr>
              <w:t>A_</w:t>
            </w:r>
            <w:r w:rsidR="00891C23">
              <w:rPr>
                <w:rFonts w:asciiTheme="minorHAnsi" w:hAnsiTheme="minorHAnsi"/>
                <w:sz w:val="28"/>
                <w:szCs w:val="28"/>
              </w:rPr>
              <w:t>20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891C2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91C23" w:rsidRDefault="00D84D70" w:rsidP="00891C23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891C23" w:rsidRDefault="00444BE0" w:rsidP="00891C23">
            <w:pPr>
              <w:rPr>
                <w:rFonts w:asciiTheme="minorHAnsi" w:hAnsiTheme="minorHAnsi"/>
                <w:sz w:val="28"/>
                <w:szCs w:val="28"/>
              </w:rPr>
            </w:pPr>
            <w:r w:rsidRPr="00891C23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891C23">
              <w:rPr>
                <w:rFonts w:asciiTheme="minorHAnsi" w:hAnsiTheme="minorHAnsi"/>
                <w:sz w:val="28"/>
                <w:szCs w:val="28"/>
              </w:rPr>
              <w:t>Jaroslava Jelínková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891C23" w:rsidRDefault="00891C2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Anglický</w:t>
            </w:r>
            <w:r w:rsidR="00444BE0" w:rsidRPr="00891C23">
              <w:rPr>
                <w:rFonts w:asciiTheme="minorHAnsi" w:hAnsiTheme="minorHAnsi"/>
                <w:sz w:val="28"/>
                <w:szCs w:val="28"/>
              </w:rPr>
              <w:t xml:space="preserve"> jazyk</w:t>
            </w:r>
          </w:p>
        </w:tc>
      </w:tr>
      <w:tr w:rsidR="00D84D70" w:rsidRPr="00891C23" w:rsidTr="00D84D70">
        <w:trPr>
          <w:jc w:val="center"/>
        </w:trPr>
        <w:tc>
          <w:tcPr>
            <w:tcW w:w="2642" w:type="dxa"/>
          </w:tcPr>
          <w:p w:rsidR="00D84D70" w:rsidRPr="00891C23" w:rsidRDefault="00D84D70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891C23" w:rsidRPr="00891C23" w:rsidRDefault="00B61941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I.-IV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891C23" w:rsidRPr="00891C23" w:rsidTr="00D84D70">
        <w:trPr>
          <w:jc w:val="center"/>
        </w:trPr>
        <w:tc>
          <w:tcPr>
            <w:tcW w:w="2642" w:type="dxa"/>
          </w:tcPr>
          <w:p w:rsidR="00891C23" w:rsidRPr="00891C23" w:rsidRDefault="00891C23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891C23" w:rsidRPr="00A510F2" w:rsidRDefault="00891C23" w:rsidP="00891C23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1. a 2. ročníku maturitních oborů SOŠ. Je zaměřen na procvičení slovní zásoby týkající se </w:t>
            </w:r>
            <w:r>
              <w:rPr>
                <w:rFonts w:asciiTheme="minorHAnsi" w:hAnsiTheme="minorHAnsi"/>
                <w:sz w:val="28"/>
                <w:szCs w:val="28"/>
              </w:rPr>
              <w:t>denního režimu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. Je možné ho využít jako samostatný studijní materiál v tištěné formě nebo jako procvičování dané slovní zásoby na interaktivní tabuli.  Slova k doplnění jsou obrázk</w:t>
            </w:r>
            <w:r>
              <w:rPr>
                <w:rFonts w:asciiTheme="minorHAnsi" w:hAnsiTheme="minorHAnsi"/>
                <w:sz w:val="28"/>
                <w:szCs w:val="28"/>
              </w:rPr>
              <w:t>y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 xml:space="preserve"> a je možné je doplňovat do textu přetažením.</w:t>
            </w:r>
          </w:p>
        </w:tc>
      </w:tr>
      <w:tr w:rsidR="00891C23" w:rsidRPr="00891C23" w:rsidTr="00D84D70">
        <w:trPr>
          <w:jc w:val="center"/>
        </w:trPr>
        <w:tc>
          <w:tcPr>
            <w:tcW w:w="2642" w:type="dxa"/>
          </w:tcPr>
          <w:p w:rsidR="00891C23" w:rsidRPr="00891C23" w:rsidRDefault="00891C23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891C23" w:rsidRPr="00891C23" w:rsidRDefault="00891C23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891C23">
              <w:rPr>
                <w:rFonts w:asciiTheme="minorHAnsi" w:hAnsiTheme="minorHAnsi"/>
                <w:sz w:val="28"/>
                <w:szCs w:val="28"/>
                <w:lang w:val="en-GB"/>
              </w:rPr>
              <w:t>Daily routines</w:t>
            </w:r>
          </w:p>
        </w:tc>
      </w:tr>
      <w:tr w:rsidR="002B45DA" w:rsidRPr="00891C23" w:rsidTr="00D84D70">
        <w:trPr>
          <w:jc w:val="center"/>
        </w:trPr>
        <w:tc>
          <w:tcPr>
            <w:tcW w:w="2642" w:type="dxa"/>
          </w:tcPr>
          <w:p w:rsidR="002B45DA" w:rsidRPr="00891C23" w:rsidRDefault="002B45DA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2B45DA" w:rsidRPr="00891C23" w:rsidRDefault="002B45DA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2B45DA" w:rsidRPr="00A510F2" w:rsidRDefault="002B45DA" w:rsidP="00A95579">
            <w:pPr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Žák ovládá slovní zásobu </w:t>
            </w:r>
            <w:r>
              <w:rPr>
                <w:rFonts w:asciiTheme="minorHAnsi" w:hAnsiTheme="minorHAnsi"/>
                <w:sz w:val="28"/>
                <w:szCs w:val="28"/>
              </w:rPr>
              <w:t>na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 téma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dané téma a dokáže ji správně použít.</w:t>
            </w:r>
          </w:p>
        </w:tc>
      </w:tr>
      <w:tr w:rsidR="002B45DA" w:rsidRPr="00891C23" w:rsidTr="00D84D70">
        <w:trPr>
          <w:jc w:val="center"/>
        </w:trPr>
        <w:tc>
          <w:tcPr>
            <w:tcW w:w="2642" w:type="dxa"/>
          </w:tcPr>
          <w:p w:rsidR="002B45DA" w:rsidRPr="00891C23" w:rsidRDefault="002B45DA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2B45DA" w:rsidRPr="00891C23" w:rsidRDefault="002B45D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2B45DA" w:rsidRPr="00891C23" w:rsidTr="00D84D70">
        <w:trPr>
          <w:jc w:val="center"/>
        </w:trPr>
        <w:tc>
          <w:tcPr>
            <w:tcW w:w="2642" w:type="dxa"/>
          </w:tcPr>
          <w:p w:rsidR="002B45DA" w:rsidRPr="00891C23" w:rsidRDefault="002B45DA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91C23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2B45DA" w:rsidRPr="00891C23" w:rsidRDefault="002B45D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  <w:tr w:rsidR="00310C03" w:rsidRPr="00891C23" w:rsidTr="00D84D70">
        <w:trPr>
          <w:jc w:val="center"/>
        </w:trPr>
        <w:tc>
          <w:tcPr>
            <w:tcW w:w="2642" w:type="dxa"/>
          </w:tcPr>
          <w:p w:rsidR="00310C03" w:rsidRPr="00891C23" w:rsidRDefault="00310C03" w:rsidP="008167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Zdroje:</w:t>
            </w:r>
          </w:p>
        </w:tc>
        <w:tc>
          <w:tcPr>
            <w:tcW w:w="5905" w:type="dxa"/>
          </w:tcPr>
          <w:p w:rsidR="00310C03" w:rsidRDefault="00310C0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www.office.microsoft.com</w:t>
            </w:r>
            <w:bookmarkStart w:id="0" w:name="_GoBack"/>
            <w:bookmarkEnd w:id="0"/>
          </w:p>
        </w:tc>
      </w:tr>
    </w:tbl>
    <w:p w:rsidR="00E83490" w:rsidRDefault="00E83490"/>
    <w:p w:rsidR="00D84D70" w:rsidRDefault="00D84D70"/>
    <w:p w:rsidR="00D84D70" w:rsidRDefault="00D84D70"/>
    <w:p w:rsidR="00D84D70" w:rsidRDefault="00D84D70"/>
    <w:p w:rsidR="00816796" w:rsidRPr="00514300" w:rsidRDefault="00816796">
      <w:pPr>
        <w:rPr>
          <w:b/>
        </w:rPr>
        <w:sectPr w:rsidR="00816796" w:rsidRPr="00514300" w:rsidSect="000C1A12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45518E" w:rsidRDefault="009E4AE5"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-344805</wp:posOffset>
                </wp:positionH>
                <wp:positionV relativeFrom="paragraph">
                  <wp:posOffset>-459740</wp:posOffset>
                </wp:positionV>
                <wp:extent cx="6372225" cy="5238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300" w:rsidRDefault="00514300"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Pr="00B6194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. </w:t>
                            </w:r>
                            <w:r w:rsidR="002B45DA" w:rsidRPr="00B6194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>Match the words and the pictures!</w:t>
                            </w:r>
                          </w:p>
                          <w:p w:rsidR="005C0B31" w:rsidRDefault="005C0B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7.15pt;margin-top:-36.2pt;width:501.75pt;height:41.2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" strokecolor="white [3212]">
                <v:textbox>
                  <w:txbxContent>
                    <w:p w:rsidR="00514300" w:rsidRDefault="00514300"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</w:t>
                      </w:r>
                      <w:r w:rsidRPr="00B61941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 xml:space="preserve">. </w:t>
                      </w:r>
                      <w:r w:rsidR="002B45DA" w:rsidRPr="00B61941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>Match the words and the pictures!</w:t>
                      </w:r>
                    </w:p>
                    <w:p w:rsidR="005C0B31" w:rsidRDefault="005C0B31"/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2836"/>
        <w:gridCol w:w="2976"/>
        <w:gridCol w:w="2977"/>
        <w:gridCol w:w="3686"/>
        <w:gridCol w:w="3118"/>
      </w:tblGrid>
      <w:tr w:rsidR="00514300" w:rsidTr="00C079AE">
        <w:tc>
          <w:tcPr>
            <w:tcW w:w="2836" w:type="dxa"/>
          </w:tcPr>
          <w:p w:rsidR="00514300" w:rsidRDefault="00514300" w:rsidP="00C079AE"/>
          <w:p w:rsidR="00514300" w:rsidRDefault="00514300" w:rsidP="00C079AE"/>
        </w:tc>
        <w:tc>
          <w:tcPr>
            <w:tcW w:w="2976" w:type="dxa"/>
          </w:tcPr>
          <w:p w:rsidR="00514300" w:rsidRDefault="00514300" w:rsidP="00C079AE"/>
        </w:tc>
        <w:tc>
          <w:tcPr>
            <w:tcW w:w="2977" w:type="dxa"/>
          </w:tcPr>
          <w:p w:rsidR="00514300" w:rsidRDefault="00514300" w:rsidP="00C079AE"/>
        </w:tc>
        <w:tc>
          <w:tcPr>
            <w:tcW w:w="3686" w:type="dxa"/>
          </w:tcPr>
          <w:p w:rsidR="00514300" w:rsidRDefault="00514300" w:rsidP="00C079AE"/>
        </w:tc>
        <w:tc>
          <w:tcPr>
            <w:tcW w:w="3118" w:type="dxa"/>
          </w:tcPr>
          <w:p w:rsidR="00514300" w:rsidRDefault="00514300" w:rsidP="00C079AE"/>
        </w:tc>
      </w:tr>
    </w:tbl>
    <w:p w:rsidR="0045518E" w:rsidRDefault="0045518E"/>
    <w:p w:rsidR="0045518E" w:rsidRDefault="00514300"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5937885</wp:posOffset>
            </wp:positionH>
            <wp:positionV relativeFrom="paragraph">
              <wp:posOffset>78740</wp:posOffset>
            </wp:positionV>
            <wp:extent cx="12954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282" y="21392"/>
                <wp:lineTo x="21282" y="0"/>
                <wp:lineTo x="0" y="0"/>
              </wp:wrapPolygon>
            </wp:wrapTight>
            <wp:docPr id="10" name="Obrázek 10" descr="C:\Users\admin\AppData\Local\Microsoft\Windows\Temporary Internet Files\Content.IE5\DKVN6QAB\MC900437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AppData\Local\Microsoft\Windows\Temporary Internet Files\Content.IE5\DKVN6QAB\MC90043793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109855</wp:posOffset>
            </wp:positionV>
            <wp:extent cx="1639570" cy="1857375"/>
            <wp:effectExtent l="0" t="0" r="0" b="9525"/>
            <wp:wrapNone/>
            <wp:docPr id="9" name="Obrázek 9" descr="C:\Users\admin\AppData\Local\Microsoft\Windows\Temporary Internet Files\Content.IE5\YFRZL6DN\MC9002507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Microsoft\Windows\Temporary Internet Files\Content.IE5\YFRZL6DN\MC90025073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2175510</wp:posOffset>
            </wp:positionH>
            <wp:positionV relativeFrom="paragraph">
              <wp:posOffset>78105</wp:posOffset>
            </wp:positionV>
            <wp:extent cx="1257300" cy="1884045"/>
            <wp:effectExtent l="0" t="0" r="0" b="1905"/>
            <wp:wrapTight wrapText="bothSides">
              <wp:wrapPolygon edited="0">
                <wp:start x="0" y="0"/>
                <wp:lineTo x="0" y="21403"/>
                <wp:lineTo x="21273" y="21403"/>
                <wp:lineTo x="21273" y="0"/>
                <wp:lineTo x="0" y="0"/>
              </wp:wrapPolygon>
            </wp:wrapTight>
            <wp:docPr id="5" name="Obrázek 5" descr="C:\Users\admin\AppData\Local\Microsoft\Windows\Temporary Internet Files\Content.IE5\T8SB6ZSR\MP900448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Temporary Internet Files\Content.IE5\T8SB6ZSR\MP90044856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7493000</wp:posOffset>
            </wp:positionH>
            <wp:positionV relativeFrom="paragraph">
              <wp:posOffset>104775</wp:posOffset>
            </wp:positionV>
            <wp:extent cx="1714500" cy="1628775"/>
            <wp:effectExtent l="0" t="0" r="0" b="952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62865</wp:posOffset>
            </wp:positionV>
            <wp:extent cx="2238375" cy="1497330"/>
            <wp:effectExtent l="0" t="0" r="9525" b="7620"/>
            <wp:wrapNone/>
            <wp:docPr id="8" name="Obrázek 8" descr="C:\Users\admin\AppData\Local\Microsoft\Windows\Temporary Internet Files\Content.IE5\IEOJ3790\MP9004221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AppData\Local\Microsoft\Windows\Temporary Internet Files\Content.IE5\IEOJ3790\MP90042219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tbl>
      <w:tblPr>
        <w:tblStyle w:val="Mkatabulky"/>
        <w:tblpPr w:leftFromText="141" w:rightFromText="141" w:vertAnchor="text" w:horzAnchor="margin" w:tblpXSpec="center" w:tblpY="809"/>
        <w:tblW w:w="0" w:type="auto"/>
        <w:tblLook w:val="04A0" w:firstRow="1" w:lastRow="0" w:firstColumn="1" w:lastColumn="0" w:noHBand="0" w:noVBand="1"/>
      </w:tblPr>
      <w:tblGrid>
        <w:gridCol w:w="14142"/>
      </w:tblGrid>
      <w:tr w:rsidR="00DE7527" w:rsidTr="00514300">
        <w:tc>
          <w:tcPr>
            <w:tcW w:w="14142" w:type="dxa"/>
          </w:tcPr>
          <w:p w:rsidR="00DE7527" w:rsidRDefault="00A66D1F" w:rsidP="00514300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98" type="#_x0000_t75" style="position:absolute;margin-left:159.65pt;margin-top:.5pt;width:65.25pt;height:22.5pt;z-index:251753984;mso-position-horizontal-relative:text;mso-position-vertical-relative:text;mso-width-relative:page;mso-height-relative:page" wrapcoords="-248 0 -248 20880 21600 20880 21600 0 -248 0">
                  <v:imagedata r:id="rId18" o:title=""/>
                  <w10:wrap type="tight"/>
                </v:shape>
                <o:OLEObject Type="Embed" ProgID="PBrush" ShapeID="_x0000_s1098" DrawAspect="Content" ObjectID="_1452702705" r:id="rId19"/>
              </w:pict>
            </w:r>
          </w:p>
          <w:p w:rsidR="00DE7527" w:rsidRDefault="00A66D1F" w:rsidP="00514300">
            <w:r>
              <w:rPr>
                <w:noProof/>
              </w:rPr>
              <w:pict>
                <v:shape id="_x0000_s1092" type="#_x0000_t75" style="position:absolute;margin-left:398.05pt;margin-top:-3.2pt;width:38.25pt;height:18pt;z-index:251741696;mso-position-horizontal-relative:text;mso-position-vertical-relative:text;mso-width-relative:page;mso-height-relative:page" wrapcoords="-424 0 -424 20700 21600 20700 21600 0 -424 0">
                  <v:imagedata r:id="rId20" o:title=""/>
                  <w10:wrap type="tight"/>
                </v:shape>
                <o:OLEObject Type="Embed" ProgID="PBrush" ShapeID="_x0000_s1092" DrawAspect="Content" ObjectID="_1452702706" r:id="rId21"/>
              </w:pict>
            </w:r>
            <w:r>
              <w:rPr>
                <w:noProof/>
              </w:rPr>
              <w:pict>
                <v:shape id="_x0000_s1097" type="#_x0000_t75" style="position:absolute;margin-left:309.75pt;margin-top:14.8pt;width:68.25pt;height:22.5pt;z-index:251751936;mso-position-horizontal-relative:text;mso-position-vertical-relative:text;mso-width-relative:page;mso-height-relative:page" wrapcoords="-237 0 -237 20880 21600 20880 21600 0 -237 0">
                  <v:imagedata r:id="rId22" o:title=""/>
                  <w10:wrap type="tight"/>
                </v:shape>
                <o:OLEObject Type="Embed" ProgID="PBrush" ShapeID="_x0000_s1097" DrawAspect="Content" ObjectID="_1452702707" r:id="rId23"/>
              </w:pict>
            </w:r>
            <w:r>
              <w:rPr>
                <w:noProof/>
              </w:rPr>
              <w:pict>
                <v:shape id="_x0000_s1090" type="#_x0000_t75" style="position:absolute;margin-left:244.35pt;margin-top:-9.55pt;width:78pt;height:22.5pt;z-index:251737600;mso-position-horizontal-relative:text;mso-position-vertical-relative:text;mso-width-relative:page;mso-height-relative:page" wrapcoords="-208 0 -208 20880 21600 20880 21600 0 -208 0">
                  <v:imagedata r:id="rId24" o:title=""/>
                  <w10:wrap type="tight"/>
                </v:shape>
                <o:OLEObject Type="Embed" ProgID="PBrush" ShapeID="_x0000_s1090" DrawAspect="Content" ObjectID="_1452702708" r:id="rId25"/>
              </w:pict>
            </w:r>
            <w:r>
              <w:rPr>
                <w:noProof/>
              </w:rPr>
              <w:pict>
                <v:shape id="_x0000_s1095" type="#_x0000_t75" style="position:absolute;margin-left:452.45pt;margin-top:-9.55pt;width:77.25pt;height:18.75pt;z-index:-251568640;mso-position-horizontal-relative:text;mso-position-vertical-relative:text;mso-width-relative:page;mso-height-relative:page" wrapcoords="-210 0 -210 20736 21600 20736 21600 0 -210 0">
                  <v:imagedata r:id="rId26" o:title=""/>
                  <w10:wrap type="tight"/>
                </v:shape>
                <o:OLEObject Type="Embed" ProgID="PBrush" ShapeID="_x0000_s1095" DrawAspect="Content" ObjectID="_1452702709" r:id="rId27"/>
              </w:pict>
            </w:r>
            <w:r>
              <w:rPr>
                <w:noProof/>
              </w:rPr>
              <w:pict>
                <v:shape id="_x0000_s1096" type="#_x0000_t75" style="position:absolute;margin-left:211.45pt;margin-top:14.8pt;width:28.5pt;height:16.5pt;z-index:-251566592;mso-position-horizontal-relative:text;mso-position-vertical-relative:text;mso-width-relative:page;mso-height-relative:page" wrapcoords="-568 0 -568 20618 21600 20618 21600 0 -568 0">
                  <v:imagedata r:id="rId28" o:title=""/>
                  <w10:wrap type="tight"/>
                </v:shape>
                <o:OLEObject Type="Embed" ProgID="PBrush" ShapeID="_x0000_s1096" DrawAspect="Content" ObjectID="_1452702710" r:id="rId29"/>
              </w:pict>
            </w:r>
            <w:r w:rsidR="005854E9">
              <w:rPr>
                <w:noProof/>
              </w:rPr>
              <w:drawing>
                <wp:anchor distT="0" distB="0" distL="114300" distR="114300" simplePos="0" relativeHeight="251735552" behindDoc="1" locked="0" layoutInCell="1" allowOverlap="1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259715</wp:posOffset>
                  </wp:positionV>
                  <wp:extent cx="952500" cy="257175"/>
                  <wp:effectExtent l="19050" t="0" r="0" b="0"/>
                  <wp:wrapTight wrapText="bothSides">
                    <wp:wrapPolygon edited="0">
                      <wp:start x="-432" y="0"/>
                      <wp:lineTo x="-432" y="20800"/>
                      <wp:lineTo x="21600" y="20800"/>
                      <wp:lineTo x="21600" y="0"/>
                      <wp:lineTo x="-432" y="0"/>
                    </wp:wrapPolygon>
                  </wp:wrapTight>
                  <wp:docPr id="258" name="obrázek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pict>
                <v:shape id="_x0000_s1093" type="#_x0000_t75" style="position:absolute;margin-left:-6.6pt;margin-top:-11.8pt;width:109.5pt;height:21pt;z-index:251743744;mso-position-horizontal-relative:text;mso-position-vertical-relative:text;mso-width-relative:page;mso-height-relative:page" wrapcoords="-148 0 -148 20829 21600 20829 21600 0 -148 0">
                  <v:imagedata r:id="rId31" o:title=""/>
                  <w10:wrap type="tight"/>
                </v:shape>
                <o:OLEObject Type="Embed" ProgID="PBrush" ShapeID="_x0000_s1093" DrawAspect="Content" ObjectID="_1452702711" r:id="rId32"/>
              </w:pict>
            </w:r>
          </w:p>
          <w:p w:rsidR="00DE7527" w:rsidRDefault="00A66D1F" w:rsidP="00514300">
            <w:r>
              <w:rPr>
                <w:noProof/>
              </w:rPr>
              <w:pict>
                <v:shape id="_x0000_s1091" type="#_x0000_t75" style="position:absolute;margin-left:536.8pt;margin-top:-11.5pt;width:40.5pt;height:21.75pt;z-index:251739648;mso-position-horizontal-relative:text;mso-position-vertical-relative:text;mso-width-relative:page;mso-height-relative:page" wrapcoords="-400 0 -400 20855 21600 20855 21600 0 -400 0">
                  <v:imagedata r:id="rId33" o:title=""/>
                  <w10:wrap type="tight"/>
                </v:shape>
                <o:OLEObject Type="Embed" ProgID="PBrush" ShapeID="_x0000_s1091" DrawAspect="Content" ObjectID="_1452702712" r:id="rId34"/>
              </w:pict>
            </w:r>
            <w:r>
              <w:rPr>
                <w:noProof/>
              </w:rPr>
              <w:pict>
                <v:shape id="_x0000_s1094" type="#_x0000_t75" style="position:absolute;margin-left:577.35pt;margin-top:-19.25pt;width:120pt;height:20.25pt;z-index:251745792;mso-position-horizontal-relative:text;mso-position-vertical-relative:text;mso-width-relative:page;mso-height-relative:page" wrapcoords="-135 0 -135 20800 21600 20800 21600 0 -135 0">
                  <v:imagedata r:id="rId35" o:title=""/>
                  <w10:wrap type="tight"/>
                </v:shape>
                <o:OLEObject Type="Embed" ProgID="PBrush" ShapeID="_x0000_s1094" DrawAspect="Content" ObjectID="_1452702713" r:id="rId36"/>
              </w:pict>
            </w:r>
          </w:p>
        </w:tc>
      </w:tr>
    </w:tbl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5854E9">
      <w:r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7447915</wp:posOffset>
            </wp:positionH>
            <wp:positionV relativeFrom="paragraph">
              <wp:posOffset>167005</wp:posOffset>
            </wp:positionV>
            <wp:extent cx="2009775" cy="1819275"/>
            <wp:effectExtent l="19050" t="0" r="9525" b="0"/>
            <wp:wrapNone/>
            <wp:docPr id="25" name="Obrázek 25" descr="C:\Users\admin\AppData\Local\Microsoft\Windows\Temporary Internet Files\Content.IE5\G6N7AFB7\MP9004309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Temporary Internet Files\Content.IE5\G6N7AFB7\MP900430984[1]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4300"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86360</wp:posOffset>
            </wp:positionV>
            <wp:extent cx="1752600" cy="179070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3330575</wp:posOffset>
            </wp:positionH>
            <wp:positionV relativeFrom="paragraph">
              <wp:posOffset>44450</wp:posOffset>
            </wp:positionV>
            <wp:extent cx="1638300" cy="1762125"/>
            <wp:effectExtent l="0" t="0" r="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1206500</wp:posOffset>
            </wp:positionH>
            <wp:positionV relativeFrom="paragraph">
              <wp:posOffset>72390</wp:posOffset>
            </wp:positionV>
            <wp:extent cx="2009775" cy="1339850"/>
            <wp:effectExtent l="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5302250</wp:posOffset>
            </wp:positionH>
            <wp:positionV relativeFrom="paragraph">
              <wp:posOffset>27305</wp:posOffset>
            </wp:positionV>
            <wp:extent cx="1984375" cy="1323975"/>
            <wp:effectExtent l="0" t="0" r="0" b="9525"/>
            <wp:wrapNone/>
            <wp:docPr id="24" name="Obrázek 24" descr="C:\Users\admin\AppData\Local\Microsoft\Windows\Temporary Internet Files\Content.IE5\YFRZL6DN\MP9004424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dmin\AppData\Local\Microsoft\Windows\Temporary Internet Files\Content.IE5\YFRZL6DN\MP900442472[1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2836"/>
        <w:gridCol w:w="2976"/>
        <w:gridCol w:w="2977"/>
        <w:gridCol w:w="3686"/>
        <w:gridCol w:w="3118"/>
      </w:tblGrid>
      <w:tr w:rsidR="00DE7527" w:rsidTr="00DE7527">
        <w:tc>
          <w:tcPr>
            <w:tcW w:w="2836" w:type="dxa"/>
          </w:tcPr>
          <w:p w:rsidR="00DE7527" w:rsidRDefault="00DE7527"/>
          <w:p w:rsidR="00DE7527" w:rsidRDefault="00DE7527"/>
        </w:tc>
        <w:tc>
          <w:tcPr>
            <w:tcW w:w="2976" w:type="dxa"/>
          </w:tcPr>
          <w:p w:rsidR="00DE7527" w:rsidRDefault="00DE7527"/>
        </w:tc>
        <w:tc>
          <w:tcPr>
            <w:tcW w:w="2977" w:type="dxa"/>
          </w:tcPr>
          <w:p w:rsidR="00DE7527" w:rsidRDefault="00DE7527"/>
        </w:tc>
        <w:tc>
          <w:tcPr>
            <w:tcW w:w="3686" w:type="dxa"/>
          </w:tcPr>
          <w:p w:rsidR="00DE7527" w:rsidRDefault="00DE7527"/>
        </w:tc>
        <w:tc>
          <w:tcPr>
            <w:tcW w:w="3118" w:type="dxa"/>
          </w:tcPr>
          <w:p w:rsidR="00DE7527" w:rsidRDefault="00DE7527"/>
        </w:tc>
      </w:tr>
    </w:tbl>
    <w:p w:rsidR="0045518E" w:rsidRDefault="0045518E"/>
    <w:p w:rsidR="00514300" w:rsidRDefault="00514300"/>
    <w:p w:rsidR="00514300" w:rsidRDefault="00514300"/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2836"/>
        <w:gridCol w:w="2976"/>
        <w:gridCol w:w="2977"/>
        <w:gridCol w:w="3686"/>
        <w:gridCol w:w="3118"/>
      </w:tblGrid>
      <w:tr w:rsidR="008D242F" w:rsidTr="00122277">
        <w:tc>
          <w:tcPr>
            <w:tcW w:w="2836" w:type="dxa"/>
          </w:tcPr>
          <w:p w:rsidR="008D242F" w:rsidRDefault="008D242F" w:rsidP="00122277"/>
          <w:p w:rsidR="008D242F" w:rsidRDefault="008D242F" w:rsidP="00122277"/>
        </w:tc>
        <w:tc>
          <w:tcPr>
            <w:tcW w:w="2976" w:type="dxa"/>
          </w:tcPr>
          <w:p w:rsidR="008D242F" w:rsidRDefault="008D242F" w:rsidP="00122277"/>
        </w:tc>
        <w:tc>
          <w:tcPr>
            <w:tcW w:w="2977" w:type="dxa"/>
          </w:tcPr>
          <w:p w:rsidR="008D242F" w:rsidRDefault="008D242F" w:rsidP="00122277"/>
        </w:tc>
        <w:tc>
          <w:tcPr>
            <w:tcW w:w="3686" w:type="dxa"/>
          </w:tcPr>
          <w:p w:rsidR="008D242F" w:rsidRDefault="008D242F" w:rsidP="00122277"/>
        </w:tc>
        <w:tc>
          <w:tcPr>
            <w:tcW w:w="3118" w:type="dxa"/>
          </w:tcPr>
          <w:p w:rsidR="008D242F" w:rsidRDefault="008D242F" w:rsidP="00122277"/>
        </w:tc>
      </w:tr>
    </w:tbl>
    <w:p w:rsidR="0045518E" w:rsidRDefault="0045518E"/>
    <w:p w:rsidR="0045518E" w:rsidRDefault="0045518E"/>
    <w:p w:rsidR="00816796" w:rsidRDefault="008D242F">
      <w:r>
        <w:rPr>
          <w:noProof/>
        </w:rPr>
        <w:drawing>
          <wp:anchor distT="0" distB="0" distL="114300" distR="114300" simplePos="0" relativeHeight="251701760" behindDoc="0" locked="0" layoutInCell="1" allowOverlap="1">
            <wp:simplePos x="0" y="0"/>
            <wp:positionH relativeFrom="column">
              <wp:posOffset>3990340</wp:posOffset>
            </wp:positionH>
            <wp:positionV relativeFrom="paragraph">
              <wp:posOffset>167005</wp:posOffset>
            </wp:positionV>
            <wp:extent cx="1238250" cy="1857375"/>
            <wp:effectExtent l="0" t="0" r="0" b="9525"/>
            <wp:wrapNone/>
            <wp:docPr id="4" name="Obrázek 4" descr="C:\Users\admin\AppData\Local\Microsoft\Windows\Temporary Internet Files\Content.IE5\DKVN6QAB\MP9004223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Microsoft\Windows\Temporary Internet Files\Content.IE5\DKVN6QAB\MP900422391[1]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688" behindDoc="0" locked="0" layoutInCell="1" allowOverlap="1">
            <wp:simplePos x="0" y="0"/>
            <wp:positionH relativeFrom="column">
              <wp:posOffset>-418465</wp:posOffset>
            </wp:positionH>
            <wp:positionV relativeFrom="paragraph">
              <wp:posOffset>53340</wp:posOffset>
            </wp:positionV>
            <wp:extent cx="1771650" cy="2059305"/>
            <wp:effectExtent l="0" t="0" r="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6" w:rsidRDefault="008D242F">
      <w:r>
        <w:rPr>
          <w:noProof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column">
              <wp:posOffset>5761990</wp:posOffset>
            </wp:positionH>
            <wp:positionV relativeFrom="paragraph">
              <wp:posOffset>41275</wp:posOffset>
            </wp:positionV>
            <wp:extent cx="1838325" cy="1809750"/>
            <wp:effectExtent l="0" t="0" r="9525" b="0"/>
            <wp:wrapNone/>
            <wp:docPr id="27" name="Obrázek 27" descr="C:\Users\admin\AppData\Local\Microsoft\Windows\Temporary Internet Files\Content.IE5\YFRZL6DN\MC900435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C:\Users\admin\AppData\Local\Microsoft\Windows\Temporary Internet Files\Content.IE5\YFRZL6DN\MC900435480[1].wmf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1637665</wp:posOffset>
            </wp:positionH>
            <wp:positionV relativeFrom="paragraph">
              <wp:posOffset>53340</wp:posOffset>
            </wp:positionV>
            <wp:extent cx="1828800" cy="1800225"/>
            <wp:effectExtent l="0" t="0" r="0" b="9525"/>
            <wp:wrapNone/>
            <wp:docPr id="31" name="Obrázek 31" descr="C:\Users\admin\AppData\Local\Microsoft\Windows\Temporary Internet Files\Content.IE5\G6N7AFB7\MC90021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Users\admin\AppData\Local\Microsoft\Windows\Temporary Internet Files\Content.IE5\G6N7AFB7\MC900217856[1]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6" w:rsidRDefault="008D242F">
      <w:r>
        <w:rPr>
          <w:noProof/>
        </w:rPr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7933690</wp:posOffset>
            </wp:positionH>
            <wp:positionV relativeFrom="paragraph">
              <wp:posOffset>142875</wp:posOffset>
            </wp:positionV>
            <wp:extent cx="1450340" cy="1104900"/>
            <wp:effectExtent l="0" t="0" r="0" b="0"/>
            <wp:wrapNone/>
            <wp:docPr id="26" name="Obrázek 26" descr="C:\Users\admin\AppData\Local\Microsoft\Windows\Temporary Internet Files\Content.IE5\DKVN6QAB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C:\Users\admin\AppData\Local\Microsoft\Windows\Temporary Internet Files\Content.IE5\DKVN6QAB\MC900028383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6" w:rsidRDefault="00816796"/>
    <w:p w:rsidR="00816796" w:rsidRDefault="00816796"/>
    <w:p w:rsidR="00816796" w:rsidRDefault="00816796"/>
    <w:p w:rsidR="00D84D70" w:rsidRDefault="00D84D70"/>
    <w:p w:rsidR="00D84D70" w:rsidRDefault="00D84D70"/>
    <w:p w:rsidR="00D84D70" w:rsidRDefault="00D84D70"/>
    <w:p w:rsidR="00B72522" w:rsidRDefault="00B72522"/>
    <w:p w:rsidR="00B72522" w:rsidRDefault="00B72522"/>
    <w:p w:rsidR="00B72522" w:rsidRDefault="00B72522"/>
    <w:tbl>
      <w:tblPr>
        <w:tblStyle w:val="Mkatabulky"/>
        <w:tblpPr w:leftFromText="141" w:rightFromText="141" w:vertAnchor="text" w:horzAnchor="margin" w:tblpXSpec="center" w:tblpY="299"/>
        <w:tblW w:w="0" w:type="auto"/>
        <w:tblLook w:val="04A0" w:firstRow="1" w:lastRow="0" w:firstColumn="1" w:lastColumn="0" w:noHBand="0" w:noVBand="1"/>
      </w:tblPr>
      <w:tblGrid>
        <w:gridCol w:w="12299"/>
      </w:tblGrid>
      <w:tr w:rsidR="008D242F" w:rsidTr="008D242F">
        <w:tc>
          <w:tcPr>
            <w:tcW w:w="12299" w:type="dxa"/>
          </w:tcPr>
          <w:p w:rsidR="008D242F" w:rsidRDefault="00A66D1F" w:rsidP="008D242F">
            <w:r>
              <w:rPr>
                <w:noProof/>
              </w:rPr>
              <w:pict>
                <v:shape id="_x0000_s1099" type="#_x0000_t75" style="position:absolute;margin-left:401.25pt;margin-top:30.35pt;width:67.5pt;height:21pt;z-index:251756032;mso-position-horizontal-relative:text;mso-position-vertical-relative:text;mso-width-relative:page;mso-height-relative:page" wrapcoords="-240 0 -240 20829 21600 20829 21600 0 -240 0">
                  <v:imagedata r:id="rId47" o:title=""/>
                  <w10:wrap type="tight"/>
                </v:shape>
                <o:OLEObject Type="Embed" ProgID="PBrush" ShapeID="_x0000_s1099" DrawAspect="Content" ObjectID="_1452702714" r:id="rId48"/>
              </w:pict>
            </w:r>
            <w:r>
              <w:rPr>
                <w:noProof/>
              </w:rPr>
              <w:pict>
                <v:shape id="_x0000_s1109" type="#_x0000_t75" style="position:absolute;margin-left:309.85pt;margin-top:36.9pt;width:40.5pt;height:16.5pt;z-index:251776512;mso-position-horizontal-relative:text;mso-position-vertical-relative:text;mso-width-relative:page;mso-height-relative:page" wrapcoords="-400 0 -400 20618 21600 20618 21600 0 -400 0">
                  <v:imagedata r:id="rId49" o:title=""/>
                  <w10:wrap type="tight"/>
                </v:shape>
                <o:OLEObject Type="Embed" ProgID="PBrush" ShapeID="_x0000_s1109" DrawAspect="Content" ObjectID="_1452702715" r:id="rId50"/>
              </w:pict>
            </w:r>
            <w:r>
              <w:rPr>
                <w:noProof/>
              </w:rPr>
              <w:pict>
                <v:shape id="_x0000_s1100" type="#_x0000_t75" style="position:absolute;margin-left:98.15pt;margin-top:5.35pt;width:76.5pt;height:18pt;z-index:251758080;mso-position-horizontal-relative:text;mso-position-vertical-relative:text;mso-width-relative:page;mso-height-relative:page" wrapcoords="-212 0 -212 20700 21600 20700 21600 0 -212 0">
                  <v:imagedata r:id="rId51" o:title=""/>
                  <w10:wrap type="tight"/>
                </v:shape>
                <o:OLEObject Type="Embed" ProgID="PBrush" ShapeID="_x0000_s1100" DrawAspect="Content" ObjectID="_1452702716" r:id="rId52"/>
              </w:pict>
            </w:r>
            <w:r>
              <w:rPr>
                <w:noProof/>
              </w:rPr>
              <w:pict>
                <v:shape id="_x0000_s1103" type="#_x0000_t75" style="position:absolute;margin-left:.1pt;margin-top:8.1pt;width:55.5pt;height:17.25pt;z-index:251764224;mso-position-horizontal-relative:text;mso-position-vertical-relative:text;mso-width-relative:page;mso-height-relative:page" wrapcoords="-292 0 -292 20661 21600 20661 21600 0 -292 0">
                  <v:imagedata r:id="rId53" o:title=""/>
                  <w10:wrap type="tight"/>
                </v:shape>
                <o:OLEObject Type="Embed" ProgID="PBrush" ShapeID="_x0000_s1103" DrawAspect="Content" ObjectID="_1452702717" r:id="rId54"/>
              </w:pict>
            </w:r>
          </w:p>
          <w:p w:rsidR="008D242F" w:rsidRDefault="00A66D1F" w:rsidP="008D242F">
            <w:r>
              <w:rPr>
                <w:noProof/>
              </w:rPr>
              <w:pict>
                <v:shape id="_x0000_s1107" type="#_x0000_t75" style="position:absolute;margin-left:1.95pt;margin-top:13.05pt;width:40.5pt;height:19.5pt;z-index:251772416;mso-position-horizontal-relative:text;mso-position-vertical-relative:text;mso-width-relative:page;mso-height-relative:page" wrapcoords="-400 0 -400 20769 21600 20769 21600 0 -400 0">
                  <v:imagedata r:id="rId55" o:title=""/>
                  <w10:wrap type="tight"/>
                </v:shape>
                <o:OLEObject Type="Embed" ProgID="PBrush" ShapeID="_x0000_s1107" DrawAspect="Content" ObjectID="_1452702718" r:id="rId56"/>
              </w:pict>
            </w:r>
          </w:p>
          <w:p w:rsidR="008D242F" w:rsidRDefault="00A66D1F" w:rsidP="008D242F">
            <w:r>
              <w:rPr>
                <w:noProof/>
              </w:rPr>
              <w:pict>
                <v:shape id="_x0000_s1108" type="#_x0000_t75" style="position:absolute;margin-left:174.65pt;margin-top:-8.8pt;width:63pt;height:18.75pt;z-index:251774464;mso-position-horizontal-relative:text;mso-position-vertical-relative:text;mso-width-relative:page;mso-height-relative:page" wrapcoords="-257 0 -257 20736 21600 20736 21600 0 -257 0">
                  <v:imagedata r:id="rId57" o:title=""/>
                  <w10:wrap type="tight"/>
                </v:shape>
                <o:OLEObject Type="Embed" ProgID="PBrush" ShapeID="_x0000_s1108" DrawAspect="Content" ObjectID="_1452702719" r:id="rId58"/>
              </w:pict>
            </w:r>
            <w:r>
              <w:rPr>
                <w:noProof/>
              </w:rPr>
              <w:pict>
                <v:shape id="_x0000_s1101" type="#_x0000_t75" style="position:absolute;margin-left:336pt;margin-top:-26.8pt;width:107.25pt;height:18pt;z-index:251760128;mso-position-horizontal-relative:text;mso-position-vertical-relative:text;mso-width-relative:page;mso-height-relative:page" wrapcoords="-151 0 -151 20700 21600 20700 21600 0 -151 0">
                  <v:imagedata r:id="rId59" o:title=""/>
                  <w10:wrap type="tight"/>
                </v:shape>
                <o:OLEObject Type="Embed" ProgID="PBrush" ShapeID="_x0000_s1101" DrawAspect="Content" ObjectID="_1452702720" r:id="rId60"/>
              </w:pict>
            </w:r>
            <w:r>
              <w:rPr>
                <w:noProof/>
              </w:rPr>
              <w:pict>
                <v:shape id="_x0000_s1106" type="#_x0000_t75" style="position:absolute;margin-left:491.1pt;margin-top:-14.3pt;width:42.75pt;height:18pt;z-index:251770368;mso-position-horizontal-relative:text;mso-position-vertical-relative:text;mso-width-relative:page;mso-height-relative:page" wrapcoords="-379 0 -379 20700 21600 20700 21600 0 -379 0">
                  <v:imagedata r:id="rId61" o:title=""/>
                  <w10:wrap type="tight"/>
                </v:shape>
                <o:OLEObject Type="Embed" ProgID="PBrush" ShapeID="_x0000_s1106" DrawAspect="Content" ObjectID="_1452702721" r:id="rId62"/>
              </w:pict>
            </w:r>
            <w:r>
              <w:rPr>
                <w:noProof/>
              </w:rPr>
              <w:pict>
                <v:shape id="_x0000_s1105" type="#_x0000_t75" style="position:absolute;margin-left:547.7pt;margin-top:-26.8pt;width:57pt;height:20.25pt;z-index:251768320;mso-position-horizontal-relative:text;mso-position-vertical-relative:text;mso-width-relative:page;mso-height-relative:page" wrapcoords="-284 0 -284 20800 21600 20800 21600 0 -284 0">
                  <v:imagedata r:id="rId63" o:title=""/>
                  <w10:wrap type="tight"/>
                </v:shape>
                <o:OLEObject Type="Embed" ProgID="PBrush" ShapeID="_x0000_s1105" DrawAspect="Content" ObjectID="_1452702722" r:id="rId64"/>
              </w:pict>
            </w:r>
            <w:r>
              <w:rPr>
                <w:noProof/>
              </w:rPr>
              <w:pict>
                <v:shape id="_x0000_s1102" type="#_x0000_t75" style="position:absolute;margin-left:240.7pt;margin-top:-20.75pt;width:86.25pt;height:14.25pt;z-index:251762176;mso-position-horizontal-relative:text;mso-position-vertical-relative:text;mso-width-relative:page;mso-height-relative:page" wrapcoords="-188 0 -188 20463 21600 20463 21600 0 -188 0">
                  <v:imagedata r:id="rId65" o:title=""/>
                  <w10:wrap type="tight"/>
                </v:shape>
                <o:OLEObject Type="Embed" ProgID="PBrush" ShapeID="_x0000_s1102" DrawAspect="Content" ObjectID="_1452702723" r:id="rId66"/>
              </w:pict>
            </w:r>
          </w:p>
        </w:tc>
      </w:tr>
    </w:tbl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28387E">
      <w:r>
        <w:rPr>
          <w:noProof/>
        </w:rPr>
        <w:drawing>
          <wp:anchor distT="0" distB="0" distL="114300" distR="114300" simplePos="0" relativeHeight="251700736" behindDoc="0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120650</wp:posOffset>
            </wp:positionV>
            <wp:extent cx="1628775" cy="1571625"/>
            <wp:effectExtent l="0" t="0" r="9525" b="952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22" w:rsidRDefault="0028387E">
      <w:r>
        <w:rPr>
          <w:noProof/>
        </w:rPr>
        <w:drawing>
          <wp:anchor distT="0" distB="0" distL="114300" distR="114300" simplePos="0" relativeHeight="251693568" behindDoc="0" locked="0" layoutInCell="1" allowOverlap="1">
            <wp:simplePos x="0" y="0"/>
            <wp:positionH relativeFrom="column">
              <wp:posOffset>3542665</wp:posOffset>
            </wp:positionH>
            <wp:positionV relativeFrom="paragraph">
              <wp:posOffset>156210</wp:posOffset>
            </wp:positionV>
            <wp:extent cx="1809750" cy="1457325"/>
            <wp:effectExtent l="0" t="0" r="0" b="9525"/>
            <wp:wrapNone/>
            <wp:docPr id="29" name="Obrázek 29" descr="C:\Users\admin\AppData\Local\Microsoft\Windows\Temporary Internet Files\Content.IE5\IDG631AM\MC900300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C:\Users\admin\AppData\Local\Microsoft\Windows\Temporary Internet Files\Content.IE5\IDG631AM\MC900300229[1].wmf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664" behindDoc="0" locked="0" layoutInCell="1" allowOverlap="1">
            <wp:simplePos x="0" y="0"/>
            <wp:positionH relativeFrom="column">
              <wp:posOffset>5485765</wp:posOffset>
            </wp:positionH>
            <wp:positionV relativeFrom="paragraph">
              <wp:posOffset>10160</wp:posOffset>
            </wp:positionV>
            <wp:extent cx="1828800" cy="1828800"/>
            <wp:effectExtent l="0" t="0" r="0" b="0"/>
            <wp:wrapNone/>
            <wp:docPr id="33" name="Obrázek 33" descr="C:\Users\admin\AppData\Local\Microsoft\Windows\Temporary Internet Files\Content.IE5\IDG631AM\MC900434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C:\Users\admin\AppData\Local\Microsoft\Windows\Temporary Internet Files\Content.IE5\IDG631AM\MC900434781[1]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22" w:rsidRDefault="0028387E">
      <w:r>
        <w:rPr>
          <w:noProof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1590040</wp:posOffset>
            </wp:positionH>
            <wp:positionV relativeFrom="paragraph">
              <wp:posOffset>73025</wp:posOffset>
            </wp:positionV>
            <wp:extent cx="1828800" cy="1123950"/>
            <wp:effectExtent l="0" t="0" r="0" b="0"/>
            <wp:wrapNone/>
            <wp:docPr id="32" name="Obrázek 32" descr="F:\Programy\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F:\Programy\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7705090</wp:posOffset>
            </wp:positionH>
            <wp:positionV relativeFrom="paragraph">
              <wp:posOffset>74930</wp:posOffset>
            </wp:positionV>
            <wp:extent cx="1905000" cy="1270635"/>
            <wp:effectExtent l="0" t="0" r="0" b="5715"/>
            <wp:wrapNone/>
            <wp:docPr id="30" name="Obrázek 30" descr="C:\Users\admin\AppData\Local\Microsoft\Windows\Temporary Internet Files\Content.IE5\IDG631AM\MP9004484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C:\Users\admin\AppData\Local\Microsoft\Windows\Temporary Internet Files\Content.IE5\IDG631AM\MP900448496[1]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2836"/>
        <w:gridCol w:w="2976"/>
        <w:gridCol w:w="2977"/>
        <w:gridCol w:w="3686"/>
        <w:gridCol w:w="3118"/>
      </w:tblGrid>
      <w:tr w:rsidR="008D242F" w:rsidTr="00122277">
        <w:tc>
          <w:tcPr>
            <w:tcW w:w="2836" w:type="dxa"/>
          </w:tcPr>
          <w:p w:rsidR="008D242F" w:rsidRDefault="008D242F" w:rsidP="00122277"/>
          <w:p w:rsidR="008D242F" w:rsidRDefault="008D242F" w:rsidP="00122277"/>
        </w:tc>
        <w:tc>
          <w:tcPr>
            <w:tcW w:w="2976" w:type="dxa"/>
          </w:tcPr>
          <w:p w:rsidR="008D242F" w:rsidRDefault="008D242F" w:rsidP="00122277"/>
        </w:tc>
        <w:tc>
          <w:tcPr>
            <w:tcW w:w="2977" w:type="dxa"/>
          </w:tcPr>
          <w:p w:rsidR="008D242F" w:rsidRDefault="008D242F" w:rsidP="00122277"/>
        </w:tc>
        <w:tc>
          <w:tcPr>
            <w:tcW w:w="3686" w:type="dxa"/>
          </w:tcPr>
          <w:p w:rsidR="008D242F" w:rsidRDefault="008D242F" w:rsidP="00122277"/>
        </w:tc>
        <w:tc>
          <w:tcPr>
            <w:tcW w:w="3118" w:type="dxa"/>
          </w:tcPr>
          <w:p w:rsidR="008D242F" w:rsidRDefault="008D242F" w:rsidP="00122277"/>
        </w:tc>
      </w:tr>
    </w:tbl>
    <w:p w:rsidR="00CF1D25" w:rsidRDefault="00CF1D25"/>
    <w:p w:rsidR="00CC3234" w:rsidRDefault="00CC3234"/>
    <w:p w:rsidR="00AC61BF" w:rsidRPr="008246F4" w:rsidRDefault="00514300" w:rsidP="00B37E1A">
      <w:pPr>
        <w:rPr>
          <w:rFonts w:ascii="Arial" w:hAnsi="Arial" w:cs="Arial"/>
          <w:b/>
          <w:sz w:val="28"/>
          <w:szCs w:val="28"/>
          <w:lang w:val="en-GB"/>
        </w:rPr>
      </w:pPr>
      <w:r w:rsidRPr="008246F4">
        <w:rPr>
          <w:rFonts w:ascii="Arial" w:hAnsi="Arial" w:cs="Arial"/>
          <w:b/>
          <w:sz w:val="28"/>
          <w:szCs w:val="28"/>
          <w:lang w:val="en-GB"/>
        </w:rPr>
        <w:lastRenderedPageBreak/>
        <w:t xml:space="preserve">2. </w:t>
      </w:r>
      <w:r w:rsidR="00222AA1" w:rsidRPr="008246F4">
        <w:rPr>
          <w:rFonts w:ascii="Arial" w:hAnsi="Arial" w:cs="Arial"/>
          <w:b/>
          <w:sz w:val="28"/>
          <w:szCs w:val="28"/>
          <w:lang w:val="en-GB"/>
        </w:rPr>
        <w:t xml:space="preserve">Match the nouns with correct words. </w:t>
      </w:r>
      <w:r w:rsidR="00AC61BF" w:rsidRPr="008246F4"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222AA1" w:rsidRPr="008246F4" w:rsidRDefault="00222AA1" w:rsidP="00B37E1A">
      <w:pPr>
        <w:rPr>
          <w:rFonts w:ascii="Arial" w:hAnsi="Arial" w:cs="Arial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3260"/>
        <w:gridCol w:w="3260"/>
      </w:tblGrid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 w:rsidRPr="008246F4">
              <w:rPr>
                <w:rFonts w:ascii="Arial" w:hAnsi="Arial" w:cs="Arial"/>
                <w:b/>
                <w:sz w:val="32"/>
                <w:szCs w:val="28"/>
                <w:lang w:val="en-GB"/>
              </w:rPr>
              <w:t>A dining room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185" w:dyaOrig="390">
                <v:shape id="_x0000_i1025" type="#_x0000_t75" style="width:59.4pt;height:19.8pt" o:ole="">
                  <v:imagedata r:id="rId72" o:title=""/>
                </v:shape>
                <o:OLEObject Type="Embed" ProgID="PBrush" ShapeID="_x0000_i1025" DrawAspect="Content" ObjectID="_1452702694" r:id="rId73"/>
              </w:object>
            </w:r>
          </w:p>
        </w:tc>
      </w:tr>
      <w:tr w:rsidR="005C0B31" w:rsidRPr="008246F4" w:rsidTr="005C0B31">
        <w:trPr>
          <w:trHeight w:val="986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 w:rsidRPr="008246F4">
              <w:rPr>
                <w:rFonts w:ascii="Arial" w:hAnsi="Arial" w:cs="Arial"/>
                <w:b/>
                <w:sz w:val="32"/>
                <w:szCs w:val="28"/>
                <w:lang w:val="en-GB"/>
              </w:rPr>
              <w:t>pain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860" w:dyaOrig="510">
                <v:shape id="_x0000_i1026" type="#_x0000_t75" style="width:93pt;height:25.8pt" o:ole="">
                  <v:imagedata r:id="rId74" o:title=""/>
                </v:shape>
                <o:OLEObject Type="Embed" ProgID="PBrush" ShapeID="_x0000_i1026" DrawAspect="Content" ObjectID="_1452702695" r:id="rId75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An injection</w:t>
            </w:r>
          </w:p>
        </w:tc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990" w:dyaOrig="375">
                <v:shape id="_x0000_i1027" type="#_x0000_t75" style="width:49.8pt;height:18.6pt" o:ole="">
                  <v:imagedata r:id="rId76" o:title=""/>
                </v:shape>
                <o:OLEObject Type="Embed" ProgID="PBrush" ShapeID="_x0000_i1027" DrawAspect="Content" ObjectID="_1452702696" r:id="rId77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 bandage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900" w:dyaOrig="375">
                <v:shape id="_x0000_i1028" type="#_x0000_t75" style="width:45pt;height:18.6pt" o:ole="">
                  <v:imagedata r:id="rId78" o:title=""/>
                </v:shape>
                <o:OLEObject Type="Embed" ProgID="PBrush" ShapeID="_x0000_i1028" DrawAspect="Content" ObjectID="_1452702697" r:id="rId79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 wheelchair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975" w:dyaOrig="285">
                <v:shape id="_x0000_i1029" type="#_x0000_t75" style="width:48.6pt;height:14.4pt" o:ole="">
                  <v:imagedata r:id="rId80" o:title=""/>
                </v:shape>
                <o:OLEObject Type="Embed" ProgID="PBrush" ShapeID="_x0000_i1029" DrawAspect="Content" ObjectID="_1452702698" r:id="rId81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 crutch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410" w:dyaOrig="405">
                <v:shape id="_x0000_i1030" type="#_x0000_t75" style="width:70.8pt;height:20.4pt" o:ole="">
                  <v:imagedata r:id="rId82" o:title=""/>
                </v:shape>
                <o:OLEObject Type="Embed" ProgID="PBrush" ShapeID="_x0000_i1030" DrawAspect="Content" ObjectID="_1452702699" r:id="rId83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3218C5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To talk to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215" w:dyaOrig="315">
                <v:shape id="_x0000_i1031" type="#_x0000_t75" style="width:60.6pt;height:15.6pt" o:ole="">
                  <v:imagedata r:id="rId84" o:title=""/>
                </v:shape>
                <o:OLEObject Type="Embed" ProgID="PBrush" ShapeID="_x0000_i1031" DrawAspect="Content" ObjectID="_1452702700" r:id="rId85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 bed sheet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945" w:dyaOrig="315">
                <v:shape id="_x0000_i1032" type="#_x0000_t75" style="width:47.4pt;height:15.6pt" o:ole="">
                  <v:imagedata r:id="rId86" o:title=""/>
                </v:shape>
                <o:OLEObject Type="Embed" ProgID="PBrush" ShapeID="_x0000_i1032" DrawAspect="Content" ObjectID="_1452702701" r:id="rId87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8246F4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 TV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560" w:dyaOrig="285">
                <v:shape id="_x0000_i1033" type="#_x0000_t75" style="width:78pt;height:14.4pt" o:ole="">
                  <v:imagedata r:id="rId88" o:title=""/>
                </v:shape>
                <o:OLEObject Type="Embed" ProgID="PBrush" ShapeID="_x0000_i1033" DrawAspect="Content" ObjectID="_1452702702" r:id="rId89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A newspaper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020" w:dyaOrig="345">
                <v:shape id="_x0000_i1034" type="#_x0000_t75" style="width:51pt;height:17.4pt" o:ole="">
                  <v:imagedata r:id="rId90" o:title=""/>
                </v:shape>
                <o:OLEObject Type="Embed" ProgID="PBrush" ShapeID="_x0000_i1034" DrawAspect="Content" ObjectID="_1452702703" r:id="rId91"/>
              </w:object>
            </w:r>
          </w:p>
        </w:tc>
      </w:tr>
      <w:tr w:rsidR="005C0B31" w:rsidRPr="008246F4" w:rsidTr="005C0B31">
        <w:trPr>
          <w:trHeight w:val="851"/>
        </w:trPr>
        <w:tc>
          <w:tcPr>
            <w:tcW w:w="3652" w:type="dxa"/>
            <w:vAlign w:val="center"/>
          </w:tcPr>
          <w:p w:rsidR="005C0B31" w:rsidRPr="008246F4" w:rsidRDefault="00B6194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body care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C0B31" w:rsidRPr="008246F4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0B31" w:rsidRDefault="005C0B31" w:rsidP="00B37E1A">
            <w:pPr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object w:dxaOrig="1605" w:dyaOrig="330">
                <v:shape id="_x0000_i1035" type="#_x0000_t75" style="width:80.4pt;height:16.8pt" o:ole="">
                  <v:imagedata r:id="rId92" o:title=""/>
                </v:shape>
                <o:OLEObject Type="Embed" ProgID="PBrush" ShapeID="_x0000_i1035" DrawAspect="Content" ObjectID="_1452702704" r:id="rId93"/>
              </w:object>
            </w:r>
          </w:p>
        </w:tc>
      </w:tr>
    </w:tbl>
    <w:p w:rsidR="00480399" w:rsidRPr="008246F4" w:rsidRDefault="00B61941" w:rsidP="00B61941">
      <w:pPr>
        <w:ind w:firstLine="709"/>
        <w:rPr>
          <w:sz w:val="28"/>
          <w:lang w:val="en-GB"/>
        </w:rPr>
      </w:pPr>
      <w:r>
        <w:rPr>
          <w:sz w:val="28"/>
          <w:lang w:val="en-GB"/>
        </w:rPr>
        <w:lastRenderedPageBreak/>
        <w:t>Word list:</w:t>
      </w:r>
    </w:p>
    <w:tbl>
      <w:tblPr>
        <w:tblStyle w:val="Mkatabulky"/>
        <w:tblpPr w:leftFromText="141" w:rightFromText="141" w:vertAnchor="text" w:horzAnchor="page" w:tblpX="2248" w:tblpY="62"/>
        <w:tblW w:w="0" w:type="auto"/>
        <w:tblLook w:val="04A0" w:firstRow="1" w:lastRow="0" w:firstColumn="1" w:lastColumn="0" w:noHBand="0" w:noVBand="1"/>
      </w:tblPr>
      <w:tblGrid>
        <w:gridCol w:w="2943"/>
        <w:gridCol w:w="2410"/>
        <w:gridCol w:w="2977"/>
        <w:gridCol w:w="2693"/>
      </w:tblGrid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put/apply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přiložit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crutch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berle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To call </w:t>
            </w:r>
            <w:proofErr w:type="spellStart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sb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zavolat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Terrible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strašný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get dressed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obléknout se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Turn on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zapnout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To need </w:t>
            </w:r>
            <w:proofErr w:type="spellStart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sth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potřebovat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scream/to shout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křičet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explain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vysvětlovat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laundry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prádelna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To water </w:t>
            </w:r>
            <w:proofErr w:type="spellStart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sth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zalévat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read aloud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předčítat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Personal hygiene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osobní hygiena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wheel chair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invalidní vozík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take care of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starat se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wheel chair accessible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bezbariérový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be tired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unavený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stroke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hladit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clean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čistit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medicine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lék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8246F4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pain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bolest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toilet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záchod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dining room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jídelna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give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podat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An injection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stříkačka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comb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česat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comfort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utěšovat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To sort </w:t>
            </w:r>
            <w:r w:rsidR="00AC61BF"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třídit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bandage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obvaz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To drive </w:t>
            </w:r>
            <w:proofErr w:type="spellStart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sb</w:t>
            </w:r>
            <w:proofErr w:type="spellEnd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to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zavézt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To prepare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připravit</w:t>
            </w:r>
          </w:p>
        </w:tc>
        <w:tc>
          <w:tcPr>
            <w:tcW w:w="2977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A bed sheet</w:t>
            </w: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prostěradlo</w:t>
            </w:r>
          </w:p>
        </w:tc>
      </w:tr>
      <w:tr w:rsidR="00AC61BF" w:rsidRPr="00B61941" w:rsidTr="00B61941">
        <w:trPr>
          <w:trHeight w:val="510"/>
        </w:trPr>
        <w:tc>
          <w:tcPr>
            <w:tcW w:w="2943" w:type="dxa"/>
            <w:vAlign w:val="center"/>
          </w:tcPr>
          <w:p w:rsidR="00AC61BF" w:rsidRPr="00B61941" w:rsidRDefault="00994B96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To wake </w:t>
            </w:r>
            <w:proofErr w:type="spellStart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>sb</w:t>
            </w:r>
            <w:proofErr w:type="spellEnd"/>
            <w:r w:rsidRPr="00B61941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up</w:t>
            </w:r>
          </w:p>
        </w:tc>
        <w:tc>
          <w:tcPr>
            <w:tcW w:w="2410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B61941">
              <w:rPr>
                <w:rFonts w:ascii="Arial" w:hAnsi="Arial" w:cs="Arial"/>
                <w:sz w:val="28"/>
                <w:szCs w:val="28"/>
              </w:rPr>
              <w:t>budit</w:t>
            </w:r>
          </w:p>
        </w:tc>
        <w:tc>
          <w:tcPr>
            <w:tcW w:w="2977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</w:tc>
        <w:tc>
          <w:tcPr>
            <w:tcW w:w="2693" w:type="dxa"/>
            <w:vAlign w:val="center"/>
          </w:tcPr>
          <w:p w:rsidR="00AC61BF" w:rsidRPr="00B61941" w:rsidRDefault="00AC61BF" w:rsidP="00B61941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80399" w:rsidRPr="008E0870" w:rsidRDefault="00480399" w:rsidP="00480399">
      <w:pPr>
        <w:rPr>
          <w:sz w:val="28"/>
        </w:rPr>
      </w:pPr>
    </w:p>
    <w:p w:rsidR="00480399" w:rsidRDefault="00480399" w:rsidP="00B37E1A"/>
    <w:p w:rsidR="008F470A" w:rsidRDefault="008F470A" w:rsidP="00B37E1A"/>
    <w:sectPr w:rsidR="008F470A" w:rsidSect="00514300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284" w:right="104" w:bottom="567" w:left="1276" w:header="426" w:footer="45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D1F" w:rsidRDefault="00A66D1F">
      <w:r>
        <w:separator/>
      </w:r>
    </w:p>
  </w:endnote>
  <w:endnote w:type="continuationSeparator" w:id="0">
    <w:p w:rsidR="00A66D1F" w:rsidRDefault="00A6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D1F" w:rsidRDefault="00A66D1F">
      <w:r>
        <w:separator/>
      </w:r>
    </w:p>
  </w:footnote>
  <w:footnote w:type="continuationSeparator" w:id="0">
    <w:p w:rsidR="00A66D1F" w:rsidRDefault="00A66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EE7" w:rsidRDefault="00CB3EE7" w:rsidP="000C1A12"/>
  <w:p w:rsidR="00CB3EE7" w:rsidRDefault="00CB3E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A480F"/>
    <w:multiLevelType w:val="hybridMultilevel"/>
    <w:tmpl w:val="77881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35"/>
    <w:rsid w:val="00064AC5"/>
    <w:rsid w:val="000C1A12"/>
    <w:rsid w:val="00122277"/>
    <w:rsid w:val="00130246"/>
    <w:rsid w:val="001C2838"/>
    <w:rsid w:val="00222AA1"/>
    <w:rsid w:val="0028387E"/>
    <w:rsid w:val="002B45DA"/>
    <w:rsid w:val="00310C03"/>
    <w:rsid w:val="0031151A"/>
    <w:rsid w:val="003218C5"/>
    <w:rsid w:val="003358AE"/>
    <w:rsid w:val="00353555"/>
    <w:rsid w:val="003769DE"/>
    <w:rsid w:val="003846D5"/>
    <w:rsid w:val="00390D63"/>
    <w:rsid w:val="003B4B23"/>
    <w:rsid w:val="003F7023"/>
    <w:rsid w:val="00401AAD"/>
    <w:rsid w:val="00444BE0"/>
    <w:rsid w:val="0045518E"/>
    <w:rsid w:val="00480399"/>
    <w:rsid w:val="004A00B0"/>
    <w:rsid w:val="004C4A7B"/>
    <w:rsid w:val="004F36C3"/>
    <w:rsid w:val="00514300"/>
    <w:rsid w:val="005854E9"/>
    <w:rsid w:val="005C0B31"/>
    <w:rsid w:val="005F6FF3"/>
    <w:rsid w:val="00623DC3"/>
    <w:rsid w:val="006C2CCA"/>
    <w:rsid w:val="006C6C30"/>
    <w:rsid w:val="00816796"/>
    <w:rsid w:val="008246F4"/>
    <w:rsid w:val="00832BA5"/>
    <w:rsid w:val="00891C23"/>
    <w:rsid w:val="008C647A"/>
    <w:rsid w:val="008D242F"/>
    <w:rsid w:val="008D278B"/>
    <w:rsid w:val="008E1472"/>
    <w:rsid w:val="008F470A"/>
    <w:rsid w:val="0096784C"/>
    <w:rsid w:val="00994B96"/>
    <w:rsid w:val="00997604"/>
    <w:rsid w:val="009A1C62"/>
    <w:rsid w:val="009E4AE5"/>
    <w:rsid w:val="00A66D1F"/>
    <w:rsid w:val="00AB2B59"/>
    <w:rsid w:val="00AC61BF"/>
    <w:rsid w:val="00B37E1A"/>
    <w:rsid w:val="00B61941"/>
    <w:rsid w:val="00B72522"/>
    <w:rsid w:val="00C0198E"/>
    <w:rsid w:val="00C7475A"/>
    <w:rsid w:val="00CB3EE7"/>
    <w:rsid w:val="00CC3234"/>
    <w:rsid w:val="00CE5362"/>
    <w:rsid w:val="00CF1D25"/>
    <w:rsid w:val="00D53046"/>
    <w:rsid w:val="00D84235"/>
    <w:rsid w:val="00D84D70"/>
    <w:rsid w:val="00DE7527"/>
    <w:rsid w:val="00E83490"/>
    <w:rsid w:val="00EA4C82"/>
    <w:rsid w:val="00F73B75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A00B0"/>
    <w:rPr>
      <w:color w:val="808080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816796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16796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A00B0"/>
    <w:rPr>
      <w:color w:val="808080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816796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16796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png"/><Relationship Id="rId26" Type="http://schemas.openxmlformats.org/officeDocument/2006/relationships/image" Target="media/image13.png"/><Relationship Id="rId39" Type="http://schemas.openxmlformats.org/officeDocument/2006/relationships/image" Target="media/image21.png"/><Relationship Id="rId21" Type="http://schemas.openxmlformats.org/officeDocument/2006/relationships/oleObject" Target="embeddings/oleObject2.bin"/><Relationship Id="rId34" Type="http://schemas.openxmlformats.org/officeDocument/2006/relationships/oleObject" Target="embeddings/oleObject8.bin"/><Relationship Id="rId42" Type="http://schemas.openxmlformats.org/officeDocument/2006/relationships/image" Target="media/image24.jpeg"/><Relationship Id="rId47" Type="http://schemas.openxmlformats.org/officeDocument/2006/relationships/image" Target="media/image29.png"/><Relationship Id="rId50" Type="http://schemas.openxmlformats.org/officeDocument/2006/relationships/oleObject" Target="embeddings/oleObject11.bin"/><Relationship Id="rId55" Type="http://schemas.openxmlformats.org/officeDocument/2006/relationships/image" Target="media/image33.png"/><Relationship Id="rId63" Type="http://schemas.openxmlformats.org/officeDocument/2006/relationships/image" Target="media/image37.png"/><Relationship Id="rId68" Type="http://schemas.openxmlformats.org/officeDocument/2006/relationships/image" Target="media/image40.wmf"/><Relationship Id="rId76" Type="http://schemas.openxmlformats.org/officeDocument/2006/relationships/image" Target="media/image46.png"/><Relationship Id="rId84" Type="http://schemas.openxmlformats.org/officeDocument/2006/relationships/image" Target="media/image50.png"/><Relationship Id="rId89" Type="http://schemas.openxmlformats.org/officeDocument/2006/relationships/oleObject" Target="embeddings/oleObject28.bin"/><Relationship Id="rId7" Type="http://schemas.openxmlformats.org/officeDocument/2006/relationships/footnotes" Target="footnotes.xml"/><Relationship Id="rId71" Type="http://schemas.openxmlformats.org/officeDocument/2006/relationships/image" Target="media/image43.jpeg"/><Relationship Id="rId92" Type="http://schemas.openxmlformats.org/officeDocument/2006/relationships/image" Target="media/image54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oleObject" Target="embeddings/oleObject6.bin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oleObject" Target="embeddings/oleObject7.bin"/><Relationship Id="rId37" Type="http://schemas.openxmlformats.org/officeDocument/2006/relationships/image" Target="media/image19.jpeg"/><Relationship Id="rId40" Type="http://schemas.openxmlformats.org/officeDocument/2006/relationships/image" Target="media/image22.png"/><Relationship Id="rId45" Type="http://schemas.openxmlformats.org/officeDocument/2006/relationships/image" Target="media/image27.wmf"/><Relationship Id="rId53" Type="http://schemas.openxmlformats.org/officeDocument/2006/relationships/image" Target="media/image32.png"/><Relationship Id="rId58" Type="http://schemas.openxmlformats.org/officeDocument/2006/relationships/oleObject" Target="embeddings/oleObject15.bin"/><Relationship Id="rId66" Type="http://schemas.openxmlformats.org/officeDocument/2006/relationships/oleObject" Target="embeddings/oleObject19.bin"/><Relationship Id="rId74" Type="http://schemas.openxmlformats.org/officeDocument/2006/relationships/image" Target="media/image45.png"/><Relationship Id="rId79" Type="http://schemas.openxmlformats.org/officeDocument/2006/relationships/oleObject" Target="embeddings/oleObject23.bin"/><Relationship Id="rId87" Type="http://schemas.openxmlformats.org/officeDocument/2006/relationships/oleObject" Target="embeddings/oleObject27.bin"/><Relationship Id="rId5" Type="http://schemas.openxmlformats.org/officeDocument/2006/relationships/settings" Target="settings.xml"/><Relationship Id="rId61" Type="http://schemas.openxmlformats.org/officeDocument/2006/relationships/image" Target="media/image36.png"/><Relationship Id="rId82" Type="http://schemas.openxmlformats.org/officeDocument/2006/relationships/image" Target="media/image49.png"/><Relationship Id="rId90" Type="http://schemas.openxmlformats.org/officeDocument/2006/relationships/image" Target="media/image53.png"/><Relationship Id="rId95" Type="http://schemas.openxmlformats.org/officeDocument/2006/relationships/theme" Target="theme/theme1.xml"/><Relationship Id="rId1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11.png"/><Relationship Id="rId27" Type="http://schemas.openxmlformats.org/officeDocument/2006/relationships/oleObject" Target="embeddings/oleObject5.bin"/><Relationship Id="rId30" Type="http://schemas.openxmlformats.org/officeDocument/2006/relationships/image" Target="media/image15.png"/><Relationship Id="rId35" Type="http://schemas.openxmlformats.org/officeDocument/2006/relationships/image" Target="media/image18.png"/><Relationship Id="rId43" Type="http://schemas.openxmlformats.org/officeDocument/2006/relationships/image" Target="media/image25.png"/><Relationship Id="rId48" Type="http://schemas.openxmlformats.org/officeDocument/2006/relationships/oleObject" Target="embeddings/oleObject10.bin"/><Relationship Id="rId56" Type="http://schemas.openxmlformats.org/officeDocument/2006/relationships/oleObject" Target="embeddings/oleObject14.bin"/><Relationship Id="rId64" Type="http://schemas.openxmlformats.org/officeDocument/2006/relationships/oleObject" Target="embeddings/oleObject18.bin"/><Relationship Id="rId69" Type="http://schemas.openxmlformats.org/officeDocument/2006/relationships/image" Target="media/image41.png"/><Relationship Id="rId77" Type="http://schemas.openxmlformats.org/officeDocument/2006/relationships/oleObject" Target="embeddings/oleObject22.bin"/><Relationship Id="rId8" Type="http://schemas.openxmlformats.org/officeDocument/2006/relationships/endnotes" Target="endnotes.xml"/><Relationship Id="rId51" Type="http://schemas.openxmlformats.org/officeDocument/2006/relationships/image" Target="media/image31.png"/><Relationship Id="rId72" Type="http://schemas.openxmlformats.org/officeDocument/2006/relationships/image" Target="media/image44.png"/><Relationship Id="rId80" Type="http://schemas.openxmlformats.org/officeDocument/2006/relationships/image" Target="media/image48.png"/><Relationship Id="rId85" Type="http://schemas.openxmlformats.org/officeDocument/2006/relationships/oleObject" Target="embeddings/oleObject26.bin"/><Relationship Id="rId93" Type="http://schemas.openxmlformats.org/officeDocument/2006/relationships/oleObject" Target="embeddings/oleObject30.bin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8.jpeg"/><Relationship Id="rId25" Type="http://schemas.openxmlformats.org/officeDocument/2006/relationships/oleObject" Target="embeddings/oleObject4.bin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image" Target="media/image28.wmf"/><Relationship Id="rId59" Type="http://schemas.openxmlformats.org/officeDocument/2006/relationships/image" Target="media/image35.png"/><Relationship Id="rId67" Type="http://schemas.openxmlformats.org/officeDocument/2006/relationships/image" Target="media/image39.png"/><Relationship Id="rId20" Type="http://schemas.openxmlformats.org/officeDocument/2006/relationships/image" Target="media/image10.png"/><Relationship Id="rId41" Type="http://schemas.openxmlformats.org/officeDocument/2006/relationships/image" Target="media/image23.jpeg"/><Relationship Id="rId54" Type="http://schemas.openxmlformats.org/officeDocument/2006/relationships/oleObject" Target="embeddings/oleObject13.bin"/><Relationship Id="rId62" Type="http://schemas.openxmlformats.org/officeDocument/2006/relationships/oleObject" Target="embeddings/oleObject17.bin"/><Relationship Id="rId70" Type="http://schemas.openxmlformats.org/officeDocument/2006/relationships/image" Target="media/image42.wmf"/><Relationship Id="rId75" Type="http://schemas.openxmlformats.org/officeDocument/2006/relationships/oleObject" Target="embeddings/oleObject21.bin"/><Relationship Id="rId83" Type="http://schemas.openxmlformats.org/officeDocument/2006/relationships/oleObject" Target="embeddings/oleObject25.bin"/><Relationship Id="rId88" Type="http://schemas.openxmlformats.org/officeDocument/2006/relationships/image" Target="media/image52.png"/><Relationship Id="rId91" Type="http://schemas.openxmlformats.org/officeDocument/2006/relationships/oleObject" Target="embeddings/oleObject29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oleObject" Target="embeddings/oleObject3.bin"/><Relationship Id="rId28" Type="http://schemas.openxmlformats.org/officeDocument/2006/relationships/image" Target="media/image14.png"/><Relationship Id="rId36" Type="http://schemas.openxmlformats.org/officeDocument/2006/relationships/oleObject" Target="embeddings/oleObject9.bin"/><Relationship Id="rId49" Type="http://schemas.openxmlformats.org/officeDocument/2006/relationships/image" Target="media/image30.png"/><Relationship Id="rId57" Type="http://schemas.openxmlformats.org/officeDocument/2006/relationships/image" Target="media/image34.png"/><Relationship Id="rId10" Type="http://schemas.openxmlformats.org/officeDocument/2006/relationships/image" Target="media/image2.png"/><Relationship Id="rId31" Type="http://schemas.openxmlformats.org/officeDocument/2006/relationships/image" Target="media/image16.png"/><Relationship Id="rId44" Type="http://schemas.openxmlformats.org/officeDocument/2006/relationships/image" Target="media/image26.wmf"/><Relationship Id="rId52" Type="http://schemas.openxmlformats.org/officeDocument/2006/relationships/oleObject" Target="embeddings/oleObject12.bin"/><Relationship Id="rId60" Type="http://schemas.openxmlformats.org/officeDocument/2006/relationships/oleObject" Target="embeddings/oleObject16.bin"/><Relationship Id="rId65" Type="http://schemas.openxmlformats.org/officeDocument/2006/relationships/image" Target="media/image38.png"/><Relationship Id="rId73" Type="http://schemas.openxmlformats.org/officeDocument/2006/relationships/oleObject" Target="embeddings/oleObject20.bin"/><Relationship Id="rId78" Type="http://schemas.openxmlformats.org/officeDocument/2006/relationships/image" Target="media/image47.png"/><Relationship Id="rId81" Type="http://schemas.openxmlformats.org/officeDocument/2006/relationships/oleObject" Target="embeddings/oleObject24.bin"/><Relationship Id="rId86" Type="http://schemas.openxmlformats.org/officeDocument/2006/relationships/image" Target="media/image51.png"/><Relationship Id="rId9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94011-0D51-4362-8E4C-A00B8DA4A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1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2014-01-31T18:43:00Z</dcterms:created>
  <dcterms:modified xsi:type="dcterms:W3CDTF">2014-01-31T18:44:00Z</dcterms:modified>
</cp:coreProperties>
</file>