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A12" w:rsidRPr="002E0B3B" w:rsidRDefault="00D84D70" w:rsidP="000C1A12">
      <w:pPr>
        <w:ind w:left="-426" w:right="-143"/>
        <w:jc w:val="center"/>
        <w:rPr>
          <w:lang w:val="en-GB"/>
        </w:rPr>
      </w:pPr>
      <w:r w:rsidRPr="002E0B3B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0B3B"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2E0B3B">
        <w:rPr>
          <w:lang w:val="en-GB"/>
        </w:rPr>
        <w:t xml:space="preserve">  </w:t>
      </w:r>
    </w:p>
    <w:p w:rsidR="000C1A12" w:rsidRPr="002E0B3B" w:rsidRDefault="000C1A12" w:rsidP="000C1A12">
      <w:pPr>
        <w:jc w:val="center"/>
        <w:rPr>
          <w:sz w:val="16"/>
          <w:lang w:val="en-GB"/>
        </w:rPr>
      </w:pPr>
    </w:p>
    <w:p w:rsidR="000C1A12" w:rsidRPr="002E0B3B" w:rsidRDefault="00D84D70" w:rsidP="000C1A12">
      <w:pPr>
        <w:jc w:val="center"/>
        <w:rPr>
          <w:lang w:val="en-GB"/>
        </w:rPr>
      </w:pPr>
      <w:r w:rsidRPr="002E0B3B"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Pr="002E0B3B" w:rsidRDefault="00F84D33">
      <w:pPr>
        <w:rPr>
          <w:lang w:val="en-GB"/>
        </w:rPr>
      </w:pPr>
    </w:p>
    <w:p w:rsidR="00D84D70" w:rsidRPr="002E0B3B" w:rsidRDefault="00D84D70">
      <w:pPr>
        <w:rPr>
          <w:lang w:val="en-GB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642"/>
        <w:gridCol w:w="5905"/>
      </w:tblGrid>
      <w:tr w:rsidR="00D84D70" w:rsidRPr="00704B99" w:rsidTr="00D84D70">
        <w:trPr>
          <w:jc w:val="center"/>
        </w:trPr>
        <w:tc>
          <w:tcPr>
            <w:tcW w:w="2642" w:type="dxa"/>
          </w:tcPr>
          <w:p w:rsidR="00D84D70" w:rsidRPr="00704B99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704B99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704B99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704B99" w:rsidTr="00D84D70">
        <w:trPr>
          <w:jc w:val="center"/>
        </w:trPr>
        <w:tc>
          <w:tcPr>
            <w:tcW w:w="2642" w:type="dxa"/>
          </w:tcPr>
          <w:p w:rsidR="00D84D70" w:rsidRPr="00704B99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704B99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704B99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704B99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704B99" w:rsidTr="00D84D70">
        <w:trPr>
          <w:jc w:val="center"/>
        </w:trPr>
        <w:tc>
          <w:tcPr>
            <w:tcW w:w="2642" w:type="dxa"/>
          </w:tcPr>
          <w:p w:rsidR="00D84D70" w:rsidRPr="00704B99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704B99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704B99" w:rsidTr="00D84D70">
        <w:trPr>
          <w:jc w:val="center"/>
        </w:trPr>
        <w:tc>
          <w:tcPr>
            <w:tcW w:w="2642" w:type="dxa"/>
          </w:tcPr>
          <w:p w:rsidR="00D84D70" w:rsidRPr="00704B99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704B99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704B99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704B99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704B99" w:rsidTr="00D84D70">
        <w:trPr>
          <w:jc w:val="center"/>
        </w:trPr>
        <w:tc>
          <w:tcPr>
            <w:tcW w:w="2642" w:type="dxa"/>
          </w:tcPr>
          <w:p w:rsidR="00D84D70" w:rsidRPr="00704B99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704B99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704B99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704B99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636AF2" w:rsidRPr="00704B99" w:rsidTr="00D84D70">
        <w:trPr>
          <w:jc w:val="center"/>
        </w:trPr>
        <w:tc>
          <w:tcPr>
            <w:tcW w:w="2642" w:type="dxa"/>
          </w:tcPr>
          <w:p w:rsidR="00636AF2" w:rsidRPr="00704B99" w:rsidRDefault="00636AF2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704B99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36AF2" w:rsidRPr="00704B99" w:rsidRDefault="00636AF2" w:rsidP="0070161A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VY_22_INOVACE_</w:t>
            </w:r>
            <w:r w:rsidR="00E87E03"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</w:t>
            </w:r>
            <w:r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J</w:t>
            </w:r>
            <w:r w:rsidR="00E87E03"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2</w:t>
            </w:r>
            <w:r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A_2</w:t>
            </w:r>
            <w:r w:rsidR="00CF2A64"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9</w:t>
            </w:r>
          </w:p>
        </w:tc>
      </w:tr>
      <w:tr w:rsidR="00636AF2" w:rsidRPr="00704B99" w:rsidTr="00D84D70">
        <w:trPr>
          <w:jc w:val="center"/>
        </w:trPr>
        <w:tc>
          <w:tcPr>
            <w:tcW w:w="2642" w:type="dxa"/>
          </w:tcPr>
          <w:p w:rsidR="00636AF2" w:rsidRPr="00704B99" w:rsidRDefault="00636AF2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704B99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36AF2" w:rsidRPr="00704B99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7. 8. 2013 </w:t>
            </w:r>
          </w:p>
        </w:tc>
      </w:tr>
      <w:tr w:rsidR="00636AF2" w:rsidRPr="00704B99" w:rsidTr="00D84D70">
        <w:trPr>
          <w:jc w:val="center"/>
        </w:trPr>
        <w:tc>
          <w:tcPr>
            <w:tcW w:w="2642" w:type="dxa"/>
          </w:tcPr>
          <w:p w:rsidR="00636AF2" w:rsidRPr="00704B99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636AF2" w:rsidRPr="00704B99" w:rsidRDefault="00636AF2" w:rsidP="00E87E03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</w:t>
            </w:r>
            <w:r w:rsidR="00E87E03"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Jaroslava Jelínková</w:t>
            </w:r>
          </w:p>
        </w:tc>
      </w:tr>
      <w:tr w:rsidR="00636AF2" w:rsidRPr="00704B99" w:rsidTr="00D84D70">
        <w:trPr>
          <w:jc w:val="center"/>
        </w:trPr>
        <w:tc>
          <w:tcPr>
            <w:tcW w:w="2642" w:type="dxa"/>
          </w:tcPr>
          <w:p w:rsidR="00636AF2" w:rsidRPr="00704B99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636AF2" w:rsidRPr="00704B99" w:rsidRDefault="00E87E03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Angli</w:t>
            </w:r>
            <w:r w:rsidR="00636AF2"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cký jazyk</w:t>
            </w:r>
          </w:p>
        </w:tc>
      </w:tr>
      <w:tr w:rsidR="00636AF2" w:rsidRPr="00704B99" w:rsidTr="00D84D70">
        <w:trPr>
          <w:jc w:val="center"/>
        </w:trPr>
        <w:tc>
          <w:tcPr>
            <w:tcW w:w="2642" w:type="dxa"/>
          </w:tcPr>
          <w:p w:rsidR="00636AF2" w:rsidRPr="00704B99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636AF2" w:rsidRPr="00704B99" w:rsidRDefault="00636AF2" w:rsidP="00E87E03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II.</w:t>
            </w:r>
          </w:p>
        </w:tc>
      </w:tr>
      <w:tr w:rsidR="00636AF2" w:rsidRPr="00704B99" w:rsidTr="00D84D70">
        <w:trPr>
          <w:jc w:val="center"/>
        </w:trPr>
        <w:tc>
          <w:tcPr>
            <w:tcW w:w="2642" w:type="dxa"/>
          </w:tcPr>
          <w:p w:rsidR="00636AF2" w:rsidRPr="00704B99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636AF2" w:rsidRPr="00704B99" w:rsidRDefault="00636AF2" w:rsidP="00704B99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Pracovní list sloužící k osvojení sl. zásob</w:t>
            </w:r>
            <w:r w:rsid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y související s nákupem potravin</w:t>
            </w:r>
            <w:r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  <w:tr w:rsidR="00636AF2" w:rsidRPr="00704B99" w:rsidTr="00D84D70">
        <w:trPr>
          <w:jc w:val="center"/>
        </w:trPr>
        <w:tc>
          <w:tcPr>
            <w:tcW w:w="2642" w:type="dxa"/>
          </w:tcPr>
          <w:p w:rsidR="00636AF2" w:rsidRPr="00704B99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636AF2" w:rsidRPr="00704B99" w:rsidRDefault="00704B99" w:rsidP="00704B99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  <w:lang w:val="en-GB"/>
              </w:rPr>
            </w:pPr>
            <w:r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  <w:lang w:val="en-GB"/>
              </w:rPr>
              <w:t>Food, dollars, giving quantity</w:t>
            </w:r>
          </w:p>
        </w:tc>
      </w:tr>
      <w:tr w:rsidR="00636AF2" w:rsidRPr="00704B99" w:rsidTr="00D84D70">
        <w:trPr>
          <w:jc w:val="center"/>
        </w:trPr>
        <w:tc>
          <w:tcPr>
            <w:tcW w:w="2642" w:type="dxa"/>
          </w:tcPr>
          <w:p w:rsidR="00636AF2" w:rsidRPr="00704B99" w:rsidRDefault="00636AF2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RVP:</w:t>
            </w:r>
          </w:p>
          <w:p w:rsidR="00636AF2" w:rsidRPr="00704B99" w:rsidRDefault="00636AF2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636AF2" w:rsidRPr="00704B99" w:rsidRDefault="00E87E03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Vhodně </w:t>
            </w:r>
            <w:r w:rsidR="00636AF2"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používá odbornou slovní</w:t>
            </w:r>
          </w:p>
          <w:p w:rsidR="00636AF2" w:rsidRPr="00704B99" w:rsidRDefault="00636AF2" w:rsidP="00E87E03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zásobu </w:t>
            </w:r>
            <w:r w:rsidR="00E87E03"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vztahující se </w:t>
            </w:r>
            <w:r w:rsid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ke každodennímu tématu.</w:t>
            </w:r>
          </w:p>
        </w:tc>
      </w:tr>
      <w:tr w:rsidR="00636AF2" w:rsidRPr="00704B99" w:rsidTr="00D84D70">
        <w:trPr>
          <w:jc w:val="center"/>
        </w:trPr>
        <w:tc>
          <w:tcPr>
            <w:tcW w:w="2642" w:type="dxa"/>
          </w:tcPr>
          <w:p w:rsidR="00636AF2" w:rsidRPr="00704B99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636AF2" w:rsidRPr="00704B99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Aktivita</w:t>
            </w:r>
          </w:p>
        </w:tc>
      </w:tr>
      <w:tr w:rsidR="00636AF2" w:rsidRPr="00704B99" w:rsidTr="00D84D70">
        <w:trPr>
          <w:jc w:val="center"/>
        </w:trPr>
        <w:tc>
          <w:tcPr>
            <w:tcW w:w="2642" w:type="dxa"/>
          </w:tcPr>
          <w:p w:rsidR="00636AF2" w:rsidRPr="00704B99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704B99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636AF2" w:rsidRPr="00704B99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704B99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Pracovní list</w:t>
            </w:r>
          </w:p>
        </w:tc>
      </w:tr>
    </w:tbl>
    <w:p w:rsidR="00A27AE2" w:rsidRPr="002E0B3B" w:rsidRDefault="00A27AE2">
      <w:pPr>
        <w:rPr>
          <w:lang w:val="en-GB"/>
        </w:rPr>
        <w:sectPr w:rsidR="00A27AE2" w:rsidRPr="002E0B3B" w:rsidSect="00F367BF">
          <w:headerReference w:type="default" r:id="rId11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232" w:right="1134" w:bottom="1956" w:left="567" w:header="425" w:footer="454" w:gutter="0"/>
          <w:cols w:space="708"/>
          <w:docGrid w:linePitch="326"/>
        </w:sectPr>
      </w:pPr>
    </w:p>
    <w:p w:rsidR="00FB0473" w:rsidRPr="002E0B3B" w:rsidRDefault="00F9276A" w:rsidP="00F9276A">
      <w:pPr>
        <w:pStyle w:val="Odstavecseseznamem"/>
        <w:numPr>
          <w:ilvl w:val="0"/>
          <w:numId w:val="6"/>
        </w:numPr>
        <w:rPr>
          <w:rFonts w:asciiTheme="minorHAnsi" w:hAnsiTheme="minorHAnsi"/>
          <w:b/>
          <w:lang w:val="en-GB"/>
        </w:rPr>
      </w:pPr>
      <w:r w:rsidRPr="002E0B3B">
        <w:rPr>
          <w:rFonts w:asciiTheme="minorHAnsi" w:hAnsiTheme="minorHAnsi"/>
          <w:b/>
          <w:lang w:val="en-GB"/>
        </w:rPr>
        <w:lastRenderedPageBreak/>
        <w:t>Match the pictures</w:t>
      </w:r>
      <w:r w:rsidR="00A27AE2" w:rsidRPr="002E0B3B">
        <w:rPr>
          <w:rFonts w:asciiTheme="minorHAnsi" w:hAnsiTheme="minorHAnsi"/>
          <w:b/>
          <w:lang w:val="en-GB"/>
        </w:rPr>
        <w:t xml:space="preserve"> with correct names and expression of quantity. </w:t>
      </w:r>
      <w:r w:rsidRPr="002E0B3B">
        <w:rPr>
          <w:rFonts w:asciiTheme="minorHAnsi" w:hAnsiTheme="minorHAnsi"/>
          <w:b/>
          <w:lang w:val="en-GB"/>
        </w:rPr>
        <w:t xml:space="preserve"> </w:t>
      </w:r>
    </w:p>
    <w:p w:rsidR="00A21582" w:rsidRPr="002E0B3B" w:rsidRDefault="00A21582" w:rsidP="00A21582">
      <w:pPr>
        <w:rPr>
          <w:lang w:val="en-GB"/>
        </w:rPr>
      </w:pPr>
    </w:p>
    <w:p w:rsidR="00680733" w:rsidRPr="002E0B3B" w:rsidRDefault="00680733" w:rsidP="00A21582">
      <w:pPr>
        <w:rPr>
          <w:lang w:val="en-GB"/>
        </w:rPr>
      </w:pPr>
    </w:p>
    <w:tbl>
      <w:tblPr>
        <w:tblStyle w:val="Mkatabulky"/>
        <w:tblW w:w="0" w:type="auto"/>
        <w:tblInd w:w="-926" w:type="dxa"/>
        <w:tblLook w:val="04A0"/>
      </w:tblPr>
      <w:tblGrid>
        <w:gridCol w:w="3697"/>
        <w:gridCol w:w="3697"/>
        <w:gridCol w:w="3697"/>
        <w:gridCol w:w="3698"/>
      </w:tblGrid>
      <w:tr w:rsidR="00F9276A" w:rsidRPr="002E0B3B" w:rsidTr="00680733">
        <w:trPr>
          <w:trHeight w:val="1701"/>
        </w:trPr>
        <w:tc>
          <w:tcPr>
            <w:tcW w:w="3697" w:type="dxa"/>
          </w:tcPr>
          <w:p w:rsidR="00F9276A" w:rsidRPr="002E0B3B" w:rsidRDefault="00F9276A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460375</wp:posOffset>
                  </wp:positionH>
                  <wp:positionV relativeFrom="paragraph">
                    <wp:posOffset>106680</wp:posOffset>
                  </wp:positionV>
                  <wp:extent cx="1097280" cy="1095375"/>
                  <wp:effectExtent l="0" t="0" r="7620" b="0"/>
                  <wp:wrapSquare wrapText="bothSides"/>
                  <wp:docPr id="19" name="obrázek 1" descr="C:\Users\další\AppData\Local\Microsoft\Windows\Temporary Internet Files\Content.IE5\Q9MXR3UX\MC90044177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alší\AppData\Local\Microsoft\Windows\Temporary Internet Files\Content.IE5\Q9MXR3UX\MC90044177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7" w:type="dxa"/>
          </w:tcPr>
          <w:p w:rsidR="00F9276A" w:rsidRPr="002E0B3B" w:rsidRDefault="00A21582" w:rsidP="00A21582">
            <w:pPr>
              <w:jc w:val="center"/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59776" behindDoc="1" locked="0" layoutInCell="1" allowOverlap="1">
                  <wp:simplePos x="0" y="0"/>
                  <wp:positionH relativeFrom="column">
                    <wp:posOffset>579755</wp:posOffset>
                  </wp:positionH>
                  <wp:positionV relativeFrom="paragraph">
                    <wp:posOffset>1905</wp:posOffset>
                  </wp:positionV>
                  <wp:extent cx="1047750" cy="1047750"/>
                  <wp:effectExtent l="0" t="0" r="0" b="0"/>
                  <wp:wrapTight wrapText="bothSides">
                    <wp:wrapPolygon edited="0">
                      <wp:start x="5498" y="393"/>
                      <wp:lineTo x="3535" y="4320"/>
                      <wp:lineTo x="4320" y="19244"/>
                      <wp:lineTo x="6284" y="20815"/>
                      <wp:lineTo x="6676" y="20815"/>
                      <wp:lineTo x="10996" y="20815"/>
                      <wp:lineTo x="12175" y="20815"/>
                      <wp:lineTo x="15316" y="19636"/>
                      <wp:lineTo x="15316" y="19244"/>
                      <wp:lineTo x="16102" y="13353"/>
                      <wp:lineTo x="16495" y="3927"/>
                      <wp:lineTo x="15316" y="1178"/>
                      <wp:lineTo x="13353" y="393"/>
                      <wp:lineTo x="5498" y="393"/>
                    </wp:wrapPolygon>
                  </wp:wrapTight>
                  <wp:docPr id="21" name="obrázek 2" descr="C:\Users\další\AppData\Local\Microsoft\Windows\Temporary Internet Files\Content.IE5\SN1Q22HM\MC90043476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alší\AppData\Local\Microsoft\Windows\Temporary Internet Files\Content.IE5\SN1Q22HM\MC90043476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7" w:type="dxa"/>
          </w:tcPr>
          <w:p w:rsidR="00F9276A" w:rsidRPr="002E0B3B" w:rsidRDefault="00A21582" w:rsidP="00A21582">
            <w:pPr>
              <w:jc w:val="center"/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inline distT="0" distB="0" distL="0" distR="0">
                  <wp:extent cx="1032945" cy="1095375"/>
                  <wp:effectExtent l="19050" t="0" r="0" b="0"/>
                  <wp:docPr id="25" name="obrázek 3" descr="C:\Users\další\AppData\Local\Microsoft\Windows\Temporary Internet Files\Content.IE5\SN1Q22HM\MC9003488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alší\AppData\Local\Microsoft\Windows\Temporary Internet Files\Content.IE5\SN1Q22HM\MC9003488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810" cy="10984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8" w:type="dxa"/>
          </w:tcPr>
          <w:p w:rsidR="00F9276A" w:rsidRPr="002E0B3B" w:rsidRDefault="00A21582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60800" behindDoc="1" locked="0" layoutInCell="1" allowOverlap="1">
                  <wp:simplePos x="0" y="0"/>
                  <wp:positionH relativeFrom="column">
                    <wp:posOffset>589915</wp:posOffset>
                  </wp:positionH>
                  <wp:positionV relativeFrom="paragraph">
                    <wp:posOffset>106680</wp:posOffset>
                  </wp:positionV>
                  <wp:extent cx="1066800" cy="1066800"/>
                  <wp:effectExtent l="19050" t="0" r="0" b="0"/>
                  <wp:wrapTight wrapText="bothSides">
                    <wp:wrapPolygon edited="0">
                      <wp:start x="-386" y="0"/>
                      <wp:lineTo x="-386" y="21214"/>
                      <wp:lineTo x="21600" y="21214"/>
                      <wp:lineTo x="21600" y="0"/>
                      <wp:lineTo x="-386" y="0"/>
                    </wp:wrapPolygon>
                  </wp:wrapTight>
                  <wp:docPr id="27" name="obrázek 4" descr="C:\Users\další\AppData\Local\Microsoft\Windows\Temporary Internet Files\Content.IE5\WFMQVG8N\MP90042549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alší\AppData\Local\Microsoft\Windows\Temporary Internet Files\Content.IE5\WFMQVG8N\MP90042549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9276A" w:rsidRPr="002E0B3B" w:rsidTr="00F9276A">
        <w:tc>
          <w:tcPr>
            <w:tcW w:w="3697" w:type="dxa"/>
          </w:tcPr>
          <w:p w:rsidR="00F9276A" w:rsidRPr="002E0B3B" w:rsidRDefault="00F9276A" w:rsidP="00A0406A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697" w:type="dxa"/>
          </w:tcPr>
          <w:p w:rsidR="00F9276A" w:rsidRPr="002E0B3B" w:rsidRDefault="00F9276A" w:rsidP="00680733">
            <w:pPr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697" w:type="dxa"/>
          </w:tcPr>
          <w:p w:rsidR="00F9276A" w:rsidRPr="002E0B3B" w:rsidRDefault="00F9276A" w:rsidP="00A0406A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698" w:type="dxa"/>
          </w:tcPr>
          <w:p w:rsidR="00F9276A" w:rsidRPr="002E0B3B" w:rsidRDefault="00F9276A" w:rsidP="00A0406A">
            <w:pPr>
              <w:rPr>
                <w:rFonts w:asciiTheme="minorHAnsi" w:hAnsiTheme="minorHAnsi"/>
                <w:lang w:val="en-GB"/>
              </w:rPr>
            </w:pPr>
          </w:p>
        </w:tc>
      </w:tr>
      <w:tr w:rsidR="00F9276A" w:rsidRPr="002E0B3B" w:rsidTr="00680733">
        <w:trPr>
          <w:trHeight w:val="1701"/>
        </w:trPr>
        <w:tc>
          <w:tcPr>
            <w:tcW w:w="3697" w:type="dxa"/>
          </w:tcPr>
          <w:p w:rsidR="00F9276A" w:rsidRPr="002E0B3B" w:rsidRDefault="00A21582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61824" behindDoc="1" locked="0" layoutInCell="1" allowOverlap="1">
                  <wp:simplePos x="0" y="0"/>
                  <wp:positionH relativeFrom="column">
                    <wp:posOffset>431800</wp:posOffset>
                  </wp:positionH>
                  <wp:positionV relativeFrom="paragraph">
                    <wp:posOffset>134620</wp:posOffset>
                  </wp:positionV>
                  <wp:extent cx="1057275" cy="1057275"/>
                  <wp:effectExtent l="0" t="0" r="0" b="0"/>
                  <wp:wrapTight wrapText="bothSides">
                    <wp:wrapPolygon edited="0">
                      <wp:start x="8951" y="389"/>
                      <wp:lineTo x="7395" y="7784"/>
                      <wp:lineTo x="7005" y="19070"/>
                      <wp:lineTo x="8173" y="21405"/>
                      <wp:lineTo x="8951" y="21405"/>
                      <wp:lineTo x="12843" y="21405"/>
                      <wp:lineTo x="13622" y="21405"/>
                      <wp:lineTo x="14789" y="19849"/>
                      <wp:lineTo x="14400" y="12843"/>
                      <wp:lineTo x="14011" y="7395"/>
                      <wp:lineTo x="13622" y="6616"/>
                      <wp:lineTo x="12454" y="778"/>
                      <wp:lineTo x="12454" y="389"/>
                      <wp:lineTo x="8951" y="389"/>
                    </wp:wrapPolygon>
                  </wp:wrapTight>
                  <wp:docPr id="29" name="obrázek 6" descr="C:\Users\další\AppData\Local\Microsoft\Windows\Temporary Internet Files\Content.IE5\Q9MXR3UX\MC90044174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alší\AppData\Local\Microsoft\Windows\Temporary Internet Files\Content.IE5\Q9MXR3UX\MC90044174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7" w:type="dxa"/>
          </w:tcPr>
          <w:p w:rsidR="00F9276A" w:rsidRPr="002E0B3B" w:rsidRDefault="00A21582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62848" behindDoc="1" locked="0" layoutInCell="1" allowOverlap="1">
                  <wp:simplePos x="0" y="0"/>
                  <wp:positionH relativeFrom="column">
                    <wp:posOffset>675005</wp:posOffset>
                  </wp:positionH>
                  <wp:positionV relativeFrom="paragraph">
                    <wp:posOffset>325120</wp:posOffset>
                  </wp:positionV>
                  <wp:extent cx="866775" cy="866775"/>
                  <wp:effectExtent l="19050" t="0" r="0" b="0"/>
                  <wp:wrapTight wrapText="bothSides">
                    <wp:wrapPolygon edited="0">
                      <wp:start x="11868" y="1899"/>
                      <wp:lineTo x="6171" y="2374"/>
                      <wp:lineTo x="-475" y="6646"/>
                      <wp:lineTo x="-475" y="11868"/>
                      <wp:lineTo x="2848" y="17090"/>
                      <wp:lineTo x="6646" y="18514"/>
                      <wp:lineTo x="10919" y="18514"/>
                      <wp:lineTo x="11393" y="18514"/>
                      <wp:lineTo x="12818" y="17090"/>
                      <wp:lineTo x="20888" y="9969"/>
                      <wp:lineTo x="21363" y="9020"/>
                      <wp:lineTo x="20413" y="6646"/>
                      <wp:lineTo x="17090" y="1899"/>
                      <wp:lineTo x="11868" y="1899"/>
                    </wp:wrapPolygon>
                  </wp:wrapTight>
                  <wp:docPr id="31" name="obrázek 7" descr="C:\Users\další\AppData\Local\Microsoft\Windows\Temporary Internet Files\Content.IE5\A2UJUMS3\MC90044177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alší\AppData\Local\Microsoft\Windows\Temporary Internet Files\Content.IE5\A2UJUMS3\MC90044177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7" w:type="dxa"/>
          </w:tcPr>
          <w:p w:rsidR="00F9276A" w:rsidRPr="002E0B3B" w:rsidRDefault="00A21582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63872" behindDoc="1" locked="0" layoutInCell="1" allowOverlap="1">
                  <wp:simplePos x="0" y="0"/>
                  <wp:positionH relativeFrom="column">
                    <wp:posOffset>499110</wp:posOffset>
                  </wp:positionH>
                  <wp:positionV relativeFrom="paragraph">
                    <wp:posOffset>134620</wp:posOffset>
                  </wp:positionV>
                  <wp:extent cx="1066800" cy="1066800"/>
                  <wp:effectExtent l="0" t="0" r="0" b="0"/>
                  <wp:wrapTight wrapText="bothSides">
                    <wp:wrapPolygon edited="0">
                      <wp:start x="6943" y="771"/>
                      <wp:lineTo x="5400" y="5786"/>
                      <wp:lineTo x="6171" y="18514"/>
                      <wp:lineTo x="7714" y="18514"/>
                      <wp:lineTo x="12729" y="18514"/>
                      <wp:lineTo x="15429" y="18514"/>
                      <wp:lineTo x="16586" y="16586"/>
                      <wp:lineTo x="16586" y="6557"/>
                      <wp:lineTo x="15814" y="3857"/>
                      <wp:lineTo x="14271" y="771"/>
                      <wp:lineTo x="6943" y="771"/>
                    </wp:wrapPolygon>
                  </wp:wrapTight>
                  <wp:docPr id="33" name="obrázek 8" descr="C:\Users\další\AppData\Local\Microsoft\Windows\Temporary Internet Files\Content.IE5\SN1Q22HM\MC90044175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alší\AppData\Local\Microsoft\Windows\Temporary Internet Files\Content.IE5\SN1Q22HM\MC90044175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8" w:type="dxa"/>
          </w:tcPr>
          <w:p w:rsidR="00F9276A" w:rsidRPr="002E0B3B" w:rsidRDefault="00A27AE2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64896" behindDoc="1" locked="0" layoutInCell="1" allowOverlap="1">
                  <wp:simplePos x="0" y="0"/>
                  <wp:positionH relativeFrom="column">
                    <wp:posOffset>494665</wp:posOffset>
                  </wp:positionH>
                  <wp:positionV relativeFrom="paragraph">
                    <wp:posOffset>182245</wp:posOffset>
                  </wp:positionV>
                  <wp:extent cx="1095375" cy="914400"/>
                  <wp:effectExtent l="19050" t="0" r="9525" b="0"/>
                  <wp:wrapTight wrapText="bothSides">
                    <wp:wrapPolygon edited="0">
                      <wp:start x="3005" y="450"/>
                      <wp:lineTo x="1503" y="2700"/>
                      <wp:lineTo x="-376" y="6750"/>
                      <wp:lineTo x="-376" y="9450"/>
                      <wp:lineTo x="1503" y="16200"/>
                      <wp:lineTo x="11645" y="21150"/>
                      <wp:lineTo x="13899" y="21150"/>
                      <wp:lineTo x="15777" y="21150"/>
                      <wp:lineTo x="17280" y="21150"/>
                      <wp:lineTo x="20285" y="16650"/>
                      <wp:lineTo x="20285" y="14850"/>
                      <wp:lineTo x="21788" y="8550"/>
                      <wp:lineTo x="21788" y="4050"/>
                      <wp:lineTo x="16904" y="1800"/>
                      <wp:lineTo x="8264" y="450"/>
                      <wp:lineTo x="3005" y="450"/>
                    </wp:wrapPolygon>
                  </wp:wrapTight>
                  <wp:docPr id="35" name="obrázek 9" descr="C:\Users\další\AppData\Local\Microsoft\Windows\Temporary Internet Files\Content.IE5\WFMQVG8N\MC9000364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alší\AppData\Local\Microsoft\Windows\Temporary Internet Files\Content.IE5\WFMQVG8N\MC9000364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9276A" w:rsidRPr="002E0B3B" w:rsidTr="00F9276A">
        <w:tc>
          <w:tcPr>
            <w:tcW w:w="3697" w:type="dxa"/>
          </w:tcPr>
          <w:p w:rsidR="00F9276A" w:rsidRPr="002E0B3B" w:rsidRDefault="00F9276A" w:rsidP="00A0406A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697" w:type="dxa"/>
          </w:tcPr>
          <w:p w:rsidR="00F9276A" w:rsidRPr="002E0B3B" w:rsidRDefault="00F9276A" w:rsidP="00A21582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697" w:type="dxa"/>
          </w:tcPr>
          <w:p w:rsidR="00F9276A" w:rsidRPr="002E0B3B" w:rsidRDefault="00F9276A" w:rsidP="00A0406A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698" w:type="dxa"/>
          </w:tcPr>
          <w:p w:rsidR="00F9276A" w:rsidRPr="002E0B3B" w:rsidRDefault="00F9276A" w:rsidP="00A0406A">
            <w:pPr>
              <w:rPr>
                <w:rFonts w:asciiTheme="minorHAnsi" w:hAnsiTheme="minorHAnsi"/>
                <w:lang w:val="en-GB"/>
              </w:rPr>
            </w:pPr>
          </w:p>
        </w:tc>
      </w:tr>
      <w:tr w:rsidR="00F9276A" w:rsidRPr="002E0B3B" w:rsidTr="00680733">
        <w:trPr>
          <w:trHeight w:val="1701"/>
        </w:trPr>
        <w:tc>
          <w:tcPr>
            <w:tcW w:w="3697" w:type="dxa"/>
          </w:tcPr>
          <w:p w:rsidR="00F9276A" w:rsidRPr="002E0B3B" w:rsidRDefault="00A27AE2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65920" behindDoc="1" locked="0" layoutInCell="1" allowOverlap="1">
                  <wp:simplePos x="0" y="0"/>
                  <wp:positionH relativeFrom="column">
                    <wp:posOffset>546100</wp:posOffset>
                  </wp:positionH>
                  <wp:positionV relativeFrom="paragraph">
                    <wp:posOffset>200660</wp:posOffset>
                  </wp:positionV>
                  <wp:extent cx="1104900" cy="933450"/>
                  <wp:effectExtent l="19050" t="0" r="0" b="0"/>
                  <wp:wrapTight wrapText="bothSides">
                    <wp:wrapPolygon edited="0">
                      <wp:start x="8566" y="441"/>
                      <wp:lineTo x="3724" y="6612"/>
                      <wp:lineTo x="-372" y="13224"/>
                      <wp:lineTo x="-372" y="17192"/>
                      <wp:lineTo x="5586" y="21159"/>
                      <wp:lineTo x="9310" y="21159"/>
                      <wp:lineTo x="14897" y="21159"/>
                      <wp:lineTo x="17876" y="21159"/>
                      <wp:lineTo x="21600" y="17633"/>
                      <wp:lineTo x="21600" y="14106"/>
                      <wp:lineTo x="19366" y="11461"/>
                      <wp:lineTo x="14897" y="7494"/>
                      <wp:lineTo x="10428" y="441"/>
                      <wp:lineTo x="8566" y="441"/>
                    </wp:wrapPolygon>
                  </wp:wrapTight>
                  <wp:docPr id="37" name="obrázek 10" descr="C:\Users\další\AppData\Local\Microsoft\Windows\Temporary Internet Files\Content.IE5\Q9MXR3UX\MC9004124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alší\AppData\Local\Microsoft\Windows\Temporary Internet Files\Content.IE5\Q9MXR3UX\MC9004124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7" w:type="dxa"/>
          </w:tcPr>
          <w:p w:rsidR="00F9276A" w:rsidRPr="002E0B3B" w:rsidRDefault="00A27AE2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66944" behindDoc="1" locked="0" layoutInCell="1" allowOverlap="1">
                  <wp:simplePos x="0" y="0"/>
                  <wp:positionH relativeFrom="column">
                    <wp:posOffset>446405</wp:posOffset>
                  </wp:positionH>
                  <wp:positionV relativeFrom="paragraph">
                    <wp:posOffset>124460</wp:posOffset>
                  </wp:positionV>
                  <wp:extent cx="1095375" cy="1095375"/>
                  <wp:effectExtent l="19050" t="0" r="9525" b="0"/>
                  <wp:wrapTight wrapText="bothSides">
                    <wp:wrapPolygon edited="0">
                      <wp:start x="10894" y="0"/>
                      <wp:lineTo x="9767" y="376"/>
                      <wp:lineTo x="7513" y="4508"/>
                      <wp:lineTo x="7513" y="6010"/>
                      <wp:lineTo x="1127" y="12021"/>
                      <wp:lineTo x="-376" y="16529"/>
                      <wp:lineTo x="-376" y="19158"/>
                      <wp:lineTo x="5259" y="21412"/>
                      <wp:lineTo x="7513" y="21412"/>
                      <wp:lineTo x="11270" y="21412"/>
                      <wp:lineTo x="13899" y="21412"/>
                      <wp:lineTo x="19158" y="19158"/>
                      <wp:lineTo x="18783" y="18031"/>
                      <wp:lineTo x="21788" y="12397"/>
                      <wp:lineTo x="21788" y="10894"/>
                      <wp:lineTo x="21412" y="8264"/>
                      <wp:lineTo x="21037" y="6010"/>
                      <wp:lineTo x="17656" y="1878"/>
                      <wp:lineTo x="15777" y="0"/>
                      <wp:lineTo x="10894" y="0"/>
                    </wp:wrapPolygon>
                  </wp:wrapTight>
                  <wp:docPr id="39" name="obrázek 12" descr="C:\Users\další\AppData\Local\Microsoft\Windows\Temporary Internet Files\Content.IE5\WFMQVG8N\MC9004136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alší\AppData\Local\Microsoft\Windows\Temporary Internet Files\Content.IE5\WFMQVG8N\MC9004136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7" w:type="dxa"/>
          </w:tcPr>
          <w:p w:rsidR="00F9276A" w:rsidRPr="002E0B3B" w:rsidRDefault="00A27AE2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67968" behindDoc="1" locked="0" layoutInCell="1" allowOverlap="1">
                  <wp:simplePos x="0" y="0"/>
                  <wp:positionH relativeFrom="column">
                    <wp:posOffset>822960</wp:posOffset>
                  </wp:positionH>
                  <wp:positionV relativeFrom="paragraph">
                    <wp:posOffset>334010</wp:posOffset>
                  </wp:positionV>
                  <wp:extent cx="800100" cy="800100"/>
                  <wp:effectExtent l="19050" t="0" r="0" b="0"/>
                  <wp:wrapTight wrapText="bothSides">
                    <wp:wrapPolygon edited="0">
                      <wp:start x="5657" y="1543"/>
                      <wp:lineTo x="2571" y="3086"/>
                      <wp:lineTo x="2057" y="9771"/>
                      <wp:lineTo x="-514" y="12343"/>
                      <wp:lineTo x="-514" y="14400"/>
                      <wp:lineTo x="3086" y="18000"/>
                      <wp:lineTo x="3086" y="18514"/>
                      <wp:lineTo x="6171" y="19029"/>
                      <wp:lineTo x="7714" y="19029"/>
                      <wp:lineTo x="11829" y="19029"/>
                      <wp:lineTo x="13371" y="19029"/>
                      <wp:lineTo x="16971" y="18514"/>
                      <wp:lineTo x="18514" y="18000"/>
                      <wp:lineTo x="21600" y="12857"/>
                      <wp:lineTo x="21600" y="7200"/>
                      <wp:lineTo x="18000" y="3600"/>
                      <wp:lineTo x="13886" y="1543"/>
                      <wp:lineTo x="5657" y="1543"/>
                    </wp:wrapPolygon>
                  </wp:wrapTight>
                  <wp:docPr id="41" name="obrázek 13" descr="C:\Users\další\AppData\Local\Microsoft\Windows\Temporary Internet Files\Content.IE5\A2UJUMS3\MC90043391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alší\AppData\Local\Microsoft\Windows\Temporary Internet Files\Content.IE5\A2UJUMS3\MC90043391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8" w:type="dxa"/>
          </w:tcPr>
          <w:p w:rsidR="00F9276A" w:rsidRPr="002E0B3B" w:rsidRDefault="00A27AE2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68992" behindDoc="1" locked="0" layoutInCell="1" allowOverlap="1">
                  <wp:simplePos x="0" y="0"/>
                  <wp:positionH relativeFrom="column">
                    <wp:posOffset>494665</wp:posOffset>
                  </wp:positionH>
                  <wp:positionV relativeFrom="paragraph">
                    <wp:posOffset>124460</wp:posOffset>
                  </wp:positionV>
                  <wp:extent cx="1095375" cy="1095375"/>
                  <wp:effectExtent l="0" t="0" r="0" b="0"/>
                  <wp:wrapTight wrapText="bothSides">
                    <wp:wrapPolygon edited="0">
                      <wp:start x="9767" y="2630"/>
                      <wp:lineTo x="4883" y="2630"/>
                      <wp:lineTo x="3381" y="4132"/>
                      <wp:lineTo x="4883" y="14650"/>
                      <wp:lineTo x="4883" y="16153"/>
                      <wp:lineTo x="7137" y="20661"/>
                      <wp:lineTo x="9016" y="21037"/>
                      <wp:lineTo x="13148" y="21037"/>
                      <wp:lineTo x="13523" y="21037"/>
                      <wp:lineTo x="14650" y="20661"/>
                      <wp:lineTo x="15777" y="20661"/>
                      <wp:lineTo x="17656" y="16529"/>
                      <wp:lineTo x="19158" y="4508"/>
                      <wp:lineTo x="17656" y="2630"/>
                      <wp:lineTo x="13899" y="2630"/>
                      <wp:lineTo x="9767" y="2630"/>
                    </wp:wrapPolygon>
                  </wp:wrapTight>
                  <wp:docPr id="42" name="obrázek 14" descr="C:\Users\další\AppData\Local\Microsoft\Windows\Temporary Internet Files\Content.IE5\WFMQVG8N\MC90044175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alší\AppData\Local\Microsoft\Windows\Temporary Internet Files\Content.IE5\WFMQVG8N\MC90044175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9276A" w:rsidRPr="002E0B3B" w:rsidTr="00F9276A">
        <w:tc>
          <w:tcPr>
            <w:tcW w:w="3697" w:type="dxa"/>
          </w:tcPr>
          <w:p w:rsidR="00F9276A" w:rsidRPr="002E0B3B" w:rsidRDefault="00F9276A" w:rsidP="00A0406A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697" w:type="dxa"/>
          </w:tcPr>
          <w:p w:rsidR="00F9276A" w:rsidRPr="002E0B3B" w:rsidRDefault="00F9276A" w:rsidP="00A0406A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697" w:type="dxa"/>
          </w:tcPr>
          <w:p w:rsidR="00F9276A" w:rsidRPr="002E0B3B" w:rsidRDefault="00F9276A" w:rsidP="00A0406A">
            <w:pPr>
              <w:rPr>
                <w:rFonts w:asciiTheme="minorHAnsi" w:hAnsiTheme="minorHAnsi"/>
                <w:lang w:val="en-GB"/>
              </w:rPr>
            </w:pPr>
          </w:p>
        </w:tc>
        <w:tc>
          <w:tcPr>
            <w:tcW w:w="3698" w:type="dxa"/>
          </w:tcPr>
          <w:p w:rsidR="00F9276A" w:rsidRPr="002E0B3B" w:rsidRDefault="00F9276A" w:rsidP="00A0406A">
            <w:pPr>
              <w:rPr>
                <w:rFonts w:asciiTheme="minorHAnsi" w:hAnsiTheme="minorHAnsi"/>
                <w:lang w:val="en-GB"/>
              </w:rPr>
            </w:pPr>
          </w:p>
        </w:tc>
      </w:tr>
    </w:tbl>
    <w:p w:rsidR="00096942" w:rsidRPr="002E0B3B" w:rsidRDefault="00096942" w:rsidP="00A0406A">
      <w:pPr>
        <w:rPr>
          <w:rFonts w:asciiTheme="minorHAnsi" w:hAnsiTheme="minorHAnsi"/>
          <w:lang w:val="en-GB"/>
        </w:rPr>
      </w:pPr>
    </w:p>
    <w:tbl>
      <w:tblPr>
        <w:tblStyle w:val="Mkatabulky"/>
        <w:tblW w:w="0" w:type="auto"/>
        <w:tblInd w:w="-926" w:type="dxa"/>
        <w:tblLook w:val="04A0"/>
      </w:tblPr>
      <w:tblGrid>
        <w:gridCol w:w="2464"/>
        <w:gridCol w:w="2465"/>
        <w:gridCol w:w="2465"/>
        <w:gridCol w:w="2465"/>
        <w:gridCol w:w="2465"/>
        <w:gridCol w:w="2465"/>
      </w:tblGrid>
      <w:tr w:rsidR="00680733" w:rsidRPr="002E0B3B" w:rsidTr="00680733">
        <w:tc>
          <w:tcPr>
            <w:tcW w:w="2464" w:type="dxa"/>
            <w:shd w:val="clear" w:color="auto" w:fill="E5DFEC" w:themeFill="accent4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Water</w:t>
            </w:r>
          </w:p>
        </w:tc>
        <w:tc>
          <w:tcPr>
            <w:tcW w:w="2465" w:type="dxa"/>
            <w:shd w:val="clear" w:color="auto" w:fill="E5DFEC" w:themeFill="accent4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Mi</w:t>
            </w:r>
            <w:bookmarkStart w:id="0" w:name="_GoBack"/>
            <w:bookmarkEnd w:id="0"/>
            <w:r w:rsidRPr="002E0B3B">
              <w:rPr>
                <w:rFonts w:asciiTheme="minorHAnsi" w:hAnsiTheme="minorHAnsi"/>
                <w:lang w:val="en-GB"/>
              </w:rPr>
              <w:t>lk</w:t>
            </w:r>
          </w:p>
        </w:tc>
        <w:tc>
          <w:tcPr>
            <w:tcW w:w="2465" w:type="dxa"/>
            <w:shd w:val="clear" w:color="auto" w:fill="E5DFEC" w:themeFill="accent4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Cola</w:t>
            </w:r>
          </w:p>
        </w:tc>
        <w:tc>
          <w:tcPr>
            <w:tcW w:w="2465" w:type="dxa"/>
            <w:shd w:val="clear" w:color="auto" w:fill="E5DFEC" w:themeFill="accent4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Wine</w:t>
            </w:r>
          </w:p>
        </w:tc>
        <w:tc>
          <w:tcPr>
            <w:tcW w:w="2465" w:type="dxa"/>
            <w:shd w:val="clear" w:color="auto" w:fill="E5DFEC" w:themeFill="accent4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Chocolates</w:t>
            </w:r>
          </w:p>
        </w:tc>
        <w:tc>
          <w:tcPr>
            <w:tcW w:w="2465" w:type="dxa"/>
            <w:shd w:val="clear" w:color="auto" w:fill="E5DFEC" w:themeFill="accent4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Chocolate</w:t>
            </w:r>
          </w:p>
        </w:tc>
      </w:tr>
      <w:tr w:rsidR="00680733" w:rsidRPr="002E0B3B" w:rsidTr="00680733">
        <w:tc>
          <w:tcPr>
            <w:tcW w:w="2464" w:type="dxa"/>
            <w:shd w:val="clear" w:color="auto" w:fill="E5DFEC" w:themeFill="accent4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Cake</w:t>
            </w:r>
          </w:p>
        </w:tc>
        <w:tc>
          <w:tcPr>
            <w:tcW w:w="2465" w:type="dxa"/>
            <w:shd w:val="clear" w:color="auto" w:fill="E5DFEC" w:themeFill="accent4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Bread</w:t>
            </w:r>
          </w:p>
        </w:tc>
        <w:tc>
          <w:tcPr>
            <w:tcW w:w="2465" w:type="dxa"/>
            <w:shd w:val="clear" w:color="auto" w:fill="E5DFEC" w:themeFill="accent4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Bread</w:t>
            </w:r>
          </w:p>
        </w:tc>
        <w:tc>
          <w:tcPr>
            <w:tcW w:w="2465" w:type="dxa"/>
            <w:shd w:val="clear" w:color="auto" w:fill="E5DFEC" w:themeFill="accent4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Crisps</w:t>
            </w:r>
          </w:p>
        </w:tc>
        <w:tc>
          <w:tcPr>
            <w:tcW w:w="2465" w:type="dxa"/>
            <w:shd w:val="clear" w:color="auto" w:fill="E5DFEC" w:themeFill="accent4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Coffee</w:t>
            </w:r>
          </w:p>
        </w:tc>
        <w:tc>
          <w:tcPr>
            <w:tcW w:w="2465" w:type="dxa"/>
            <w:shd w:val="clear" w:color="auto" w:fill="E5DFEC" w:themeFill="accent4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chocolates</w:t>
            </w:r>
          </w:p>
        </w:tc>
      </w:tr>
    </w:tbl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tbl>
      <w:tblPr>
        <w:tblStyle w:val="Mkatabulky1"/>
        <w:tblW w:w="0" w:type="auto"/>
        <w:tblInd w:w="-926" w:type="dxa"/>
        <w:shd w:val="clear" w:color="auto" w:fill="FBD4B4" w:themeFill="accent6" w:themeFillTint="66"/>
        <w:tblLook w:val="04A0"/>
      </w:tblPr>
      <w:tblGrid>
        <w:gridCol w:w="2464"/>
        <w:gridCol w:w="2465"/>
        <w:gridCol w:w="2465"/>
        <w:gridCol w:w="2465"/>
        <w:gridCol w:w="2465"/>
        <w:gridCol w:w="2465"/>
      </w:tblGrid>
      <w:tr w:rsidR="00680733" w:rsidRPr="002E0B3B" w:rsidTr="00680733">
        <w:tc>
          <w:tcPr>
            <w:tcW w:w="2464" w:type="dxa"/>
            <w:shd w:val="clear" w:color="auto" w:fill="FBD4B4" w:themeFill="accent6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piece of</w:t>
            </w:r>
          </w:p>
        </w:tc>
        <w:tc>
          <w:tcPr>
            <w:tcW w:w="2465" w:type="dxa"/>
            <w:shd w:val="clear" w:color="auto" w:fill="FBD4B4" w:themeFill="accent6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slice of</w:t>
            </w:r>
          </w:p>
        </w:tc>
        <w:tc>
          <w:tcPr>
            <w:tcW w:w="2465" w:type="dxa"/>
            <w:shd w:val="clear" w:color="auto" w:fill="FBD4B4" w:themeFill="accent6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packet of</w:t>
            </w:r>
          </w:p>
        </w:tc>
        <w:tc>
          <w:tcPr>
            <w:tcW w:w="2465" w:type="dxa"/>
            <w:shd w:val="clear" w:color="auto" w:fill="FBD4B4" w:themeFill="accent6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loaf/loaves of</w:t>
            </w:r>
          </w:p>
        </w:tc>
        <w:tc>
          <w:tcPr>
            <w:tcW w:w="2465" w:type="dxa"/>
            <w:shd w:val="clear" w:color="auto" w:fill="FBD4B4" w:themeFill="accent6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 xml:space="preserve">A box of </w:t>
            </w:r>
          </w:p>
        </w:tc>
        <w:tc>
          <w:tcPr>
            <w:tcW w:w="2465" w:type="dxa"/>
            <w:shd w:val="clear" w:color="auto" w:fill="FBD4B4" w:themeFill="accent6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glass of</w:t>
            </w:r>
          </w:p>
        </w:tc>
      </w:tr>
      <w:tr w:rsidR="00680733" w:rsidRPr="002E0B3B" w:rsidTr="00680733">
        <w:tc>
          <w:tcPr>
            <w:tcW w:w="2464" w:type="dxa"/>
            <w:shd w:val="clear" w:color="auto" w:fill="FBD4B4" w:themeFill="accent6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carton of</w:t>
            </w:r>
          </w:p>
        </w:tc>
        <w:tc>
          <w:tcPr>
            <w:tcW w:w="2465" w:type="dxa"/>
            <w:shd w:val="clear" w:color="auto" w:fill="FBD4B4" w:themeFill="accent6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tin of</w:t>
            </w:r>
          </w:p>
        </w:tc>
        <w:tc>
          <w:tcPr>
            <w:tcW w:w="2465" w:type="dxa"/>
            <w:shd w:val="clear" w:color="auto" w:fill="FBD4B4" w:themeFill="accent6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can of</w:t>
            </w:r>
          </w:p>
        </w:tc>
        <w:tc>
          <w:tcPr>
            <w:tcW w:w="2465" w:type="dxa"/>
            <w:shd w:val="clear" w:color="auto" w:fill="FBD4B4" w:themeFill="accent6" w:themeFillTint="66"/>
          </w:tcPr>
          <w:p w:rsidR="00680733" w:rsidRPr="002E0B3B" w:rsidRDefault="00680733" w:rsidP="00680733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bar of</w:t>
            </w:r>
          </w:p>
        </w:tc>
        <w:tc>
          <w:tcPr>
            <w:tcW w:w="2465" w:type="dxa"/>
            <w:shd w:val="clear" w:color="auto" w:fill="FBD4B4" w:themeFill="accent6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bottle of</w:t>
            </w:r>
          </w:p>
        </w:tc>
        <w:tc>
          <w:tcPr>
            <w:tcW w:w="2465" w:type="dxa"/>
            <w:shd w:val="clear" w:color="auto" w:fill="FBD4B4" w:themeFill="accent6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cup of</w:t>
            </w:r>
          </w:p>
        </w:tc>
      </w:tr>
    </w:tbl>
    <w:p w:rsidR="00680733" w:rsidRPr="002E0B3B" w:rsidRDefault="00680733" w:rsidP="00A0406A">
      <w:pPr>
        <w:rPr>
          <w:rFonts w:asciiTheme="minorHAnsi" w:hAnsiTheme="minorHAnsi"/>
          <w:lang w:val="en-GB"/>
        </w:rPr>
        <w:sectPr w:rsidR="00680733" w:rsidRPr="002E0B3B" w:rsidSect="00A0406A">
          <w:footnotePr>
            <w:pos w:val="beneathText"/>
            <w:numRestart w:val="eachPage"/>
          </w:footnotePr>
          <w:endnotePr>
            <w:numFmt w:val="decimal"/>
          </w:endnotePr>
          <w:pgSz w:w="16837" w:h="11905" w:orient="landscape"/>
          <w:pgMar w:top="567" w:right="232" w:bottom="1134" w:left="1956" w:header="425" w:footer="454" w:gutter="0"/>
          <w:cols w:space="708"/>
          <w:docGrid w:linePitch="326"/>
        </w:sectPr>
      </w:pPr>
    </w:p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p w:rsidR="00680733" w:rsidRPr="002E0B3B" w:rsidRDefault="00680733" w:rsidP="00680733">
      <w:pPr>
        <w:pStyle w:val="Odstavecseseznamem"/>
        <w:numPr>
          <w:ilvl w:val="0"/>
          <w:numId w:val="6"/>
        </w:numPr>
        <w:rPr>
          <w:rFonts w:asciiTheme="minorHAnsi" w:hAnsiTheme="minorHAnsi"/>
          <w:b/>
          <w:lang w:val="en-GB"/>
        </w:rPr>
      </w:pPr>
      <w:r w:rsidRPr="002E0B3B">
        <w:rPr>
          <w:rFonts w:asciiTheme="minorHAnsi" w:hAnsiTheme="minorHAnsi"/>
          <w:b/>
          <w:lang w:val="en-GB"/>
        </w:rPr>
        <w:t>Match the opposites.</w:t>
      </w:r>
    </w:p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tbl>
      <w:tblPr>
        <w:tblStyle w:val="Webovtabulka3"/>
        <w:tblW w:w="0" w:type="auto"/>
        <w:tblLook w:val="04A0"/>
      </w:tblPr>
      <w:tblGrid>
        <w:gridCol w:w="594"/>
        <w:gridCol w:w="4678"/>
        <w:gridCol w:w="505"/>
        <w:gridCol w:w="4767"/>
      </w:tblGrid>
      <w:tr w:rsidR="00680733" w:rsidRPr="002E0B3B" w:rsidTr="00F367BF">
        <w:trPr>
          <w:cnfStyle w:val="100000000000"/>
        </w:trPr>
        <w:tc>
          <w:tcPr>
            <w:tcW w:w="534" w:type="dxa"/>
            <w:shd w:val="clear" w:color="auto" w:fill="F2DBDB" w:themeFill="accent2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1.</w:t>
            </w:r>
          </w:p>
        </w:tc>
        <w:tc>
          <w:tcPr>
            <w:tcW w:w="4638" w:type="dxa"/>
            <w:shd w:val="clear" w:color="auto" w:fill="F2DBDB" w:themeFill="accent2" w:themeFillTint="33"/>
          </w:tcPr>
          <w:p w:rsidR="00680733" w:rsidRPr="002E0B3B" w:rsidRDefault="002E0B3B" w:rsidP="00A0406A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SELL</w:t>
            </w:r>
          </w:p>
        </w:tc>
        <w:tc>
          <w:tcPr>
            <w:tcW w:w="465" w:type="dxa"/>
            <w:shd w:val="clear" w:color="auto" w:fill="D6E3BC" w:themeFill="accent3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</w:t>
            </w:r>
          </w:p>
        </w:tc>
        <w:tc>
          <w:tcPr>
            <w:tcW w:w="4707" w:type="dxa"/>
            <w:shd w:val="clear" w:color="auto" w:fill="D6E3BC" w:themeFill="accent3" w:themeFillTint="66"/>
          </w:tcPr>
          <w:p w:rsidR="00680733" w:rsidRPr="002E0B3B" w:rsidRDefault="002E0B3B" w:rsidP="00A0406A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TO BE FINE/HAPPY</w:t>
            </w:r>
          </w:p>
        </w:tc>
      </w:tr>
      <w:tr w:rsidR="00680733" w:rsidRPr="002E0B3B" w:rsidTr="00F367BF">
        <w:tc>
          <w:tcPr>
            <w:tcW w:w="534" w:type="dxa"/>
            <w:shd w:val="clear" w:color="auto" w:fill="F2DBDB" w:themeFill="accent2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2.</w:t>
            </w:r>
          </w:p>
        </w:tc>
        <w:tc>
          <w:tcPr>
            <w:tcW w:w="4638" w:type="dxa"/>
            <w:shd w:val="clear" w:color="auto" w:fill="F2DBDB" w:themeFill="accent2" w:themeFillTint="33"/>
          </w:tcPr>
          <w:p w:rsidR="00680733" w:rsidRPr="002E0B3B" w:rsidRDefault="002E0B3B" w:rsidP="00A0406A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EXPENSIVE</w:t>
            </w:r>
          </w:p>
        </w:tc>
        <w:tc>
          <w:tcPr>
            <w:tcW w:w="465" w:type="dxa"/>
            <w:shd w:val="clear" w:color="auto" w:fill="D6E3BC" w:themeFill="accent3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B</w:t>
            </w:r>
          </w:p>
        </w:tc>
        <w:tc>
          <w:tcPr>
            <w:tcW w:w="4707" w:type="dxa"/>
            <w:shd w:val="clear" w:color="auto" w:fill="D6E3BC" w:themeFill="accent3" w:themeFillTint="66"/>
          </w:tcPr>
          <w:p w:rsidR="00680733" w:rsidRPr="002E0B3B" w:rsidRDefault="002E0B3B" w:rsidP="00A0406A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FULL</w:t>
            </w:r>
          </w:p>
        </w:tc>
      </w:tr>
      <w:tr w:rsidR="00680733" w:rsidRPr="002E0B3B" w:rsidTr="00F367BF">
        <w:tc>
          <w:tcPr>
            <w:tcW w:w="534" w:type="dxa"/>
            <w:shd w:val="clear" w:color="auto" w:fill="F2DBDB" w:themeFill="accent2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3.</w:t>
            </w:r>
          </w:p>
        </w:tc>
        <w:tc>
          <w:tcPr>
            <w:tcW w:w="4638" w:type="dxa"/>
            <w:shd w:val="clear" w:color="auto" w:fill="F2DBDB" w:themeFill="accent2" w:themeFillTint="33"/>
          </w:tcPr>
          <w:p w:rsidR="00680733" w:rsidRPr="002E0B3B" w:rsidRDefault="002E0B3B" w:rsidP="00A0406A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FRESH</w:t>
            </w:r>
          </w:p>
        </w:tc>
        <w:tc>
          <w:tcPr>
            <w:tcW w:w="465" w:type="dxa"/>
            <w:shd w:val="clear" w:color="auto" w:fill="D6E3BC" w:themeFill="accent3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C</w:t>
            </w:r>
          </w:p>
        </w:tc>
        <w:tc>
          <w:tcPr>
            <w:tcW w:w="4707" w:type="dxa"/>
            <w:shd w:val="clear" w:color="auto" w:fill="D6E3BC" w:themeFill="accent3" w:themeFillTint="66"/>
          </w:tcPr>
          <w:p w:rsidR="00680733" w:rsidRPr="002E0B3B" w:rsidRDefault="002E0B3B" w:rsidP="00A0406A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BUY</w:t>
            </w:r>
          </w:p>
        </w:tc>
      </w:tr>
      <w:tr w:rsidR="00680733" w:rsidRPr="002E0B3B" w:rsidTr="00F367BF">
        <w:tc>
          <w:tcPr>
            <w:tcW w:w="534" w:type="dxa"/>
            <w:shd w:val="clear" w:color="auto" w:fill="F2DBDB" w:themeFill="accent2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4.</w:t>
            </w:r>
          </w:p>
        </w:tc>
        <w:tc>
          <w:tcPr>
            <w:tcW w:w="4638" w:type="dxa"/>
            <w:shd w:val="clear" w:color="auto" w:fill="F2DBDB" w:themeFill="accent2" w:themeFillTint="33"/>
          </w:tcPr>
          <w:p w:rsidR="00680733" w:rsidRPr="002E0B3B" w:rsidRDefault="002E0B3B" w:rsidP="00A0406A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THIRSTY</w:t>
            </w:r>
          </w:p>
        </w:tc>
        <w:tc>
          <w:tcPr>
            <w:tcW w:w="465" w:type="dxa"/>
            <w:shd w:val="clear" w:color="auto" w:fill="D6E3BC" w:themeFill="accent3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D</w:t>
            </w:r>
          </w:p>
        </w:tc>
        <w:tc>
          <w:tcPr>
            <w:tcW w:w="4707" w:type="dxa"/>
            <w:shd w:val="clear" w:color="auto" w:fill="D6E3BC" w:themeFill="accent3" w:themeFillTint="66"/>
          </w:tcPr>
          <w:p w:rsidR="00680733" w:rsidRPr="002E0B3B" w:rsidRDefault="002E0B3B" w:rsidP="00A0406A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INCREASE</w:t>
            </w:r>
          </w:p>
        </w:tc>
      </w:tr>
      <w:tr w:rsidR="00680733" w:rsidRPr="002E0B3B" w:rsidTr="00F367BF">
        <w:tc>
          <w:tcPr>
            <w:tcW w:w="534" w:type="dxa"/>
            <w:shd w:val="clear" w:color="auto" w:fill="F2DBDB" w:themeFill="accent2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5.</w:t>
            </w:r>
          </w:p>
        </w:tc>
        <w:tc>
          <w:tcPr>
            <w:tcW w:w="4638" w:type="dxa"/>
            <w:shd w:val="clear" w:color="auto" w:fill="F2DBDB" w:themeFill="accent2" w:themeFillTint="33"/>
          </w:tcPr>
          <w:p w:rsidR="00680733" w:rsidRPr="002E0B3B" w:rsidRDefault="002E0B3B" w:rsidP="00A0406A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HUNGRY</w:t>
            </w:r>
          </w:p>
        </w:tc>
        <w:tc>
          <w:tcPr>
            <w:tcW w:w="465" w:type="dxa"/>
            <w:shd w:val="clear" w:color="auto" w:fill="D6E3BC" w:themeFill="accent3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E</w:t>
            </w:r>
          </w:p>
        </w:tc>
        <w:tc>
          <w:tcPr>
            <w:tcW w:w="4707" w:type="dxa"/>
            <w:shd w:val="clear" w:color="auto" w:fill="D6E3BC" w:themeFill="accent3" w:themeFillTint="66"/>
          </w:tcPr>
          <w:p w:rsidR="00680733" w:rsidRPr="002E0B3B" w:rsidRDefault="002E0B3B" w:rsidP="00A0406A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CHEAP</w:t>
            </w:r>
          </w:p>
        </w:tc>
      </w:tr>
      <w:tr w:rsidR="00680733" w:rsidRPr="002E0B3B" w:rsidTr="00F367BF">
        <w:tc>
          <w:tcPr>
            <w:tcW w:w="534" w:type="dxa"/>
            <w:shd w:val="clear" w:color="auto" w:fill="F2DBDB" w:themeFill="accent2" w:themeFillTint="33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6.</w:t>
            </w:r>
          </w:p>
        </w:tc>
        <w:tc>
          <w:tcPr>
            <w:tcW w:w="4638" w:type="dxa"/>
            <w:shd w:val="clear" w:color="auto" w:fill="F2DBDB" w:themeFill="accent2" w:themeFillTint="33"/>
          </w:tcPr>
          <w:p w:rsidR="00680733" w:rsidRPr="002E0B3B" w:rsidRDefault="002E0B3B" w:rsidP="00A0406A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REDUCE</w:t>
            </w:r>
          </w:p>
        </w:tc>
        <w:tc>
          <w:tcPr>
            <w:tcW w:w="465" w:type="dxa"/>
            <w:shd w:val="clear" w:color="auto" w:fill="D6E3BC" w:themeFill="accent3" w:themeFillTint="66"/>
          </w:tcPr>
          <w:p w:rsidR="00680733" w:rsidRPr="002E0B3B" w:rsidRDefault="00680733" w:rsidP="00A0406A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F</w:t>
            </w:r>
          </w:p>
        </w:tc>
        <w:tc>
          <w:tcPr>
            <w:tcW w:w="4707" w:type="dxa"/>
            <w:shd w:val="clear" w:color="auto" w:fill="D6E3BC" w:themeFill="accent3" w:themeFillTint="66"/>
          </w:tcPr>
          <w:p w:rsidR="00680733" w:rsidRPr="002E0B3B" w:rsidRDefault="002E0B3B" w:rsidP="00A0406A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STALE</w:t>
            </w:r>
          </w:p>
        </w:tc>
      </w:tr>
    </w:tbl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tbl>
      <w:tblPr>
        <w:tblStyle w:val="Sloupcetabulky5"/>
        <w:tblW w:w="0" w:type="auto"/>
        <w:tblLook w:val="04A0"/>
      </w:tblPr>
      <w:tblGrid>
        <w:gridCol w:w="1724"/>
        <w:gridCol w:w="1724"/>
        <w:gridCol w:w="1724"/>
        <w:gridCol w:w="1724"/>
        <w:gridCol w:w="1724"/>
        <w:gridCol w:w="1724"/>
      </w:tblGrid>
      <w:tr w:rsidR="002E0B3B" w:rsidRPr="002E0B3B" w:rsidTr="00F1452B">
        <w:trPr>
          <w:cnfStyle w:val="100000000000"/>
        </w:trPr>
        <w:tc>
          <w:tcPr>
            <w:cnfStyle w:val="001000000000"/>
            <w:tcW w:w="1724" w:type="dxa"/>
          </w:tcPr>
          <w:p w:rsidR="002E0B3B" w:rsidRPr="002E0B3B" w:rsidRDefault="002E0B3B" w:rsidP="00571097">
            <w:pPr>
              <w:jc w:val="center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1.</w:t>
            </w:r>
          </w:p>
        </w:tc>
        <w:tc>
          <w:tcPr>
            <w:tcW w:w="1724" w:type="dxa"/>
          </w:tcPr>
          <w:p w:rsidR="002E0B3B" w:rsidRPr="002E0B3B" w:rsidRDefault="002E0B3B" w:rsidP="00571097">
            <w:pPr>
              <w:jc w:val="center"/>
              <w:cnfStyle w:val="100000000000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2.</w:t>
            </w:r>
          </w:p>
        </w:tc>
        <w:tc>
          <w:tcPr>
            <w:tcW w:w="1724" w:type="dxa"/>
          </w:tcPr>
          <w:p w:rsidR="002E0B3B" w:rsidRPr="002E0B3B" w:rsidRDefault="002E0B3B" w:rsidP="00571097">
            <w:pPr>
              <w:jc w:val="center"/>
              <w:cnfStyle w:val="100000000000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3.</w:t>
            </w:r>
          </w:p>
        </w:tc>
        <w:tc>
          <w:tcPr>
            <w:tcW w:w="1724" w:type="dxa"/>
          </w:tcPr>
          <w:p w:rsidR="002E0B3B" w:rsidRPr="002E0B3B" w:rsidRDefault="002E0B3B" w:rsidP="00571097">
            <w:pPr>
              <w:jc w:val="center"/>
              <w:cnfStyle w:val="100000000000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4.</w:t>
            </w:r>
          </w:p>
        </w:tc>
        <w:tc>
          <w:tcPr>
            <w:tcW w:w="1724" w:type="dxa"/>
          </w:tcPr>
          <w:p w:rsidR="002E0B3B" w:rsidRPr="002E0B3B" w:rsidRDefault="002E0B3B" w:rsidP="00571097">
            <w:pPr>
              <w:jc w:val="center"/>
              <w:cnfStyle w:val="100000000000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5.</w:t>
            </w:r>
          </w:p>
        </w:tc>
        <w:tc>
          <w:tcPr>
            <w:tcW w:w="1724" w:type="dxa"/>
          </w:tcPr>
          <w:p w:rsidR="002E0B3B" w:rsidRPr="002E0B3B" w:rsidRDefault="002E0B3B" w:rsidP="00571097">
            <w:pPr>
              <w:jc w:val="center"/>
              <w:cnfStyle w:val="100000000000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6.</w:t>
            </w:r>
          </w:p>
        </w:tc>
      </w:tr>
      <w:tr w:rsidR="002E0B3B" w:rsidRPr="002E0B3B" w:rsidTr="00F1452B">
        <w:tc>
          <w:tcPr>
            <w:cnfStyle w:val="001000000000"/>
            <w:tcW w:w="1724" w:type="dxa"/>
          </w:tcPr>
          <w:p w:rsidR="002E0B3B" w:rsidRPr="002E0B3B" w:rsidRDefault="002E0B3B" w:rsidP="00571097">
            <w:pPr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724" w:type="dxa"/>
          </w:tcPr>
          <w:p w:rsidR="002E0B3B" w:rsidRPr="002E0B3B" w:rsidRDefault="002E0B3B" w:rsidP="00571097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724" w:type="dxa"/>
          </w:tcPr>
          <w:p w:rsidR="002E0B3B" w:rsidRPr="002E0B3B" w:rsidRDefault="002E0B3B" w:rsidP="00571097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724" w:type="dxa"/>
          </w:tcPr>
          <w:p w:rsidR="002E0B3B" w:rsidRPr="002E0B3B" w:rsidRDefault="002E0B3B" w:rsidP="00571097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724" w:type="dxa"/>
          </w:tcPr>
          <w:p w:rsidR="002E0B3B" w:rsidRPr="002E0B3B" w:rsidRDefault="002E0B3B" w:rsidP="00571097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724" w:type="dxa"/>
          </w:tcPr>
          <w:p w:rsidR="002E0B3B" w:rsidRPr="002E0B3B" w:rsidRDefault="002E0B3B" w:rsidP="00571097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</w:p>
        </w:tc>
      </w:tr>
    </w:tbl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tbl>
      <w:tblPr>
        <w:tblStyle w:val="Mkatabulky"/>
        <w:tblpPr w:leftFromText="141" w:rightFromText="141" w:vertAnchor="text" w:horzAnchor="page" w:tblpX="7198" w:tblpY="2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45"/>
      </w:tblGrid>
      <w:tr w:rsidR="00F1452B" w:rsidTr="00F1452B">
        <w:trPr>
          <w:trHeight w:val="1094"/>
        </w:trPr>
        <w:tc>
          <w:tcPr>
            <w:tcW w:w="3945" w:type="dxa"/>
          </w:tcPr>
          <w:p w:rsidR="00F1452B" w:rsidRDefault="00F1452B" w:rsidP="00F1452B">
            <w:pPr>
              <w:pStyle w:val="Odstavecseseznamem"/>
              <w:ind w:left="0"/>
              <w:rPr>
                <w:rFonts w:asciiTheme="minorHAnsi" w:hAnsiTheme="minorHAnsi"/>
                <w:b/>
                <w:lang w:val="en-GB"/>
              </w:rPr>
            </w:pPr>
            <w:r>
              <w:rPr>
                <w:rFonts w:asciiTheme="minorHAnsi" w:hAnsiTheme="minorHAnsi"/>
                <w:b/>
                <w:noProof/>
              </w:rPr>
              <w:drawing>
                <wp:anchor distT="0" distB="0" distL="114300" distR="114300" simplePos="0" relativeHeight="251683328" behindDoc="1" locked="0" layoutInCell="1" allowOverlap="1">
                  <wp:simplePos x="0" y="0"/>
                  <wp:positionH relativeFrom="column">
                    <wp:posOffset>1716405</wp:posOffset>
                  </wp:positionH>
                  <wp:positionV relativeFrom="paragraph">
                    <wp:posOffset>221615</wp:posOffset>
                  </wp:positionV>
                  <wp:extent cx="704850" cy="762000"/>
                  <wp:effectExtent l="19050" t="0" r="0" b="0"/>
                  <wp:wrapTight wrapText="bothSides">
                    <wp:wrapPolygon edited="0">
                      <wp:start x="7005" y="540"/>
                      <wp:lineTo x="4086" y="2700"/>
                      <wp:lineTo x="2335" y="9180"/>
                      <wp:lineTo x="-584" y="11880"/>
                      <wp:lineTo x="3503" y="17820"/>
                      <wp:lineTo x="2919" y="21060"/>
                      <wp:lineTo x="5838" y="21060"/>
                      <wp:lineTo x="7589" y="21060"/>
                      <wp:lineTo x="18681" y="18360"/>
                      <wp:lineTo x="18681" y="17820"/>
                      <wp:lineTo x="21016" y="15120"/>
                      <wp:lineTo x="21016" y="11880"/>
                      <wp:lineTo x="17514" y="8100"/>
                      <wp:lineTo x="15178" y="2700"/>
                      <wp:lineTo x="13427" y="540"/>
                      <wp:lineTo x="7005" y="540"/>
                    </wp:wrapPolygon>
                  </wp:wrapTight>
                  <wp:docPr id="62" name="obrázek 16" descr="C:\Users\další\AppData\Local\Microsoft\Windows\Temporary Internet Files\Content.IE5\A2UJUMS3\MC9002931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alší\AppData\Local\Microsoft\Windows\Temporary Internet Files\Content.IE5\A2UJUMS3\MC9002931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>
                  <wp:extent cx="1104900" cy="1031240"/>
                  <wp:effectExtent l="19050" t="0" r="0" b="0"/>
                  <wp:docPr id="63" name="obrázek 15" descr="C:\Users\další\AppData\Local\Microsoft\Windows\Temporary Internet Files\Content.IE5\SN1Q22HM\MM910001076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alší\AppData\Local\Microsoft\Windows\Temporary Internet Files\Content.IE5\SN1Q22HM\MM910001076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031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571097">
              <w:rPr>
                <w:rFonts w:ascii="Batang" w:eastAsia="Batang" w:hAnsi="Batang"/>
                <w:b/>
                <w:i/>
                <w:sz w:val="56"/>
                <w:szCs w:val="56"/>
                <w:lang w:val="en-GB"/>
              </w:rPr>
              <w:t>Kč</w:t>
            </w:r>
            <w:proofErr w:type="spellEnd"/>
          </w:p>
        </w:tc>
      </w:tr>
    </w:tbl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p w:rsidR="00680733" w:rsidRPr="00F367BF" w:rsidRDefault="00F367BF" w:rsidP="00F367BF">
      <w:pPr>
        <w:pStyle w:val="Odstavecseseznamem"/>
        <w:numPr>
          <w:ilvl w:val="0"/>
          <w:numId w:val="6"/>
        </w:numPr>
        <w:rPr>
          <w:rFonts w:asciiTheme="minorHAnsi" w:hAnsiTheme="minorHAnsi"/>
          <w:b/>
          <w:lang w:val="en-GB"/>
        </w:rPr>
      </w:pPr>
      <w:r w:rsidRPr="00F367BF">
        <w:rPr>
          <w:rFonts w:asciiTheme="minorHAnsi" w:hAnsiTheme="minorHAnsi"/>
          <w:b/>
          <w:lang w:val="en-GB"/>
        </w:rPr>
        <w:t>Make sentences using the words above.</w:t>
      </w:r>
    </w:p>
    <w:p w:rsidR="00F1452B" w:rsidRDefault="00F1452B" w:rsidP="00F367BF">
      <w:pPr>
        <w:ind w:firstLine="360"/>
        <w:rPr>
          <w:rFonts w:asciiTheme="minorHAnsi" w:hAnsiTheme="minorHAnsi"/>
          <w:lang w:val="en-GB"/>
        </w:rPr>
      </w:pPr>
    </w:p>
    <w:p w:rsidR="00F367BF" w:rsidRDefault="00F367BF" w:rsidP="00F367BF">
      <w:pPr>
        <w:ind w:firstLine="360"/>
        <w:rPr>
          <w:rFonts w:asciiTheme="minorHAnsi" w:hAnsiTheme="minorHAnsi"/>
          <w:lang w:val="en-GB"/>
        </w:rPr>
      </w:pPr>
      <w:proofErr w:type="gramStart"/>
      <w:r>
        <w:rPr>
          <w:rFonts w:asciiTheme="minorHAnsi" w:hAnsiTheme="minorHAnsi"/>
          <w:lang w:val="en-GB"/>
        </w:rPr>
        <w:t>e.g.</w:t>
      </w:r>
      <w:proofErr w:type="gramEnd"/>
      <w:r>
        <w:rPr>
          <w:rFonts w:asciiTheme="minorHAnsi" w:hAnsiTheme="minorHAnsi"/>
          <w:lang w:val="en-GB"/>
        </w:rPr>
        <w:t xml:space="preserve">  A butcher sells........................</w:t>
      </w:r>
    </w:p>
    <w:p w:rsidR="00F367BF" w:rsidRDefault="00F367BF" w:rsidP="00F367BF">
      <w:pPr>
        <w:ind w:firstLine="360"/>
        <w:rPr>
          <w:rFonts w:asciiTheme="minorHAnsi" w:hAnsiTheme="minorHAnsi"/>
          <w:lang w:val="en-GB"/>
        </w:rPr>
      </w:pPr>
    </w:p>
    <w:p w:rsidR="00F367BF" w:rsidRDefault="00F367BF" w:rsidP="00F367BF">
      <w:pPr>
        <w:ind w:firstLine="360"/>
        <w:rPr>
          <w:rFonts w:asciiTheme="minorHAnsi" w:hAnsiTheme="minorHAnsi"/>
          <w:lang w:val="en-GB"/>
        </w:rPr>
      </w:pPr>
    </w:p>
    <w:p w:rsidR="00F1452B" w:rsidRDefault="00F1452B" w:rsidP="00F367BF">
      <w:pPr>
        <w:ind w:firstLine="360"/>
        <w:rPr>
          <w:rFonts w:asciiTheme="minorHAnsi" w:hAnsiTheme="minorHAnsi"/>
          <w:lang w:val="en-GB"/>
        </w:rPr>
      </w:pPr>
    </w:p>
    <w:p w:rsidR="00F1452B" w:rsidRDefault="00F1452B" w:rsidP="00F367BF">
      <w:pPr>
        <w:ind w:firstLine="360"/>
        <w:rPr>
          <w:rFonts w:asciiTheme="minorHAnsi" w:hAnsiTheme="minorHAnsi"/>
          <w:lang w:val="en-GB"/>
        </w:rPr>
      </w:pPr>
    </w:p>
    <w:p w:rsidR="00F1452B" w:rsidRDefault="00F1452B" w:rsidP="00F367BF">
      <w:pPr>
        <w:ind w:firstLine="360"/>
        <w:rPr>
          <w:rFonts w:asciiTheme="minorHAnsi" w:hAnsiTheme="minorHAnsi"/>
          <w:lang w:val="en-GB"/>
        </w:rPr>
      </w:pPr>
    </w:p>
    <w:p w:rsidR="00F1452B" w:rsidRDefault="00F1452B" w:rsidP="00F367BF">
      <w:pPr>
        <w:ind w:firstLine="360"/>
        <w:rPr>
          <w:rFonts w:asciiTheme="minorHAnsi" w:hAnsiTheme="minorHAnsi"/>
          <w:lang w:val="en-GB"/>
        </w:rPr>
      </w:pPr>
    </w:p>
    <w:p w:rsidR="00571097" w:rsidRPr="00571097" w:rsidRDefault="00571097" w:rsidP="00F367BF">
      <w:pPr>
        <w:pStyle w:val="Odstavecseseznamem"/>
        <w:numPr>
          <w:ilvl w:val="0"/>
          <w:numId w:val="6"/>
        </w:numPr>
        <w:rPr>
          <w:rFonts w:asciiTheme="minorHAnsi" w:hAnsiTheme="minorHAnsi"/>
          <w:b/>
          <w:lang w:val="en-GB"/>
        </w:rPr>
      </w:pPr>
      <w:r w:rsidRPr="00571097">
        <w:rPr>
          <w:rFonts w:asciiTheme="minorHAnsi" w:hAnsiTheme="minorHAnsi"/>
          <w:b/>
          <w:lang w:val="en-GB"/>
        </w:rPr>
        <w:t>How do we say the price?</w:t>
      </w:r>
      <w:r w:rsidR="00F367BF" w:rsidRPr="00571097">
        <w:rPr>
          <w:rFonts w:asciiTheme="minorHAnsi" w:hAnsiTheme="minorHAnsi"/>
          <w:b/>
          <w:lang w:val="en-GB"/>
        </w:rPr>
        <w:t xml:space="preserve"> </w:t>
      </w:r>
      <w:r>
        <w:rPr>
          <w:rFonts w:asciiTheme="minorHAnsi" w:hAnsiTheme="minorHAnsi"/>
          <w:b/>
          <w:lang w:val="en-GB"/>
        </w:rPr>
        <w:t xml:space="preserve"> </w:t>
      </w:r>
    </w:p>
    <w:p w:rsidR="00680733" w:rsidRDefault="00680733" w:rsidP="00571097">
      <w:pPr>
        <w:pStyle w:val="Odstavecseseznamem"/>
        <w:rPr>
          <w:rFonts w:asciiTheme="minorHAnsi" w:hAnsiTheme="minorHAnsi"/>
          <w:b/>
          <w:lang w:val="en-GB"/>
        </w:rPr>
      </w:pPr>
    </w:p>
    <w:p w:rsidR="00F1452B" w:rsidRDefault="00F1452B" w:rsidP="00571097">
      <w:pPr>
        <w:pStyle w:val="Odstavecseseznamem"/>
        <w:rPr>
          <w:rFonts w:asciiTheme="minorHAnsi" w:hAnsiTheme="minorHAnsi"/>
          <w:b/>
          <w:lang w:val="en-GB"/>
        </w:rPr>
      </w:pPr>
    </w:p>
    <w:tbl>
      <w:tblPr>
        <w:tblStyle w:val="Webovtabulka1"/>
        <w:tblpPr w:leftFromText="141" w:rightFromText="141" w:vertAnchor="text" w:horzAnchor="margin" w:tblpXSpec="center" w:tblpY="14"/>
        <w:tblW w:w="0" w:type="auto"/>
        <w:tblLook w:val="04A0"/>
      </w:tblPr>
      <w:tblGrid>
        <w:gridCol w:w="589"/>
        <w:gridCol w:w="2680"/>
        <w:gridCol w:w="438"/>
        <w:gridCol w:w="2830"/>
      </w:tblGrid>
      <w:tr w:rsidR="00F1452B" w:rsidTr="00F1452B">
        <w:trPr>
          <w:cnfStyle w:val="100000000000"/>
        </w:trPr>
        <w:tc>
          <w:tcPr>
            <w:tcW w:w="529" w:type="dxa"/>
            <w:shd w:val="clear" w:color="auto" w:fill="B6DDE8" w:themeFill="accent5" w:themeFillTint="66"/>
          </w:tcPr>
          <w:p w:rsidR="00F1452B" w:rsidRPr="00571097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571097">
              <w:rPr>
                <w:rFonts w:asciiTheme="minorHAnsi" w:hAnsiTheme="minorHAnsi"/>
                <w:lang w:val="en-GB"/>
              </w:rPr>
              <w:t>1.</w:t>
            </w:r>
          </w:p>
        </w:tc>
        <w:tc>
          <w:tcPr>
            <w:tcW w:w="2640" w:type="dxa"/>
            <w:shd w:val="clear" w:color="auto" w:fill="B6DDE8" w:themeFill="accent5" w:themeFillTint="66"/>
          </w:tcPr>
          <w:p w:rsidR="00F1452B" w:rsidRPr="00F1452B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F1452B">
              <w:rPr>
                <w:rFonts w:asciiTheme="minorHAnsi" w:hAnsiTheme="minorHAnsi"/>
                <w:lang w:val="en-GB"/>
              </w:rPr>
              <w:t xml:space="preserve">Five </w:t>
            </w:r>
            <w:r w:rsidRPr="00F1452B">
              <w:rPr>
                <w:rFonts w:asciiTheme="minorHAnsi" w:hAnsiTheme="minorHAnsi"/>
                <w:b/>
                <w:lang w:val="en-GB"/>
              </w:rPr>
              <w:t>pounds</w:t>
            </w:r>
            <w:r w:rsidRPr="00F1452B">
              <w:rPr>
                <w:rFonts w:asciiTheme="minorHAnsi" w:hAnsiTheme="minorHAnsi"/>
                <w:lang w:val="en-GB"/>
              </w:rPr>
              <w:t xml:space="preserve"> ninety-two</w:t>
            </w:r>
          </w:p>
        </w:tc>
        <w:tc>
          <w:tcPr>
            <w:tcW w:w="398" w:type="dxa"/>
            <w:shd w:val="clear" w:color="auto" w:fill="FBD4B4" w:themeFill="accent6" w:themeFillTint="66"/>
          </w:tcPr>
          <w:p w:rsidR="00F1452B" w:rsidRPr="00571097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571097">
              <w:rPr>
                <w:rFonts w:asciiTheme="minorHAnsi" w:hAnsiTheme="minorHAnsi"/>
                <w:lang w:val="en-GB"/>
              </w:rPr>
              <w:t>A</w:t>
            </w:r>
          </w:p>
        </w:tc>
        <w:tc>
          <w:tcPr>
            <w:tcW w:w="2770" w:type="dxa"/>
            <w:shd w:val="clear" w:color="auto" w:fill="FBD4B4" w:themeFill="accent6" w:themeFillTint="66"/>
          </w:tcPr>
          <w:p w:rsidR="00F1452B" w:rsidRPr="00F1452B" w:rsidRDefault="00704B99" w:rsidP="00F1452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1</w:t>
            </w:r>
            <w:r w:rsidR="00F1452B" w:rsidRPr="00F1452B">
              <w:rPr>
                <w:rFonts w:asciiTheme="minorHAnsi" w:hAnsiTheme="minorHAnsi"/>
                <w:lang w:val="en-GB"/>
              </w:rPr>
              <w:t>5p</w:t>
            </w:r>
          </w:p>
        </w:tc>
      </w:tr>
      <w:tr w:rsidR="00F1452B" w:rsidTr="00F1452B">
        <w:tc>
          <w:tcPr>
            <w:tcW w:w="529" w:type="dxa"/>
            <w:shd w:val="clear" w:color="auto" w:fill="B6DDE8" w:themeFill="accent5" w:themeFillTint="66"/>
          </w:tcPr>
          <w:p w:rsidR="00F1452B" w:rsidRPr="00571097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571097">
              <w:rPr>
                <w:rFonts w:asciiTheme="minorHAnsi" w:hAnsiTheme="minorHAnsi"/>
                <w:lang w:val="en-GB"/>
              </w:rPr>
              <w:t>2.</w:t>
            </w:r>
          </w:p>
        </w:tc>
        <w:tc>
          <w:tcPr>
            <w:tcW w:w="2640" w:type="dxa"/>
            <w:shd w:val="clear" w:color="auto" w:fill="B6DDE8" w:themeFill="accent5" w:themeFillTint="66"/>
          </w:tcPr>
          <w:p w:rsidR="00F1452B" w:rsidRPr="00F1452B" w:rsidRDefault="00F1452B" w:rsidP="00F1452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 xml:space="preserve">Thirty-eight </w:t>
            </w:r>
            <w:r w:rsidRPr="00F1452B">
              <w:rPr>
                <w:rFonts w:asciiTheme="minorHAnsi" w:hAnsiTheme="minorHAnsi"/>
                <w:b/>
                <w:lang w:val="en-GB"/>
              </w:rPr>
              <w:t>cents</w:t>
            </w:r>
          </w:p>
        </w:tc>
        <w:tc>
          <w:tcPr>
            <w:tcW w:w="398" w:type="dxa"/>
            <w:shd w:val="clear" w:color="auto" w:fill="FBD4B4" w:themeFill="accent6" w:themeFillTint="66"/>
          </w:tcPr>
          <w:p w:rsidR="00F1452B" w:rsidRPr="00571097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571097">
              <w:rPr>
                <w:rFonts w:asciiTheme="minorHAnsi" w:hAnsiTheme="minorHAnsi"/>
                <w:lang w:val="en-GB"/>
              </w:rPr>
              <w:t>B</w:t>
            </w:r>
          </w:p>
        </w:tc>
        <w:tc>
          <w:tcPr>
            <w:tcW w:w="2770" w:type="dxa"/>
            <w:shd w:val="clear" w:color="auto" w:fill="FBD4B4" w:themeFill="accent6" w:themeFillTint="66"/>
          </w:tcPr>
          <w:p w:rsidR="00F1452B" w:rsidRPr="00F1452B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F1452B">
              <w:rPr>
                <w:rFonts w:asciiTheme="minorHAnsi" w:hAnsiTheme="minorHAnsi"/>
                <w:lang w:val="en-GB"/>
              </w:rPr>
              <w:t>€</w:t>
            </w:r>
            <w:r>
              <w:rPr>
                <w:rFonts w:asciiTheme="minorHAnsi" w:hAnsiTheme="minorHAnsi"/>
                <w:lang w:val="en-GB"/>
              </w:rPr>
              <w:t xml:space="preserve"> 2,000,000</w:t>
            </w:r>
          </w:p>
        </w:tc>
      </w:tr>
      <w:tr w:rsidR="00F1452B" w:rsidTr="00F1452B">
        <w:tc>
          <w:tcPr>
            <w:tcW w:w="529" w:type="dxa"/>
            <w:shd w:val="clear" w:color="auto" w:fill="B6DDE8" w:themeFill="accent5" w:themeFillTint="66"/>
          </w:tcPr>
          <w:p w:rsidR="00F1452B" w:rsidRPr="00571097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571097">
              <w:rPr>
                <w:rFonts w:asciiTheme="minorHAnsi" w:hAnsiTheme="minorHAnsi"/>
                <w:lang w:val="en-GB"/>
              </w:rPr>
              <w:t>3.</w:t>
            </w:r>
          </w:p>
        </w:tc>
        <w:tc>
          <w:tcPr>
            <w:tcW w:w="2640" w:type="dxa"/>
            <w:shd w:val="clear" w:color="auto" w:fill="B6DDE8" w:themeFill="accent5" w:themeFillTint="66"/>
          </w:tcPr>
          <w:p w:rsidR="00F1452B" w:rsidRPr="00F1452B" w:rsidRDefault="00F1452B" w:rsidP="00F1452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One</w:t>
            </w:r>
            <w:r w:rsidRPr="00F1452B">
              <w:rPr>
                <w:rFonts w:asciiTheme="minorHAnsi" w:hAnsiTheme="minorHAnsi"/>
                <w:b/>
                <w:lang w:val="en-GB"/>
              </w:rPr>
              <w:t xml:space="preserve"> dollar</w:t>
            </w:r>
            <w:r>
              <w:rPr>
                <w:rFonts w:asciiTheme="minorHAnsi" w:hAnsiTheme="minorHAnsi"/>
                <w:lang w:val="en-GB"/>
              </w:rPr>
              <w:t xml:space="preserve"> fifty-five</w:t>
            </w:r>
          </w:p>
        </w:tc>
        <w:tc>
          <w:tcPr>
            <w:tcW w:w="398" w:type="dxa"/>
            <w:shd w:val="clear" w:color="auto" w:fill="FBD4B4" w:themeFill="accent6" w:themeFillTint="66"/>
          </w:tcPr>
          <w:p w:rsidR="00F1452B" w:rsidRPr="00571097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571097">
              <w:rPr>
                <w:rFonts w:asciiTheme="minorHAnsi" w:hAnsiTheme="minorHAnsi"/>
                <w:lang w:val="en-GB"/>
              </w:rPr>
              <w:t>C</w:t>
            </w:r>
          </w:p>
        </w:tc>
        <w:tc>
          <w:tcPr>
            <w:tcW w:w="2770" w:type="dxa"/>
            <w:shd w:val="clear" w:color="auto" w:fill="FBD4B4" w:themeFill="accent6" w:themeFillTint="66"/>
          </w:tcPr>
          <w:p w:rsidR="00F1452B" w:rsidRPr="00F1452B" w:rsidRDefault="00F1452B" w:rsidP="00F1452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$ 1,000</w:t>
            </w:r>
          </w:p>
        </w:tc>
      </w:tr>
      <w:tr w:rsidR="00F1452B" w:rsidTr="00F1452B">
        <w:tc>
          <w:tcPr>
            <w:tcW w:w="529" w:type="dxa"/>
            <w:shd w:val="clear" w:color="auto" w:fill="B6DDE8" w:themeFill="accent5" w:themeFillTint="66"/>
          </w:tcPr>
          <w:p w:rsidR="00F1452B" w:rsidRPr="00571097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571097">
              <w:rPr>
                <w:rFonts w:asciiTheme="minorHAnsi" w:hAnsiTheme="minorHAnsi"/>
                <w:lang w:val="en-GB"/>
              </w:rPr>
              <w:t>4.</w:t>
            </w:r>
          </w:p>
        </w:tc>
        <w:tc>
          <w:tcPr>
            <w:tcW w:w="2640" w:type="dxa"/>
            <w:shd w:val="clear" w:color="auto" w:fill="B6DDE8" w:themeFill="accent5" w:themeFillTint="66"/>
          </w:tcPr>
          <w:p w:rsidR="00F1452B" w:rsidRPr="00F1452B" w:rsidRDefault="00F1452B" w:rsidP="00F1452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 xml:space="preserve">Two million </w:t>
            </w:r>
            <w:r w:rsidRPr="00F1452B">
              <w:rPr>
                <w:rFonts w:asciiTheme="minorHAnsi" w:hAnsiTheme="minorHAnsi"/>
                <w:b/>
                <w:lang w:val="en-GB"/>
              </w:rPr>
              <w:t>euros</w:t>
            </w:r>
          </w:p>
        </w:tc>
        <w:tc>
          <w:tcPr>
            <w:tcW w:w="398" w:type="dxa"/>
            <w:shd w:val="clear" w:color="auto" w:fill="FBD4B4" w:themeFill="accent6" w:themeFillTint="66"/>
          </w:tcPr>
          <w:p w:rsidR="00F1452B" w:rsidRPr="00571097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571097">
              <w:rPr>
                <w:rFonts w:asciiTheme="minorHAnsi" w:hAnsiTheme="minorHAnsi"/>
                <w:lang w:val="en-GB"/>
              </w:rPr>
              <w:t>D</w:t>
            </w:r>
          </w:p>
        </w:tc>
        <w:tc>
          <w:tcPr>
            <w:tcW w:w="2770" w:type="dxa"/>
            <w:shd w:val="clear" w:color="auto" w:fill="FBD4B4" w:themeFill="accent6" w:themeFillTint="66"/>
          </w:tcPr>
          <w:p w:rsidR="00F1452B" w:rsidRPr="00F1452B" w:rsidRDefault="00F1452B" w:rsidP="00F1452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$1.55</w:t>
            </w:r>
          </w:p>
        </w:tc>
      </w:tr>
      <w:tr w:rsidR="00F1452B" w:rsidTr="00F1452B">
        <w:tc>
          <w:tcPr>
            <w:tcW w:w="529" w:type="dxa"/>
            <w:shd w:val="clear" w:color="auto" w:fill="B6DDE8" w:themeFill="accent5" w:themeFillTint="66"/>
          </w:tcPr>
          <w:p w:rsidR="00F1452B" w:rsidRPr="00571097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571097">
              <w:rPr>
                <w:rFonts w:asciiTheme="minorHAnsi" w:hAnsiTheme="minorHAnsi"/>
                <w:lang w:val="en-GB"/>
              </w:rPr>
              <w:t>5.</w:t>
            </w:r>
          </w:p>
        </w:tc>
        <w:tc>
          <w:tcPr>
            <w:tcW w:w="2640" w:type="dxa"/>
            <w:shd w:val="clear" w:color="auto" w:fill="B6DDE8" w:themeFill="accent5" w:themeFillTint="66"/>
          </w:tcPr>
          <w:p w:rsidR="00F1452B" w:rsidRPr="00F1452B" w:rsidRDefault="00F1452B" w:rsidP="00F1452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A thousand dollars</w:t>
            </w:r>
          </w:p>
        </w:tc>
        <w:tc>
          <w:tcPr>
            <w:tcW w:w="398" w:type="dxa"/>
            <w:shd w:val="clear" w:color="auto" w:fill="FBD4B4" w:themeFill="accent6" w:themeFillTint="66"/>
          </w:tcPr>
          <w:p w:rsidR="00F1452B" w:rsidRPr="00571097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571097">
              <w:rPr>
                <w:rFonts w:asciiTheme="minorHAnsi" w:hAnsiTheme="minorHAnsi"/>
                <w:lang w:val="en-GB"/>
              </w:rPr>
              <w:t>E</w:t>
            </w:r>
          </w:p>
        </w:tc>
        <w:tc>
          <w:tcPr>
            <w:tcW w:w="2770" w:type="dxa"/>
            <w:shd w:val="clear" w:color="auto" w:fill="FBD4B4" w:themeFill="accent6" w:themeFillTint="66"/>
          </w:tcPr>
          <w:p w:rsidR="00F1452B" w:rsidRPr="00F1452B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F1452B">
              <w:rPr>
                <w:rFonts w:asciiTheme="minorHAnsi" w:hAnsiTheme="minorHAnsi"/>
                <w:lang w:val="en-GB"/>
              </w:rPr>
              <w:t>£</w:t>
            </w:r>
            <w:r>
              <w:rPr>
                <w:rFonts w:asciiTheme="minorHAnsi" w:hAnsiTheme="minorHAnsi"/>
                <w:lang w:val="en-GB"/>
              </w:rPr>
              <w:t xml:space="preserve"> 5.92</w:t>
            </w:r>
          </w:p>
        </w:tc>
      </w:tr>
      <w:tr w:rsidR="00F1452B" w:rsidTr="00F1452B">
        <w:tc>
          <w:tcPr>
            <w:tcW w:w="529" w:type="dxa"/>
            <w:shd w:val="clear" w:color="auto" w:fill="B6DDE8" w:themeFill="accent5" w:themeFillTint="66"/>
          </w:tcPr>
          <w:p w:rsidR="00F1452B" w:rsidRPr="00571097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571097">
              <w:rPr>
                <w:rFonts w:asciiTheme="minorHAnsi" w:hAnsiTheme="minorHAnsi"/>
                <w:lang w:val="en-GB"/>
              </w:rPr>
              <w:t>6.</w:t>
            </w:r>
          </w:p>
        </w:tc>
        <w:tc>
          <w:tcPr>
            <w:tcW w:w="2640" w:type="dxa"/>
            <w:shd w:val="clear" w:color="auto" w:fill="B6DDE8" w:themeFill="accent5" w:themeFillTint="66"/>
          </w:tcPr>
          <w:p w:rsidR="00F1452B" w:rsidRPr="00F1452B" w:rsidRDefault="00704B99" w:rsidP="00F1452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 xml:space="preserve">Fifteen </w:t>
            </w:r>
            <w:r w:rsidRPr="00704B99">
              <w:rPr>
                <w:rFonts w:asciiTheme="minorHAnsi" w:hAnsiTheme="minorHAnsi"/>
                <w:b/>
                <w:lang w:val="en-GB"/>
              </w:rPr>
              <w:t>pence</w:t>
            </w:r>
          </w:p>
        </w:tc>
        <w:tc>
          <w:tcPr>
            <w:tcW w:w="398" w:type="dxa"/>
            <w:shd w:val="clear" w:color="auto" w:fill="FBD4B4" w:themeFill="accent6" w:themeFillTint="66"/>
          </w:tcPr>
          <w:p w:rsidR="00F1452B" w:rsidRPr="00571097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571097">
              <w:rPr>
                <w:rFonts w:asciiTheme="minorHAnsi" w:hAnsiTheme="minorHAnsi"/>
                <w:lang w:val="en-GB"/>
              </w:rPr>
              <w:t>F</w:t>
            </w:r>
          </w:p>
        </w:tc>
        <w:tc>
          <w:tcPr>
            <w:tcW w:w="2770" w:type="dxa"/>
            <w:shd w:val="clear" w:color="auto" w:fill="FBD4B4" w:themeFill="accent6" w:themeFillTint="66"/>
          </w:tcPr>
          <w:p w:rsidR="00F1452B" w:rsidRPr="00F1452B" w:rsidRDefault="00F1452B" w:rsidP="00F1452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38¢</w:t>
            </w:r>
          </w:p>
        </w:tc>
      </w:tr>
      <w:tr w:rsidR="00F1452B" w:rsidTr="00F1452B">
        <w:tc>
          <w:tcPr>
            <w:tcW w:w="529" w:type="dxa"/>
            <w:shd w:val="clear" w:color="auto" w:fill="B6DDE8" w:themeFill="accent5" w:themeFillTint="66"/>
          </w:tcPr>
          <w:p w:rsidR="00F1452B" w:rsidRPr="00571097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571097">
              <w:rPr>
                <w:rFonts w:asciiTheme="minorHAnsi" w:hAnsiTheme="minorHAnsi"/>
                <w:lang w:val="en-GB"/>
              </w:rPr>
              <w:t>7.</w:t>
            </w:r>
          </w:p>
        </w:tc>
        <w:tc>
          <w:tcPr>
            <w:tcW w:w="2640" w:type="dxa"/>
            <w:shd w:val="clear" w:color="auto" w:fill="B6DDE8" w:themeFill="accent5" w:themeFillTint="66"/>
          </w:tcPr>
          <w:p w:rsidR="00F1452B" w:rsidRPr="00F1452B" w:rsidRDefault="00704B99" w:rsidP="00F1452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Thirteen dollars fifty</w:t>
            </w:r>
          </w:p>
        </w:tc>
        <w:tc>
          <w:tcPr>
            <w:tcW w:w="398" w:type="dxa"/>
            <w:shd w:val="clear" w:color="auto" w:fill="FBD4B4" w:themeFill="accent6" w:themeFillTint="66"/>
          </w:tcPr>
          <w:p w:rsidR="00F1452B" w:rsidRPr="00571097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571097">
              <w:rPr>
                <w:rFonts w:asciiTheme="minorHAnsi" w:hAnsiTheme="minorHAnsi"/>
                <w:lang w:val="en-GB"/>
              </w:rPr>
              <w:t>G</w:t>
            </w:r>
          </w:p>
        </w:tc>
        <w:tc>
          <w:tcPr>
            <w:tcW w:w="2770" w:type="dxa"/>
            <w:shd w:val="clear" w:color="auto" w:fill="FBD4B4" w:themeFill="accent6" w:themeFillTint="66"/>
          </w:tcPr>
          <w:p w:rsidR="00F1452B" w:rsidRPr="00F1452B" w:rsidRDefault="00F1452B" w:rsidP="00F1452B">
            <w:pPr>
              <w:rPr>
                <w:rFonts w:asciiTheme="minorHAnsi" w:hAnsiTheme="minorHAnsi"/>
                <w:lang w:val="en-GB"/>
              </w:rPr>
            </w:pPr>
            <w:r w:rsidRPr="00F1452B">
              <w:rPr>
                <w:rFonts w:asciiTheme="minorHAnsi" w:hAnsiTheme="minorHAnsi"/>
                <w:lang w:val="en-GB"/>
              </w:rPr>
              <w:t>£</w:t>
            </w:r>
          </w:p>
        </w:tc>
      </w:tr>
    </w:tbl>
    <w:p w:rsidR="00F1452B" w:rsidRPr="00571097" w:rsidRDefault="00F1452B" w:rsidP="00571097">
      <w:pPr>
        <w:pStyle w:val="Odstavecseseznamem"/>
        <w:rPr>
          <w:rFonts w:asciiTheme="minorHAnsi" w:hAnsiTheme="minorHAnsi"/>
          <w:b/>
          <w:lang w:val="en-GB"/>
        </w:rPr>
      </w:pPr>
    </w:p>
    <w:p w:rsidR="00680733" w:rsidRPr="00571097" w:rsidRDefault="00680733" w:rsidP="00A0406A">
      <w:pPr>
        <w:rPr>
          <w:rFonts w:asciiTheme="minorHAnsi" w:hAnsiTheme="minorHAnsi"/>
          <w:b/>
          <w:lang w:val="en-GB"/>
        </w:rPr>
      </w:pPr>
    </w:p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tbl>
      <w:tblPr>
        <w:tblStyle w:val="Sloupcetabulky5"/>
        <w:tblpPr w:leftFromText="141" w:rightFromText="141" w:vertAnchor="text" w:horzAnchor="page" w:tblpX="2413" w:tblpY="62"/>
        <w:tblW w:w="0" w:type="auto"/>
        <w:tblLook w:val="04A0"/>
      </w:tblPr>
      <w:tblGrid>
        <w:gridCol w:w="947"/>
        <w:gridCol w:w="947"/>
        <w:gridCol w:w="947"/>
        <w:gridCol w:w="947"/>
        <w:gridCol w:w="947"/>
        <w:gridCol w:w="947"/>
        <w:gridCol w:w="947"/>
      </w:tblGrid>
      <w:tr w:rsidR="00F1452B" w:rsidTr="00F1452B">
        <w:trPr>
          <w:cnfStyle w:val="100000000000"/>
        </w:trPr>
        <w:tc>
          <w:tcPr>
            <w:cnfStyle w:val="001000000000"/>
            <w:tcW w:w="947" w:type="dxa"/>
          </w:tcPr>
          <w:p w:rsidR="00F1452B" w:rsidRPr="00F1452B" w:rsidRDefault="00F1452B" w:rsidP="00F1452B">
            <w:pPr>
              <w:jc w:val="center"/>
              <w:rPr>
                <w:rFonts w:asciiTheme="minorHAnsi" w:hAnsiTheme="minorHAnsi"/>
                <w:b w:val="0"/>
                <w:lang w:val="en-GB"/>
              </w:rPr>
            </w:pPr>
            <w:r w:rsidRPr="00F1452B">
              <w:rPr>
                <w:rFonts w:asciiTheme="minorHAnsi" w:hAnsiTheme="minorHAnsi"/>
                <w:b w:val="0"/>
                <w:lang w:val="en-GB"/>
              </w:rPr>
              <w:t>1.</w:t>
            </w:r>
          </w:p>
        </w:tc>
        <w:tc>
          <w:tcPr>
            <w:tcW w:w="947" w:type="dxa"/>
          </w:tcPr>
          <w:p w:rsidR="00F1452B" w:rsidRPr="00F1452B" w:rsidRDefault="00F1452B" w:rsidP="00F1452B">
            <w:pPr>
              <w:jc w:val="center"/>
              <w:cnfStyle w:val="100000000000"/>
              <w:rPr>
                <w:rFonts w:asciiTheme="minorHAnsi" w:hAnsiTheme="minorHAnsi"/>
                <w:b w:val="0"/>
                <w:lang w:val="en-GB"/>
              </w:rPr>
            </w:pPr>
            <w:r w:rsidRPr="00F1452B">
              <w:rPr>
                <w:rFonts w:asciiTheme="minorHAnsi" w:hAnsiTheme="minorHAnsi"/>
                <w:b w:val="0"/>
                <w:lang w:val="en-GB"/>
              </w:rPr>
              <w:t>2.</w:t>
            </w:r>
          </w:p>
        </w:tc>
        <w:tc>
          <w:tcPr>
            <w:tcW w:w="947" w:type="dxa"/>
          </w:tcPr>
          <w:p w:rsidR="00F1452B" w:rsidRPr="00F1452B" w:rsidRDefault="00F1452B" w:rsidP="00F1452B">
            <w:pPr>
              <w:jc w:val="center"/>
              <w:cnfStyle w:val="100000000000"/>
              <w:rPr>
                <w:rFonts w:asciiTheme="minorHAnsi" w:hAnsiTheme="minorHAnsi"/>
                <w:b w:val="0"/>
                <w:lang w:val="en-GB"/>
              </w:rPr>
            </w:pPr>
            <w:r w:rsidRPr="00F1452B">
              <w:rPr>
                <w:rFonts w:asciiTheme="minorHAnsi" w:hAnsiTheme="minorHAnsi"/>
                <w:b w:val="0"/>
                <w:lang w:val="en-GB"/>
              </w:rPr>
              <w:t>3.</w:t>
            </w:r>
          </w:p>
        </w:tc>
        <w:tc>
          <w:tcPr>
            <w:tcW w:w="947" w:type="dxa"/>
          </w:tcPr>
          <w:p w:rsidR="00F1452B" w:rsidRPr="00F1452B" w:rsidRDefault="00F1452B" w:rsidP="00F1452B">
            <w:pPr>
              <w:jc w:val="center"/>
              <w:cnfStyle w:val="100000000000"/>
              <w:rPr>
                <w:rFonts w:asciiTheme="minorHAnsi" w:hAnsiTheme="minorHAnsi"/>
                <w:b w:val="0"/>
                <w:lang w:val="en-GB"/>
              </w:rPr>
            </w:pPr>
            <w:r w:rsidRPr="00F1452B">
              <w:rPr>
                <w:rFonts w:asciiTheme="minorHAnsi" w:hAnsiTheme="minorHAnsi"/>
                <w:b w:val="0"/>
                <w:lang w:val="en-GB"/>
              </w:rPr>
              <w:t>4.</w:t>
            </w:r>
          </w:p>
        </w:tc>
        <w:tc>
          <w:tcPr>
            <w:tcW w:w="947" w:type="dxa"/>
          </w:tcPr>
          <w:p w:rsidR="00F1452B" w:rsidRPr="00F1452B" w:rsidRDefault="00F1452B" w:rsidP="00F1452B">
            <w:pPr>
              <w:jc w:val="center"/>
              <w:cnfStyle w:val="100000000000"/>
              <w:rPr>
                <w:rFonts w:asciiTheme="minorHAnsi" w:hAnsiTheme="minorHAnsi"/>
                <w:b w:val="0"/>
                <w:lang w:val="en-GB"/>
              </w:rPr>
            </w:pPr>
            <w:r w:rsidRPr="00F1452B">
              <w:rPr>
                <w:rFonts w:asciiTheme="minorHAnsi" w:hAnsiTheme="minorHAnsi"/>
                <w:b w:val="0"/>
                <w:lang w:val="en-GB"/>
              </w:rPr>
              <w:t>5.</w:t>
            </w:r>
          </w:p>
        </w:tc>
        <w:tc>
          <w:tcPr>
            <w:tcW w:w="947" w:type="dxa"/>
          </w:tcPr>
          <w:p w:rsidR="00F1452B" w:rsidRPr="00F1452B" w:rsidRDefault="00F1452B" w:rsidP="00F1452B">
            <w:pPr>
              <w:jc w:val="center"/>
              <w:cnfStyle w:val="100000000000"/>
              <w:rPr>
                <w:rFonts w:asciiTheme="minorHAnsi" w:hAnsiTheme="minorHAnsi"/>
                <w:b w:val="0"/>
                <w:lang w:val="en-GB"/>
              </w:rPr>
            </w:pPr>
            <w:r w:rsidRPr="00F1452B">
              <w:rPr>
                <w:rFonts w:asciiTheme="minorHAnsi" w:hAnsiTheme="minorHAnsi"/>
                <w:b w:val="0"/>
                <w:lang w:val="en-GB"/>
              </w:rPr>
              <w:t>6.</w:t>
            </w:r>
          </w:p>
        </w:tc>
        <w:tc>
          <w:tcPr>
            <w:tcW w:w="947" w:type="dxa"/>
          </w:tcPr>
          <w:p w:rsidR="00F1452B" w:rsidRPr="00F1452B" w:rsidRDefault="00F1452B" w:rsidP="00F1452B">
            <w:pPr>
              <w:jc w:val="center"/>
              <w:cnfStyle w:val="100000000000"/>
              <w:rPr>
                <w:rFonts w:asciiTheme="minorHAnsi" w:hAnsiTheme="minorHAnsi"/>
                <w:b w:val="0"/>
                <w:lang w:val="en-GB"/>
              </w:rPr>
            </w:pPr>
            <w:r w:rsidRPr="00F1452B">
              <w:rPr>
                <w:rFonts w:asciiTheme="minorHAnsi" w:hAnsiTheme="minorHAnsi"/>
                <w:b w:val="0"/>
                <w:lang w:val="en-GB"/>
              </w:rPr>
              <w:t>7.</w:t>
            </w:r>
          </w:p>
        </w:tc>
      </w:tr>
      <w:tr w:rsidR="00F1452B" w:rsidTr="00F1452B">
        <w:tc>
          <w:tcPr>
            <w:cnfStyle w:val="001000000000"/>
            <w:tcW w:w="947" w:type="dxa"/>
          </w:tcPr>
          <w:p w:rsidR="00F1452B" w:rsidRPr="00F1452B" w:rsidRDefault="00F1452B" w:rsidP="00F1452B">
            <w:pPr>
              <w:jc w:val="center"/>
              <w:rPr>
                <w:rFonts w:asciiTheme="minorHAnsi" w:hAnsiTheme="minorHAnsi"/>
                <w:b w:val="0"/>
                <w:lang w:val="en-GB"/>
              </w:rPr>
            </w:pPr>
          </w:p>
        </w:tc>
        <w:tc>
          <w:tcPr>
            <w:tcW w:w="947" w:type="dxa"/>
          </w:tcPr>
          <w:p w:rsidR="00F1452B" w:rsidRPr="00F1452B" w:rsidRDefault="00F1452B" w:rsidP="00F1452B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947" w:type="dxa"/>
          </w:tcPr>
          <w:p w:rsidR="00F1452B" w:rsidRPr="00F1452B" w:rsidRDefault="00F1452B" w:rsidP="00F1452B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947" w:type="dxa"/>
          </w:tcPr>
          <w:p w:rsidR="00F1452B" w:rsidRPr="00F1452B" w:rsidRDefault="00F1452B" w:rsidP="00F1452B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947" w:type="dxa"/>
          </w:tcPr>
          <w:p w:rsidR="00F1452B" w:rsidRPr="00F1452B" w:rsidRDefault="00F1452B" w:rsidP="00F1452B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947" w:type="dxa"/>
          </w:tcPr>
          <w:p w:rsidR="00F1452B" w:rsidRPr="00F1452B" w:rsidRDefault="00F1452B" w:rsidP="00F1452B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947" w:type="dxa"/>
          </w:tcPr>
          <w:p w:rsidR="00F1452B" w:rsidRPr="00F1452B" w:rsidRDefault="00F1452B" w:rsidP="00F1452B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</w:p>
        </w:tc>
      </w:tr>
    </w:tbl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p w:rsidR="00F1452B" w:rsidRDefault="00F1452B" w:rsidP="00A0406A">
      <w:pPr>
        <w:rPr>
          <w:rFonts w:asciiTheme="minorHAnsi" w:hAnsiTheme="minorHAnsi"/>
          <w:lang w:val="en-GB"/>
        </w:rPr>
        <w:sectPr w:rsidR="00F1452B" w:rsidSect="00F1452B"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232" w:right="1134" w:bottom="1956" w:left="567" w:header="425" w:footer="454" w:gutter="0"/>
          <w:cols w:space="708"/>
          <w:docGrid w:linePitch="326"/>
        </w:sectPr>
      </w:pPr>
    </w:p>
    <w:p w:rsidR="00680733" w:rsidRDefault="00F1452B" w:rsidP="00A0406A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lastRenderedPageBreak/>
        <w:t>S</w:t>
      </w:r>
      <w:r w:rsidR="00680733" w:rsidRPr="002E0B3B">
        <w:rPr>
          <w:rFonts w:asciiTheme="minorHAnsi" w:hAnsiTheme="minorHAnsi"/>
          <w:lang w:val="en-GB"/>
        </w:rPr>
        <w:t>olution:</w:t>
      </w:r>
    </w:p>
    <w:p w:rsidR="00571097" w:rsidRPr="002E0B3B" w:rsidRDefault="00571097" w:rsidP="00A0406A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Ex. 1</w:t>
      </w:r>
    </w:p>
    <w:p w:rsidR="00680733" w:rsidRPr="002E0B3B" w:rsidRDefault="00680733" w:rsidP="00A0406A">
      <w:pPr>
        <w:rPr>
          <w:rFonts w:asciiTheme="minorHAnsi" w:hAnsiTheme="minorHAnsi"/>
          <w:lang w:val="en-GB"/>
        </w:rPr>
      </w:pPr>
    </w:p>
    <w:tbl>
      <w:tblPr>
        <w:tblStyle w:val="Mkatabulky"/>
        <w:tblW w:w="0" w:type="auto"/>
        <w:tblInd w:w="-926" w:type="dxa"/>
        <w:tblLook w:val="04A0"/>
      </w:tblPr>
      <w:tblGrid>
        <w:gridCol w:w="3697"/>
        <w:gridCol w:w="3697"/>
        <w:gridCol w:w="3697"/>
        <w:gridCol w:w="3698"/>
      </w:tblGrid>
      <w:tr w:rsidR="00F1452B" w:rsidRPr="002E0B3B" w:rsidTr="00F026DB">
        <w:trPr>
          <w:trHeight w:val="1701"/>
        </w:trPr>
        <w:tc>
          <w:tcPr>
            <w:tcW w:w="3697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1040" behindDoc="1" locked="0" layoutInCell="1" allowOverlap="1">
                  <wp:simplePos x="0" y="0"/>
                  <wp:positionH relativeFrom="column">
                    <wp:posOffset>460375</wp:posOffset>
                  </wp:positionH>
                  <wp:positionV relativeFrom="paragraph">
                    <wp:posOffset>106680</wp:posOffset>
                  </wp:positionV>
                  <wp:extent cx="1097280" cy="1095375"/>
                  <wp:effectExtent l="0" t="0" r="7620" b="0"/>
                  <wp:wrapSquare wrapText="bothSides"/>
                  <wp:docPr id="43" name="obrázek 1" descr="C:\Users\další\AppData\Local\Microsoft\Windows\Temporary Internet Files\Content.IE5\Q9MXR3UX\MC90044177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alší\AppData\Local\Microsoft\Windows\Temporary Internet Files\Content.IE5\Q9MXR3UX\MC90044177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7" w:type="dxa"/>
          </w:tcPr>
          <w:p w:rsidR="00680733" w:rsidRPr="002E0B3B" w:rsidRDefault="00680733" w:rsidP="00F026DB">
            <w:pPr>
              <w:jc w:val="center"/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2064" behindDoc="1" locked="0" layoutInCell="1" allowOverlap="1">
                  <wp:simplePos x="0" y="0"/>
                  <wp:positionH relativeFrom="column">
                    <wp:posOffset>579755</wp:posOffset>
                  </wp:positionH>
                  <wp:positionV relativeFrom="paragraph">
                    <wp:posOffset>1905</wp:posOffset>
                  </wp:positionV>
                  <wp:extent cx="1047750" cy="1047750"/>
                  <wp:effectExtent l="0" t="0" r="0" b="0"/>
                  <wp:wrapTight wrapText="bothSides">
                    <wp:wrapPolygon edited="0">
                      <wp:start x="5498" y="393"/>
                      <wp:lineTo x="3535" y="4320"/>
                      <wp:lineTo x="4320" y="19244"/>
                      <wp:lineTo x="6284" y="20815"/>
                      <wp:lineTo x="6676" y="20815"/>
                      <wp:lineTo x="10996" y="20815"/>
                      <wp:lineTo x="12175" y="20815"/>
                      <wp:lineTo x="15316" y="19636"/>
                      <wp:lineTo x="15316" y="19244"/>
                      <wp:lineTo x="16102" y="13353"/>
                      <wp:lineTo x="16495" y="3927"/>
                      <wp:lineTo x="15316" y="1178"/>
                      <wp:lineTo x="13353" y="393"/>
                      <wp:lineTo x="5498" y="393"/>
                    </wp:wrapPolygon>
                  </wp:wrapTight>
                  <wp:docPr id="44" name="obrázek 2" descr="C:\Users\další\AppData\Local\Microsoft\Windows\Temporary Internet Files\Content.IE5\SN1Q22HM\MC90043476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alší\AppData\Local\Microsoft\Windows\Temporary Internet Files\Content.IE5\SN1Q22HM\MC90043476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7" w:type="dxa"/>
          </w:tcPr>
          <w:p w:rsidR="00680733" w:rsidRPr="002E0B3B" w:rsidRDefault="00680733" w:rsidP="00F026DB">
            <w:pPr>
              <w:jc w:val="center"/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inline distT="0" distB="0" distL="0" distR="0">
                  <wp:extent cx="1032945" cy="1095375"/>
                  <wp:effectExtent l="19050" t="0" r="0" b="0"/>
                  <wp:docPr id="45" name="obrázek 3" descr="C:\Users\další\AppData\Local\Microsoft\Windows\Temporary Internet Files\Content.IE5\SN1Q22HM\MC9003488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alší\AppData\Local\Microsoft\Windows\Temporary Internet Files\Content.IE5\SN1Q22HM\MC9003488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810" cy="10984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8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3088" behindDoc="1" locked="0" layoutInCell="1" allowOverlap="1">
                  <wp:simplePos x="0" y="0"/>
                  <wp:positionH relativeFrom="column">
                    <wp:posOffset>589915</wp:posOffset>
                  </wp:positionH>
                  <wp:positionV relativeFrom="paragraph">
                    <wp:posOffset>106680</wp:posOffset>
                  </wp:positionV>
                  <wp:extent cx="1066800" cy="1066800"/>
                  <wp:effectExtent l="19050" t="0" r="0" b="0"/>
                  <wp:wrapTight wrapText="bothSides">
                    <wp:wrapPolygon edited="0">
                      <wp:start x="-386" y="0"/>
                      <wp:lineTo x="-386" y="21214"/>
                      <wp:lineTo x="21600" y="21214"/>
                      <wp:lineTo x="21600" y="0"/>
                      <wp:lineTo x="-386" y="0"/>
                    </wp:wrapPolygon>
                  </wp:wrapTight>
                  <wp:docPr id="46" name="obrázek 4" descr="C:\Users\další\AppData\Local\Microsoft\Windows\Temporary Internet Files\Content.IE5\WFMQVG8N\MP90042549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alší\AppData\Local\Microsoft\Windows\Temporary Internet Files\Content.IE5\WFMQVG8N\MP90042549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1452B" w:rsidRPr="002E0B3B" w:rsidTr="00F026DB">
        <w:tc>
          <w:tcPr>
            <w:tcW w:w="3697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LOAF/LOAVES OF BREAD</w:t>
            </w:r>
          </w:p>
        </w:tc>
        <w:tc>
          <w:tcPr>
            <w:tcW w:w="3697" w:type="dxa"/>
          </w:tcPr>
          <w:p w:rsidR="00680733" w:rsidRPr="002E0B3B" w:rsidRDefault="00680733" w:rsidP="00F026DB">
            <w:pPr>
              <w:jc w:val="center"/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CAN OF COLA</w:t>
            </w:r>
          </w:p>
        </w:tc>
        <w:tc>
          <w:tcPr>
            <w:tcW w:w="3697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PACKET OF CRISPS</w:t>
            </w:r>
          </w:p>
        </w:tc>
        <w:tc>
          <w:tcPr>
            <w:tcW w:w="3698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BAR OF CHOCOLATE</w:t>
            </w:r>
          </w:p>
        </w:tc>
      </w:tr>
      <w:tr w:rsidR="00F1452B" w:rsidRPr="002E0B3B" w:rsidTr="00F026DB">
        <w:trPr>
          <w:trHeight w:val="1701"/>
        </w:trPr>
        <w:tc>
          <w:tcPr>
            <w:tcW w:w="3697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4112" behindDoc="1" locked="0" layoutInCell="1" allowOverlap="1">
                  <wp:simplePos x="0" y="0"/>
                  <wp:positionH relativeFrom="column">
                    <wp:posOffset>431800</wp:posOffset>
                  </wp:positionH>
                  <wp:positionV relativeFrom="paragraph">
                    <wp:posOffset>134620</wp:posOffset>
                  </wp:positionV>
                  <wp:extent cx="1057275" cy="1057275"/>
                  <wp:effectExtent l="0" t="0" r="0" b="0"/>
                  <wp:wrapTight wrapText="bothSides">
                    <wp:wrapPolygon edited="0">
                      <wp:start x="8951" y="389"/>
                      <wp:lineTo x="7395" y="7784"/>
                      <wp:lineTo x="7005" y="19070"/>
                      <wp:lineTo x="8173" y="21405"/>
                      <wp:lineTo x="8951" y="21405"/>
                      <wp:lineTo x="12843" y="21405"/>
                      <wp:lineTo x="13622" y="21405"/>
                      <wp:lineTo x="14789" y="19849"/>
                      <wp:lineTo x="14400" y="12843"/>
                      <wp:lineTo x="14011" y="7395"/>
                      <wp:lineTo x="13622" y="6616"/>
                      <wp:lineTo x="12454" y="778"/>
                      <wp:lineTo x="12454" y="389"/>
                      <wp:lineTo x="8951" y="389"/>
                    </wp:wrapPolygon>
                  </wp:wrapTight>
                  <wp:docPr id="47" name="obrázek 6" descr="C:\Users\další\AppData\Local\Microsoft\Windows\Temporary Internet Files\Content.IE5\Q9MXR3UX\MC90044174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alší\AppData\Local\Microsoft\Windows\Temporary Internet Files\Content.IE5\Q9MXR3UX\MC90044174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7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5136" behindDoc="1" locked="0" layoutInCell="1" allowOverlap="1">
                  <wp:simplePos x="0" y="0"/>
                  <wp:positionH relativeFrom="column">
                    <wp:posOffset>675005</wp:posOffset>
                  </wp:positionH>
                  <wp:positionV relativeFrom="paragraph">
                    <wp:posOffset>325120</wp:posOffset>
                  </wp:positionV>
                  <wp:extent cx="866775" cy="866775"/>
                  <wp:effectExtent l="19050" t="0" r="0" b="0"/>
                  <wp:wrapTight wrapText="bothSides">
                    <wp:wrapPolygon edited="0">
                      <wp:start x="11868" y="1899"/>
                      <wp:lineTo x="6171" y="2374"/>
                      <wp:lineTo x="-475" y="6646"/>
                      <wp:lineTo x="-475" y="11868"/>
                      <wp:lineTo x="2848" y="17090"/>
                      <wp:lineTo x="6646" y="18514"/>
                      <wp:lineTo x="10919" y="18514"/>
                      <wp:lineTo x="11393" y="18514"/>
                      <wp:lineTo x="12818" y="17090"/>
                      <wp:lineTo x="20888" y="9969"/>
                      <wp:lineTo x="21363" y="9020"/>
                      <wp:lineTo x="20413" y="6646"/>
                      <wp:lineTo x="17090" y="1899"/>
                      <wp:lineTo x="11868" y="1899"/>
                    </wp:wrapPolygon>
                  </wp:wrapTight>
                  <wp:docPr id="48" name="obrázek 7" descr="C:\Users\další\AppData\Local\Microsoft\Windows\Temporary Internet Files\Content.IE5\A2UJUMS3\MC90044177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alší\AppData\Local\Microsoft\Windows\Temporary Internet Files\Content.IE5\A2UJUMS3\MC90044177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7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6160" behindDoc="1" locked="0" layoutInCell="1" allowOverlap="1">
                  <wp:simplePos x="0" y="0"/>
                  <wp:positionH relativeFrom="column">
                    <wp:posOffset>499110</wp:posOffset>
                  </wp:positionH>
                  <wp:positionV relativeFrom="paragraph">
                    <wp:posOffset>134620</wp:posOffset>
                  </wp:positionV>
                  <wp:extent cx="1066800" cy="1066800"/>
                  <wp:effectExtent l="0" t="0" r="0" b="0"/>
                  <wp:wrapTight wrapText="bothSides">
                    <wp:wrapPolygon edited="0">
                      <wp:start x="6943" y="771"/>
                      <wp:lineTo x="5400" y="5786"/>
                      <wp:lineTo x="6171" y="18514"/>
                      <wp:lineTo x="7714" y="18514"/>
                      <wp:lineTo x="12729" y="18514"/>
                      <wp:lineTo x="15429" y="18514"/>
                      <wp:lineTo x="16586" y="16586"/>
                      <wp:lineTo x="16586" y="6557"/>
                      <wp:lineTo x="15814" y="3857"/>
                      <wp:lineTo x="14271" y="771"/>
                      <wp:lineTo x="6943" y="771"/>
                    </wp:wrapPolygon>
                  </wp:wrapTight>
                  <wp:docPr id="49" name="obrázek 8" descr="C:\Users\další\AppData\Local\Microsoft\Windows\Temporary Internet Files\Content.IE5\SN1Q22HM\MC90044175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alší\AppData\Local\Microsoft\Windows\Temporary Internet Files\Content.IE5\SN1Q22HM\MC90044175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8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7184" behindDoc="1" locked="0" layoutInCell="1" allowOverlap="1">
                  <wp:simplePos x="0" y="0"/>
                  <wp:positionH relativeFrom="column">
                    <wp:posOffset>494665</wp:posOffset>
                  </wp:positionH>
                  <wp:positionV relativeFrom="paragraph">
                    <wp:posOffset>182245</wp:posOffset>
                  </wp:positionV>
                  <wp:extent cx="1095375" cy="914400"/>
                  <wp:effectExtent l="19050" t="0" r="9525" b="0"/>
                  <wp:wrapTight wrapText="bothSides">
                    <wp:wrapPolygon edited="0">
                      <wp:start x="3005" y="450"/>
                      <wp:lineTo x="1503" y="2700"/>
                      <wp:lineTo x="-376" y="6750"/>
                      <wp:lineTo x="-376" y="9450"/>
                      <wp:lineTo x="1503" y="16200"/>
                      <wp:lineTo x="11645" y="21150"/>
                      <wp:lineTo x="13899" y="21150"/>
                      <wp:lineTo x="15777" y="21150"/>
                      <wp:lineTo x="17280" y="21150"/>
                      <wp:lineTo x="20285" y="16650"/>
                      <wp:lineTo x="20285" y="14850"/>
                      <wp:lineTo x="21788" y="8550"/>
                      <wp:lineTo x="21788" y="4050"/>
                      <wp:lineTo x="16904" y="1800"/>
                      <wp:lineTo x="8264" y="450"/>
                      <wp:lineTo x="3005" y="450"/>
                    </wp:wrapPolygon>
                  </wp:wrapTight>
                  <wp:docPr id="50" name="obrázek 9" descr="C:\Users\další\AppData\Local\Microsoft\Windows\Temporary Internet Files\Content.IE5\WFMQVG8N\MC9000364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alší\AppData\Local\Microsoft\Windows\Temporary Internet Files\Content.IE5\WFMQVG8N\MC9000364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1452B" w:rsidRPr="002E0B3B" w:rsidTr="00F026DB">
        <w:tc>
          <w:tcPr>
            <w:tcW w:w="3697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BOTTLE OF WINE</w:t>
            </w:r>
          </w:p>
        </w:tc>
        <w:tc>
          <w:tcPr>
            <w:tcW w:w="3697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SLICE OF BREAD</w:t>
            </w:r>
          </w:p>
        </w:tc>
        <w:tc>
          <w:tcPr>
            <w:tcW w:w="3697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CARTON OF MILK</w:t>
            </w:r>
          </w:p>
        </w:tc>
        <w:tc>
          <w:tcPr>
            <w:tcW w:w="3698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TIN OF TUNA</w:t>
            </w:r>
          </w:p>
        </w:tc>
      </w:tr>
      <w:tr w:rsidR="00F1452B" w:rsidRPr="002E0B3B" w:rsidTr="00F026DB">
        <w:trPr>
          <w:trHeight w:val="1701"/>
        </w:trPr>
        <w:tc>
          <w:tcPr>
            <w:tcW w:w="3697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8208" behindDoc="1" locked="0" layoutInCell="1" allowOverlap="1">
                  <wp:simplePos x="0" y="0"/>
                  <wp:positionH relativeFrom="column">
                    <wp:posOffset>546100</wp:posOffset>
                  </wp:positionH>
                  <wp:positionV relativeFrom="paragraph">
                    <wp:posOffset>200660</wp:posOffset>
                  </wp:positionV>
                  <wp:extent cx="1104900" cy="933450"/>
                  <wp:effectExtent l="19050" t="0" r="0" b="0"/>
                  <wp:wrapTight wrapText="bothSides">
                    <wp:wrapPolygon edited="0">
                      <wp:start x="8566" y="441"/>
                      <wp:lineTo x="3724" y="6612"/>
                      <wp:lineTo x="-372" y="13224"/>
                      <wp:lineTo x="-372" y="17192"/>
                      <wp:lineTo x="5586" y="21159"/>
                      <wp:lineTo x="9310" y="21159"/>
                      <wp:lineTo x="14897" y="21159"/>
                      <wp:lineTo x="17876" y="21159"/>
                      <wp:lineTo x="21600" y="17633"/>
                      <wp:lineTo x="21600" y="14106"/>
                      <wp:lineTo x="19366" y="11461"/>
                      <wp:lineTo x="14897" y="7494"/>
                      <wp:lineTo x="10428" y="441"/>
                      <wp:lineTo x="8566" y="441"/>
                    </wp:wrapPolygon>
                  </wp:wrapTight>
                  <wp:docPr id="51" name="obrázek 10" descr="C:\Users\další\AppData\Local\Microsoft\Windows\Temporary Internet Files\Content.IE5\Q9MXR3UX\MC9004124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alší\AppData\Local\Microsoft\Windows\Temporary Internet Files\Content.IE5\Q9MXR3UX\MC9004124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7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9232" behindDoc="1" locked="0" layoutInCell="1" allowOverlap="1">
                  <wp:simplePos x="0" y="0"/>
                  <wp:positionH relativeFrom="column">
                    <wp:posOffset>446405</wp:posOffset>
                  </wp:positionH>
                  <wp:positionV relativeFrom="paragraph">
                    <wp:posOffset>124460</wp:posOffset>
                  </wp:positionV>
                  <wp:extent cx="1095375" cy="1095375"/>
                  <wp:effectExtent l="19050" t="0" r="9525" b="0"/>
                  <wp:wrapTight wrapText="bothSides">
                    <wp:wrapPolygon edited="0">
                      <wp:start x="10894" y="0"/>
                      <wp:lineTo x="9767" y="376"/>
                      <wp:lineTo x="7513" y="4508"/>
                      <wp:lineTo x="7513" y="6010"/>
                      <wp:lineTo x="1127" y="12021"/>
                      <wp:lineTo x="-376" y="16529"/>
                      <wp:lineTo x="-376" y="19158"/>
                      <wp:lineTo x="5259" y="21412"/>
                      <wp:lineTo x="7513" y="21412"/>
                      <wp:lineTo x="11270" y="21412"/>
                      <wp:lineTo x="13899" y="21412"/>
                      <wp:lineTo x="19158" y="19158"/>
                      <wp:lineTo x="18783" y="18031"/>
                      <wp:lineTo x="21788" y="12397"/>
                      <wp:lineTo x="21788" y="10894"/>
                      <wp:lineTo x="21412" y="8264"/>
                      <wp:lineTo x="21037" y="6010"/>
                      <wp:lineTo x="17656" y="1878"/>
                      <wp:lineTo x="15777" y="0"/>
                      <wp:lineTo x="10894" y="0"/>
                    </wp:wrapPolygon>
                  </wp:wrapTight>
                  <wp:docPr id="52" name="obrázek 12" descr="C:\Users\další\AppData\Local\Microsoft\Windows\Temporary Internet Files\Content.IE5\WFMQVG8N\MC9004136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alší\AppData\Local\Microsoft\Windows\Temporary Internet Files\Content.IE5\WFMQVG8N\MC9004136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7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80256" behindDoc="1" locked="0" layoutInCell="1" allowOverlap="1">
                  <wp:simplePos x="0" y="0"/>
                  <wp:positionH relativeFrom="column">
                    <wp:posOffset>822960</wp:posOffset>
                  </wp:positionH>
                  <wp:positionV relativeFrom="paragraph">
                    <wp:posOffset>334010</wp:posOffset>
                  </wp:positionV>
                  <wp:extent cx="800100" cy="800100"/>
                  <wp:effectExtent l="19050" t="0" r="0" b="0"/>
                  <wp:wrapTight wrapText="bothSides">
                    <wp:wrapPolygon edited="0">
                      <wp:start x="5657" y="1543"/>
                      <wp:lineTo x="2571" y="3086"/>
                      <wp:lineTo x="2057" y="9771"/>
                      <wp:lineTo x="-514" y="12343"/>
                      <wp:lineTo x="-514" y="14400"/>
                      <wp:lineTo x="3086" y="18000"/>
                      <wp:lineTo x="3086" y="18514"/>
                      <wp:lineTo x="6171" y="19029"/>
                      <wp:lineTo x="7714" y="19029"/>
                      <wp:lineTo x="11829" y="19029"/>
                      <wp:lineTo x="13371" y="19029"/>
                      <wp:lineTo x="16971" y="18514"/>
                      <wp:lineTo x="18514" y="18000"/>
                      <wp:lineTo x="21600" y="12857"/>
                      <wp:lineTo x="21600" y="7200"/>
                      <wp:lineTo x="18000" y="3600"/>
                      <wp:lineTo x="13886" y="1543"/>
                      <wp:lineTo x="5657" y="1543"/>
                    </wp:wrapPolygon>
                  </wp:wrapTight>
                  <wp:docPr id="53" name="obrázek 13" descr="C:\Users\další\AppData\Local\Microsoft\Windows\Temporary Internet Files\Content.IE5\A2UJUMS3\MC90043391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alší\AppData\Local\Microsoft\Windows\Temporary Internet Files\Content.IE5\A2UJUMS3\MC90043391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8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81280" behindDoc="1" locked="0" layoutInCell="1" allowOverlap="1">
                  <wp:simplePos x="0" y="0"/>
                  <wp:positionH relativeFrom="column">
                    <wp:posOffset>494665</wp:posOffset>
                  </wp:positionH>
                  <wp:positionV relativeFrom="paragraph">
                    <wp:posOffset>124460</wp:posOffset>
                  </wp:positionV>
                  <wp:extent cx="1095375" cy="1095375"/>
                  <wp:effectExtent l="0" t="0" r="0" b="0"/>
                  <wp:wrapTight wrapText="bothSides">
                    <wp:wrapPolygon edited="0">
                      <wp:start x="9767" y="2630"/>
                      <wp:lineTo x="4883" y="2630"/>
                      <wp:lineTo x="3381" y="4132"/>
                      <wp:lineTo x="4883" y="14650"/>
                      <wp:lineTo x="4883" y="16153"/>
                      <wp:lineTo x="7137" y="20661"/>
                      <wp:lineTo x="9016" y="21037"/>
                      <wp:lineTo x="13148" y="21037"/>
                      <wp:lineTo x="13523" y="21037"/>
                      <wp:lineTo x="14650" y="20661"/>
                      <wp:lineTo x="15777" y="20661"/>
                      <wp:lineTo x="17656" y="16529"/>
                      <wp:lineTo x="19158" y="4508"/>
                      <wp:lineTo x="17656" y="2630"/>
                      <wp:lineTo x="13899" y="2630"/>
                      <wp:lineTo x="9767" y="2630"/>
                    </wp:wrapPolygon>
                  </wp:wrapTight>
                  <wp:docPr id="54" name="obrázek 14" descr="C:\Users\další\AppData\Local\Microsoft\Windows\Temporary Internet Files\Content.IE5\WFMQVG8N\MC90044175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alší\AppData\Local\Microsoft\Windows\Temporary Internet Files\Content.IE5\WFMQVG8N\MC90044175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1452B" w:rsidRPr="002E0B3B" w:rsidTr="00F026DB">
        <w:tc>
          <w:tcPr>
            <w:tcW w:w="3697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PIECE OF CAKE</w:t>
            </w:r>
          </w:p>
        </w:tc>
        <w:tc>
          <w:tcPr>
            <w:tcW w:w="3697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BOX OF CHOCOLATES</w:t>
            </w:r>
          </w:p>
        </w:tc>
        <w:tc>
          <w:tcPr>
            <w:tcW w:w="3697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CUP OF COFFEE</w:t>
            </w:r>
          </w:p>
        </w:tc>
        <w:tc>
          <w:tcPr>
            <w:tcW w:w="3698" w:type="dxa"/>
          </w:tcPr>
          <w:p w:rsidR="00680733" w:rsidRPr="002E0B3B" w:rsidRDefault="00680733" w:rsidP="00F026DB">
            <w:pPr>
              <w:rPr>
                <w:rFonts w:asciiTheme="minorHAnsi" w:hAnsiTheme="minorHAnsi"/>
                <w:lang w:val="en-GB"/>
              </w:rPr>
            </w:pPr>
            <w:r w:rsidRPr="002E0B3B">
              <w:rPr>
                <w:rFonts w:asciiTheme="minorHAnsi" w:hAnsiTheme="minorHAnsi"/>
                <w:lang w:val="en-GB"/>
              </w:rPr>
              <w:t>A GLASS OF WATER</w:t>
            </w:r>
          </w:p>
        </w:tc>
      </w:tr>
    </w:tbl>
    <w:p w:rsidR="00704B99" w:rsidRDefault="00704B99" w:rsidP="00A0406A">
      <w:pPr>
        <w:rPr>
          <w:rFonts w:asciiTheme="minorHAnsi" w:hAnsiTheme="minorHAnsi"/>
          <w:lang w:val="en-GB"/>
        </w:rPr>
      </w:pPr>
    </w:p>
    <w:p w:rsidR="00704B99" w:rsidRDefault="00704B99" w:rsidP="00A0406A">
      <w:pPr>
        <w:rPr>
          <w:rFonts w:asciiTheme="minorHAnsi" w:hAnsiTheme="minorHAnsi"/>
          <w:lang w:val="en-GB"/>
        </w:rPr>
      </w:pPr>
    </w:p>
    <w:p w:rsidR="00704B99" w:rsidRDefault="00704B99" w:rsidP="00A0406A">
      <w:pPr>
        <w:rPr>
          <w:rFonts w:asciiTheme="minorHAnsi" w:hAnsiTheme="minorHAnsi"/>
          <w:lang w:val="en-GB"/>
        </w:rPr>
      </w:pPr>
    </w:p>
    <w:p w:rsidR="00704B99" w:rsidRDefault="00704B99" w:rsidP="00A0406A">
      <w:pPr>
        <w:rPr>
          <w:rFonts w:asciiTheme="minorHAnsi" w:hAnsiTheme="minorHAnsi"/>
          <w:lang w:val="en-GB"/>
        </w:rPr>
      </w:pPr>
    </w:p>
    <w:p w:rsidR="00704B99" w:rsidRDefault="00704B99" w:rsidP="00A0406A">
      <w:pPr>
        <w:rPr>
          <w:rFonts w:asciiTheme="minorHAnsi" w:hAnsiTheme="minorHAnsi"/>
          <w:lang w:val="en-GB"/>
        </w:rPr>
      </w:pPr>
    </w:p>
    <w:p w:rsidR="00704B99" w:rsidRDefault="00704B99" w:rsidP="00A0406A">
      <w:pPr>
        <w:rPr>
          <w:rFonts w:asciiTheme="minorHAnsi" w:hAnsiTheme="minorHAnsi"/>
          <w:lang w:val="en-GB"/>
        </w:rPr>
      </w:pPr>
    </w:p>
    <w:p w:rsidR="00704B99" w:rsidRDefault="00704B99" w:rsidP="00A0406A">
      <w:pPr>
        <w:rPr>
          <w:rFonts w:asciiTheme="minorHAnsi" w:hAnsiTheme="minorHAnsi"/>
          <w:lang w:val="en-GB"/>
        </w:rPr>
      </w:pPr>
    </w:p>
    <w:p w:rsidR="00571097" w:rsidRDefault="00571097" w:rsidP="00A0406A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lastRenderedPageBreak/>
        <w:t>Ex. 2</w:t>
      </w:r>
    </w:p>
    <w:p w:rsidR="00704B99" w:rsidRDefault="00704B99" w:rsidP="00A0406A">
      <w:pPr>
        <w:rPr>
          <w:rFonts w:asciiTheme="minorHAnsi" w:hAnsiTheme="minorHAnsi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724"/>
        <w:gridCol w:w="1724"/>
        <w:gridCol w:w="1724"/>
        <w:gridCol w:w="1724"/>
        <w:gridCol w:w="1724"/>
        <w:gridCol w:w="1724"/>
      </w:tblGrid>
      <w:tr w:rsidR="00571097" w:rsidRPr="002E0B3B" w:rsidTr="00F026DB">
        <w:tc>
          <w:tcPr>
            <w:tcW w:w="1724" w:type="dxa"/>
          </w:tcPr>
          <w:p w:rsidR="00571097" w:rsidRPr="002E0B3B" w:rsidRDefault="00571097" w:rsidP="00F026DB">
            <w:pPr>
              <w:jc w:val="center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1.</w:t>
            </w:r>
          </w:p>
        </w:tc>
        <w:tc>
          <w:tcPr>
            <w:tcW w:w="1724" w:type="dxa"/>
          </w:tcPr>
          <w:p w:rsidR="00571097" w:rsidRPr="002E0B3B" w:rsidRDefault="00571097" w:rsidP="00F026DB">
            <w:pPr>
              <w:jc w:val="center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2.</w:t>
            </w:r>
          </w:p>
        </w:tc>
        <w:tc>
          <w:tcPr>
            <w:tcW w:w="1724" w:type="dxa"/>
          </w:tcPr>
          <w:p w:rsidR="00571097" w:rsidRPr="002E0B3B" w:rsidRDefault="00571097" w:rsidP="00F026DB">
            <w:pPr>
              <w:jc w:val="center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3.</w:t>
            </w:r>
          </w:p>
        </w:tc>
        <w:tc>
          <w:tcPr>
            <w:tcW w:w="1724" w:type="dxa"/>
          </w:tcPr>
          <w:p w:rsidR="00571097" w:rsidRPr="002E0B3B" w:rsidRDefault="00571097" w:rsidP="00F026DB">
            <w:pPr>
              <w:jc w:val="center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4.</w:t>
            </w:r>
          </w:p>
        </w:tc>
        <w:tc>
          <w:tcPr>
            <w:tcW w:w="1724" w:type="dxa"/>
          </w:tcPr>
          <w:p w:rsidR="00571097" w:rsidRPr="002E0B3B" w:rsidRDefault="00571097" w:rsidP="00F026DB">
            <w:pPr>
              <w:jc w:val="center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5.</w:t>
            </w:r>
          </w:p>
        </w:tc>
        <w:tc>
          <w:tcPr>
            <w:tcW w:w="1724" w:type="dxa"/>
          </w:tcPr>
          <w:p w:rsidR="00571097" w:rsidRPr="002E0B3B" w:rsidRDefault="00571097" w:rsidP="00F026DB">
            <w:pPr>
              <w:jc w:val="center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6.</w:t>
            </w:r>
          </w:p>
        </w:tc>
      </w:tr>
      <w:tr w:rsidR="00571097" w:rsidRPr="002E0B3B" w:rsidTr="00F026DB">
        <w:tc>
          <w:tcPr>
            <w:tcW w:w="1724" w:type="dxa"/>
          </w:tcPr>
          <w:p w:rsidR="00571097" w:rsidRPr="002E0B3B" w:rsidRDefault="00571097" w:rsidP="00F026DB">
            <w:pPr>
              <w:jc w:val="center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C</w:t>
            </w:r>
          </w:p>
        </w:tc>
        <w:tc>
          <w:tcPr>
            <w:tcW w:w="1724" w:type="dxa"/>
          </w:tcPr>
          <w:p w:rsidR="00571097" w:rsidRPr="002E0B3B" w:rsidRDefault="00571097" w:rsidP="00F026DB">
            <w:pPr>
              <w:jc w:val="center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E</w:t>
            </w:r>
          </w:p>
        </w:tc>
        <w:tc>
          <w:tcPr>
            <w:tcW w:w="1724" w:type="dxa"/>
          </w:tcPr>
          <w:p w:rsidR="00571097" w:rsidRPr="002E0B3B" w:rsidRDefault="00571097" w:rsidP="00F026DB">
            <w:pPr>
              <w:jc w:val="center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F</w:t>
            </w:r>
          </w:p>
        </w:tc>
        <w:tc>
          <w:tcPr>
            <w:tcW w:w="1724" w:type="dxa"/>
          </w:tcPr>
          <w:p w:rsidR="00571097" w:rsidRPr="002E0B3B" w:rsidRDefault="00571097" w:rsidP="00F026DB">
            <w:pPr>
              <w:jc w:val="center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A</w:t>
            </w:r>
          </w:p>
        </w:tc>
        <w:tc>
          <w:tcPr>
            <w:tcW w:w="1724" w:type="dxa"/>
          </w:tcPr>
          <w:p w:rsidR="00571097" w:rsidRPr="002E0B3B" w:rsidRDefault="00571097" w:rsidP="00F026DB">
            <w:pPr>
              <w:jc w:val="center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B</w:t>
            </w:r>
          </w:p>
        </w:tc>
        <w:tc>
          <w:tcPr>
            <w:tcW w:w="1724" w:type="dxa"/>
          </w:tcPr>
          <w:p w:rsidR="00571097" w:rsidRPr="002E0B3B" w:rsidRDefault="00571097" w:rsidP="00F026DB">
            <w:pPr>
              <w:jc w:val="center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D</w:t>
            </w:r>
          </w:p>
        </w:tc>
      </w:tr>
    </w:tbl>
    <w:p w:rsidR="00571097" w:rsidRDefault="00571097" w:rsidP="00A0406A">
      <w:pPr>
        <w:rPr>
          <w:rFonts w:asciiTheme="minorHAnsi" w:hAnsiTheme="minorHAnsi"/>
          <w:lang w:val="en-GB"/>
        </w:rPr>
      </w:pPr>
    </w:p>
    <w:p w:rsidR="00704B99" w:rsidRDefault="00704B99" w:rsidP="00A0406A">
      <w:pPr>
        <w:rPr>
          <w:rFonts w:asciiTheme="minorHAnsi" w:hAnsiTheme="minorHAnsi"/>
          <w:lang w:val="en-GB"/>
        </w:rPr>
      </w:pPr>
    </w:p>
    <w:p w:rsidR="00571097" w:rsidRDefault="00571097" w:rsidP="00A0406A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Ex. 4</w:t>
      </w:r>
    </w:p>
    <w:p w:rsidR="00571097" w:rsidRDefault="00571097" w:rsidP="00A0406A">
      <w:pPr>
        <w:rPr>
          <w:rFonts w:asciiTheme="minorHAnsi" w:hAnsiTheme="minorHAnsi"/>
          <w:lang w:val="en-GB"/>
        </w:rPr>
      </w:pPr>
    </w:p>
    <w:tbl>
      <w:tblPr>
        <w:tblStyle w:val="Sloupcetabulky5"/>
        <w:tblpPr w:leftFromText="141" w:rightFromText="141" w:vertAnchor="text" w:horzAnchor="margin" w:tblpY="101"/>
        <w:tblW w:w="0" w:type="auto"/>
        <w:tblLook w:val="04A0"/>
      </w:tblPr>
      <w:tblGrid>
        <w:gridCol w:w="947"/>
        <w:gridCol w:w="947"/>
        <w:gridCol w:w="947"/>
        <w:gridCol w:w="947"/>
        <w:gridCol w:w="947"/>
        <w:gridCol w:w="947"/>
        <w:gridCol w:w="947"/>
      </w:tblGrid>
      <w:tr w:rsidR="00704B99" w:rsidTr="00704B99">
        <w:trPr>
          <w:cnfStyle w:val="100000000000"/>
        </w:trPr>
        <w:tc>
          <w:tcPr>
            <w:cnfStyle w:val="001000000000"/>
            <w:tcW w:w="947" w:type="dxa"/>
          </w:tcPr>
          <w:p w:rsidR="00704B99" w:rsidRPr="00F1452B" w:rsidRDefault="00704B99" w:rsidP="00704B99">
            <w:pPr>
              <w:jc w:val="center"/>
              <w:rPr>
                <w:rFonts w:asciiTheme="minorHAnsi" w:hAnsiTheme="minorHAnsi"/>
                <w:b w:val="0"/>
                <w:lang w:val="en-GB"/>
              </w:rPr>
            </w:pPr>
            <w:r w:rsidRPr="00F1452B">
              <w:rPr>
                <w:rFonts w:asciiTheme="minorHAnsi" w:hAnsiTheme="minorHAnsi"/>
                <w:b w:val="0"/>
                <w:lang w:val="en-GB"/>
              </w:rPr>
              <w:t>1.</w:t>
            </w:r>
          </w:p>
        </w:tc>
        <w:tc>
          <w:tcPr>
            <w:tcW w:w="947" w:type="dxa"/>
          </w:tcPr>
          <w:p w:rsidR="00704B99" w:rsidRPr="00F1452B" w:rsidRDefault="00704B99" w:rsidP="00704B99">
            <w:pPr>
              <w:jc w:val="center"/>
              <w:cnfStyle w:val="100000000000"/>
              <w:rPr>
                <w:rFonts w:asciiTheme="minorHAnsi" w:hAnsiTheme="minorHAnsi"/>
                <w:b w:val="0"/>
                <w:lang w:val="en-GB"/>
              </w:rPr>
            </w:pPr>
            <w:r w:rsidRPr="00F1452B">
              <w:rPr>
                <w:rFonts w:asciiTheme="minorHAnsi" w:hAnsiTheme="minorHAnsi"/>
                <w:b w:val="0"/>
                <w:lang w:val="en-GB"/>
              </w:rPr>
              <w:t>2.</w:t>
            </w:r>
          </w:p>
        </w:tc>
        <w:tc>
          <w:tcPr>
            <w:tcW w:w="947" w:type="dxa"/>
          </w:tcPr>
          <w:p w:rsidR="00704B99" w:rsidRPr="00F1452B" w:rsidRDefault="00704B99" w:rsidP="00704B99">
            <w:pPr>
              <w:jc w:val="center"/>
              <w:cnfStyle w:val="100000000000"/>
              <w:rPr>
                <w:rFonts w:asciiTheme="minorHAnsi" w:hAnsiTheme="minorHAnsi"/>
                <w:b w:val="0"/>
                <w:lang w:val="en-GB"/>
              </w:rPr>
            </w:pPr>
            <w:r w:rsidRPr="00F1452B">
              <w:rPr>
                <w:rFonts w:asciiTheme="minorHAnsi" w:hAnsiTheme="minorHAnsi"/>
                <w:b w:val="0"/>
                <w:lang w:val="en-GB"/>
              </w:rPr>
              <w:t>3.</w:t>
            </w:r>
          </w:p>
        </w:tc>
        <w:tc>
          <w:tcPr>
            <w:tcW w:w="947" w:type="dxa"/>
          </w:tcPr>
          <w:p w:rsidR="00704B99" w:rsidRPr="00F1452B" w:rsidRDefault="00704B99" w:rsidP="00704B99">
            <w:pPr>
              <w:jc w:val="center"/>
              <w:cnfStyle w:val="100000000000"/>
              <w:rPr>
                <w:rFonts w:asciiTheme="minorHAnsi" w:hAnsiTheme="minorHAnsi"/>
                <w:b w:val="0"/>
                <w:lang w:val="en-GB"/>
              </w:rPr>
            </w:pPr>
            <w:r w:rsidRPr="00F1452B">
              <w:rPr>
                <w:rFonts w:asciiTheme="minorHAnsi" w:hAnsiTheme="minorHAnsi"/>
                <w:b w:val="0"/>
                <w:lang w:val="en-GB"/>
              </w:rPr>
              <w:t>4.</w:t>
            </w:r>
          </w:p>
        </w:tc>
        <w:tc>
          <w:tcPr>
            <w:tcW w:w="947" w:type="dxa"/>
          </w:tcPr>
          <w:p w:rsidR="00704B99" w:rsidRPr="00F1452B" w:rsidRDefault="00704B99" w:rsidP="00704B99">
            <w:pPr>
              <w:jc w:val="center"/>
              <w:cnfStyle w:val="100000000000"/>
              <w:rPr>
                <w:rFonts w:asciiTheme="minorHAnsi" w:hAnsiTheme="minorHAnsi"/>
                <w:b w:val="0"/>
                <w:lang w:val="en-GB"/>
              </w:rPr>
            </w:pPr>
            <w:r w:rsidRPr="00F1452B">
              <w:rPr>
                <w:rFonts w:asciiTheme="minorHAnsi" w:hAnsiTheme="minorHAnsi"/>
                <w:b w:val="0"/>
                <w:lang w:val="en-GB"/>
              </w:rPr>
              <w:t>5.</w:t>
            </w:r>
          </w:p>
        </w:tc>
        <w:tc>
          <w:tcPr>
            <w:tcW w:w="947" w:type="dxa"/>
          </w:tcPr>
          <w:p w:rsidR="00704B99" w:rsidRPr="00F1452B" w:rsidRDefault="00704B99" w:rsidP="00704B99">
            <w:pPr>
              <w:jc w:val="center"/>
              <w:cnfStyle w:val="100000000000"/>
              <w:rPr>
                <w:rFonts w:asciiTheme="minorHAnsi" w:hAnsiTheme="minorHAnsi"/>
                <w:b w:val="0"/>
                <w:lang w:val="en-GB"/>
              </w:rPr>
            </w:pPr>
            <w:r w:rsidRPr="00F1452B">
              <w:rPr>
                <w:rFonts w:asciiTheme="minorHAnsi" w:hAnsiTheme="minorHAnsi"/>
                <w:b w:val="0"/>
                <w:lang w:val="en-GB"/>
              </w:rPr>
              <w:t>6.</w:t>
            </w:r>
          </w:p>
        </w:tc>
        <w:tc>
          <w:tcPr>
            <w:tcW w:w="947" w:type="dxa"/>
          </w:tcPr>
          <w:p w:rsidR="00704B99" w:rsidRPr="00F1452B" w:rsidRDefault="00704B99" w:rsidP="00704B99">
            <w:pPr>
              <w:jc w:val="center"/>
              <w:cnfStyle w:val="100000000000"/>
              <w:rPr>
                <w:rFonts w:asciiTheme="minorHAnsi" w:hAnsiTheme="minorHAnsi"/>
                <w:b w:val="0"/>
                <w:lang w:val="en-GB"/>
              </w:rPr>
            </w:pPr>
            <w:r w:rsidRPr="00F1452B">
              <w:rPr>
                <w:rFonts w:asciiTheme="minorHAnsi" w:hAnsiTheme="minorHAnsi"/>
                <w:b w:val="0"/>
                <w:lang w:val="en-GB"/>
              </w:rPr>
              <w:t>7.</w:t>
            </w:r>
          </w:p>
        </w:tc>
      </w:tr>
      <w:tr w:rsidR="00704B99" w:rsidTr="00704B99">
        <w:tc>
          <w:tcPr>
            <w:cnfStyle w:val="001000000000"/>
            <w:tcW w:w="947" w:type="dxa"/>
          </w:tcPr>
          <w:p w:rsidR="00704B99" w:rsidRPr="00F1452B" w:rsidRDefault="00704B99" w:rsidP="00704B99">
            <w:pPr>
              <w:jc w:val="center"/>
              <w:rPr>
                <w:rFonts w:asciiTheme="minorHAnsi" w:hAnsiTheme="minorHAnsi"/>
                <w:b w:val="0"/>
                <w:lang w:val="en-GB"/>
              </w:rPr>
            </w:pPr>
            <w:r w:rsidRPr="00F1452B">
              <w:rPr>
                <w:rFonts w:asciiTheme="minorHAnsi" w:hAnsiTheme="minorHAnsi"/>
                <w:b w:val="0"/>
                <w:lang w:val="en-GB"/>
              </w:rPr>
              <w:t>E</w:t>
            </w:r>
          </w:p>
        </w:tc>
        <w:tc>
          <w:tcPr>
            <w:tcW w:w="947" w:type="dxa"/>
          </w:tcPr>
          <w:p w:rsidR="00704B99" w:rsidRPr="00F1452B" w:rsidRDefault="00704B99" w:rsidP="00704B99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F</w:t>
            </w:r>
          </w:p>
        </w:tc>
        <w:tc>
          <w:tcPr>
            <w:tcW w:w="947" w:type="dxa"/>
          </w:tcPr>
          <w:p w:rsidR="00704B99" w:rsidRPr="00F1452B" w:rsidRDefault="00704B99" w:rsidP="00704B99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D</w:t>
            </w:r>
          </w:p>
        </w:tc>
        <w:tc>
          <w:tcPr>
            <w:tcW w:w="947" w:type="dxa"/>
          </w:tcPr>
          <w:p w:rsidR="00704B99" w:rsidRPr="00F1452B" w:rsidRDefault="00704B99" w:rsidP="00704B99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B</w:t>
            </w:r>
          </w:p>
        </w:tc>
        <w:tc>
          <w:tcPr>
            <w:tcW w:w="947" w:type="dxa"/>
          </w:tcPr>
          <w:p w:rsidR="00704B99" w:rsidRPr="00F1452B" w:rsidRDefault="00704B99" w:rsidP="00704B99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C</w:t>
            </w:r>
          </w:p>
        </w:tc>
        <w:tc>
          <w:tcPr>
            <w:tcW w:w="947" w:type="dxa"/>
          </w:tcPr>
          <w:p w:rsidR="00704B99" w:rsidRPr="00F1452B" w:rsidRDefault="00704B99" w:rsidP="00704B99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A</w:t>
            </w:r>
          </w:p>
        </w:tc>
        <w:tc>
          <w:tcPr>
            <w:tcW w:w="947" w:type="dxa"/>
          </w:tcPr>
          <w:p w:rsidR="00704B99" w:rsidRPr="00F1452B" w:rsidRDefault="00704B99" w:rsidP="00704B99">
            <w:pPr>
              <w:jc w:val="center"/>
              <w:cnfStyle w:val="000000000000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G</w:t>
            </w:r>
          </w:p>
        </w:tc>
      </w:tr>
    </w:tbl>
    <w:p w:rsidR="00F1452B" w:rsidRDefault="00F1452B" w:rsidP="00A0406A">
      <w:pPr>
        <w:rPr>
          <w:rFonts w:asciiTheme="minorHAnsi" w:hAnsiTheme="minorHAnsi"/>
          <w:lang w:val="en-GB"/>
        </w:rPr>
      </w:pPr>
    </w:p>
    <w:p w:rsidR="00704B99" w:rsidRDefault="00704B99" w:rsidP="00A0406A">
      <w:pPr>
        <w:rPr>
          <w:rFonts w:asciiTheme="minorHAnsi" w:hAnsiTheme="minorHAnsi"/>
          <w:lang w:val="en-GB"/>
        </w:rPr>
      </w:pPr>
    </w:p>
    <w:p w:rsidR="00704B99" w:rsidRDefault="00704B99" w:rsidP="00A0406A">
      <w:pPr>
        <w:rPr>
          <w:rFonts w:asciiTheme="minorHAnsi" w:hAnsiTheme="minorHAnsi"/>
          <w:lang w:val="en-GB"/>
        </w:rPr>
      </w:pPr>
    </w:p>
    <w:p w:rsidR="00704B99" w:rsidRDefault="00704B99" w:rsidP="00A0406A">
      <w:pPr>
        <w:rPr>
          <w:rFonts w:asciiTheme="minorHAnsi" w:hAnsiTheme="minorHAnsi"/>
          <w:lang w:val="en-GB"/>
        </w:rPr>
      </w:pPr>
    </w:p>
    <w:p w:rsidR="00704B99" w:rsidRDefault="00704B99" w:rsidP="00A0406A">
      <w:pPr>
        <w:rPr>
          <w:rFonts w:asciiTheme="minorHAnsi" w:hAnsiTheme="minorHAnsi"/>
          <w:lang w:val="en-GB"/>
        </w:rPr>
      </w:pPr>
    </w:p>
    <w:p w:rsidR="00704B99" w:rsidRDefault="00704B99" w:rsidP="00A0406A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Resources:</w:t>
      </w:r>
    </w:p>
    <w:p w:rsidR="00704B99" w:rsidRDefault="00704B99" w:rsidP="00A0406A">
      <w:pPr>
        <w:rPr>
          <w:rFonts w:asciiTheme="minorHAnsi" w:hAnsiTheme="minorHAnsi"/>
          <w:lang w:val="en-GB"/>
        </w:rPr>
      </w:pPr>
    </w:p>
    <w:p w:rsidR="00704B99" w:rsidRDefault="00DD557B" w:rsidP="00A0406A">
      <w:pPr>
        <w:rPr>
          <w:rFonts w:asciiTheme="minorHAnsi" w:hAnsiTheme="minorHAnsi"/>
          <w:lang w:val="en-GB"/>
        </w:rPr>
      </w:pPr>
      <w:hyperlink r:id="rId26" w:history="1">
        <w:r w:rsidRPr="00C8229D">
          <w:rPr>
            <w:rStyle w:val="Hypertextovodkaz"/>
            <w:rFonts w:asciiTheme="minorHAnsi" w:hAnsiTheme="minorHAnsi"/>
            <w:lang w:val="en-GB"/>
          </w:rPr>
          <w:t>www.office.microsoft.com</w:t>
        </w:r>
      </w:hyperlink>
    </w:p>
    <w:p w:rsidR="00704B99" w:rsidRPr="002E0B3B" w:rsidRDefault="00704B99" w:rsidP="00A0406A">
      <w:pPr>
        <w:rPr>
          <w:rFonts w:asciiTheme="minorHAnsi" w:hAnsiTheme="minorHAnsi"/>
          <w:lang w:val="en-GB"/>
        </w:rPr>
      </w:pPr>
    </w:p>
    <w:sectPr w:rsidR="00704B99" w:rsidRPr="002E0B3B" w:rsidSect="00F1452B"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567" w:right="232" w:bottom="1134" w:left="1956" w:header="425" w:footer="454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DD0" w:rsidRDefault="00535DD0">
      <w:r>
        <w:separator/>
      </w:r>
    </w:p>
  </w:endnote>
  <w:endnote w:type="continuationSeparator" w:id="0">
    <w:p w:rsidR="00535DD0" w:rsidRDefault="00535D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DD0" w:rsidRDefault="00535DD0">
      <w:r>
        <w:separator/>
      </w:r>
    </w:p>
  </w:footnote>
  <w:footnote w:type="continuationSeparator" w:id="0">
    <w:p w:rsidR="00535DD0" w:rsidRDefault="00535D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610E"/>
    <w:multiLevelType w:val="hybridMultilevel"/>
    <w:tmpl w:val="691A95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35482"/>
    <w:multiLevelType w:val="hybridMultilevel"/>
    <w:tmpl w:val="8B0CB4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221850"/>
    <w:multiLevelType w:val="hybridMultilevel"/>
    <w:tmpl w:val="3BA6A196"/>
    <w:lvl w:ilvl="0" w:tplc="DB606E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B8F237C"/>
    <w:multiLevelType w:val="hybridMultilevel"/>
    <w:tmpl w:val="3D9A92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773BAE"/>
    <w:multiLevelType w:val="hybridMultilevel"/>
    <w:tmpl w:val="2806F1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424AE9"/>
    <w:multiLevelType w:val="hybridMultilevel"/>
    <w:tmpl w:val="2806F1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0A1E58"/>
    <w:multiLevelType w:val="hybridMultilevel"/>
    <w:tmpl w:val="DD84B4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27650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261D51"/>
    <w:rsid w:val="00064AC5"/>
    <w:rsid w:val="000745BE"/>
    <w:rsid w:val="00096942"/>
    <w:rsid w:val="000C1A12"/>
    <w:rsid w:val="00134EA2"/>
    <w:rsid w:val="00136CFF"/>
    <w:rsid w:val="001A08E0"/>
    <w:rsid w:val="002271E7"/>
    <w:rsid w:val="00261D51"/>
    <w:rsid w:val="002767C5"/>
    <w:rsid w:val="002E0B3B"/>
    <w:rsid w:val="0031151A"/>
    <w:rsid w:val="003358AE"/>
    <w:rsid w:val="00345BA5"/>
    <w:rsid w:val="00353555"/>
    <w:rsid w:val="003846D5"/>
    <w:rsid w:val="00401AAD"/>
    <w:rsid w:val="00436A73"/>
    <w:rsid w:val="00444BE0"/>
    <w:rsid w:val="004776DF"/>
    <w:rsid w:val="00480899"/>
    <w:rsid w:val="00482BEA"/>
    <w:rsid w:val="004F36C3"/>
    <w:rsid w:val="004F41C0"/>
    <w:rsid w:val="00535DD0"/>
    <w:rsid w:val="00571097"/>
    <w:rsid w:val="005F6FF3"/>
    <w:rsid w:val="00636AF2"/>
    <w:rsid w:val="00680733"/>
    <w:rsid w:val="006C38ED"/>
    <w:rsid w:val="006C6C30"/>
    <w:rsid w:val="0070161A"/>
    <w:rsid w:val="00704B99"/>
    <w:rsid w:val="007E129B"/>
    <w:rsid w:val="008131E7"/>
    <w:rsid w:val="0086185D"/>
    <w:rsid w:val="00866CEE"/>
    <w:rsid w:val="008E1472"/>
    <w:rsid w:val="00910BC3"/>
    <w:rsid w:val="00997604"/>
    <w:rsid w:val="009A1C62"/>
    <w:rsid w:val="009F34C8"/>
    <w:rsid w:val="00A0406A"/>
    <w:rsid w:val="00A21582"/>
    <w:rsid w:val="00A27AE2"/>
    <w:rsid w:val="00AB2B59"/>
    <w:rsid w:val="00B033C6"/>
    <w:rsid w:val="00B57636"/>
    <w:rsid w:val="00C03B6B"/>
    <w:rsid w:val="00C108A9"/>
    <w:rsid w:val="00C17FDC"/>
    <w:rsid w:val="00C7475A"/>
    <w:rsid w:val="00CA5003"/>
    <w:rsid w:val="00CF2A64"/>
    <w:rsid w:val="00D53046"/>
    <w:rsid w:val="00D62E9C"/>
    <w:rsid w:val="00D84138"/>
    <w:rsid w:val="00D84D70"/>
    <w:rsid w:val="00D85BB3"/>
    <w:rsid w:val="00DD557B"/>
    <w:rsid w:val="00DE7330"/>
    <w:rsid w:val="00E764CF"/>
    <w:rsid w:val="00E83490"/>
    <w:rsid w:val="00E87A09"/>
    <w:rsid w:val="00E87E03"/>
    <w:rsid w:val="00EE50F5"/>
    <w:rsid w:val="00F1452B"/>
    <w:rsid w:val="00F367BF"/>
    <w:rsid w:val="00F4212A"/>
    <w:rsid w:val="00F84D33"/>
    <w:rsid w:val="00F87EE6"/>
    <w:rsid w:val="00F9276A"/>
    <w:rsid w:val="00FA77EF"/>
    <w:rsid w:val="00FB0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764C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3">
    <w:name w:val="heading 3"/>
    <w:basedOn w:val="Normln"/>
    <w:link w:val="Nadpis3Char"/>
    <w:uiPriority w:val="9"/>
    <w:qFormat/>
    <w:rsid w:val="008131E7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kern w:val="0"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E764CF"/>
  </w:style>
  <w:style w:type="character" w:customStyle="1" w:styleId="Znakyprovysvtlivky">
    <w:name w:val="Znaky pro vysv?tlivky"/>
    <w:rsid w:val="00E764CF"/>
  </w:style>
  <w:style w:type="paragraph" w:customStyle="1" w:styleId="Nadpis">
    <w:name w:val="Nadpis"/>
    <w:basedOn w:val="Normln"/>
    <w:next w:val="Zkladntext"/>
    <w:rsid w:val="00E764CF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E764CF"/>
    <w:pPr>
      <w:spacing w:after="120"/>
    </w:pPr>
  </w:style>
  <w:style w:type="paragraph" w:styleId="Seznam">
    <w:name w:val="List"/>
    <w:basedOn w:val="Zkladntext"/>
    <w:rsid w:val="00E764CF"/>
  </w:style>
  <w:style w:type="paragraph" w:customStyle="1" w:styleId="Popisek">
    <w:name w:val="Popisek"/>
    <w:basedOn w:val="Normln"/>
    <w:rsid w:val="00E764CF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E764CF"/>
    <w:pPr>
      <w:suppressLineNumbers/>
    </w:pPr>
  </w:style>
  <w:style w:type="paragraph" w:styleId="Zpat">
    <w:name w:val="footer"/>
    <w:basedOn w:val="Normln"/>
    <w:rsid w:val="00E764CF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Bezmezer">
    <w:name w:val="No Spacing"/>
    <w:uiPriority w:val="1"/>
    <w:qFormat/>
    <w:rsid w:val="00136CFF"/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B033C6"/>
    <w:rPr>
      <w:color w:val="808080"/>
    </w:rPr>
  </w:style>
  <w:style w:type="paragraph" w:styleId="Odstavecseseznamem">
    <w:name w:val="List Paragraph"/>
    <w:basedOn w:val="Normln"/>
    <w:uiPriority w:val="34"/>
    <w:qFormat/>
    <w:rsid w:val="002271E7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8131E7"/>
    <w:rPr>
      <w:b/>
      <w:bCs/>
      <w:sz w:val="27"/>
      <w:szCs w:val="27"/>
    </w:rPr>
  </w:style>
  <w:style w:type="table" w:styleId="Mkatabulky1">
    <w:name w:val="Table Grid 1"/>
    <w:basedOn w:val="Normlntabulka"/>
    <w:rsid w:val="00680733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oderntabulka">
    <w:name w:val="Table Contemporary"/>
    <w:basedOn w:val="Normlntabulka"/>
    <w:rsid w:val="00F367B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Webovtabulka3">
    <w:name w:val="Table Web 3"/>
    <w:basedOn w:val="Normlntabulka"/>
    <w:rsid w:val="00F367B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1">
    <w:name w:val="Table Web 1"/>
    <w:basedOn w:val="Normlntabulka"/>
    <w:rsid w:val="00571097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5">
    <w:name w:val="Table Columns 5"/>
    <w:basedOn w:val="Normlntabulka"/>
    <w:rsid w:val="00F1452B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Elegantntabulka">
    <w:name w:val="Table Elegant"/>
    <w:basedOn w:val="Normlntabulka"/>
    <w:rsid w:val="00F1452B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textovodkaz">
    <w:name w:val="Hyperlink"/>
    <w:basedOn w:val="Standardnpsmoodstavce"/>
    <w:rsid w:val="00704B9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3">
    <w:name w:val="heading 3"/>
    <w:basedOn w:val="Normln"/>
    <w:link w:val="Nadpis3Char"/>
    <w:uiPriority w:val="9"/>
    <w:qFormat/>
    <w:rsid w:val="008131E7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kern w:val="0"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Bezmezer">
    <w:name w:val="No Spacing"/>
    <w:uiPriority w:val="1"/>
    <w:qFormat/>
    <w:rsid w:val="00136CFF"/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B033C6"/>
    <w:rPr>
      <w:color w:val="808080"/>
    </w:rPr>
  </w:style>
  <w:style w:type="paragraph" w:styleId="Odstavecseseznamem">
    <w:name w:val="List Paragraph"/>
    <w:basedOn w:val="Normln"/>
    <w:uiPriority w:val="34"/>
    <w:qFormat/>
    <w:rsid w:val="002271E7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8131E7"/>
    <w:rPr>
      <w:b/>
      <w:bCs/>
      <w:sz w:val="27"/>
      <w:szCs w:val="27"/>
    </w:rPr>
  </w:style>
  <w:style w:type="table" w:styleId="Mkatabulky1">
    <w:name w:val="Table Grid 1"/>
    <w:basedOn w:val="Normlntabulka"/>
    <w:rsid w:val="00680733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oderntabulka">
    <w:name w:val="Table Contemporary"/>
    <w:basedOn w:val="Normlntabulka"/>
    <w:rsid w:val="00F367B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Webovtabulka3">
    <w:name w:val="Table Web 3"/>
    <w:basedOn w:val="Normlntabulka"/>
    <w:rsid w:val="00F367B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1">
    <w:name w:val="Table Web 1"/>
    <w:basedOn w:val="Normlntabulka"/>
    <w:rsid w:val="00571097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5">
    <w:name w:val="Table Columns 5"/>
    <w:basedOn w:val="Normlntabulka"/>
    <w:rsid w:val="00F1452B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Elegantntabulka">
    <w:name w:val="Table Elegant"/>
    <w:basedOn w:val="Normlntabulka"/>
    <w:rsid w:val="00F1452B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textovodkaz">
    <w:name w:val="Hyperlink"/>
    <w:basedOn w:val="Standardnpsmoodstavce"/>
    <w:rsid w:val="00704B9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2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gif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wmf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6.wmf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wmf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r&#225;ce\byrokracie\12_13\S&#352;\DUMy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DBD0B-1831-4CB7-9E7D-C66C37587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4</TotalTime>
  <Pages>1</Pages>
  <Words>305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4</cp:revision>
  <cp:lastPrinted>2013-06-13T05:53:00Z</cp:lastPrinted>
  <dcterms:created xsi:type="dcterms:W3CDTF">2014-02-01T06:37:00Z</dcterms:created>
  <dcterms:modified xsi:type="dcterms:W3CDTF">2014-02-01T06:38:00Z</dcterms:modified>
</cp:coreProperties>
</file>