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Pozorka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9D0BCC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9D0BCC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9D0BCC" w:rsidRDefault="009D0BCC" w:rsidP="00F608D2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VY_22_INOVACE_NJ3A_1</w:t>
            </w:r>
            <w:r w:rsidR="00F608D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5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9D0BCC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9D0BCC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Mgr. Miroslav Stojčenko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9D0BCC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 jazyk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9D0BCC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9D0BCC" w:rsidRDefault="009D0BCC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Pracovní list sloužící k nácviku běžné komunikace na letišti. Pro samostatnou nebo skupinovou práci </w:t>
            </w:r>
          </w:p>
          <w:p w:rsidR="00D84D70" w:rsidRPr="009D0BCC" w:rsidRDefault="009D0BCC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žáků nebo pro použití na interaktivní tabuli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8A4B3F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Flughafen</w:t>
            </w:r>
          </w:p>
          <w:p w:rsidR="009D0BCC" w:rsidRDefault="008A4B3F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Check-in Schalter</w:t>
            </w:r>
          </w:p>
          <w:p w:rsidR="009D0BCC" w:rsidRDefault="008A4B3F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Dialog</w:t>
            </w:r>
          </w:p>
          <w:p w:rsidR="009D0BCC" w:rsidRDefault="008A4B3F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Reisende</w:t>
            </w:r>
            <w:r w:rsid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  <w:p w:rsidR="009D0BCC" w:rsidRPr="009D0BCC" w:rsidRDefault="008A4B3F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Kommunikation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9D0BCC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9D0BCC" w:rsidRPr="009D0BCC" w:rsidRDefault="009D0BCC" w:rsidP="009D0BCC">
            <w:pPr>
              <w:pStyle w:val="Odstavecseseznamem"/>
              <w:numPr>
                <w:ilvl w:val="0"/>
                <w:numId w:val="9"/>
              </w:numPr>
              <w:ind w:left="460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vyjadřuje se ústně i písemně, k tématům</w:t>
            </w:r>
          </w:p>
          <w:p w:rsidR="009D0BCC" w:rsidRPr="009D0BCC" w:rsidRDefault="009D0BCC" w:rsidP="009D0BCC">
            <w:pPr>
              <w:ind w:left="460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osobního života a k tématům z oblasti</w:t>
            </w:r>
          </w:p>
          <w:p w:rsidR="00D84D70" w:rsidRPr="009D0BCC" w:rsidRDefault="009D0BCC" w:rsidP="009D0BCC">
            <w:pPr>
              <w:ind w:left="460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zaměření studijního oboru</w:t>
            </w:r>
          </w:p>
          <w:p w:rsidR="009D0BCC" w:rsidRPr="009D0BCC" w:rsidRDefault="009D0BCC" w:rsidP="009D0BCC">
            <w:pPr>
              <w:pStyle w:val="Odstavecseseznamem"/>
              <w:numPr>
                <w:ilvl w:val="0"/>
                <w:numId w:val="9"/>
              </w:numPr>
              <w:ind w:left="460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domluví se v běžných situacích; získá</w:t>
            </w:r>
          </w:p>
          <w:p w:rsidR="00FA77EF" w:rsidRPr="009D0BCC" w:rsidRDefault="009D0BCC" w:rsidP="009D0BCC">
            <w:pPr>
              <w:ind w:left="460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 poskytne informace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9D0BCC" w:rsidRDefault="008A4B3F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="009D0BCC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9D0BCC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9D0BCC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9D0BCC" w:rsidRDefault="009D0BCC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Pracovní list </w:t>
            </w:r>
          </w:p>
        </w:tc>
      </w:tr>
    </w:tbl>
    <w:p w:rsidR="00E83490" w:rsidRDefault="00E83490"/>
    <w:p w:rsidR="00D84D70" w:rsidRDefault="00D84D70"/>
    <w:p w:rsidR="00D84D70" w:rsidRDefault="00D84D70"/>
    <w:p w:rsidR="00D84D70" w:rsidRDefault="00D84D70"/>
    <w:p w:rsidR="00D84D70" w:rsidRDefault="00D84D70"/>
    <w:p w:rsidR="00A54FB6" w:rsidRDefault="00A54FB6" w:rsidP="00A54FB6">
      <w:pPr>
        <w:pStyle w:val="Bezmezer"/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</w:pPr>
      <w:r w:rsidRPr="009D0BCC">
        <w:rPr>
          <w:rStyle w:val="Zvraznn"/>
          <w:rFonts w:asciiTheme="minorHAnsi" w:hAnsiTheme="minorHAnsi"/>
          <w:i w:val="0"/>
          <w:sz w:val="28"/>
          <w:szCs w:val="28"/>
        </w:rPr>
        <w:t xml:space="preserve">1. </w:t>
      </w:r>
      <w:r w:rsidRPr="009D0BCC">
        <w:rPr>
          <w:rStyle w:val="Zvraznn"/>
          <w:rFonts w:asciiTheme="minorHAnsi" w:hAnsiTheme="minorHAnsi"/>
          <w:b/>
          <w:i w:val="0"/>
          <w:sz w:val="28"/>
          <w:szCs w:val="28"/>
        </w:rPr>
        <w:t>Wählen Sie die rich</w:t>
      </w:r>
      <w:r w:rsidRPr="00A54FB6"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>tige Variante und komplettieren Sie so die Sätze</w:t>
      </w:r>
      <w:r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>/</w:t>
      </w:r>
    </w:p>
    <w:p w:rsidR="00A54FB6" w:rsidRPr="00A54FB6" w:rsidRDefault="00A54FB6" w:rsidP="00A54FB6">
      <w:pPr>
        <w:pStyle w:val="Bezmezer"/>
        <w:rPr>
          <w:rStyle w:val="Zvraznn"/>
          <w:rFonts w:asciiTheme="minorHAnsi" w:hAnsiTheme="minorHAnsi"/>
          <w:i w:val="0"/>
          <w:sz w:val="28"/>
          <w:szCs w:val="28"/>
          <w:lang w:val="en-US"/>
        </w:rPr>
      </w:pPr>
      <w:r w:rsidRPr="005A6364"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 xml:space="preserve">     </w:t>
      </w:r>
      <w:r w:rsidRPr="00A54FB6">
        <w:rPr>
          <w:rStyle w:val="Zvraznn"/>
          <w:rFonts w:asciiTheme="minorHAnsi" w:hAnsiTheme="minorHAnsi"/>
          <w:b/>
          <w:i w:val="0"/>
          <w:sz w:val="28"/>
          <w:szCs w:val="28"/>
          <w:lang w:val="en-US"/>
        </w:rPr>
        <w:t>Vyberte spr</w:t>
      </w:r>
      <w:r>
        <w:rPr>
          <w:rStyle w:val="Zvraznn"/>
          <w:rFonts w:asciiTheme="minorHAnsi" w:hAnsiTheme="minorHAnsi"/>
          <w:b/>
          <w:i w:val="0"/>
          <w:sz w:val="28"/>
          <w:szCs w:val="28"/>
          <w:lang w:val="en-US"/>
        </w:rPr>
        <w:t>á</w:t>
      </w:r>
      <w:r w:rsidRPr="00A54FB6">
        <w:rPr>
          <w:rStyle w:val="Zvraznn"/>
          <w:rFonts w:asciiTheme="minorHAnsi" w:hAnsiTheme="minorHAnsi"/>
          <w:b/>
          <w:i w:val="0"/>
          <w:sz w:val="28"/>
          <w:szCs w:val="28"/>
          <w:lang w:val="en-US"/>
        </w:rPr>
        <w:t>vnou variantu a zkompletujte tak v</w:t>
      </w:r>
      <w:r>
        <w:rPr>
          <w:rStyle w:val="Zvraznn"/>
          <w:rFonts w:asciiTheme="minorHAnsi" w:hAnsiTheme="minorHAnsi"/>
          <w:b/>
          <w:i w:val="0"/>
          <w:sz w:val="28"/>
          <w:szCs w:val="28"/>
          <w:lang w:val="en-US"/>
        </w:rPr>
        <w:t>ě</w:t>
      </w:r>
      <w:r w:rsidRPr="00A54FB6">
        <w:rPr>
          <w:rStyle w:val="Zvraznn"/>
          <w:rFonts w:asciiTheme="minorHAnsi" w:hAnsiTheme="minorHAnsi"/>
          <w:b/>
          <w:i w:val="0"/>
          <w:sz w:val="28"/>
          <w:szCs w:val="28"/>
          <w:lang w:val="en-US"/>
        </w:rPr>
        <w:t>ty</w:t>
      </w:r>
    </w:p>
    <w:p w:rsidR="002426AF" w:rsidRPr="002426AF" w:rsidRDefault="002426AF" w:rsidP="00A54FB6">
      <w:pPr>
        <w:pStyle w:val="Normlnweb"/>
        <w:numPr>
          <w:ilvl w:val="0"/>
          <w:numId w:val="3"/>
        </w:numPr>
        <w:spacing w:line="360" w:lineRule="auto"/>
        <w:rPr>
          <w:rFonts w:asciiTheme="minorHAnsi" w:hAnsiTheme="minorHAnsi"/>
          <w:iCs/>
          <w:sz w:val="28"/>
          <w:szCs w:val="28"/>
          <w:lang w:val="de-DE"/>
        </w:rPr>
      </w:pP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Hallo, hier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-1468737185"/>
          <w:placeholder>
            <w:docPart w:val="23CEC118B1244D879F06005CAE4CD414"/>
          </w:placeholder>
          <w:showingPlcHdr/>
          <w:comboBox>
            <w:listItem w:value="..............."/>
            <w:listItem w:displayText="Fliegenhof" w:value="Fliegenhof"/>
            <w:listItem w:displayText="Flugplatz" w:value="Flugplatz"/>
            <w:listItem w:displayText="Flughafen" w:value="Flughafen"/>
          </w:comboBox>
        </w:sdtPr>
        <w:sdtEndPr>
          <w:rPr>
            <w:rStyle w:val="Zvraznn"/>
          </w:rPr>
        </w:sdtEndPr>
        <w:sdtContent>
          <w:r w:rsidR="00A845AD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 w:rsidR="00994DEE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Prag</w:t>
      </w: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. Was</w:t>
      </w: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kann i</w:t>
      </w: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ch für Sie tun? – Ich möchte einen Flug nach Berlin</w:t>
      </w:r>
      <w:r w:rsidR="00A845AD" w:rsidRPr="00A845AD">
        <w:rPr>
          <w:rStyle w:val="StylCalibri"/>
        </w:rPr>
        <w:t xml:space="preserve"> </w:t>
      </w: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 w:rsidR="00994DEE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1481346346"/>
          <w:placeholder>
            <w:docPart w:val="6DA81B3493894E69A5FFE02AFAAE3808"/>
          </w:placeholder>
          <w:showingPlcHdr/>
          <w:comboBox>
            <w:listItem w:value="..............."/>
            <w:listItem w:displayText="heften" w:value="heften"/>
            <w:listItem w:displayText="buchen" w:value="buchen"/>
            <w:listItem w:displayText="lesen" w:value="lesen"/>
          </w:comboBox>
        </w:sdtPr>
        <w:sdtEndPr>
          <w:rPr>
            <w:rStyle w:val="Zvraznn"/>
          </w:rPr>
        </w:sdtEndPr>
        <w:sdtContent>
          <w:r w:rsidR="00A845AD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 w:rsidR="00A845AD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 w:rsidR="00994DEE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.</w:t>
      </w:r>
    </w:p>
    <w:p w:rsidR="002426AF" w:rsidRPr="002426AF" w:rsidRDefault="002426AF" w:rsidP="00A54FB6">
      <w:pPr>
        <w:pStyle w:val="Normlnweb"/>
        <w:numPr>
          <w:ilvl w:val="0"/>
          <w:numId w:val="3"/>
        </w:numPr>
        <w:spacing w:line="360" w:lineRule="auto"/>
        <w:rPr>
          <w:rFonts w:asciiTheme="minorHAnsi" w:hAnsiTheme="minorHAnsi"/>
          <w:iCs/>
          <w:sz w:val="28"/>
          <w:szCs w:val="28"/>
          <w:lang w:val="de-DE"/>
        </w:rPr>
      </w:pP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Wie lange </w:t>
      </w:r>
      <w:sdt>
        <w:sdtPr>
          <w:rPr>
            <w:rStyle w:val="StylCalibri"/>
          </w:rPr>
          <w:id w:val="2140223345"/>
          <w:placeholder>
            <w:docPart w:val="DFE4B4BB858142DA9132AF383E0A28C4"/>
          </w:placeholder>
          <w:dropDownList>
            <w:listItem w:displayText="geht" w:value="geht"/>
            <w:listItem w:displayText="Zeit" w:value="Zeit"/>
            <w:listItem w:displayText="dauert" w:value="dauert"/>
          </w:dropDownList>
        </w:sdtPr>
        <w:sdtEndPr>
          <w:rPr>
            <w:rStyle w:val="Zvraznn"/>
            <w:rFonts w:ascii="Times New Roman" w:hAnsi="Times New Roman"/>
            <w:i/>
            <w:iCs/>
            <w:sz w:val="24"/>
            <w:szCs w:val="28"/>
            <w:lang w:val="de-DE"/>
          </w:rPr>
        </w:sdtEndPr>
        <w:sdtContent>
          <w:r w:rsidR="00E1328A">
            <w:rPr>
              <w:rStyle w:val="StylCalibri"/>
            </w:rPr>
            <w:t>dauert</w:t>
          </w:r>
        </w:sdtContent>
      </w:sdt>
      <w:r w:rsidR="00E1328A"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 w:rsidR="00E1328A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-386256549"/>
          <w:placeholder>
            <w:docPart w:val="1D5E117CFEB64457BC733663A8F31B6B"/>
          </w:placeholder>
          <w:showingPlcHdr/>
          <w:comboBox>
            <w:listItem w:value="..............."/>
            <w:listItem w:displayText="geht" w:value="geht"/>
            <w:listItem w:displayText="Zeit" w:value="Zeit"/>
            <w:listItem w:displayText="dauert" w:value="dauert"/>
          </w:comboBox>
        </w:sdtPr>
        <w:sdtEndPr>
          <w:rPr>
            <w:rStyle w:val="Zvraznn"/>
          </w:rPr>
        </w:sdtEndPr>
        <w:sdtContent>
          <w:r w:rsidR="0017639B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 w:rsidR="0017639B"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der Flug nach Kairo? – Zehn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488603891"/>
          <w:placeholder>
            <w:docPart w:val="D6EE63C095544B05822A118C39CF097F"/>
          </w:placeholder>
          <w:showingPlcHdr/>
          <w:comboBox>
            <w:listItem w:value="..............."/>
            <w:listItem w:displayText="Uhren" w:value="Uhren"/>
            <w:listItem w:displayText="Stunden" w:value="Stunden"/>
            <w:listItem w:displayText="Uhr" w:value="Uhr"/>
          </w:comboBox>
        </w:sdtPr>
        <w:sdtEndPr>
          <w:rPr>
            <w:rStyle w:val="Zvraznn"/>
          </w:rPr>
        </w:sdtEndPr>
        <w:sdtContent>
          <w:r w:rsidR="0017639B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. </w:t>
      </w:r>
      <w:r w:rsidR="0017639B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.</w:t>
      </w:r>
    </w:p>
    <w:p w:rsidR="002426AF" w:rsidRPr="002426AF" w:rsidRDefault="002426AF" w:rsidP="00A54FB6">
      <w:pPr>
        <w:pStyle w:val="Normlnweb"/>
        <w:numPr>
          <w:ilvl w:val="0"/>
          <w:numId w:val="3"/>
        </w:numPr>
        <w:spacing w:line="360" w:lineRule="auto"/>
        <w:rPr>
          <w:rFonts w:asciiTheme="minorHAnsi" w:hAnsiTheme="minorHAnsi"/>
          <w:iCs/>
          <w:sz w:val="28"/>
          <w:szCs w:val="28"/>
          <w:lang w:val="de-DE"/>
        </w:rPr>
      </w:pP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Um wie viel Uhr</w:t>
      </w:r>
      <w:r w:rsidR="001729CC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 w:rsidR="001729CC">
        <w:rPr>
          <w:rStyle w:val="StylCalibri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796641646"/>
          <w:placeholder>
            <w:docPart w:val="7453572414E3441BAC82111A7C4A8BB6"/>
          </w:placeholder>
          <w:showingPlcHdr/>
          <w:comboBox>
            <w:listItem w:value="..............."/>
            <w:listItem w:displayText="fliegen" w:value="fliegen"/>
            <w:listItem w:displayText="landen" w:value="landen"/>
            <w:listItem w:displayText="gehen" w:value="gehen"/>
          </w:comboBox>
        </w:sdtPr>
        <w:sdtEndPr>
          <w:rPr>
            <w:rStyle w:val="Zvraznn"/>
          </w:rPr>
        </w:sdtEndPr>
        <w:sdtContent>
          <w:r w:rsidR="0017639B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 w:rsidR="0017639B"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wir in Moskau? – In Moskau sind wir um 15:00  </w:t>
      </w:r>
    </w:p>
    <w:p w:rsidR="002426AF" w:rsidRDefault="002426AF" w:rsidP="00A54FB6">
      <w:pPr>
        <w:pStyle w:val="Normlnweb"/>
        <w:numPr>
          <w:ilvl w:val="0"/>
          <w:numId w:val="3"/>
        </w:numPr>
        <w:spacing w:line="360" w:lineRule="auto"/>
        <w:rPr>
          <w:rStyle w:val="Zvraznn"/>
          <w:rFonts w:asciiTheme="minorHAnsi" w:hAnsiTheme="minorHAnsi"/>
          <w:i w:val="0"/>
          <w:sz w:val="28"/>
          <w:szCs w:val="28"/>
          <w:lang w:val="de-DE"/>
        </w:rPr>
      </w:pP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Ich</w:t>
      </w:r>
      <w:r w:rsidR="001729CC" w:rsidRPr="001729CC">
        <w:rPr>
          <w:rStyle w:val="Znakyprovysvtlivky"/>
        </w:rPr>
        <w:t xml:space="preserve"> </w:t>
      </w: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-1338531395"/>
          <w:placeholder>
            <w:docPart w:val="C81EB8BEC2534253BC3F701238F27BF2"/>
          </w:placeholder>
          <w:showingPlcHdr/>
          <w:comboBox>
            <w:listItem w:value="..............."/>
            <w:listItem w:displayText="zeige" w:value="zeige"/>
            <w:listItem w:displayText="lande" w:value="lande"/>
            <w:listItem w:displayText="fliege" w:value="fliege"/>
          </w:comboBox>
        </w:sdtPr>
        <w:sdtEndPr>
          <w:rPr>
            <w:rStyle w:val="Zvraznn"/>
          </w:rPr>
        </w:sdtEndPr>
        <w:sdtContent>
          <w:r w:rsidR="0017639B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 w:rsidR="0017639B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 w:rsidRPr="002426AF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oft nach Spanien. </w:t>
      </w:r>
    </w:p>
    <w:p w:rsidR="00994DEE" w:rsidRDefault="00994DEE" w:rsidP="00A54FB6">
      <w:pPr>
        <w:pStyle w:val="Normlnweb"/>
        <w:numPr>
          <w:ilvl w:val="0"/>
          <w:numId w:val="3"/>
        </w:numPr>
        <w:spacing w:line="360" w:lineRule="auto"/>
        <w:rPr>
          <w:rStyle w:val="Zvraznn"/>
          <w:rFonts w:asciiTheme="minorHAnsi" w:hAnsiTheme="minorHAnsi"/>
          <w:i w:val="0"/>
          <w:sz w:val="28"/>
          <w:szCs w:val="28"/>
          <w:lang w:val="de-DE"/>
        </w:rPr>
      </w:pP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Wohin soll ich</w:t>
      </w:r>
      <w:r w:rsidR="0017639B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das</w:t>
      </w:r>
      <w:r w:rsidR="0017639B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-1796664956"/>
          <w:placeholder>
            <w:docPart w:val="2EC7273A19A24FD690CBEE04CAFCC87B"/>
          </w:placeholder>
          <w:showingPlcHdr/>
          <w:comboBox>
            <w:listItem w:value="..............."/>
            <w:listItem w:displayText="Gebäck" w:value="Gebäck"/>
            <w:listItem w:displayText="Gepäck" w:value="Gepäck"/>
            <w:listItem w:displayText="Packung" w:value="Packung"/>
          </w:comboBox>
        </w:sdtPr>
        <w:sdtEndPr>
          <w:rPr>
            <w:rStyle w:val="Zvraznn"/>
          </w:rPr>
        </w:sdtEndPr>
        <w:sdtContent>
          <w:r w:rsidR="0017639B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geben? – Geben Sie es auf das</w:t>
      </w:r>
      <w:r w:rsidR="0017639B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 w:rsidR="0017639B" w:rsidRPr="0017639B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-782269334"/>
          <w:placeholder>
            <w:docPart w:val="29333CB560F04A7887BA88E47672956B"/>
          </w:placeholder>
          <w:showingPlcHdr/>
          <w:comboBox>
            <w:listItem w:value="..............."/>
            <w:listItem w:displayText="Kofferpass" w:value="Kofferpass"/>
            <w:listItem w:displayText="Kofferbahn" w:value="Kofferbahn"/>
            <w:listItem w:displayText="Gepäckbahn" w:value="Gepäckbahn"/>
          </w:comboBox>
        </w:sdtPr>
        <w:sdtEndPr>
          <w:rPr>
            <w:rStyle w:val="Zvraznn"/>
          </w:rPr>
        </w:sdtEndPr>
        <w:sdtContent>
          <w:r w:rsidR="0017639B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 w:rsidR="0017639B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 w:rsidR="001729CC">
        <w:rPr>
          <w:rStyle w:val="StylCalibri"/>
        </w:rPr>
        <w:t xml:space="preserve"> </w:t>
      </w: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.</w:t>
      </w:r>
    </w:p>
    <w:p w:rsidR="00994DEE" w:rsidRDefault="00994DEE" w:rsidP="00A54FB6">
      <w:pPr>
        <w:pStyle w:val="Normlnweb"/>
        <w:numPr>
          <w:ilvl w:val="0"/>
          <w:numId w:val="3"/>
        </w:numPr>
        <w:spacing w:line="360" w:lineRule="auto"/>
        <w:rPr>
          <w:rStyle w:val="Zvraznn"/>
          <w:rFonts w:asciiTheme="minorHAnsi" w:hAnsiTheme="minorHAnsi"/>
          <w:i w:val="0"/>
          <w:sz w:val="28"/>
          <w:szCs w:val="28"/>
          <w:lang w:val="de-DE"/>
        </w:rPr>
      </w:pP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Sehr geehrte</w:t>
      </w:r>
      <w:r w:rsidR="00B64F9C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-1939130760"/>
          <w:placeholder>
            <w:docPart w:val="08E179DE49974D17B2F3D00C64A31408"/>
          </w:placeholder>
          <w:showingPlcHdr/>
          <w:comboBox>
            <w:listItem w:value="..............."/>
            <w:listItem w:displayText="Flugzeuge" w:value="Flugzeuge"/>
            <w:listItem w:displayText="Fahrgäste" w:value="Fahrgäste"/>
            <w:listItem w:displayText="Fahrer" w:value="Fahrer"/>
          </w:comboBox>
        </w:sdtPr>
        <w:sdtEndPr>
          <w:rPr>
            <w:rStyle w:val="Zvraznn"/>
          </w:rPr>
        </w:sdtEndPr>
        <w:sdtContent>
          <w:r w:rsidR="00B64F9C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 w:rsidR="00A54FB6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, unser Flugzeug fährt jetzt zu der </w:t>
      </w:r>
      <w:r w:rsidR="00A54FB6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-51080487"/>
          <w:placeholder>
            <w:docPart w:val="2058013BB61E492EBB7846B9F5E4E703"/>
          </w:placeholder>
          <w:showingPlcHdr/>
          <w:comboBox>
            <w:listItem w:value="..............."/>
            <w:listItem w:displayText="Startbahn" w:value="Startbahn"/>
            <w:listItem w:displayText="Startstraße" w:value="Startstraße"/>
            <w:listItem w:displayText="Autobahn" w:value="Autobahn"/>
          </w:comboBox>
        </w:sdtPr>
        <w:sdtEndPr>
          <w:rPr>
            <w:rStyle w:val="Zvraznn"/>
          </w:rPr>
        </w:sdtEndPr>
        <w:sdtContent>
          <w:r w:rsidR="00A54FB6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 w:rsidR="00A54FB6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.</w:t>
      </w:r>
    </w:p>
    <w:p w:rsidR="00994DEE" w:rsidRDefault="00994DEE" w:rsidP="00A54FB6">
      <w:pPr>
        <w:pStyle w:val="Normlnweb"/>
        <w:numPr>
          <w:ilvl w:val="0"/>
          <w:numId w:val="3"/>
        </w:numPr>
        <w:spacing w:line="360" w:lineRule="auto"/>
        <w:rPr>
          <w:rStyle w:val="Zvraznn"/>
          <w:rFonts w:asciiTheme="minorHAnsi" w:hAnsiTheme="minorHAnsi"/>
          <w:i w:val="0"/>
          <w:sz w:val="28"/>
          <w:szCs w:val="28"/>
          <w:lang w:val="de-DE"/>
        </w:rPr>
      </w:pP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>Zeigen Sie mir Ihr</w:t>
      </w:r>
      <w:r w:rsidR="00A54FB6" w:rsidRPr="00A54FB6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de-DE"/>
          </w:rPr>
          <w:id w:val="-64340588"/>
          <w:placeholder>
            <w:docPart w:val="BA5F849709404448A02AD5B4133BFCF0"/>
          </w:placeholder>
          <w:showingPlcHdr/>
          <w:comboBox>
            <w:listItem w:value="..............."/>
            <w:listItem w:displayText="Flugliste" w:value="Flugliste"/>
            <w:listItem w:displayText="Fliegekarte" w:value="Fliegekarte"/>
            <w:listItem w:displayText="Fliegenpass" w:value="Fliegenpass"/>
          </w:comboBox>
        </w:sdtPr>
        <w:sdtEndPr>
          <w:rPr>
            <w:rStyle w:val="Zvraznn"/>
          </w:rPr>
        </w:sdtEndPr>
        <w:sdtContent>
          <w:r w:rsidR="00A54FB6"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sdtContent>
      </w:sdt>
      <w:r w:rsidR="00A54FB6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, bitte. </w:t>
      </w:r>
      <w:r w:rsidR="00A54FB6"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</w:t>
      </w:r>
    </w:p>
    <w:p w:rsidR="00A54FB6" w:rsidRPr="00994DEE" w:rsidRDefault="00A54FB6" w:rsidP="00A54FB6">
      <w:pPr>
        <w:pStyle w:val="Normlnweb"/>
        <w:spacing w:line="360" w:lineRule="auto"/>
        <w:ind w:left="720"/>
        <w:rPr>
          <w:rFonts w:asciiTheme="minorHAnsi" w:hAnsiTheme="minorHAnsi"/>
          <w:iCs/>
          <w:sz w:val="28"/>
          <w:szCs w:val="28"/>
          <w:lang w:val="de-DE"/>
        </w:rPr>
      </w:pPr>
    </w:p>
    <w:p w:rsidR="0017639B" w:rsidRDefault="00A54FB6" w:rsidP="0017639B">
      <w:pPr>
        <w:pStyle w:val="Bezmezer"/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</w:pP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 2. </w:t>
      </w:r>
      <w:r w:rsidR="0017639B"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>Setzen Sie die Sätze</w:t>
      </w:r>
      <w:r w:rsidR="007E446B"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 xml:space="preserve"> im Dialog in die richtige Rheienfolge.</w:t>
      </w:r>
      <w:r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>/</w:t>
      </w:r>
    </w:p>
    <w:p w:rsidR="00A54FB6" w:rsidRPr="007E446B" w:rsidRDefault="0017639B" w:rsidP="0017639B">
      <w:pPr>
        <w:pStyle w:val="Bezmezer"/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</w:pPr>
      <w:r w:rsidRPr="00973EEA"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 xml:space="preserve">      </w:t>
      </w:r>
      <w:r w:rsidRPr="007E446B"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>Dejte věty</w:t>
      </w:r>
      <w:r w:rsidR="007E446B" w:rsidRPr="007E446B"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 xml:space="preserve"> v rozhovoru</w:t>
      </w:r>
      <w:r w:rsidRPr="007E446B"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 xml:space="preserve"> do správného pořadí  </w:t>
      </w:r>
    </w:p>
    <w:p w:rsidR="002426AF" w:rsidRPr="002426AF" w:rsidRDefault="002426AF" w:rsidP="006821D5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  <w:r w:rsidRPr="002426AF">
        <w:rPr>
          <w:rFonts w:asciiTheme="minorHAnsi" w:hAnsiTheme="minorHAnsi"/>
          <w:kern w:val="0"/>
          <w:sz w:val="28"/>
          <w:szCs w:val="28"/>
          <w:lang w:val="de-DE"/>
        </w:rPr>
        <w:t>Am Fenster, bitte.</w:t>
      </w:r>
    </w:p>
    <w:p w:rsidR="002426AF" w:rsidRPr="002426AF" w:rsidRDefault="002426AF" w:rsidP="006821D5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  <w:r w:rsidRPr="002426AF">
        <w:rPr>
          <w:rFonts w:asciiTheme="minorHAnsi" w:hAnsiTheme="minorHAnsi"/>
          <w:kern w:val="0"/>
          <w:sz w:val="28"/>
          <w:szCs w:val="28"/>
          <w:lang w:val="de-DE"/>
        </w:rPr>
        <w:t>Mome</w:t>
      </w:r>
      <w:r w:rsidR="00C92F99">
        <w:rPr>
          <w:rFonts w:asciiTheme="minorHAnsi" w:hAnsiTheme="minorHAnsi"/>
          <w:kern w:val="0"/>
          <w:sz w:val="28"/>
          <w:szCs w:val="28"/>
          <w:lang w:val="de-DE"/>
        </w:rPr>
        <w:t>nt, wo habe ich denn das Ticket</w:t>
      </w:r>
      <w:r w:rsidRPr="002426AF">
        <w:rPr>
          <w:rFonts w:asciiTheme="minorHAnsi" w:hAnsiTheme="minorHAnsi"/>
          <w:kern w:val="0"/>
          <w:sz w:val="28"/>
          <w:szCs w:val="28"/>
          <w:lang w:val="de-DE"/>
        </w:rPr>
        <w:t>? Ach, hier. Bitte sehr.</w:t>
      </w:r>
    </w:p>
    <w:p w:rsidR="002426AF" w:rsidRPr="002426AF" w:rsidRDefault="002426AF" w:rsidP="006821D5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  <w:r w:rsidRPr="002426AF">
        <w:rPr>
          <w:rFonts w:asciiTheme="minorHAnsi" w:hAnsiTheme="minorHAnsi"/>
          <w:kern w:val="0"/>
          <w:sz w:val="28"/>
          <w:szCs w:val="28"/>
          <w:lang w:val="de-DE"/>
        </w:rPr>
        <w:t>Ja, sicher. Wo möchten Sie sitzen?</w:t>
      </w:r>
    </w:p>
    <w:p w:rsidR="002426AF" w:rsidRPr="002426AF" w:rsidRDefault="002426AF" w:rsidP="006821D5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  <w:r w:rsidRPr="002426AF">
        <w:rPr>
          <w:rFonts w:asciiTheme="minorHAnsi" w:hAnsiTheme="minorHAnsi"/>
          <w:kern w:val="0"/>
          <w:sz w:val="28"/>
          <w:szCs w:val="28"/>
          <w:lang w:val="de-DE"/>
        </w:rPr>
        <w:t>Guten Morgen. Ihr Ticket und den Ausweis, bitte.</w:t>
      </w:r>
    </w:p>
    <w:p w:rsidR="002426AF" w:rsidRPr="002426AF" w:rsidRDefault="002426AF" w:rsidP="006821D5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  <w:r w:rsidRPr="002426AF">
        <w:rPr>
          <w:rFonts w:asciiTheme="minorHAnsi" w:hAnsiTheme="minorHAnsi"/>
          <w:kern w:val="0"/>
          <w:sz w:val="28"/>
          <w:szCs w:val="28"/>
          <w:lang w:val="de-DE"/>
        </w:rPr>
        <w:t>Ja, den Koffer hier. Geht diese Tasche noch als Handgepäck?</w:t>
      </w:r>
    </w:p>
    <w:p w:rsidR="002426AF" w:rsidRPr="002426AF" w:rsidRDefault="002426AF" w:rsidP="006821D5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  <w:r w:rsidRPr="002426AF">
        <w:rPr>
          <w:rFonts w:asciiTheme="minorHAnsi" w:hAnsiTheme="minorHAnsi"/>
          <w:kern w:val="0"/>
          <w:sz w:val="28"/>
          <w:szCs w:val="28"/>
          <w:lang w:val="de-DE"/>
        </w:rPr>
        <w:t>Danke. Möchten Sie Gepäck aufgeben?</w:t>
      </w:r>
    </w:p>
    <w:p w:rsidR="002426AF" w:rsidRDefault="002426AF" w:rsidP="006821D5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  <w:r w:rsidRPr="002426AF">
        <w:rPr>
          <w:rFonts w:asciiTheme="minorHAnsi" w:hAnsiTheme="minorHAnsi"/>
          <w:kern w:val="0"/>
          <w:sz w:val="28"/>
          <w:szCs w:val="28"/>
          <w:lang w:val="de-DE"/>
        </w:rPr>
        <w:t>Am Fenster….. Ja, das geht noch. Hier, Ihre Bordkarte. Der Ausgang ist G22. Guten Flug!</w:t>
      </w:r>
    </w:p>
    <w:p w:rsidR="006821D5" w:rsidRDefault="006821D5" w:rsidP="006821D5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720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86"/>
        <w:gridCol w:w="1086"/>
        <w:gridCol w:w="1086"/>
        <w:gridCol w:w="1086"/>
        <w:gridCol w:w="1086"/>
        <w:gridCol w:w="1086"/>
        <w:gridCol w:w="1087"/>
      </w:tblGrid>
      <w:tr w:rsidR="006821D5" w:rsidTr="006821D5">
        <w:trPr>
          <w:jc w:val="center"/>
        </w:trPr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a)</w:t>
            </w:r>
          </w:p>
        </w:tc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b)</w:t>
            </w:r>
          </w:p>
        </w:tc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c)</w:t>
            </w:r>
          </w:p>
        </w:tc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d)</w:t>
            </w:r>
          </w:p>
        </w:tc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e)</w:t>
            </w:r>
          </w:p>
        </w:tc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f)</w:t>
            </w:r>
          </w:p>
        </w:tc>
        <w:tc>
          <w:tcPr>
            <w:tcW w:w="1087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g)</w:t>
            </w:r>
          </w:p>
        </w:tc>
      </w:tr>
      <w:tr w:rsidR="006821D5" w:rsidTr="006821D5">
        <w:trPr>
          <w:jc w:val="center"/>
        </w:trPr>
        <w:tc>
          <w:tcPr>
            <w:tcW w:w="1086" w:type="dxa"/>
            <w:vAlign w:val="center"/>
          </w:tcPr>
          <w:p w:rsid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6" w:type="dxa"/>
            <w:vAlign w:val="center"/>
          </w:tcPr>
          <w:p w:rsid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6" w:type="dxa"/>
            <w:vAlign w:val="center"/>
          </w:tcPr>
          <w:p w:rsid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6" w:type="dxa"/>
            <w:vAlign w:val="center"/>
          </w:tcPr>
          <w:p w:rsid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6" w:type="dxa"/>
            <w:vAlign w:val="center"/>
          </w:tcPr>
          <w:p w:rsid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6" w:type="dxa"/>
            <w:vAlign w:val="center"/>
          </w:tcPr>
          <w:p w:rsid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7" w:type="dxa"/>
            <w:vAlign w:val="center"/>
          </w:tcPr>
          <w:p w:rsid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</w:tr>
    </w:tbl>
    <w:p w:rsidR="006821D5" w:rsidRDefault="006821D5" w:rsidP="006821D5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</w:p>
    <w:p w:rsidR="006821D5" w:rsidRDefault="006821D5" w:rsidP="006821D5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</w:p>
    <w:p w:rsidR="009D0BCC" w:rsidRPr="002426AF" w:rsidRDefault="009D0BCC" w:rsidP="006821D5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</w:p>
    <w:p w:rsidR="00D84D70" w:rsidRDefault="00D84D70"/>
    <w:p w:rsidR="006821D5" w:rsidRDefault="006821D5"/>
    <w:p w:rsidR="006821D5" w:rsidRDefault="006821D5" w:rsidP="006821D5">
      <w:pPr>
        <w:pStyle w:val="Bezmezer"/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</w:pPr>
      <w:r>
        <w:rPr>
          <w:rStyle w:val="Zvraznn"/>
          <w:rFonts w:asciiTheme="minorHAnsi" w:hAnsiTheme="minorHAnsi"/>
          <w:i w:val="0"/>
          <w:sz w:val="28"/>
          <w:szCs w:val="28"/>
          <w:lang w:val="de-DE"/>
        </w:rPr>
        <w:t xml:space="preserve">3. </w:t>
      </w:r>
      <w:r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>Bilden Sie zwei Dialoge mit Hilfe des Wortschatzes bei den Bildern/</w:t>
      </w:r>
    </w:p>
    <w:p w:rsidR="005304DF" w:rsidRDefault="005304DF" w:rsidP="006821D5">
      <w:pPr>
        <w:pStyle w:val="Bezmezer"/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</w:pPr>
      <w:r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 xml:space="preserve">Bilden Sie zwei Dialoge mit Hilfe des Wortschatzes bei den Bildern </w:t>
      </w:r>
      <w:r w:rsidR="006821D5" w:rsidRPr="00973EEA"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 xml:space="preserve">    </w:t>
      </w:r>
    </w:p>
    <w:p w:rsidR="006821D5" w:rsidRPr="006821D5" w:rsidRDefault="006821D5" w:rsidP="006821D5">
      <w:pPr>
        <w:pStyle w:val="Bezmezer"/>
        <w:rPr>
          <w:rStyle w:val="Zvraznn"/>
          <w:rFonts w:asciiTheme="minorHAnsi" w:hAnsiTheme="minorHAnsi"/>
          <w:b/>
          <w:i w:val="0"/>
          <w:sz w:val="28"/>
          <w:szCs w:val="28"/>
        </w:rPr>
      </w:pPr>
      <w:r w:rsidRPr="006821D5">
        <w:rPr>
          <w:rStyle w:val="Zvraznn"/>
          <w:rFonts w:asciiTheme="minorHAnsi" w:hAnsiTheme="minorHAnsi"/>
          <w:b/>
          <w:i w:val="0"/>
          <w:sz w:val="28"/>
          <w:szCs w:val="28"/>
          <w:lang w:val="de-DE"/>
        </w:rPr>
        <w:t xml:space="preserve">Vytvořte dva dialogy s pomocí slovní zásoby u obrázků </w:t>
      </w:r>
    </w:p>
    <w:p w:rsidR="006821D5" w:rsidRPr="006821D5" w:rsidRDefault="006821D5">
      <w:pPr>
        <w:rPr>
          <w:lang w:val="de-DE"/>
        </w:rPr>
      </w:pPr>
    </w:p>
    <w:p w:rsidR="006821D5" w:rsidRDefault="009D0BCC">
      <w:r>
        <w:rPr>
          <w:rFonts w:asciiTheme="minorHAnsi" w:hAnsiTheme="minorHAnsi"/>
          <w:noProof/>
          <w:kern w:val="0"/>
          <w:sz w:val="28"/>
          <w:szCs w:val="28"/>
        </w:rPr>
        <w:drawing>
          <wp:anchor distT="0" distB="0" distL="114300" distR="114300" simplePos="0" relativeHeight="251662848" behindDoc="1" locked="0" layoutInCell="1" allowOverlap="1" wp14:anchorId="5269DA7E" wp14:editId="41EFF2A2">
            <wp:simplePos x="0" y="0"/>
            <wp:positionH relativeFrom="column">
              <wp:posOffset>32385</wp:posOffset>
            </wp:positionH>
            <wp:positionV relativeFrom="paragraph">
              <wp:posOffset>180975</wp:posOffset>
            </wp:positionV>
            <wp:extent cx="1882140" cy="2875915"/>
            <wp:effectExtent l="0" t="0" r="3810" b="635"/>
            <wp:wrapSquare wrapText="bothSides"/>
            <wp:docPr id="6" name="Obrázek 6" descr="C:\Users\pc\AppData\Local\Microsoft\Windows\Temporary Internet Files\Content.IE5\XQNJ2YFD\MC9004043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XQNJ2YFD\MC90040439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6364" w:rsidRPr="005861F4" w:rsidRDefault="005A6364" w:rsidP="009D0BCC">
      <w:pPr>
        <w:pStyle w:val="Odstavecseseznamem"/>
        <w:numPr>
          <w:ilvl w:val="0"/>
          <w:numId w:val="6"/>
        </w:numPr>
        <w:ind w:left="993" w:firstLine="207"/>
        <w:rPr>
          <w:rFonts w:asciiTheme="minorHAnsi" w:hAnsiTheme="minorHAnsi"/>
          <w:sz w:val="30"/>
          <w:szCs w:val="30"/>
        </w:rPr>
      </w:pPr>
      <w:r w:rsidRPr="005861F4">
        <w:rPr>
          <w:rFonts w:asciiTheme="minorHAnsi" w:hAnsiTheme="minorHAnsi"/>
          <w:sz w:val="30"/>
          <w:szCs w:val="30"/>
        </w:rPr>
        <w:t>Was – tun – für Sie – können</w:t>
      </w:r>
      <w:r w:rsidR="00F60BB7" w:rsidRPr="005861F4">
        <w:rPr>
          <w:rFonts w:asciiTheme="minorHAnsi" w:hAnsiTheme="minorHAnsi"/>
          <w:sz w:val="30"/>
          <w:szCs w:val="30"/>
        </w:rPr>
        <w:t>.</w:t>
      </w:r>
    </w:p>
    <w:p w:rsidR="005A6364" w:rsidRPr="005861F4" w:rsidRDefault="005A6364" w:rsidP="009D0BCC">
      <w:pPr>
        <w:pStyle w:val="Odstavecseseznamem"/>
        <w:numPr>
          <w:ilvl w:val="0"/>
          <w:numId w:val="7"/>
        </w:numPr>
        <w:ind w:left="993" w:firstLine="207"/>
        <w:rPr>
          <w:rFonts w:asciiTheme="minorHAnsi" w:hAnsiTheme="minorHAnsi"/>
          <w:sz w:val="30"/>
          <w:szCs w:val="30"/>
          <w:lang w:val="de-DE"/>
        </w:rPr>
      </w:pPr>
      <w:r w:rsidRPr="005861F4">
        <w:rPr>
          <w:rFonts w:asciiTheme="minorHAnsi" w:hAnsiTheme="minorHAnsi"/>
          <w:sz w:val="30"/>
          <w:szCs w:val="30"/>
        </w:rPr>
        <w:t xml:space="preserve">r Flug – </w:t>
      </w:r>
      <w:r w:rsidRPr="005861F4">
        <w:rPr>
          <w:rFonts w:asciiTheme="minorHAnsi" w:hAnsiTheme="minorHAnsi"/>
          <w:sz w:val="30"/>
          <w:szCs w:val="30"/>
          <w:lang w:val="de-DE"/>
        </w:rPr>
        <w:t>buchen – nach Berlin – möchten</w:t>
      </w:r>
      <w:r w:rsidR="00F60BB7" w:rsidRPr="005861F4">
        <w:rPr>
          <w:rFonts w:asciiTheme="minorHAnsi" w:hAnsiTheme="minorHAnsi"/>
          <w:sz w:val="30"/>
          <w:szCs w:val="30"/>
          <w:lang w:val="de-DE"/>
        </w:rPr>
        <w:t>.</w:t>
      </w:r>
    </w:p>
    <w:p w:rsidR="005A6364" w:rsidRPr="005861F4" w:rsidRDefault="005A6364" w:rsidP="009D0BCC">
      <w:pPr>
        <w:pStyle w:val="Odstavecseseznamem"/>
        <w:numPr>
          <w:ilvl w:val="0"/>
          <w:numId w:val="6"/>
        </w:numPr>
        <w:ind w:left="993" w:firstLine="207"/>
        <w:rPr>
          <w:rFonts w:asciiTheme="minorHAnsi" w:hAnsiTheme="minorHAnsi"/>
          <w:sz w:val="30"/>
          <w:szCs w:val="30"/>
          <w:lang w:val="de-DE"/>
        </w:rPr>
      </w:pPr>
      <w:r w:rsidRPr="005861F4">
        <w:rPr>
          <w:rFonts w:asciiTheme="minorHAnsi" w:hAnsiTheme="minorHAnsi"/>
          <w:sz w:val="30"/>
          <w:szCs w:val="30"/>
          <w:lang w:val="de-DE"/>
        </w:rPr>
        <w:t xml:space="preserve">allein – Sie – fliegen? </w:t>
      </w:r>
    </w:p>
    <w:p w:rsidR="005A6364" w:rsidRDefault="005861F4" w:rsidP="009D0BCC">
      <w:pPr>
        <w:pStyle w:val="Odstavecseseznamem"/>
        <w:numPr>
          <w:ilvl w:val="0"/>
          <w:numId w:val="7"/>
        </w:numPr>
        <w:ind w:left="993" w:firstLine="207"/>
        <w:rPr>
          <w:rFonts w:asciiTheme="minorHAnsi" w:hAnsiTheme="minorHAnsi"/>
          <w:sz w:val="30"/>
          <w:szCs w:val="30"/>
          <w:lang w:val="de-DE"/>
        </w:rPr>
      </w:pPr>
      <w:r>
        <w:rPr>
          <w:rFonts w:asciiTheme="minorHAnsi" w:hAnsiTheme="minorHAnsi"/>
          <w:sz w:val="30"/>
          <w:szCs w:val="30"/>
          <w:lang w:val="de-DE"/>
        </w:rPr>
        <w:t xml:space="preserve">ich – fliegen – </w:t>
      </w:r>
      <w:r w:rsidRPr="005861F4">
        <w:rPr>
          <w:rFonts w:asciiTheme="minorHAnsi" w:hAnsiTheme="minorHAnsi"/>
          <w:sz w:val="30"/>
          <w:szCs w:val="30"/>
          <w:lang w:val="de-DE"/>
        </w:rPr>
        <w:t xml:space="preserve"> Ja – allein. </w:t>
      </w:r>
      <w:r w:rsidR="005A6364" w:rsidRPr="005861F4">
        <w:rPr>
          <w:rFonts w:asciiTheme="minorHAnsi" w:hAnsiTheme="minorHAnsi"/>
          <w:sz w:val="30"/>
          <w:szCs w:val="30"/>
          <w:lang w:val="de-DE"/>
        </w:rPr>
        <w:t xml:space="preserve">dauern – r Flug </w:t>
      </w:r>
      <w:r>
        <w:rPr>
          <w:rFonts w:asciiTheme="minorHAnsi" w:hAnsiTheme="minorHAnsi"/>
          <w:sz w:val="30"/>
          <w:szCs w:val="30"/>
          <w:lang w:val="de-DE"/>
        </w:rPr>
        <w:t xml:space="preserve"> </w:t>
      </w:r>
      <w:r w:rsidR="005A6364" w:rsidRPr="005861F4">
        <w:rPr>
          <w:rFonts w:asciiTheme="minorHAnsi" w:hAnsiTheme="minorHAnsi"/>
          <w:sz w:val="30"/>
          <w:szCs w:val="30"/>
          <w:lang w:val="de-DE"/>
        </w:rPr>
        <w:t>– wie lange</w:t>
      </w:r>
      <w:r w:rsidR="00F60BB7" w:rsidRPr="005861F4">
        <w:rPr>
          <w:rFonts w:asciiTheme="minorHAnsi" w:hAnsiTheme="minorHAnsi"/>
          <w:sz w:val="30"/>
          <w:szCs w:val="30"/>
          <w:lang w:val="de-DE"/>
        </w:rPr>
        <w:t>?</w:t>
      </w:r>
    </w:p>
    <w:p w:rsidR="005861F4" w:rsidRPr="005861F4" w:rsidRDefault="005861F4" w:rsidP="009D0BCC">
      <w:pPr>
        <w:pStyle w:val="Odstavecseseznamem"/>
        <w:numPr>
          <w:ilvl w:val="0"/>
          <w:numId w:val="6"/>
        </w:numPr>
        <w:ind w:left="993" w:firstLine="207"/>
        <w:rPr>
          <w:rFonts w:asciiTheme="minorHAnsi" w:hAnsiTheme="minorHAnsi"/>
          <w:sz w:val="30"/>
          <w:szCs w:val="30"/>
          <w:lang w:val="de-DE"/>
        </w:rPr>
      </w:pPr>
      <w:r>
        <w:rPr>
          <w:rFonts w:asciiTheme="minorHAnsi" w:hAnsiTheme="minorHAnsi"/>
          <w:sz w:val="30"/>
          <w:szCs w:val="30"/>
          <w:lang w:val="de-DE"/>
        </w:rPr>
        <w:t>dauern – 2 Stunden – r Flug.</w:t>
      </w:r>
    </w:p>
    <w:p w:rsidR="005A6364" w:rsidRDefault="005A6364" w:rsidP="009D0BCC">
      <w:pPr>
        <w:pStyle w:val="Odstavecseseznamem"/>
        <w:numPr>
          <w:ilvl w:val="0"/>
          <w:numId w:val="7"/>
        </w:numPr>
        <w:ind w:left="993" w:firstLine="207"/>
        <w:rPr>
          <w:rFonts w:asciiTheme="minorHAnsi" w:hAnsiTheme="minorHAnsi"/>
          <w:sz w:val="30"/>
          <w:szCs w:val="30"/>
          <w:lang w:val="de-DE"/>
        </w:rPr>
      </w:pPr>
      <w:r w:rsidRPr="005861F4">
        <w:rPr>
          <w:rFonts w:asciiTheme="minorHAnsi" w:hAnsiTheme="minorHAnsi"/>
          <w:sz w:val="30"/>
          <w:szCs w:val="30"/>
          <w:lang w:val="de-DE"/>
        </w:rPr>
        <w:t>kosten – s Flugticket – wie viel</w:t>
      </w:r>
      <w:r w:rsidR="00F60BB7" w:rsidRPr="005861F4">
        <w:rPr>
          <w:rFonts w:asciiTheme="minorHAnsi" w:hAnsiTheme="minorHAnsi"/>
          <w:sz w:val="30"/>
          <w:szCs w:val="30"/>
          <w:lang w:val="de-DE"/>
        </w:rPr>
        <w:t>?</w:t>
      </w:r>
    </w:p>
    <w:p w:rsidR="005861F4" w:rsidRPr="005861F4" w:rsidRDefault="005861F4" w:rsidP="009D0BCC">
      <w:pPr>
        <w:pStyle w:val="Odstavecseseznamem"/>
        <w:numPr>
          <w:ilvl w:val="0"/>
          <w:numId w:val="6"/>
        </w:numPr>
        <w:ind w:left="993" w:firstLine="207"/>
        <w:rPr>
          <w:rFonts w:asciiTheme="minorHAnsi" w:hAnsiTheme="minorHAnsi"/>
          <w:sz w:val="30"/>
          <w:szCs w:val="30"/>
          <w:lang w:val="de-DE"/>
        </w:rPr>
      </w:pPr>
      <w:r>
        <w:rPr>
          <w:rFonts w:asciiTheme="minorHAnsi" w:hAnsiTheme="minorHAnsi"/>
          <w:sz w:val="30"/>
          <w:szCs w:val="30"/>
          <w:lang w:val="de-DE"/>
        </w:rPr>
        <w:t>Kosten – er – 120 Euro.</w:t>
      </w:r>
    </w:p>
    <w:p w:rsidR="005A6364" w:rsidRDefault="005A6364" w:rsidP="009D0BCC">
      <w:pPr>
        <w:pStyle w:val="Odstavecseseznamem"/>
        <w:numPr>
          <w:ilvl w:val="0"/>
          <w:numId w:val="7"/>
        </w:numPr>
        <w:ind w:left="993" w:firstLine="207"/>
        <w:rPr>
          <w:rFonts w:asciiTheme="minorHAnsi" w:hAnsiTheme="minorHAnsi"/>
          <w:sz w:val="30"/>
          <w:szCs w:val="30"/>
          <w:lang w:val="de-DE"/>
        </w:rPr>
      </w:pPr>
      <w:r w:rsidRPr="005861F4">
        <w:rPr>
          <w:rFonts w:asciiTheme="minorHAnsi" w:hAnsiTheme="minorHAnsi"/>
          <w:sz w:val="30"/>
          <w:szCs w:val="30"/>
          <w:lang w:val="de-DE"/>
        </w:rPr>
        <w:t xml:space="preserve">sein – es – r Direktflug? </w:t>
      </w:r>
    </w:p>
    <w:p w:rsidR="005A6364" w:rsidRPr="005861F4" w:rsidRDefault="005861F4" w:rsidP="009D0BCC">
      <w:pPr>
        <w:pStyle w:val="Odstavecseseznamem"/>
        <w:numPr>
          <w:ilvl w:val="0"/>
          <w:numId w:val="6"/>
        </w:numPr>
        <w:ind w:left="993" w:firstLine="207"/>
        <w:rPr>
          <w:rFonts w:asciiTheme="minorHAnsi" w:hAnsiTheme="minorHAnsi"/>
          <w:sz w:val="30"/>
          <w:szCs w:val="30"/>
          <w:lang w:val="de-DE"/>
        </w:rPr>
      </w:pPr>
      <w:r>
        <w:rPr>
          <w:rFonts w:asciiTheme="minorHAnsi" w:hAnsiTheme="minorHAnsi"/>
          <w:sz w:val="30"/>
          <w:szCs w:val="30"/>
          <w:lang w:val="de-DE"/>
        </w:rPr>
        <w:t xml:space="preserve">sein – es - r Direktflug – ja. </w:t>
      </w:r>
      <w:r w:rsidR="005A6364" w:rsidRPr="005861F4">
        <w:rPr>
          <w:rFonts w:asciiTheme="minorHAnsi" w:hAnsiTheme="minorHAnsi"/>
          <w:sz w:val="30"/>
          <w:szCs w:val="30"/>
          <w:lang w:val="de-DE"/>
        </w:rPr>
        <w:t>Geben – bitte – Sie – Auswei</w:t>
      </w:r>
      <w:r w:rsidR="00C92F99" w:rsidRPr="005861F4">
        <w:rPr>
          <w:rFonts w:asciiTheme="minorHAnsi" w:hAnsiTheme="minorHAnsi"/>
          <w:sz w:val="30"/>
          <w:szCs w:val="30"/>
          <w:lang w:val="de-DE"/>
        </w:rPr>
        <w:t>s</w:t>
      </w:r>
      <w:r w:rsidR="005A6364" w:rsidRPr="005861F4">
        <w:rPr>
          <w:rFonts w:asciiTheme="minorHAnsi" w:hAnsiTheme="minorHAnsi"/>
          <w:sz w:val="30"/>
          <w:szCs w:val="30"/>
          <w:lang w:val="de-DE"/>
        </w:rPr>
        <w:t xml:space="preserve"> – Ihr</w:t>
      </w:r>
      <w:r w:rsidR="00F60BB7" w:rsidRPr="005861F4">
        <w:rPr>
          <w:rFonts w:asciiTheme="minorHAnsi" w:hAnsiTheme="minorHAnsi"/>
          <w:sz w:val="30"/>
          <w:szCs w:val="30"/>
          <w:lang w:val="de-DE"/>
        </w:rPr>
        <w:t>.</w:t>
      </w:r>
    </w:p>
    <w:p w:rsidR="00F065B0" w:rsidRPr="005861F4" w:rsidRDefault="00C92F99" w:rsidP="009D0BCC">
      <w:pPr>
        <w:pStyle w:val="Odstavecseseznamem"/>
        <w:numPr>
          <w:ilvl w:val="0"/>
          <w:numId w:val="7"/>
        </w:numPr>
        <w:ind w:left="993" w:firstLine="207"/>
        <w:rPr>
          <w:rFonts w:asciiTheme="minorHAnsi" w:hAnsiTheme="minorHAnsi"/>
          <w:sz w:val="30"/>
          <w:szCs w:val="30"/>
          <w:lang w:val="de-DE"/>
        </w:rPr>
      </w:pPr>
      <w:r w:rsidRPr="005861F4">
        <w:rPr>
          <w:rFonts w:asciiTheme="minorHAnsi" w:hAnsiTheme="minorHAnsi"/>
          <w:sz w:val="30"/>
          <w:szCs w:val="30"/>
          <w:lang w:val="de-DE"/>
        </w:rPr>
        <w:t>s</w:t>
      </w:r>
      <w:r w:rsidR="00F065B0" w:rsidRPr="005861F4">
        <w:rPr>
          <w:rFonts w:asciiTheme="minorHAnsi" w:hAnsiTheme="minorHAnsi"/>
          <w:sz w:val="30"/>
          <w:szCs w:val="30"/>
          <w:lang w:val="de-DE"/>
        </w:rPr>
        <w:t>ollen – ich – wohin – s Gepäck – geben?</w:t>
      </w:r>
    </w:p>
    <w:p w:rsidR="00F065B0" w:rsidRPr="005861F4" w:rsidRDefault="00F065B0" w:rsidP="009D0BCC">
      <w:pPr>
        <w:pStyle w:val="Odstavecseseznamem"/>
        <w:numPr>
          <w:ilvl w:val="0"/>
          <w:numId w:val="6"/>
        </w:numPr>
        <w:ind w:left="993" w:firstLine="207"/>
        <w:rPr>
          <w:rFonts w:asciiTheme="minorHAnsi" w:hAnsiTheme="minorHAnsi"/>
          <w:sz w:val="30"/>
          <w:szCs w:val="30"/>
          <w:lang w:val="de-DE"/>
        </w:rPr>
      </w:pPr>
      <w:r w:rsidRPr="005861F4">
        <w:rPr>
          <w:rFonts w:asciiTheme="minorHAnsi" w:hAnsiTheme="minorHAnsi"/>
          <w:sz w:val="30"/>
          <w:szCs w:val="30"/>
          <w:lang w:val="de-DE"/>
        </w:rPr>
        <w:t>s Kofferband – auf – es – Sie – geben</w:t>
      </w:r>
      <w:r w:rsidR="00F60BB7" w:rsidRPr="005861F4">
        <w:rPr>
          <w:rFonts w:asciiTheme="minorHAnsi" w:hAnsiTheme="minorHAnsi"/>
          <w:sz w:val="30"/>
          <w:szCs w:val="30"/>
          <w:lang w:val="de-DE"/>
        </w:rPr>
        <w:t>.</w:t>
      </w:r>
    </w:p>
    <w:p w:rsidR="005A6364" w:rsidRPr="005861F4" w:rsidRDefault="005A6364" w:rsidP="009D0BCC">
      <w:pPr>
        <w:pStyle w:val="Odstavecseseznamem"/>
        <w:numPr>
          <w:ilvl w:val="1"/>
          <w:numId w:val="6"/>
        </w:numPr>
        <w:ind w:left="3402" w:firstLine="0"/>
        <w:rPr>
          <w:rFonts w:asciiTheme="minorHAnsi" w:hAnsiTheme="minorHAnsi"/>
          <w:sz w:val="30"/>
          <w:szCs w:val="30"/>
          <w:lang w:val="de-DE"/>
        </w:rPr>
      </w:pPr>
      <w:r w:rsidRPr="005861F4">
        <w:rPr>
          <w:rFonts w:asciiTheme="minorHAnsi" w:hAnsiTheme="minorHAnsi"/>
          <w:sz w:val="30"/>
          <w:szCs w:val="30"/>
          <w:lang w:val="de-DE"/>
        </w:rPr>
        <w:t>fliegen – wann –</w:t>
      </w:r>
      <w:r w:rsidR="00F065B0" w:rsidRPr="005861F4">
        <w:rPr>
          <w:rFonts w:asciiTheme="minorHAnsi" w:hAnsiTheme="minorHAnsi"/>
          <w:sz w:val="30"/>
          <w:szCs w:val="30"/>
          <w:lang w:val="de-DE"/>
        </w:rPr>
        <w:t xml:space="preserve"> r Flugzeug?</w:t>
      </w:r>
      <w:r w:rsidRPr="005861F4">
        <w:rPr>
          <w:rFonts w:asciiTheme="minorHAnsi" w:hAnsiTheme="minorHAnsi"/>
          <w:sz w:val="30"/>
          <w:szCs w:val="30"/>
          <w:lang w:val="de-DE"/>
        </w:rPr>
        <w:t xml:space="preserve"> </w:t>
      </w:r>
    </w:p>
    <w:p w:rsidR="005A6364" w:rsidRDefault="005A6364"/>
    <w:p w:rsidR="00E5255E" w:rsidRDefault="00E5255E"/>
    <w:p w:rsidR="00E5255E" w:rsidRDefault="00E5255E"/>
    <w:p w:rsidR="00E5255E" w:rsidRPr="00487606" w:rsidRDefault="00FE31CC" w:rsidP="00487606">
      <w:pPr>
        <w:pStyle w:val="Odstavecseseznamem"/>
        <w:numPr>
          <w:ilvl w:val="0"/>
          <w:numId w:val="8"/>
        </w:numPr>
        <w:ind w:left="426" w:hanging="426"/>
        <w:rPr>
          <w:rFonts w:asciiTheme="minorHAnsi" w:hAnsiTheme="minorHAnsi"/>
          <w:sz w:val="30"/>
          <w:szCs w:val="30"/>
          <w:lang w:val="de-DE"/>
        </w:rPr>
      </w:pPr>
      <w:r w:rsidRPr="00E5255E">
        <w:rPr>
          <w:noProof/>
        </w:rPr>
        <w:drawing>
          <wp:anchor distT="0" distB="0" distL="114300" distR="114300" simplePos="0" relativeHeight="251661824" behindDoc="1" locked="0" layoutInCell="1" allowOverlap="1" wp14:anchorId="4CA0CE36" wp14:editId="5013CA27">
            <wp:simplePos x="0" y="0"/>
            <wp:positionH relativeFrom="column">
              <wp:posOffset>3810000</wp:posOffset>
            </wp:positionH>
            <wp:positionV relativeFrom="paragraph">
              <wp:posOffset>67310</wp:posOffset>
            </wp:positionV>
            <wp:extent cx="2705100" cy="2762885"/>
            <wp:effectExtent l="0" t="0" r="0" b="0"/>
            <wp:wrapTight wrapText="bothSides">
              <wp:wrapPolygon edited="0">
                <wp:start x="1217" y="0"/>
                <wp:lineTo x="152" y="1191"/>
                <wp:lineTo x="0" y="9532"/>
                <wp:lineTo x="0" y="20106"/>
                <wp:lineTo x="913" y="21446"/>
                <wp:lineTo x="1521" y="21446"/>
                <wp:lineTo x="4868" y="21446"/>
                <wp:lineTo x="13386" y="21446"/>
                <wp:lineTo x="21448" y="20255"/>
                <wp:lineTo x="21448" y="2830"/>
                <wp:lineTo x="21296" y="0"/>
                <wp:lineTo x="1217" y="0"/>
              </wp:wrapPolygon>
            </wp:wrapTight>
            <wp:docPr id="5" name="Obrázek 5" descr="C:\Users\admin\AppData\Local\Microsoft\Windows\Temporary Internet Files\Content.IE5\T8SB6ZSR\MC900383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Temporary Internet Files\Content.IE5\T8SB6ZSR\MC90038349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76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255E" w:rsidRPr="00487606">
        <w:rPr>
          <w:rFonts w:asciiTheme="minorHAnsi" w:hAnsiTheme="minorHAnsi"/>
          <w:sz w:val="30"/>
          <w:szCs w:val="30"/>
          <w:lang w:val="de-DE"/>
        </w:rPr>
        <w:t>zeigen – guten – Flugticket – Morgen – bitte – r Ausweis – und – Ihr</w:t>
      </w:r>
      <w:r w:rsidR="00487606" w:rsidRPr="00487606">
        <w:rPr>
          <w:rFonts w:asciiTheme="minorHAnsi" w:hAnsiTheme="minorHAnsi"/>
          <w:sz w:val="30"/>
          <w:szCs w:val="30"/>
          <w:lang w:val="de-DE"/>
        </w:rPr>
        <w:t xml:space="preserve"> – bitte – Tag.</w:t>
      </w:r>
      <w:r w:rsidR="00E5255E" w:rsidRPr="00487606">
        <w:rPr>
          <w:rFonts w:asciiTheme="minorHAnsi" w:hAnsiTheme="minorHAnsi"/>
          <w:sz w:val="30"/>
          <w:szCs w:val="30"/>
          <w:lang w:val="de-DE"/>
        </w:rPr>
        <w:t xml:space="preserve"> </w:t>
      </w:r>
    </w:p>
    <w:p w:rsidR="00E5255E" w:rsidRPr="00487606" w:rsidRDefault="00E5255E" w:rsidP="00487606">
      <w:pPr>
        <w:pStyle w:val="Odstavecseseznamem"/>
        <w:numPr>
          <w:ilvl w:val="0"/>
          <w:numId w:val="7"/>
        </w:numPr>
        <w:ind w:left="426" w:hanging="426"/>
        <w:rPr>
          <w:rFonts w:asciiTheme="minorHAnsi" w:hAnsiTheme="minorHAnsi"/>
          <w:sz w:val="30"/>
          <w:szCs w:val="30"/>
          <w:lang w:val="de-DE"/>
        </w:rPr>
      </w:pPr>
      <w:r w:rsidRPr="00487606">
        <w:rPr>
          <w:rFonts w:asciiTheme="minorHAnsi" w:hAnsiTheme="minorHAnsi"/>
          <w:sz w:val="30"/>
          <w:szCs w:val="30"/>
          <w:lang w:val="de-DE"/>
        </w:rPr>
        <w:t>wo –  das Ticket – habe – Moment, – ich –  denn? ist – es – Ach, – hier.</w:t>
      </w:r>
    </w:p>
    <w:p w:rsidR="00E5255E" w:rsidRPr="00487606" w:rsidRDefault="00E5255E" w:rsidP="00487606">
      <w:pPr>
        <w:pStyle w:val="Odstavecseseznamem"/>
        <w:numPr>
          <w:ilvl w:val="0"/>
          <w:numId w:val="8"/>
        </w:numPr>
        <w:ind w:left="426" w:hanging="426"/>
        <w:rPr>
          <w:rFonts w:asciiTheme="minorHAnsi" w:hAnsiTheme="minorHAnsi"/>
          <w:sz w:val="30"/>
          <w:szCs w:val="30"/>
          <w:lang w:val="de-DE"/>
        </w:rPr>
      </w:pPr>
      <w:r w:rsidRPr="00487606">
        <w:rPr>
          <w:rFonts w:asciiTheme="minorHAnsi" w:hAnsiTheme="minorHAnsi"/>
          <w:sz w:val="30"/>
          <w:szCs w:val="30"/>
          <w:lang w:val="de-DE"/>
        </w:rPr>
        <w:t>möchten – danke – s Gepäck – Sie – aufgeben?</w:t>
      </w:r>
    </w:p>
    <w:p w:rsidR="00FB38D6" w:rsidRPr="00487606" w:rsidRDefault="00E5255E" w:rsidP="00487606">
      <w:pPr>
        <w:pStyle w:val="Odstavecseseznamem"/>
        <w:numPr>
          <w:ilvl w:val="0"/>
          <w:numId w:val="7"/>
        </w:numPr>
        <w:ind w:left="426" w:hanging="426"/>
        <w:rPr>
          <w:rFonts w:asciiTheme="minorHAnsi" w:hAnsiTheme="minorHAnsi"/>
          <w:sz w:val="30"/>
          <w:szCs w:val="30"/>
          <w:lang w:val="de-DE"/>
        </w:rPr>
      </w:pPr>
      <w:r w:rsidRPr="00487606">
        <w:rPr>
          <w:rFonts w:asciiTheme="minorHAnsi" w:hAnsiTheme="minorHAnsi"/>
          <w:sz w:val="30"/>
          <w:szCs w:val="30"/>
          <w:lang w:val="de-DE"/>
        </w:rPr>
        <w:t xml:space="preserve">r Koffer – Ja, – hier. </w:t>
      </w:r>
      <w:r w:rsidR="00FB38D6" w:rsidRPr="00487606">
        <w:rPr>
          <w:rFonts w:asciiTheme="minorHAnsi" w:hAnsiTheme="minorHAnsi"/>
          <w:sz w:val="30"/>
          <w:szCs w:val="30"/>
          <w:lang w:val="de-DE"/>
        </w:rPr>
        <w:t xml:space="preserve">diese – Tasche – </w:t>
      </w:r>
      <w:r w:rsidRPr="00487606">
        <w:rPr>
          <w:rFonts w:asciiTheme="minorHAnsi" w:hAnsiTheme="minorHAnsi"/>
          <w:sz w:val="30"/>
          <w:szCs w:val="30"/>
          <w:lang w:val="de-DE"/>
        </w:rPr>
        <w:t>noch</w:t>
      </w:r>
      <w:r w:rsidR="00FB38D6" w:rsidRPr="00487606">
        <w:rPr>
          <w:rFonts w:asciiTheme="minorHAnsi" w:hAnsiTheme="minorHAnsi"/>
          <w:sz w:val="30"/>
          <w:szCs w:val="30"/>
          <w:lang w:val="de-DE"/>
        </w:rPr>
        <w:t xml:space="preserve"> –</w:t>
      </w:r>
      <w:r w:rsidRPr="00487606">
        <w:rPr>
          <w:rFonts w:asciiTheme="minorHAnsi" w:hAnsiTheme="minorHAnsi"/>
          <w:sz w:val="30"/>
          <w:szCs w:val="30"/>
          <w:lang w:val="de-DE"/>
        </w:rPr>
        <w:t xml:space="preserve"> </w:t>
      </w:r>
      <w:r w:rsidR="00FB38D6" w:rsidRPr="00487606">
        <w:rPr>
          <w:rFonts w:asciiTheme="minorHAnsi" w:hAnsiTheme="minorHAnsi"/>
          <w:sz w:val="30"/>
          <w:szCs w:val="30"/>
          <w:lang w:val="de-DE"/>
        </w:rPr>
        <w:t xml:space="preserve">geht – Handgepäck –  </w:t>
      </w:r>
      <w:r w:rsidRPr="00487606">
        <w:rPr>
          <w:rFonts w:asciiTheme="minorHAnsi" w:hAnsiTheme="minorHAnsi"/>
          <w:sz w:val="30"/>
          <w:szCs w:val="30"/>
          <w:lang w:val="de-DE"/>
        </w:rPr>
        <w:t>als</w:t>
      </w:r>
      <w:r w:rsidR="00FB38D6" w:rsidRPr="00487606">
        <w:rPr>
          <w:rFonts w:asciiTheme="minorHAnsi" w:hAnsiTheme="minorHAnsi"/>
          <w:sz w:val="30"/>
          <w:szCs w:val="30"/>
          <w:lang w:val="de-DE"/>
        </w:rPr>
        <w:t xml:space="preserve"> –</w:t>
      </w:r>
      <w:r w:rsidRPr="00487606">
        <w:rPr>
          <w:rFonts w:asciiTheme="minorHAnsi" w:hAnsiTheme="minorHAnsi"/>
          <w:sz w:val="30"/>
          <w:szCs w:val="30"/>
          <w:lang w:val="de-DE"/>
        </w:rPr>
        <w:t xml:space="preserve"> </w:t>
      </w:r>
      <w:r w:rsidR="00FB38D6" w:rsidRPr="00487606">
        <w:rPr>
          <w:rFonts w:asciiTheme="minorHAnsi" w:hAnsiTheme="minorHAnsi"/>
          <w:sz w:val="30"/>
          <w:szCs w:val="30"/>
          <w:lang w:val="de-DE"/>
        </w:rPr>
        <w:t>bitte?</w:t>
      </w:r>
    </w:p>
    <w:p w:rsidR="00FB38D6" w:rsidRPr="00487606" w:rsidRDefault="00FB38D6" w:rsidP="00487606">
      <w:pPr>
        <w:pStyle w:val="Odstavecseseznamem"/>
        <w:numPr>
          <w:ilvl w:val="0"/>
          <w:numId w:val="8"/>
        </w:numPr>
        <w:ind w:left="426" w:hanging="426"/>
        <w:rPr>
          <w:rFonts w:asciiTheme="minorHAnsi" w:hAnsiTheme="minorHAnsi"/>
          <w:sz w:val="30"/>
          <w:szCs w:val="30"/>
          <w:lang w:val="de-DE"/>
        </w:rPr>
      </w:pPr>
      <w:r w:rsidRPr="00487606">
        <w:rPr>
          <w:rFonts w:asciiTheme="minorHAnsi" w:hAnsiTheme="minorHAnsi"/>
          <w:sz w:val="30"/>
          <w:szCs w:val="30"/>
          <w:lang w:val="de-DE"/>
        </w:rPr>
        <w:t>sicher – Ja, – gehen – das. möchten – Sie – wo – sitzen?</w:t>
      </w:r>
    </w:p>
    <w:p w:rsidR="00FE31CC" w:rsidRPr="00487606" w:rsidRDefault="00FE31CC" w:rsidP="00487606">
      <w:pPr>
        <w:pStyle w:val="Odstavecseseznamem"/>
        <w:numPr>
          <w:ilvl w:val="0"/>
          <w:numId w:val="7"/>
        </w:numPr>
        <w:ind w:left="426" w:hanging="426"/>
        <w:rPr>
          <w:rFonts w:asciiTheme="minorHAnsi" w:hAnsiTheme="minorHAnsi"/>
          <w:sz w:val="30"/>
          <w:szCs w:val="30"/>
          <w:lang w:val="de-DE"/>
        </w:rPr>
      </w:pPr>
      <w:r w:rsidRPr="00487606">
        <w:rPr>
          <w:rFonts w:asciiTheme="minorHAnsi" w:hAnsiTheme="minorHAnsi"/>
          <w:sz w:val="30"/>
          <w:szCs w:val="30"/>
          <w:lang w:val="de-DE"/>
        </w:rPr>
        <w:t>möchten – a</w:t>
      </w:r>
      <w:r w:rsidR="00FB38D6" w:rsidRPr="00487606">
        <w:rPr>
          <w:rFonts w:asciiTheme="minorHAnsi" w:hAnsiTheme="minorHAnsi"/>
          <w:sz w:val="30"/>
          <w:szCs w:val="30"/>
          <w:lang w:val="de-DE"/>
        </w:rPr>
        <w:t>m Fenster</w:t>
      </w:r>
      <w:r w:rsidRPr="00487606">
        <w:rPr>
          <w:rFonts w:asciiTheme="minorHAnsi" w:hAnsiTheme="minorHAnsi"/>
          <w:sz w:val="30"/>
          <w:szCs w:val="30"/>
          <w:lang w:val="de-DE"/>
        </w:rPr>
        <w:t xml:space="preserve"> – sitzen – ich.</w:t>
      </w:r>
    </w:p>
    <w:p w:rsidR="00E5255E" w:rsidRPr="00487606" w:rsidRDefault="00702B92" w:rsidP="00487606">
      <w:pPr>
        <w:pStyle w:val="Odstavecseseznamem"/>
        <w:numPr>
          <w:ilvl w:val="0"/>
          <w:numId w:val="8"/>
        </w:numPr>
        <w:ind w:left="426" w:hanging="426"/>
        <w:rPr>
          <w:rFonts w:asciiTheme="minorHAnsi" w:hAnsiTheme="minorHAnsi"/>
          <w:sz w:val="30"/>
          <w:szCs w:val="30"/>
          <w:lang w:val="de-DE"/>
        </w:rPr>
      </w:pPr>
      <w:r w:rsidRPr="00487606">
        <w:rPr>
          <w:rFonts w:asciiTheme="minorHAnsi" w:hAnsiTheme="minorHAnsi"/>
          <w:sz w:val="30"/>
          <w:szCs w:val="30"/>
          <w:lang w:val="de-DE"/>
        </w:rPr>
        <w:t>hier –</w:t>
      </w:r>
      <w:r w:rsidR="00E5255E" w:rsidRPr="00487606">
        <w:rPr>
          <w:rFonts w:asciiTheme="minorHAnsi" w:hAnsiTheme="minorHAnsi"/>
          <w:sz w:val="30"/>
          <w:szCs w:val="30"/>
          <w:lang w:val="de-DE"/>
        </w:rPr>
        <w:t xml:space="preserve"> Ihr</w:t>
      </w:r>
      <w:r w:rsidRPr="00487606">
        <w:rPr>
          <w:rFonts w:asciiTheme="minorHAnsi" w:hAnsiTheme="minorHAnsi"/>
          <w:sz w:val="30"/>
          <w:szCs w:val="30"/>
          <w:lang w:val="de-DE"/>
        </w:rPr>
        <w:t xml:space="preserve"> – sein – </w:t>
      </w:r>
      <w:r w:rsidR="00E5255E" w:rsidRPr="00487606">
        <w:rPr>
          <w:rFonts w:asciiTheme="minorHAnsi" w:hAnsiTheme="minorHAnsi"/>
          <w:sz w:val="30"/>
          <w:szCs w:val="30"/>
          <w:lang w:val="de-DE"/>
        </w:rPr>
        <w:t xml:space="preserve"> Bordkarte</w:t>
      </w:r>
      <w:r w:rsidRPr="00487606">
        <w:rPr>
          <w:rFonts w:asciiTheme="minorHAnsi" w:hAnsiTheme="minorHAnsi"/>
          <w:sz w:val="30"/>
          <w:szCs w:val="30"/>
          <w:lang w:val="de-DE"/>
        </w:rPr>
        <w:t xml:space="preserve"> – Ok,</w:t>
      </w:r>
      <w:r w:rsidR="00E5255E" w:rsidRPr="00487606">
        <w:rPr>
          <w:rFonts w:asciiTheme="minorHAnsi" w:hAnsiTheme="minorHAnsi"/>
          <w:sz w:val="30"/>
          <w:szCs w:val="30"/>
          <w:lang w:val="de-DE"/>
        </w:rPr>
        <w:t xml:space="preserve">. </w:t>
      </w:r>
      <w:r w:rsidRPr="00487606">
        <w:rPr>
          <w:rFonts w:asciiTheme="minorHAnsi" w:hAnsiTheme="minorHAnsi"/>
          <w:sz w:val="30"/>
          <w:szCs w:val="30"/>
          <w:lang w:val="de-DE"/>
        </w:rPr>
        <w:t xml:space="preserve">der Ausgang </w:t>
      </w:r>
      <w:r w:rsidR="00E5255E" w:rsidRPr="00487606">
        <w:rPr>
          <w:rFonts w:asciiTheme="minorHAnsi" w:hAnsiTheme="minorHAnsi"/>
          <w:sz w:val="30"/>
          <w:szCs w:val="30"/>
          <w:lang w:val="de-DE"/>
        </w:rPr>
        <w:t>G22</w:t>
      </w:r>
      <w:r w:rsidRPr="00487606">
        <w:rPr>
          <w:rFonts w:asciiTheme="minorHAnsi" w:hAnsiTheme="minorHAnsi"/>
          <w:sz w:val="30"/>
          <w:szCs w:val="30"/>
          <w:lang w:val="de-DE"/>
        </w:rPr>
        <w:t xml:space="preserve"> – sein – es</w:t>
      </w:r>
      <w:r w:rsidR="00E5255E" w:rsidRPr="00487606">
        <w:rPr>
          <w:rFonts w:asciiTheme="minorHAnsi" w:hAnsiTheme="minorHAnsi"/>
          <w:sz w:val="30"/>
          <w:szCs w:val="30"/>
          <w:lang w:val="de-DE"/>
        </w:rPr>
        <w:t>. Flug</w:t>
      </w:r>
      <w:r w:rsidRPr="00487606">
        <w:rPr>
          <w:rFonts w:asciiTheme="minorHAnsi" w:hAnsiTheme="minorHAnsi"/>
          <w:sz w:val="30"/>
          <w:szCs w:val="30"/>
          <w:lang w:val="de-DE"/>
        </w:rPr>
        <w:t xml:space="preserve"> – guten</w:t>
      </w:r>
      <w:r w:rsidR="00E5255E" w:rsidRPr="00487606">
        <w:rPr>
          <w:rFonts w:asciiTheme="minorHAnsi" w:hAnsiTheme="minorHAnsi"/>
          <w:sz w:val="30"/>
          <w:szCs w:val="30"/>
          <w:lang w:val="de-DE"/>
        </w:rPr>
        <w:t>!</w:t>
      </w:r>
    </w:p>
    <w:p w:rsidR="00C92F99" w:rsidRDefault="00C92F99">
      <w:pPr>
        <w:rPr>
          <w:rFonts w:asciiTheme="minorHAnsi" w:hAnsiTheme="minorHAnsi"/>
          <w:sz w:val="30"/>
          <w:szCs w:val="30"/>
          <w:lang w:val="de-DE"/>
        </w:rPr>
      </w:pPr>
    </w:p>
    <w:p w:rsidR="008A4B3F" w:rsidRDefault="008A4B3F">
      <w:pPr>
        <w:rPr>
          <w:rFonts w:asciiTheme="minorHAnsi" w:hAnsiTheme="minorHAnsi"/>
          <w:sz w:val="30"/>
          <w:szCs w:val="30"/>
          <w:lang w:val="de-DE"/>
        </w:rPr>
      </w:pPr>
    </w:p>
    <w:p w:rsidR="008A4B3F" w:rsidRDefault="008A4B3F">
      <w:pPr>
        <w:rPr>
          <w:rFonts w:asciiTheme="minorHAnsi" w:hAnsiTheme="minorHAnsi"/>
          <w:sz w:val="30"/>
          <w:szCs w:val="30"/>
          <w:lang w:val="de-DE"/>
        </w:rPr>
      </w:pPr>
    </w:p>
    <w:p w:rsidR="008A4B3F" w:rsidRDefault="008A4B3F">
      <w:pPr>
        <w:rPr>
          <w:rFonts w:asciiTheme="minorHAnsi" w:hAnsiTheme="minorHAnsi"/>
          <w:sz w:val="30"/>
          <w:szCs w:val="30"/>
          <w:lang w:val="de-DE"/>
        </w:rPr>
      </w:pPr>
    </w:p>
    <w:p w:rsidR="008A4B3F" w:rsidRPr="008A4B3F" w:rsidRDefault="008A4B3F">
      <w:pPr>
        <w:rPr>
          <w:rFonts w:asciiTheme="minorHAnsi" w:hAnsiTheme="minorHAnsi"/>
          <w:b/>
          <w:sz w:val="30"/>
          <w:szCs w:val="30"/>
          <w:u w:val="single"/>
          <w:lang w:val="de-DE"/>
        </w:rPr>
      </w:pPr>
      <w:r w:rsidRPr="008A4B3F">
        <w:rPr>
          <w:rFonts w:asciiTheme="minorHAnsi" w:hAnsiTheme="minorHAnsi"/>
          <w:b/>
          <w:sz w:val="30"/>
          <w:szCs w:val="30"/>
          <w:u w:val="single"/>
          <w:lang w:val="de-DE"/>
        </w:rPr>
        <w:lastRenderedPageBreak/>
        <w:t>Zdroje obrázků</w:t>
      </w:r>
      <w:r>
        <w:rPr>
          <w:rFonts w:asciiTheme="minorHAnsi" w:hAnsiTheme="minorHAnsi"/>
          <w:b/>
          <w:sz w:val="30"/>
          <w:szCs w:val="30"/>
          <w:u w:val="single"/>
          <w:lang w:val="de-DE"/>
        </w:rPr>
        <w:t>:</w:t>
      </w:r>
    </w:p>
    <w:p w:rsidR="008A4B3F" w:rsidRDefault="008A4B3F">
      <w:pPr>
        <w:rPr>
          <w:rFonts w:asciiTheme="minorHAnsi" w:hAnsiTheme="minorHAnsi"/>
          <w:sz w:val="30"/>
          <w:szCs w:val="30"/>
          <w:lang w:val="de-DE"/>
        </w:rPr>
      </w:pPr>
    </w:p>
    <w:p w:rsidR="008A4B3F" w:rsidRDefault="008A4B3F">
      <w:pPr>
        <w:rPr>
          <w:rFonts w:asciiTheme="minorHAnsi" w:hAnsiTheme="minorHAnsi"/>
          <w:sz w:val="30"/>
          <w:szCs w:val="30"/>
          <w:lang w:val="de-DE"/>
        </w:rPr>
      </w:pPr>
      <w:r>
        <w:rPr>
          <w:rFonts w:asciiTheme="minorHAnsi" w:hAnsiTheme="minorHAnsi"/>
          <w:sz w:val="30"/>
          <w:szCs w:val="30"/>
          <w:lang w:val="de-DE"/>
        </w:rPr>
        <w:t>www.</w:t>
      </w:r>
      <w:r w:rsidR="00593F0A">
        <w:rPr>
          <w:rFonts w:asciiTheme="minorHAnsi" w:hAnsiTheme="minorHAnsi"/>
          <w:sz w:val="30"/>
          <w:szCs w:val="30"/>
          <w:lang w:val="de-DE"/>
        </w:rPr>
        <w:t>office.</w:t>
      </w:r>
      <w:bookmarkStart w:id="0" w:name="_GoBack"/>
      <w:bookmarkEnd w:id="0"/>
      <w:r>
        <w:rPr>
          <w:rFonts w:asciiTheme="minorHAnsi" w:hAnsiTheme="minorHAnsi"/>
          <w:sz w:val="30"/>
          <w:szCs w:val="30"/>
          <w:lang w:val="de-DE"/>
        </w:rPr>
        <w:t>microsoft.com</w:t>
      </w:r>
    </w:p>
    <w:p w:rsidR="008A4B3F" w:rsidRPr="00E5255E" w:rsidRDefault="008A4B3F">
      <w:pPr>
        <w:rPr>
          <w:rFonts w:asciiTheme="minorHAnsi" w:hAnsiTheme="minorHAnsi"/>
          <w:sz w:val="30"/>
          <w:szCs w:val="30"/>
          <w:lang w:val="de-DE"/>
        </w:rPr>
      </w:pPr>
    </w:p>
    <w:sectPr w:rsidR="008A4B3F" w:rsidRPr="00E5255E" w:rsidSect="00487606">
      <w:headerReference w:type="default" r:id="rId14"/>
      <w:footnotePr>
        <w:pos w:val="beneathText"/>
        <w:numRestart w:val="eachPage"/>
      </w:footnotePr>
      <w:endnotePr>
        <w:numFmt w:val="decimal"/>
      </w:endnotePr>
      <w:pgSz w:w="11905" w:h="16837"/>
      <w:pgMar w:top="104" w:right="706" w:bottom="1560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52B" w:rsidRDefault="0065652B">
      <w:r>
        <w:separator/>
      </w:r>
    </w:p>
  </w:endnote>
  <w:endnote w:type="continuationSeparator" w:id="0">
    <w:p w:rsidR="0065652B" w:rsidRDefault="00656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52B" w:rsidRDefault="0065652B">
      <w:r>
        <w:separator/>
      </w:r>
    </w:p>
  </w:footnote>
  <w:footnote w:type="continuationSeparator" w:id="0">
    <w:p w:rsidR="0065652B" w:rsidRDefault="006565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E84"/>
    <w:multiLevelType w:val="multilevel"/>
    <w:tmpl w:val="FB823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A1682"/>
    <w:multiLevelType w:val="hybridMultilevel"/>
    <w:tmpl w:val="8DE87724"/>
    <w:lvl w:ilvl="0" w:tplc="040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31681056"/>
    <w:multiLevelType w:val="hybridMultilevel"/>
    <w:tmpl w:val="322E8CC4"/>
    <w:lvl w:ilvl="0" w:tplc="D030525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3B62A8"/>
    <w:multiLevelType w:val="multilevel"/>
    <w:tmpl w:val="57C699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A02478"/>
    <w:multiLevelType w:val="hybridMultilevel"/>
    <w:tmpl w:val="A1304F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D34AE"/>
    <w:multiLevelType w:val="hybridMultilevel"/>
    <w:tmpl w:val="C21A0B16"/>
    <w:lvl w:ilvl="0" w:tplc="BEECD32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CE0F10"/>
    <w:multiLevelType w:val="hybridMultilevel"/>
    <w:tmpl w:val="2B1C309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EE1A75"/>
    <w:multiLevelType w:val="multilevel"/>
    <w:tmpl w:val="57C699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9025DB"/>
    <w:multiLevelType w:val="hybridMultilevel"/>
    <w:tmpl w:val="3440E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1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6EA"/>
    <w:rsid w:val="00064AC5"/>
    <w:rsid w:val="000C1A12"/>
    <w:rsid w:val="001729CC"/>
    <w:rsid w:val="0017639B"/>
    <w:rsid w:val="001979A8"/>
    <w:rsid w:val="002426AF"/>
    <w:rsid w:val="0031151A"/>
    <w:rsid w:val="003358AE"/>
    <w:rsid w:val="00353555"/>
    <w:rsid w:val="003846D5"/>
    <w:rsid w:val="00401AAD"/>
    <w:rsid w:val="00444BE0"/>
    <w:rsid w:val="00487606"/>
    <w:rsid w:val="004F36C3"/>
    <w:rsid w:val="005304DF"/>
    <w:rsid w:val="005861F4"/>
    <w:rsid w:val="00593F0A"/>
    <w:rsid w:val="005A6364"/>
    <w:rsid w:val="005F6FF3"/>
    <w:rsid w:val="0065652B"/>
    <w:rsid w:val="006821D5"/>
    <w:rsid w:val="006C6C30"/>
    <w:rsid w:val="00702B92"/>
    <w:rsid w:val="007E446B"/>
    <w:rsid w:val="008A4B3F"/>
    <w:rsid w:val="008E1472"/>
    <w:rsid w:val="00973EEA"/>
    <w:rsid w:val="00994DEE"/>
    <w:rsid w:val="00997604"/>
    <w:rsid w:val="009A1C62"/>
    <w:rsid w:val="009D0BCC"/>
    <w:rsid w:val="00A54FB6"/>
    <w:rsid w:val="00A845AD"/>
    <w:rsid w:val="00AB2B59"/>
    <w:rsid w:val="00AB3596"/>
    <w:rsid w:val="00B64F9C"/>
    <w:rsid w:val="00C7475A"/>
    <w:rsid w:val="00C92F99"/>
    <w:rsid w:val="00D53046"/>
    <w:rsid w:val="00D84D70"/>
    <w:rsid w:val="00E1328A"/>
    <w:rsid w:val="00E336EA"/>
    <w:rsid w:val="00E5255E"/>
    <w:rsid w:val="00E83490"/>
    <w:rsid w:val="00F065B0"/>
    <w:rsid w:val="00F608D2"/>
    <w:rsid w:val="00F60BB7"/>
    <w:rsid w:val="00F84D33"/>
    <w:rsid w:val="00F87EE6"/>
    <w:rsid w:val="00FA77EF"/>
    <w:rsid w:val="00FB38D6"/>
    <w:rsid w:val="00FE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Normlnweb">
    <w:name w:val="Normal (Web)"/>
    <w:basedOn w:val="Normln"/>
    <w:uiPriority w:val="99"/>
    <w:unhideWhenUsed/>
    <w:rsid w:val="002426A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2426AF"/>
    <w:rPr>
      <w:i/>
      <w:iCs/>
    </w:rPr>
  </w:style>
  <w:style w:type="character" w:styleId="Zstupntext">
    <w:name w:val="Placeholder Text"/>
    <w:basedOn w:val="Standardnpsmoodstavce"/>
    <w:uiPriority w:val="99"/>
    <w:semiHidden/>
    <w:rsid w:val="00994DEE"/>
    <w:rPr>
      <w:color w:val="808080"/>
    </w:rPr>
  </w:style>
  <w:style w:type="character" w:customStyle="1" w:styleId="Styl1">
    <w:name w:val="Styl1"/>
    <w:basedOn w:val="Standardnpsmoodstavce"/>
    <w:uiPriority w:val="1"/>
    <w:rsid w:val="00994DEE"/>
    <w:rPr>
      <w:rFonts w:asciiTheme="minorHAnsi" w:hAnsiTheme="minorHAnsi"/>
      <w:sz w:val="28"/>
    </w:rPr>
  </w:style>
  <w:style w:type="character" w:customStyle="1" w:styleId="StylCalibri">
    <w:name w:val="Styl_Calibri"/>
    <w:basedOn w:val="Standardnpsmoodstavce"/>
    <w:uiPriority w:val="1"/>
    <w:qFormat/>
    <w:rsid w:val="00994DEE"/>
    <w:rPr>
      <w:rFonts w:asciiTheme="minorHAnsi" w:hAnsiTheme="minorHAnsi"/>
      <w:sz w:val="28"/>
    </w:rPr>
  </w:style>
  <w:style w:type="paragraph" w:styleId="Bezmezer">
    <w:name w:val="No Spacing"/>
    <w:uiPriority w:val="1"/>
    <w:qFormat/>
    <w:rsid w:val="00A54FB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styleId="Hypertextovodkaz">
    <w:name w:val="Hyperlink"/>
    <w:basedOn w:val="Standardnpsmoodstavce"/>
    <w:uiPriority w:val="99"/>
    <w:unhideWhenUsed/>
    <w:rsid w:val="00C92F9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861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Normlnweb">
    <w:name w:val="Normal (Web)"/>
    <w:basedOn w:val="Normln"/>
    <w:uiPriority w:val="99"/>
    <w:unhideWhenUsed/>
    <w:rsid w:val="002426A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2426AF"/>
    <w:rPr>
      <w:i/>
      <w:iCs/>
    </w:rPr>
  </w:style>
  <w:style w:type="character" w:styleId="Zstupntext">
    <w:name w:val="Placeholder Text"/>
    <w:basedOn w:val="Standardnpsmoodstavce"/>
    <w:uiPriority w:val="99"/>
    <w:semiHidden/>
    <w:rsid w:val="00994DEE"/>
    <w:rPr>
      <w:color w:val="808080"/>
    </w:rPr>
  </w:style>
  <w:style w:type="character" w:customStyle="1" w:styleId="Styl1">
    <w:name w:val="Styl1"/>
    <w:basedOn w:val="Standardnpsmoodstavce"/>
    <w:uiPriority w:val="1"/>
    <w:rsid w:val="00994DEE"/>
    <w:rPr>
      <w:rFonts w:asciiTheme="minorHAnsi" w:hAnsiTheme="minorHAnsi"/>
      <w:sz w:val="28"/>
    </w:rPr>
  </w:style>
  <w:style w:type="character" w:customStyle="1" w:styleId="StylCalibri">
    <w:name w:val="Styl_Calibri"/>
    <w:basedOn w:val="Standardnpsmoodstavce"/>
    <w:uiPriority w:val="1"/>
    <w:qFormat/>
    <w:rsid w:val="00994DEE"/>
    <w:rPr>
      <w:rFonts w:asciiTheme="minorHAnsi" w:hAnsiTheme="minorHAnsi"/>
      <w:sz w:val="28"/>
    </w:rPr>
  </w:style>
  <w:style w:type="paragraph" w:styleId="Bezmezer">
    <w:name w:val="No Spacing"/>
    <w:uiPriority w:val="1"/>
    <w:qFormat/>
    <w:rsid w:val="00A54FB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styleId="Hypertextovodkaz">
    <w:name w:val="Hyperlink"/>
    <w:basedOn w:val="Standardnpsmoodstavce"/>
    <w:uiPriority w:val="99"/>
    <w:unhideWhenUsed/>
    <w:rsid w:val="00C92F9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86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2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FE4B4BB858142DA9132AF383E0A28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6B5D6E-ECA8-4B08-97AC-8492161A2264}"/>
      </w:docPartPr>
      <w:docPartBody>
        <w:p w:rsidR="00025730" w:rsidRDefault="0027071E" w:rsidP="0027071E">
          <w:pPr>
            <w:pStyle w:val="DFE4B4BB858142DA9132AF383E0A28C4"/>
          </w:pPr>
          <w:r>
            <w:rPr>
              <w:rStyle w:val="Zstupntext"/>
            </w:rPr>
            <w:t>……………..</w:t>
          </w:r>
        </w:p>
      </w:docPartBody>
    </w:docPart>
    <w:docPart>
      <w:docPartPr>
        <w:name w:val="2058013BB61E492EBB7846B9F5E4E7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A6BD50-AFFA-4217-925C-EC1A729CED7E}"/>
      </w:docPartPr>
      <w:docPartBody>
        <w:p w:rsidR="00EE7959" w:rsidRDefault="009E39EA" w:rsidP="009E39EA">
          <w:pPr>
            <w:pStyle w:val="2058013BB61E492EBB7846B9F5E4E7034"/>
          </w:pPr>
          <w:r>
            <w:rPr>
              <w:rStyle w:val="Zvraznn"/>
              <w:rFonts w:asciiTheme="minorHAnsi" w:hAnsiTheme="minorHAnsi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BA5F849709404448A02AD5B4133BFCF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0DD5EC-3751-4972-AD49-F3FC5A32CBC0}"/>
      </w:docPartPr>
      <w:docPartBody>
        <w:p w:rsidR="00EE7959" w:rsidRDefault="009E39EA" w:rsidP="009E39EA">
          <w:pPr>
            <w:pStyle w:val="BA5F849709404448A02AD5B4133BFCF01"/>
          </w:pPr>
          <w:r>
            <w:rPr>
              <w:rStyle w:val="Zvraznn"/>
              <w:rFonts w:asciiTheme="minorHAnsi" w:hAnsiTheme="minorHAnsi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29333CB560F04A7887BA88E4767295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49D5733-1D62-4DEC-8FB3-3B9976BF757C}"/>
      </w:docPartPr>
      <w:docPartBody>
        <w:p w:rsidR="00EE7959" w:rsidRDefault="009E39EA" w:rsidP="009E39EA">
          <w:pPr>
            <w:pStyle w:val="29333CB560F04A7887BA88E47672956B1"/>
          </w:pPr>
          <w:r>
            <w:rPr>
              <w:rStyle w:val="Zvraznn"/>
              <w:rFonts w:asciiTheme="minorHAnsi" w:hAnsiTheme="minorHAnsi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2EC7273A19A24FD690CBEE04CAFCC87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38E555-26FE-4492-961F-763C497916EF}"/>
      </w:docPartPr>
      <w:docPartBody>
        <w:p w:rsidR="00EE7959" w:rsidRDefault="009E39EA" w:rsidP="009E39EA">
          <w:pPr>
            <w:pStyle w:val="2EC7273A19A24FD690CBEE04CAFCC87B1"/>
          </w:pPr>
          <w:r>
            <w:rPr>
              <w:rStyle w:val="Zvraznn"/>
              <w:rFonts w:asciiTheme="minorHAnsi" w:hAnsiTheme="minorHAnsi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C81EB8BEC2534253BC3F701238F27B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B88607-03C4-499C-99E9-3CBCAD2C821D}"/>
      </w:docPartPr>
      <w:docPartBody>
        <w:p w:rsidR="00EE7959" w:rsidRDefault="009E39EA" w:rsidP="009E39EA">
          <w:pPr>
            <w:pStyle w:val="C81EB8BEC2534253BC3F701238F27BF21"/>
          </w:pPr>
          <w:r>
            <w:rPr>
              <w:rStyle w:val="Zvraznn"/>
              <w:rFonts w:asciiTheme="minorHAnsi" w:hAnsiTheme="minorHAnsi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7453572414E3441BAC82111A7C4A8B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F5F2B5-2E8F-447A-843C-9DF8CC5F0237}"/>
      </w:docPartPr>
      <w:docPartBody>
        <w:p w:rsidR="00EE7959" w:rsidRDefault="009E39EA" w:rsidP="009E39EA">
          <w:pPr>
            <w:pStyle w:val="7453572414E3441BAC82111A7C4A8BB61"/>
          </w:pPr>
          <w:r>
            <w:rPr>
              <w:rStyle w:val="Zvraznn"/>
              <w:rFonts w:asciiTheme="minorHAnsi" w:hAnsiTheme="minorHAnsi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1D5E117CFEB64457BC733663A8F31B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16AEED-040C-4050-BD95-D7B623F0BAE4}"/>
      </w:docPartPr>
      <w:docPartBody>
        <w:p w:rsidR="00EE7959" w:rsidRDefault="009E39EA" w:rsidP="009E39EA">
          <w:pPr>
            <w:pStyle w:val="1D5E117CFEB64457BC733663A8F31B6B1"/>
          </w:pPr>
          <w:r>
            <w:rPr>
              <w:rStyle w:val="Zvraznn"/>
              <w:rFonts w:asciiTheme="minorHAnsi" w:hAnsiTheme="minorHAnsi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D6EE63C095544B05822A118C39CF097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28A57F-1543-4BCD-B214-418FF6AB9F3F}"/>
      </w:docPartPr>
      <w:docPartBody>
        <w:p w:rsidR="00EE7959" w:rsidRDefault="009E39EA" w:rsidP="009E39EA">
          <w:pPr>
            <w:pStyle w:val="D6EE63C095544B05822A118C39CF097F1"/>
          </w:pPr>
          <w:r>
            <w:rPr>
              <w:rStyle w:val="Zvraznn"/>
              <w:rFonts w:asciiTheme="minorHAnsi" w:hAnsiTheme="minorHAnsi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23CEC118B1244D879F06005CAE4CD4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2CBB600-B051-403C-96AC-EC4B55A46C8B}"/>
      </w:docPartPr>
      <w:docPartBody>
        <w:p w:rsidR="00EE7959" w:rsidRDefault="009E39EA" w:rsidP="009E39EA">
          <w:pPr>
            <w:pStyle w:val="23CEC118B1244D879F06005CAE4CD4141"/>
          </w:pPr>
          <w:r>
            <w:rPr>
              <w:rStyle w:val="Zvraznn"/>
              <w:rFonts w:asciiTheme="minorHAnsi" w:hAnsiTheme="minorHAnsi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6DA81B3493894E69A5FFE02AFAAE38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A2D46A-BECD-48E6-94DA-F62170375CCE}"/>
      </w:docPartPr>
      <w:docPartBody>
        <w:p w:rsidR="00EE7959" w:rsidRDefault="009E39EA" w:rsidP="009E39EA">
          <w:pPr>
            <w:pStyle w:val="6DA81B3493894E69A5FFE02AFAAE38081"/>
          </w:pPr>
          <w:r>
            <w:rPr>
              <w:rStyle w:val="Zvraznn"/>
              <w:rFonts w:asciiTheme="minorHAnsi" w:hAnsiTheme="minorHAnsi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08E179DE49974D17B2F3D00C64A314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893EF8B-8148-49DF-9E5A-81F40819B19F}"/>
      </w:docPartPr>
      <w:docPartBody>
        <w:p w:rsidR="00F651F1" w:rsidRDefault="009E39EA" w:rsidP="009E39EA">
          <w:pPr>
            <w:pStyle w:val="08E179DE49974D17B2F3D00C64A31408"/>
          </w:pPr>
          <w:r>
            <w:rPr>
              <w:rStyle w:val="Zvraznn"/>
              <w:sz w:val="28"/>
              <w:szCs w:val="28"/>
              <w:lang w:val="de-DE"/>
            </w:rPr>
            <w:t>………………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71E"/>
    <w:rsid w:val="00025730"/>
    <w:rsid w:val="002041D5"/>
    <w:rsid w:val="0027071E"/>
    <w:rsid w:val="009A6478"/>
    <w:rsid w:val="009E39EA"/>
    <w:rsid w:val="00EE7959"/>
    <w:rsid w:val="00F6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E39EA"/>
    <w:rPr>
      <w:color w:val="808080"/>
    </w:rPr>
  </w:style>
  <w:style w:type="paragraph" w:customStyle="1" w:styleId="E12690D61719430FBD33FD0E3BE96257">
    <w:name w:val="E12690D61719430FBD33FD0E3BE96257"/>
    <w:rsid w:val="0027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690D61719430FBD33FD0E3BE962571">
    <w:name w:val="E12690D61719430FBD33FD0E3BE962571"/>
    <w:rsid w:val="0027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690D61719430FBD33FD0E3BE962572">
    <w:name w:val="E12690D61719430FBD33FD0E3BE962572"/>
    <w:rsid w:val="0027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E4B4BB858142DA9132AF383E0A28C4">
    <w:name w:val="DFE4B4BB858142DA9132AF383E0A28C4"/>
    <w:rsid w:val="0027071E"/>
  </w:style>
  <w:style w:type="paragraph" w:customStyle="1" w:styleId="F1D493A013BB486BAF3C7276F96A582C">
    <w:name w:val="F1D493A013BB486BAF3C7276F96A582C"/>
    <w:rsid w:val="00025730"/>
  </w:style>
  <w:style w:type="paragraph" w:customStyle="1" w:styleId="3F74155208E94F7D952CE1FFE6258025">
    <w:name w:val="3F74155208E94F7D952CE1FFE6258025"/>
    <w:rsid w:val="00025730"/>
  </w:style>
  <w:style w:type="paragraph" w:customStyle="1" w:styleId="C0F9F1B9853C4BA7AA6780A9E567A127">
    <w:name w:val="C0F9F1B9853C4BA7AA6780A9E567A127"/>
    <w:rsid w:val="00025730"/>
  </w:style>
  <w:style w:type="paragraph" w:customStyle="1" w:styleId="0655F3635984462A83762E447D264620">
    <w:name w:val="0655F3635984462A83762E447D264620"/>
    <w:rsid w:val="002041D5"/>
  </w:style>
  <w:style w:type="paragraph" w:customStyle="1" w:styleId="AA788F25230745A5A587A9D605263118">
    <w:name w:val="AA788F25230745A5A587A9D605263118"/>
    <w:rsid w:val="002041D5"/>
  </w:style>
  <w:style w:type="paragraph" w:customStyle="1" w:styleId="8B31EDB9DAC1439FBF770E97E0EA95D8">
    <w:name w:val="8B31EDB9DAC1439FBF770E97E0EA95D8"/>
    <w:rsid w:val="002041D5"/>
  </w:style>
  <w:style w:type="paragraph" w:customStyle="1" w:styleId="2058013BB61E492EBB7846B9F5E4E703">
    <w:name w:val="2058013BB61E492EBB7846B9F5E4E703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9E39EA"/>
    <w:rPr>
      <w:i/>
      <w:iCs/>
    </w:rPr>
  </w:style>
  <w:style w:type="paragraph" w:customStyle="1" w:styleId="2058013BB61E492EBB7846B9F5E4E7031">
    <w:name w:val="2058013BB61E492EBB7846B9F5E4E7031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58013BB61E492EBB7846B9F5E4E7032">
    <w:name w:val="2058013BB61E492EBB7846B9F5E4E7032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58013BB61E492EBB7846B9F5E4E7033">
    <w:name w:val="2058013BB61E492EBB7846B9F5E4E7033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A2E16C60D485F8E208D29E5EE9E0D">
    <w:name w:val="08BA2E16C60D485F8E208D29E5EE9E0D"/>
    <w:rsid w:val="002041D5"/>
  </w:style>
  <w:style w:type="paragraph" w:customStyle="1" w:styleId="BA5F849709404448A02AD5B4133BFCF0">
    <w:name w:val="BA5F849709404448A02AD5B4133BFCF0"/>
    <w:rsid w:val="002041D5"/>
  </w:style>
  <w:style w:type="paragraph" w:customStyle="1" w:styleId="29333CB560F04A7887BA88E47672956B">
    <w:name w:val="29333CB560F04A7887BA88E47672956B"/>
    <w:rsid w:val="002041D5"/>
  </w:style>
  <w:style w:type="paragraph" w:customStyle="1" w:styleId="2EC7273A19A24FD690CBEE04CAFCC87B">
    <w:name w:val="2EC7273A19A24FD690CBEE04CAFCC87B"/>
    <w:rsid w:val="002041D5"/>
  </w:style>
  <w:style w:type="paragraph" w:customStyle="1" w:styleId="C81EB8BEC2534253BC3F701238F27BF2">
    <w:name w:val="C81EB8BEC2534253BC3F701238F27BF2"/>
    <w:rsid w:val="002041D5"/>
  </w:style>
  <w:style w:type="paragraph" w:customStyle="1" w:styleId="7453572414E3441BAC82111A7C4A8BB6">
    <w:name w:val="7453572414E3441BAC82111A7C4A8BB6"/>
    <w:rsid w:val="002041D5"/>
  </w:style>
  <w:style w:type="paragraph" w:customStyle="1" w:styleId="A2BCBB7577324626AC4B2E96566C0A76">
    <w:name w:val="A2BCBB7577324626AC4B2E96566C0A76"/>
    <w:rsid w:val="002041D5"/>
  </w:style>
  <w:style w:type="paragraph" w:customStyle="1" w:styleId="1D5E117CFEB64457BC733663A8F31B6B">
    <w:name w:val="1D5E117CFEB64457BC733663A8F31B6B"/>
    <w:rsid w:val="002041D5"/>
  </w:style>
  <w:style w:type="paragraph" w:customStyle="1" w:styleId="D6EE63C095544B05822A118C39CF097F">
    <w:name w:val="D6EE63C095544B05822A118C39CF097F"/>
    <w:rsid w:val="002041D5"/>
  </w:style>
  <w:style w:type="paragraph" w:customStyle="1" w:styleId="23CEC118B1244D879F06005CAE4CD414">
    <w:name w:val="23CEC118B1244D879F06005CAE4CD414"/>
    <w:rsid w:val="002041D5"/>
  </w:style>
  <w:style w:type="paragraph" w:customStyle="1" w:styleId="6DA81B3493894E69A5FFE02AFAAE3808">
    <w:name w:val="6DA81B3493894E69A5FFE02AFAAE3808"/>
    <w:rsid w:val="002041D5"/>
  </w:style>
  <w:style w:type="paragraph" w:customStyle="1" w:styleId="7099E1AA12B542E4B14B4BE5CFD0F7A6">
    <w:name w:val="7099E1AA12B542E4B14B4BE5CFD0F7A6"/>
    <w:rsid w:val="002041D5"/>
  </w:style>
  <w:style w:type="paragraph" w:customStyle="1" w:styleId="23CEC118B1244D879F06005CAE4CD4141">
    <w:name w:val="23CEC118B1244D879F06005CAE4CD414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A81B3493894E69A5FFE02AFAAE38081">
    <w:name w:val="6DA81B3493894E69A5FFE02AFAAE3808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5E117CFEB64457BC733663A8F31B6B1">
    <w:name w:val="1D5E117CFEB64457BC733663A8F31B6B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EE63C095544B05822A118C39CF097F1">
    <w:name w:val="D6EE63C095544B05822A118C39CF097F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53572414E3441BAC82111A7C4A8BB61">
    <w:name w:val="7453572414E3441BAC82111A7C4A8BB6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1EB8BEC2534253BC3F701238F27BF21">
    <w:name w:val="C81EB8BEC2534253BC3F701238F27BF2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C7273A19A24FD690CBEE04CAFCC87B1">
    <w:name w:val="2EC7273A19A24FD690CBEE04CAFCC87B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333CB560F04A7887BA88E47672956B1">
    <w:name w:val="29333CB560F04A7887BA88E47672956B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58013BB61E492EBB7846B9F5E4E7034">
    <w:name w:val="2058013BB61E492EBB7846B9F5E4E7034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5F849709404448A02AD5B4133BFCF01">
    <w:name w:val="BA5F849709404448A02AD5B4133BFCF0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FED19D67B4BB9A4D7663BEC9B0268">
    <w:name w:val="CABFED19D67B4BB9A4D7663BEC9B0268"/>
    <w:rsid w:val="009E39EA"/>
  </w:style>
  <w:style w:type="paragraph" w:customStyle="1" w:styleId="08E179DE49974D17B2F3D00C64A31408">
    <w:name w:val="08E179DE49974D17B2F3D00C64A31408"/>
    <w:rsid w:val="009E39E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E39EA"/>
    <w:rPr>
      <w:color w:val="808080"/>
    </w:rPr>
  </w:style>
  <w:style w:type="paragraph" w:customStyle="1" w:styleId="E12690D61719430FBD33FD0E3BE96257">
    <w:name w:val="E12690D61719430FBD33FD0E3BE96257"/>
    <w:rsid w:val="0027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690D61719430FBD33FD0E3BE962571">
    <w:name w:val="E12690D61719430FBD33FD0E3BE962571"/>
    <w:rsid w:val="0027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690D61719430FBD33FD0E3BE962572">
    <w:name w:val="E12690D61719430FBD33FD0E3BE962572"/>
    <w:rsid w:val="0027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E4B4BB858142DA9132AF383E0A28C4">
    <w:name w:val="DFE4B4BB858142DA9132AF383E0A28C4"/>
    <w:rsid w:val="0027071E"/>
  </w:style>
  <w:style w:type="paragraph" w:customStyle="1" w:styleId="F1D493A013BB486BAF3C7276F96A582C">
    <w:name w:val="F1D493A013BB486BAF3C7276F96A582C"/>
    <w:rsid w:val="00025730"/>
  </w:style>
  <w:style w:type="paragraph" w:customStyle="1" w:styleId="3F74155208E94F7D952CE1FFE6258025">
    <w:name w:val="3F74155208E94F7D952CE1FFE6258025"/>
    <w:rsid w:val="00025730"/>
  </w:style>
  <w:style w:type="paragraph" w:customStyle="1" w:styleId="C0F9F1B9853C4BA7AA6780A9E567A127">
    <w:name w:val="C0F9F1B9853C4BA7AA6780A9E567A127"/>
    <w:rsid w:val="00025730"/>
  </w:style>
  <w:style w:type="paragraph" w:customStyle="1" w:styleId="0655F3635984462A83762E447D264620">
    <w:name w:val="0655F3635984462A83762E447D264620"/>
    <w:rsid w:val="002041D5"/>
  </w:style>
  <w:style w:type="paragraph" w:customStyle="1" w:styleId="AA788F25230745A5A587A9D605263118">
    <w:name w:val="AA788F25230745A5A587A9D605263118"/>
    <w:rsid w:val="002041D5"/>
  </w:style>
  <w:style w:type="paragraph" w:customStyle="1" w:styleId="8B31EDB9DAC1439FBF770E97E0EA95D8">
    <w:name w:val="8B31EDB9DAC1439FBF770E97E0EA95D8"/>
    <w:rsid w:val="002041D5"/>
  </w:style>
  <w:style w:type="paragraph" w:customStyle="1" w:styleId="2058013BB61E492EBB7846B9F5E4E703">
    <w:name w:val="2058013BB61E492EBB7846B9F5E4E703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9E39EA"/>
    <w:rPr>
      <w:i/>
      <w:iCs/>
    </w:rPr>
  </w:style>
  <w:style w:type="paragraph" w:customStyle="1" w:styleId="2058013BB61E492EBB7846B9F5E4E7031">
    <w:name w:val="2058013BB61E492EBB7846B9F5E4E7031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58013BB61E492EBB7846B9F5E4E7032">
    <w:name w:val="2058013BB61E492EBB7846B9F5E4E7032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58013BB61E492EBB7846B9F5E4E7033">
    <w:name w:val="2058013BB61E492EBB7846B9F5E4E7033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A2E16C60D485F8E208D29E5EE9E0D">
    <w:name w:val="08BA2E16C60D485F8E208D29E5EE9E0D"/>
    <w:rsid w:val="002041D5"/>
  </w:style>
  <w:style w:type="paragraph" w:customStyle="1" w:styleId="BA5F849709404448A02AD5B4133BFCF0">
    <w:name w:val="BA5F849709404448A02AD5B4133BFCF0"/>
    <w:rsid w:val="002041D5"/>
  </w:style>
  <w:style w:type="paragraph" w:customStyle="1" w:styleId="29333CB560F04A7887BA88E47672956B">
    <w:name w:val="29333CB560F04A7887BA88E47672956B"/>
    <w:rsid w:val="002041D5"/>
  </w:style>
  <w:style w:type="paragraph" w:customStyle="1" w:styleId="2EC7273A19A24FD690CBEE04CAFCC87B">
    <w:name w:val="2EC7273A19A24FD690CBEE04CAFCC87B"/>
    <w:rsid w:val="002041D5"/>
  </w:style>
  <w:style w:type="paragraph" w:customStyle="1" w:styleId="C81EB8BEC2534253BC3F701238F27BF2">
    <w:name w:val="C81EB8BEC2534253BC3F701238F27BF2"/>
    <w:rsid w:val="002041D5"/>
  </w:style>
  <w:style w:type="paragraph" w:customStyle="1" w:styleId="7453572414E3441BAC82111A7C4A8BB6">
    <w:name w:val="7453572414E3441BAC82111A7C4A8BB6"/>
    <w:rsid w:val="002041D5"/>
  </w:style>
  <w:style w:type="paragraph" w:customStyle="1" w:styleId="A2BCBB7577324626AC4B2E96566C0A76">
    <w:name w:val="A2BCBB7577324626AC4B2E96566C0A76"/>
    <w:rsid w:val="002041D5"/>
  </w:style>
  <w:style w:type="paragraph" w:customStyle="1" w:styleId="1D5E117CFEB64457BC733663A8F31B6B">
    <w:name w:val="1D5E117CFEB64457BC733663A8F31B6B"/>
    <w:rsid w:val="002041D5"/>
  </w:style>
  <w:style w:type="paragraph" w:customStyle="1" w:styleId="D6EE63C095544B05822A118C39CF097F">
    <w:name w:val="D6EE63C095544B05822A118C39CF097F"/>
    <w:rsid w:val="002041D5"/>
  </w:style>
  <w:style w:type="paragraph" w:customStyle="1" w:styleId="23CEC118B1244D879F06005CAE4CD414">
    <w:name w:val="23CEC118B1244D879F06005CAE4CD414"/>
    <w:rsid w:val="002041D5"/>
  </w:style>
  <w:style w:type="paragraph" w:customStyle="1" w:styleId="6DA81B3493894E69A5FFE02AFAAE3808">
    <w:name w:val="6DA81B3493894E69A5FFE02AFAAE3808"/>
    <w:rsid w:val="002041D5"/>
  </w:style>
  <w:style w:type="paragraph" w:customStyle="1" w:styleId="7099E1AA12B542E4B14B4BE5CFD0F7A6">
    <w:name w:val="7099E1AA12B542E4B14B4BE5CFD0F7A6"/>
    <w:rsid w:val="002041D5"/>
  </w:style>
  <w:style w:type="paragraph" w:customStyle="1" w:styleId="23CEC118B1244D879F06005CAE4CD4141">
    <w:name w:val="23CEC118B1244D879F06005CAE4CD414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A81B3493894E69A5FFE02AFAAE38081">
    <w:name w:val="6DA81B3493894E69A5FFE02AFAAE3808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5E117CFEB64457BC733663A8F31B6B1">
    <w:name w:val="1D5E117CFEB64457BC733663A8F31B6B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EE63C095544B05822A118C39CF097F1">
    <w:name w:val="D6EE63C095544B05822A118C39CF097F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53572414E3441BAC82111A7C4A8BB61">
    <w:name w:val="7453572414E3441BAC82111A7C4A8BB6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1EB8BEC2534253BC3F701238F27BF21">
    <w:name w:val="C81EB8BEC2534253BC3F701238F27BF2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C7273A19A24FD690CBEE04CAFCC87B1">
    <w:name w:val="2EC7273A19A24FD690CBEE04CAFCC87B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333CB560F04A7887BA88E47672956B1">
    <w:name w:val="29333CB560F04A7887BA88E47672956B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58013BB61E492EBB7846B9F5E4E7034">
    <w:name w:val="2058013BB61E492EBB7846B9F5E4E7034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5F849709404448A02AD5B4133BFCF01">
    <w:name w:val="BA5F849709404448A02AD5B4133BFCF01"/>
    <w:rsid w:val="009E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FED19D67B4BB9A4D7663BEC9B0268">
    <w:name w:val="CABFED19D67B4BB9A4D7663BEC9B0268"/>
    <w:rsid w:val="009E39EA"/>
  </w:style>
  <w:style w:type="paragraph" w:customStyle="1" w:styleId="08E179DE49974D17B2F3D00C64A31408">
    <w:name w:val="08E179DE49974D17B2F3D00C64A31408"/>
    <w:rsid w:val="009E39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83250-C412-4EDB-8284-E49654602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1</Pages>
  <Words>464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stojcenko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1900-12-31T23:00:00Z</cp:lastPrinted>
  <dcterms:created xsi:type="dcterms:W3CDTF">2014-02-01T09:24:00Z</dcterms:created>
  <dcterms:modified xsi:type="dcterms:W3CDTF">2014-02-01T09:24:00Z</dcterms:modified>
</cp:coreProperties>
</file>