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8F790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F7903" w:rsidRDefault="00D84D70" w:rsidP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</w:t>
            </w:r>
            <w:r w:rsidR="008F7903"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22_INOVACE_NJ2A_1</w:t>
            </w:r>
            <w:r w:rsidR="006D68B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6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F7903" w:rsidRDefault="00D84D70" w:rsidP="008F790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8F790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8F790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8F7903" w:rsidRDefault="008F7903" w:rsidP="008F790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8F7903" w:rsidRDefault="008F790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 opakování a prohloubení sl. zásoby potřebné k orientaci ve městě a k popsání cesty městem k určitému místu. Pro samostatnou práci ž</w:t>
            </w:r>
            <w:r w:rsidR="006D68B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á</w:t>
            </w:r>
            <w:r w:rsidRPr="008F790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ků nebo pro skupinovou práci s využitím interaktivní tabule.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Stadt</w:t>
            </w:r>
            <w:proofErr w:type="spellEnd"/>
          </w:p>
          <w:p w:rsidR="008F7903" w:rsidRDefault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Gebäude</w:t>
            </w:r>
            <w:proofErr w:type="spellEnd"/>
          </w:p>
          <w:p w:rsidR="008F7903" w:rsidRDefault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Orientation</w:t>
            </w:r>
            <w:proofErr w:type="spellEnd"/>
          </w:p>
          <w:p w:rsidR="008F7903" w:rsidRDefault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Richtung</w:t>
            </w:r>
            <w:proofErr w:type="spellEnd"/>
          </w:p>
          <w:p w:rsidR="00D84D70" w:rsidRPr="008F7903" w:rsidRDefault="006D68BE" w:rsidP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Weg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8F7903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A3169F" w:rsidRPr="00A3169F" w:rsidRDefault="00A3169F" w:rsidP="00A3169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="TimesNewRoman" w:hAnsi="TimesNewRoman" w:cs="TimesNewRoman"/>
                <w:kern w:val="0"/>
                <w:szCs w:val="24"/>
              </w:rPr>
              <w:t>-</w:t>
            </w:r>
            <w:r w:rsidRPr="00A3169F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domluví se v běžných situacích; získá</w:t>
            </w:r>
          </w:p>
          <w:p w:rsidR="00A3169F" w:rsidRPr="00A3169F" w:rsidRDefault="00A3169F" w:rsidP="00A3169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A3169F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 poskytne informace</w:t>
            </w:r>
          </w:p>
          <w:p w:rsidR="00FA77EF" w:rsidRPr="008F7903" w:rsidRDefault="00A3169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A3169F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- poradí (např. cizinci) s cestou po městě a s nalezením určité lokality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8F7903" w:rsidRDefault="006D68B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A3169F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8F790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F790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8F7903" w:rsidRDefault="00A3169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387AF3" w:rsidRDefault="00387AF3">
      <w:pPr>
        <w:sectPr w:rsidR="00387AF3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tbl>
      <w:tblPr>
        <w:tblStyle w:val="Mkatabulky"/>
        <w:tblpPr w:leftFromText="141" w:rightFromText="141" w:vertAnchor="text" w:horzAnchor="page" w:tblpX="418" w:tblpY="-180"/>
        <w:tblW w:w="0" w:type="auto"/>
        <w:tblLook w:val="04A0" w:firstRow="1" w:lastRow="0" w:firstColumn="1" w:lastColumn="0" w:noHBand="0" w:noVBand="1"/>
      </w:tblPr>
      <w:tblGrid>
        <w:gridCol w:w="4973"/>
        <w:gridCol w:w="4973"/>
        <w:gridCol w:w="4973"/>
      </w:tblGrid>
      <w:tr w:rsidR="00B02886" w:rsidRPr="00D81764" w:rsidTr="00B02886">
        <w:tc>
          <w:tcPr>
            <w:tcW w:w="14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2886" w:rsidRPr="00B02886" w:rsidRDefault="00B02886" w:rsidP="00B02886">
            <w:pPr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lastRenderedPageBreak/>
              <w:t xml:space="preserve">1. </w:t>
            </w:r>
            <w:r w:rsidRPr="00B02886">
              <w:rPr>
                <w:rFonts w:ascii="Arial" w:hAnsi="Arial" w:cs="Arial"/>
                <w:b/>
                <w:noProof/>
                <w:sz w:val="28"/>
                <w:szCs w:val="28"/>
              </w:rPr>
              <w:t>Ornden Sie die Namen der Orte in der Stadt zu den Bildern und sagen Sie, was man auf diesem Ort macht!</w:t>
            </w:r>
          </w:p>
          <w:p w:rsidR="00B02886" w:rsidRDefault="00B02886" w:rsidP="00B02886">
            <w:pPr>
              <w:rPr>
                <w:noProof/>
              </w:rPr>
            </w:pPr>
            <w:r w:rsidRPr="00B02886"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   (Přiřaďte názvy míst ve městě k obrázkům a řekněte, co se na těchto místech dělá.)</w:t>
            </w:r>
          </w:p>
        </w:tc>
      </w:tr>
      <w:tr w:rsidR="00B02886" w:rsidRPr="00D81764" w:rsidTr="00B02886"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Pr="00D81764" w:rsidRDefault="003A7678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71392" behindDoc="0" locked="0" layoutInCell="1" allowOverlap="1" wp14:anchorId="671BCBDE" wp14:editId="3068FEFB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85090</wp:posOffset>
                  </wp:positionV>
                  <wp:extent cx="2705100" cy="2027686"/>
                  <wp:effectExtent l="0" t="0" r="0" b="0"/>
                  <wp:wrapNone/>
                  <wp:docPr id="6" name="Obrázek 6" descr="I:\práce\byrokracie\12_13\SŠ\DUMy\800px-Bayer-kaufha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:\práce\byrokracie\12_13\SŠ\DUMy\800px-Bayer-kaufha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7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9104" behindDoc="0" locked="0" layoutInCell="1" allowOverlap="1" wp14:anchorId="12368BE8" wp14:editId="51A1F003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10795</wp:posOffset>
                  </wp:positionV>
                  <wp:extent cx="2143125" cy="1525905"/>
                  <wp:effectExtent l="0" t="0" r="9525" b="0"/>
                  <wp:wrapNone/>
                  <wp:docPr id="10" name="Obrázek 10" descr="C:\Users\admin\AppData\Local\Microsoft\Windows\Temporary Internet Files\Content.IE5\80HFGA3D\MC9002799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Temporary Internet Files\Content.IE5\80HFGA3D\MC9002799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52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B02886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7056" behindDoc="0" locked="0" layoutInCell="1" allowOverlap="1" wp14:anchorId="4C818DCA" wp14:editId="21294B09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84455</wp:posOffset>
                  </wp:positionV>
                  <wp:extent cx="1724025" cy="2157730"/>
                  <wp:effectExtent l="0" t="0" r="9525" b="0"/>
                  <wp:wrapNone/>
                  <wp:docPr id="7" name="Obrázek 7" descr="C:\Users\admin\AppData\Local\Microsoft\Windows\Temporary Internet Files\Content.IE5\80HFGA3D\MP9004067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80HFGA3D\MP9004067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Default="00B02886" w:rsidP="00B02886">
            <w:pPr>
              <w:rPr>
                <w:sz w:val="22"/>
              </w:rPr>
            </w:pPr>
          </w:p>
          <w:p w:rsidR="00B02886" w:rsidRPr="00D81764" w:rsidRDefault="00B02886" w:rsidP="00B02886">
            <w:pPr>
              <w:rPr>
                <w:sz w:val="22"/>
              </w:rPr>
            </w:pPr>
          </w:p>
        </w:tc>
      </w:tr>
      <w:tr w:rsidR="00B02886" w:rsidRPr="00D81764" w:rsidTr="00B02886">
        <w:trPr>
          <w:trHeight w:val="760"/>
        </w:trPr>
        <w:tc>
          <w:tcPr>
            <w:tcW w:w="4973" w:type="dxa"/>
            <w:tcBorders>
              <w:bottom w:val="single" w:sz="4" w:space="0" w:color="auto"/>
            </w:tcBorders>
          </w:tcPr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Default="00B02886" w:rsidP="00B02886">
            <w:pPr>
              <w:rPr>
                <w:noProof/>
                <w:sz w:val="22"/>
              </w:rPr>
            </w:pPr>
          </w:p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558"/>
        </w:trPr>
        <w:tc>
          <w:tcPr>
            <w:tcW w:w="4973" w:type="dxa"/>
            <w:vMerge w:val="restart"/>
            <w:tcBorders>
              <w:left w:val="nil"/>
            </w:tcBorders>
          </w:tcPr>
          <w:p w:rsidR="00B02886" w:rsidRPr="00D81764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56032" behindDoc="1" locked="0" layoutInCell="1" allowOverlap="1" wp14:anchorId="48306B24" wp14:editId="048B19E0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143510</wp:posOffset>
                  </wp:positionV>
                  <wp:extent cx="2190750" cy="2190750"/>
                  <wp:effectExtent l="0" t="0" r="0" b="0"/>
                  <wp:wrapTight wrapText="bothSides">
                    <wp:wrapPolygon edited="0">
                      <wp:start x="9955" y="0"/>
                      <wp:lineTo x="3569" y="563"/>
                      <wp:lineTo x="939" y="1503"/>
                      <wp:lineTo x="939" y="3005"/>
                      <wp:lineTo x="188" y="6010"/>
                      <wp:lineTo x="0" y="6386"/>
                      <wp:lineTo x="0" y="16341"/>
                      <wp:lineTo x="188" y="18970"/>
                      <wp:lineTo x="1315" y="20473"/>
                      <wp:lineTo x="12960" y="21412"/>
                      <wp:lineTo x="19346" y="21412"/>
                      <wp:lineTo x="21412" y="21224"/>
                      <wp:lineTo x="21412" y="0"/>
                      <wp:lineTo x="9955" y="0"/>
                    </wp:wrapPolygon>
                  </wp:wrapTight>
                  <wp:docPr id="4" name="Obrázek 4" descr="C:\Users\admin\AppData\Local\Microsoft\Windows\Temporary Internet Files\Content.IE5\T8SB6ZSR\MC9004297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T8SB6ZSR\MC9004297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3" w:type="dxa"/>
          </w:tcPr>
          <w:p w:rsidR="00B02886" w:rsidRDefault="006D68BE" w:rsidP="00B02886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12" type="#_x0000_t75" style="position:absolute;left:0;text-align:left;margin-left:49.75pt;margin-top:3.3pt;width:135pt;height:23.25pt;z-index:251761152;mso-position-horizontal-relative:text;mso-position-vertical-relative:text;mso-width-relative:page;mso-height-relative:page">
                  <v:imagedata r:id="rId16" o:title=""/>
                </v:shape>
                <o:OLEObject Type="Embed" ProgID="PBrush" ShapeID="_x0000_s1112" DrawAspect="Content" ObjectID="_1433668580" r:id="rId17"/>
              </w:pict>
            </w:r>
          </w:p>
          <w:p w:rsidR="00B02886" w:rsidRPr="00B02886" w:rsidRDefault="00B02886" w:rsidP="00B02886">
            <w:pPr>
              <w:rPr>
                <w:sz w:val="22"/>
              </w:rPr>
            </w:pPr>
          </w:p>
        </w:tc>
        <w:tc>
          <w:tcPr>
            <w:tcW w:w="4973" w:type="dxa"/>
            <w:vMerge w:val="restart"/>
            <w:tcBorders>
              <w:right w:val="nil"/>
            </w:tcBorders>
          </w:tcPr>
          <w:p w:rsidR="00B02886" w:rsidRPr="00D81764" w:rsidRDefault="00B02886" w:rsidP="00B0288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60128" behindDoc="1" locked="0" layoutInCell="1" allowOverlap="1" wp14:anchorId="676C5906" wp14:editId="42A0334A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334010</wp:posOffset>
                  </wp:positionV>
                  <wp:extent cx="2514600" cy="1676400"/>
                  <wp:effectExtent l="0" t="0" r="0" b="0"/>
                  <wp:wrapTight wrapText="bothSides">
                    <wp:wrapPolygon edited="0">
                      <wp:start x="0" y="0"/>
                      <wp:lineTo x="0" y="21355"/>
                      <wp:lineTo x="21436" y="21355"/>
                      <wp:lineTo x="21436" y="0"/>
                      <wp:lineTo x="0" y="0"/>
                    </wp:wrapPolygon>
                  </wp:wrapTight>
                  <wp:docPr id="9" name="Obrázek 9" descr="C:\Users\admin\AppData\Local\Microsoft\Windows\Temporary Internet Files\Content.IE5\T8SB6ZSR\MP900426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T8SB6ZSR\MP900426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2886" w:rsidRPr="00D81764" w:rsidTr="00B02886">
        <w:trPr>
          <w:trHeight w:val="584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6D68BE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3" type="#_x0000_t75" style="position:absolute;left:0;text-align:left;margin-left:43.75pt;margin-top:1.7pt;width:144.75pt;height:24.75pt;z-index:251762176;mso-position-horizontal-relative:text;mso-position-vertical-relative:text;mso-width-relative:page;mso-height-relative:page">
                  <v:imagedata r:id="rId19" o:title=""/>
                </v:shape>
                <o:OLEObject Type="Embed" ProgID="PBrush" ShapeID="_x0000_s1113" DrawAspect="Content" ObjectID="_1433668581" r:id="rId20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696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6D68BE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4" type="#_x0000_t75" style="position:absolute;left:0;text-align:left;margin-left:43.75pt;margin-top:3.95pt;width:149.25pt;height:27pt;z-index:251763200;mso-position-horizontal-relative:text;mso-position-vertical-relative:text;mso-width-relative:page;mso-height-relative:page">
                  <v:imagedata r:id="rId21" o:title=""/>
                </v:shape>
                <o:OLEObject Type="Embed" ProgID="PBrush" ShapeID="_x0000_s1114" DrawAspect="Content" ObjectID="_1433668582" r:id="rId22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670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</w:tcPr>
          <w:p w:rsidR="00B02886" w:rsidRDefault="006D68BE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6" type="#_x0000_t75" style="position:absolute;left:0;text-align:left;margin-left:75.65pt;margin-top:4.7pt;width:90.75pt;height:24pt;z-index:251765248;mso-position-horizontal-relative:text;mso-position-vertical-relative:text;mso-width-relative:page;mso-height-relative:page">
                  <v:imagedata r:id="rId23" o:title=""/>
                </v:shape>
                <o:OLEObject Type="Embed" ProgID="PBrush" ShapeID="_x0000_s1116" DrawAspect="Content" ObjectID="_1433668583" r:id="rId24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834"/>
        </w:trPr>
        <w:tc>
          <w:tcPr>
            <w:tcW w:w="4973" w:type="dxa"/>
            <w:vMerge/>
            <w:tcBorders>
              <w:lef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B02886" w:rsidRDefault="006D68BE" w:rsidP="00B02886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115" type="#_x0000_t75" style="position:absolute;left:0;text-align:left;margin-left:34.4pt;margin-top:4.4pt;width:171.75pt;height:27pt;z-index:251764224;mso-position-horizontal-relative:text;mso-position-vertical-relative:text;mso-width-relative:page;mso-height-relative:page">
                  <v:imagedata r:id="rId25" o:title=""/>
                </v:shape>
                <o:OLEObject Type="Embed" ProgID="PBrush" ShapeID="_x0000_s1115" DrawAspect="Content" ObjectID="_1433668584" r:id="rId26"/>
              </w:pict>
            </w:r>
          </w:p>
        </w:tc>
        <w:tc>
          <w:tcPr>
            <w:tcW w:w="4973" w:type="dxa"/>
            <w:vMerge/>
            <w:tcBorders>
              <w:right w:val="nil"/>
            </w:tcBorders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  <w:tr w:rsidR="00B02886" w:rsidRPr="00D81764" w:rsidTr="00B02886">
        <w:trPr>
          <w:trHeight w:val="817"/>
        </w:trPr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nil"/>
            </w:tcBorders>
          </w:tcPr>
          <w:p w:rsidR="00B02886" w:rsidRDefault="00B02886" w:rsidP="00B02886">
            <w:pPr>
              <w:rPr>
                <w:noProof/>
              </w:rPr>
            </w:pPr>
          </w:p>
        </w:tc>
        <w:tc>
          <w:tcPr>
            <w:tcW w:w="4973" w:type="dxa"/>
          </w:tcPr>
          <w:p w:rsidR="00B02886" w:rsidRPr="00D81764" w:rsidRDefault="00B02886" w:rsidP="00B02886">
            <w:pPr>
              <w:rPr>
                <w:noProof/>
                <w:sz w:val="22"/>
              </w:rPr>
            </w:pPr>
          </w:p>
        </w:tc>
      </w:tr>
    </w:tbl>
    <w:p w:rsidR="00387AF3" w:rsidRDefault="00387AF3"/>
    <w:tbl>
      <w:tblPr>
        <w:tblStyle w:val="Mkatabulky"/>
        <w:tblpPr w:leftFromText="141" w:rightFromText="141" w:vertAnchor="text" w:horzAnchor="page" w:tblpX="1273" w:tblpY="65"/>
        <w:tblW w:w="0" w:type="auto"/>
        <w:tblLook w:val="04A0" w:firstRow="1" w:lastRow="0" w:firstColumn="1" w:lastColumn="0" w:noHBand="0" w:noVBand="1"/>
      </w:tblPr>
      <w:tblGrid>
        <w:gridCol w:w="4973"/>
        <w:gridCol w:w="4973"/>
        <w:gridCol w:w="4973"/>
      </w:tblGrid>
      <w:tr w:rsidR="00D81764" w:rsidRPr="00D81764" w:rsidTr="00387AF3"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D81764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lastRenderedPageBreak/>
              <w:drawing>
                <wp:inline distT="0" distB="0" distL="0" distR="0" wp14:anchorId="6EEDCD10" wp14:editId="33E0CBFC">
                  <wp:extent cx="2686050" cy="2489167"/>
                  <wp:effectExtent l="0" t="0" r="0" b="6985"/>
                  <wp:docPr id="16" name="Obrázek 16" descr="C:\Users\admin\AppData\Local\Microsoft\Windows\Temporary Internet Files\Content.IE5\T8SB6ZSR\MC9003517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AppData\Local\Microsoft\Windows\Temporary Internet Files\Content.IE5\T8SB6ZSR\MC9003517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489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D81764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inline distT="0" distB="0" distL="0" distR="0" wp14:anchorId="51FE4F0C" wp14:editId="242B6AA9">
                  <wp:extent cx="2028825" cy="2590800"/>
                  <wp:effectExtent l="0" t="0" r="9525" b="0"/>
                  <wp:docPr id="15" name="Obrázek 15" descr="C:\Users\admin\AppData\Local\Microsoft\Windows\Temporary Internet Files\Content.IE5\T8SB6ZSR\MC9002335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AppData\Local\Microsoft\Windows\Temporary Internet Files\Content.IE5\T8SB6ZSR\MC9002335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top w:val="nil"/>
              <w:left w:val="nil"/>
              <w:right w:val="nil"/>
            </w:tcBorders>
          </w:tcPr>
          <w:p w:rsidR="00D81764" w:rsidRPr="00D81764" w:rsidRDefault="00D81764" w:rsidP="00D81764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anchor distT="0" distB="0" distL="114300" distR="114300" simplePos="0" relativeHeight="251753984" behindDoc="0" locked="0" layoutInCell="1" allowOverlap="1" wp14:anchorId="30A78D11" wp14:editId="26DB9D71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-4445</wp:posOffset>
                  </wp:positionV>
                  <wp:extent cx="2333625" cy="2333625"/>
                  <wp:effectExtent l="0" t="0" r="9525" b="9525"/>
                  <wp:wrapNone/>
                  <wp:docPr id="18" name="Obrázek 18" descr="C:\Users\admin\AppData\Local\Microsoft\Windows\Temporary Internet Files\Content.IE5\80HFGA3D\MC9003552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AppData\Local\Microsoft\Windows\Temporary Internet Files\Content.IE5\80HFGA3D\MC9003552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1764" w:rsidRPr="00D81764" w:rsidTr="00387AF3">
        <w:tc>
          <w:tcPr>
            <w:tcW w:w="4973" w:type="dxa"/>
            <w:tcBorders>
              <w:bottom w:val="single" w:sz="4" w:space="0" w:color="auto"/>
            </w:tcBorders>
          </w:tcPr>
          <w:p w:rsidR="00D81764" w:rsidRDefault="00D81764" w:rsidP="00D81764">
            <w:pPr>
              <w:rPr>
                <w:noProof/>
                <w:sz w:val="22"/>
              </w:rPr>
            </w:pPr>
          </w:p>
          <w:p w:rsidR="00D81764" w:rsidRDefault="00D81764" w:rsidP="00D81764">
            <w:pPr>
              <w:rPr>
                <w:noProof/>
                <w:sz w:val="22"/>
              </w:rPr>
            </w:pPr>
          </w:p>
          <w:p w:rsidR="00D81764" w:rsidRPr="00D81764" w:rsidRDefault="00D81764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D81764" w:rsidRPr="00D81764" w:rsidRDefault="00D81764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:rsidR="00D81764" w:rsidRPr="00D81764" w:rsidRDefault="00D81764" w:rsidP="00D81764">
            <w:pPr>
              <w:rPr>
                <w:noProof/>
                <w:sz w:val="22"/>
              </w:rPr>
            </w:pPr>
          </w:p>
        </w:tc>
      </w:tr>
      <w:tr w:rsidR="00387AF3" w:rsidRPr="00D81764" w:rsidTr="00387AF3">
        <w:trPr>
          <w:trHeight w:val="795"/>
        </w:trPr>
        <w:tc>
          <w:tcPr>
            <w:tcW w:w="4973" w:type="dxa"/>
            <w:vMerge w:val="restart"/>
            <w:tcBorders>
              <w:left w:val="nil"/>
            </w:tcBorders>
          </w:tcPr>
          <w:p w:rsidR="00387AF3" w:rsidRPr="00D81764" w:rsidRDefault="00387AF3" w:rsidP="00D81764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inline distT="0" distB="0" distL="0" distR="0" wp14:anchorId="5233D0D7" wp14:editId="28DFAB50">
                  <wp:extent cx="2686050" cy="2126534"/>
                  <wp:effectExtent l="0" t="0" r="0" b="7620"/>
                  <wp:docPr id="14" name="Obrázek 14" descr="C:\Users\admin\AppData\Local\Microsoft\Windows\Temporary Internet Files\Content.IE5\J2BGBK7O\MC9002178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J2BGBK7O\MC9002178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794" cy="2130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6D68BE" w:rsidP="00613BBD">
            <w:pPr>
              <w:jc w:val="center"/>
            </w:pPr>
            <w:r>
              <w:rPr>
                <w:noProof/>
              </w:rPr>
              <w:pict>
                <v:shape id="_x0000_s1093" type="#_x0000_t75" style="position:absolute;left:0;text-align:left;margin-left:56.75pt;margin-top:6.1pt;width:121.5pt;height:31.1pt;z-index:251728384;mso-position-horizontal-relative:text;mso-position-vertical-relative:text;mso-width-relative:page;mso-height-relative:page" wrapcoords="-126 0 -126 21109 21600 21109 21600 0 -126 0">
                  <v:imagedata r:id="rId31" o:title=""/>
                  <w10:wrap type="tight"/>
                </v:shape>
                <o:OLEObject Type="Embed" ProgID="PBrush" ShapeID="_x0000_s1093" DrawAspect="Content" ObjectID="_1433668585" r:id="rId32"/>
              </w:pict>
            </w:r>
          </w:p>
          <w:p w:rsidR="00387AF3" w:rsidRDefault="00387AF3" w:rsidP="00613BBD"/>
          <w:p w:rsidR="00387AF3" w:rsidRPr="00613BBD" w:rsidRDefault="00387AF3" w:rsidP="00613BBD">
            <w:pPr>
              <w:jc w:val="center"/>
              <w:rPr>
                <w:sz w:val="22"/>
                <w:lang w:val="de-DE"/>
              </w:rPr>
            </w:pPr>
          </w:p>
        </w:tc>
        <w:tc>
          <w:tcPr>
            <w:tcW w:w="497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87AF3" w:rsidRPr="00D81764" w:rsidRDefault="00387AF3" w:rsidP="00D81764">
            <w:pPr>
              <w:rPr>
                <w:sz w:val="22"/>
              </w:rPr>
            </w:pPr>
            <w:r w:rsidRPr="00D81764">
              <w:rPr>
                <w:noProof/>
                <w:sz w:val="22"/>
              </w:rPr>
              <w:drawing>
                <wp:anchor distT="0" distB="0" distL="114300" distR="114300" simplePos="0" relativeHeight="251732480" behindDoc="1" locked="0" layoutInCell="1" allowOverlap="1" wp14:anchorId="27BBE26C" wp14:editId="6DEA123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333375</wp:posOffset>
                  </wp:positionV>
                  <wp:extent cx="2965450" cy="1743075"/>
                  <wp:effectExtent l="0" t="0" r="0" b="9525"/>
                  <wp:wrapTight wrapText="bothSides">
                    <wp:wrapPolygon edited="0">
                      <wp:start x="11378" y="0"/>
                      <wp:lineTo x="11239" y="0"/>
                      <wp:lineTo x="8325" y="3777"/>
                      <wp:lineTo x="3746" y="5430"/>
                      <wp:lineTo x="2636" y="6138"/>
                      <wp:lineTo x="2636" y="7554"/>
                      <wp:lineTo x="2081" y="11331"/>
                      <wp:lineTo x="694" y="14636"/>
                      <wp:lineTo x="694" y="15816"/>
                      <wp:lineTo x="1943" y="18885"/>
                      <wp:lineTo x="2220" y="20302"/>
                      <wp:lineTo x="6244" y="21010"/>
                      <wp:lineTo x="13182" y="21482"/>
                      <wp:lineTo x="14986" y="21482"/>
                      <wp:lineTo x="15957" y="21010"/>
                      <wp:lineTo x="18594" y="19357"/>
                      <wp:lineTo x="20675" y="15108"/>
                      <wp:lineTo x="20675" y="10859"/>
                      <wp:lineTo x="20259" y="10151"/>
                      <wp:lineTo x="17900" y="7554"/>
                      <wp:lineTo x="18177" y="6138"/>
                      <wp:lineTo x="17206" y="5193"/>
                      <wp:lineTo x="14153" y="3777"/>
                      <wp:lineTo x="14292" y="2361"/>
                      <wp:lineTo x="13043" y="0"/>
                      <wp:lineTo x="12211" y="0"/>
                      <wp:lineTo x="11378" y="0"/>
                    </wp:wrapPolygon>
                  </wp:wrapTight>
                  <wp:docPr id="19" name="Obrázek 19" descr="C:\Users\admin\AppData\Local\Microsoft\Windows\Temporary Internet Files\Content.IE5\80HFGA3D\MC900024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Temporary Internet Files\Content.IE5\80HFGA3D\MC900024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5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7AF3" w:rsidRPr="00D81764" w:rsidTr="00387AF3">
        <w:trPr>
          <w:trHeight w:val="822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6D68BE" w:rsidP="00613BBD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094" type="#_x0000_t75" style="position:absolute;left:0;text-align:left;margin-left:37.9pt;margin-top:6.75pt;width:158.25pt;height:32.45pt;z-index:251729408;mso-position-horizontal-relative:text;mso-position-vertical-relative:text;mso-width-relative:page;mso-height-relative:page" wrapcoords="-92 0 -92 21214 21600 21214 21600 0 -92 0">
                  <v:imagedata r:id="rId34" o:title=""/>
                  <w10:wrap type="tight"/>
                </v:shape>
                <o:OLEObject Type="Embed" ProgID="PBrush" ShapeID="_x0000_s1094" DrawAspect="Content" ObjectID="_1433668586" r:id="rId35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</w:tr>
      <w:tr w:rsidR="00387AF3" w:rsidRPr="00D81764" w:rsidTr="00387AF3">
        <w:trPr>
          <w:trHeight w:val="696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6D68BE" w:rsidP="00613BBD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092" type="#_x0000_t75" style="position:absolute;left:0;text-align:left;margin-left:52.65pt;margin-top:6.6pt;width:152pt;height:31.25pt;z-index:251727360;mso-position-horizontal-relative:text;mso-position-vertical-relative:text;mso-width-relative:page;mso-height-relative:page" wrapcoords="-101 0 -101 21109 21600 21109 21600 0 -101 0">
                  <v:imagedata r:id="rId36" o:title=""/>
                  <w10:wrap type="tight"/>
                </v:shape>
                <o:OLEObject Type="Embed" ProgID="PBrush" ShapeID="_x0000_s1092" DrawAspect="Content" ObjectID="_1433668587" r:id="rId37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</w:tr>
      <w:tr w:rsidR="00387AF3" w:rsidRPr="00D81764" w:rsidTr="00387AF3">
        <w:trPr>
          <w:trHeight w:val="834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right w:val="single" w:sz="4" w:space="0" w:color="auto"/>
            </w:tcBorders>
          </w:tcPr>
          <w:p w:rsidR="00387AF3" w:rsidRDefault="006D68BE" w:rsidP="00613BBD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095" type="#_x0000_t75" style="position:absolute;left:0;text-align:left;margin-left:37.9pt;margin-top:2.55pt;width:140.35pt;height:37.9pt;z-index:251730432;mso-position-horizontal-relative:text;mso-position-vertical-relative:text;mso-width-relative:page;mso-height-relative:page" wrapcoords="-102 0 -102 21221 21600 21221 21600 0 -102 0">
                  <v:imagedata r:id="rId38" o:title=""/>
                  <w10:wrap type="tight"/>
                </v:shape>
                <o:OLEObject Type="Embed" ProgID="PBrush" ShapeID="_x0000_s1095" DrawAspect="Content" ObjectID="_1433668588" r:id="rId39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</w:tr>
      <w:tr w:rsidR="00387AF3" w:rsidRPr="00D81764" w:rsidTr="00387AF3">
        <w:trPr>
          <w:trHeight w:val="462"/>
        </w:trPr>
        <w:tc>
          <w:tcPr>
            <w:tcW w:w="4973" w:type="dxa"/>
            <w:vMerge/>
            <w:tcBorders>
              <w:lef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single" w:sz="4" w:space="0" w:color="auto"/>
              <w:right w:val="single" w:sz="4" w:space="0" w:color="auto"/>
            </w:tcBorders>
          </w:tcPr>
          <w:p w:rsidR="00387AF3" w:rsidRDefault="006D68BE" w:rsidP="00613BBD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1096" type="#_x0000_t75" style="position:absolute;left:0;text-align:left;margin-left:33.4pt;margin-top:2.05pt;width:171.25pt;height:34.95pt;z-index:251731456;mso-position-horizontal-relative:text;mso-position-vertical-relative:text;mso-width-relative:page;mso-height-relative:page" wrapcoords="-86 0 -86 21176 21600 21176 21600 0 -86 0">
                  <v:imagedata r:id="rId40" o:title=""/>
                  <w10:wrap type="tight"/>
                </v:shape>
                <o:OLEObject Type="Embed" ProgID="PBrush" ShapeID="_x0000_s1096" DrawAspect="Content" ObjectID="_1433668589" r:id="rId41"/>
              </w:pict>
            </w:r>
          </w:p>
        </w:tc>
        <w:tc>
          <w:tcPr>
            <w:tcW w:w="4973" w:type="dxa"/>
            <w:vMerge/>
            <w:tcBorders>
              <w:left w:val="single" w:sz="4" w:space="0" w:color="auto"/>
              <w:right w:val="nil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</w:tr>
      <w:tr w:rsidR="00387AF3" w:rsidRPr="00D81764" w:rsidTr="00387AF3">
        <w:trPr>
          <w:trHeight w:val="817"/>
        </w:trPr>
        <w:tc>
          <w:tcPr>
            <w:tcW w:w="4973" w:type="dxa"/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  <w:tc>
          <w:tcPr>
            <w:tcW w:w="4973" w:type="dxa"/>
            <w:tcBorders>
              <w:bottom w:val="nil"/>
              <w:right w:val="single" w:sz="4" w:space="0" w:color="auto"/>
            </w:tcBorders>
          </w:tcPr>
          <w:p w:rsidR="00387AF3" w:rsidRDefault="00387AF3" w:rsidP="00613BBD">
            <w:pPr>
              <w:rPr>
                <w:noProof/>
              </w:rPr>
            </w:pPr>
          </w:p>
        </w:tc>
        <w:tc>
          <w:tcPr>
            <w:tcW w:w="4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AF3" w:rsidRPr="00D81764" w:rsidRDefault="00387AF3" w:rsidP="00D81764">
            <w:pPr>
              <w:rPr>
                <w:noProof/>
                <w:sz w:val="22"/>
              </w:rPr>
            </w:pPr>
          </w:p>
        </w:tc>
      </w:tr>
    </w:tbl>
    <w:p w:rsidR="00D81764" w:rsidRDefault="00D81764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073AC5" w:rsidRDefault="00073AC5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/>
    <w:p w:rsidR="00D81764" w:rsidRDefault="00D81764">
      <w:bookmarkStart w:id="0" w:name="_GoBack"/>
      <w:bookmarkEnd w:id="0"/>
    </w:p>
    <w:tbl>
      <w:tblPr>
        <w:tblStyle w:val="Mkatabulky"/>
        <w:tblpPr w:leftFromText="141" w:rightFromText="141" w:vertAnchor="text" w:horzAnchor="page" w:tblpX="1333" w:tblpY="4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6"/>
        <w:gridCol w:w="2487"/>
        <w:gridCol w:w="2486"/>
        <w:gridCol w:w="2487"/>
        <w:gridCol w:w="2486"/>
        <w:gridCol w:w="2487"/>
      </w:tblGrid>
      <w:tr w:rsidR="0011268F" w:rsidRPr="0011268F" w:rsidTr="0011268F">
        <w:trPr>
          <w:trHeight w:val="704"/>
        </w:trPr>
        <w:tc>
          <w:tcPr>
            <w:tcW w:w="14919" w:type="dxa"/>
            <w:gridSpan w:val="6"/>
          </w:tcPr>
          <w:p w:rsidR="0011268F" w:rsidRDefault="0011268F" w:rsidP="0011268F">
            <w:pPr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>2. Weg beschreiben</w:t>
            </w:r>
            <w:r w:rsidRPr="0011268F"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- Wählen Sie die richtige Variante der deutschen Wörter! </w:t>
            </w:r>
          </w:p>
          <w:p w:rsidR="0011268F" w:rsidRPr="0011268F" w:rsidRDefault="0011268F" w:rsidP="0011268F">
            <w:pPr>
              <w:rPr>
                <w:noProof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   (Popis cesty</w:t>
            </w:r>
            <w:r w:rsidRPr="0011268F"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– Vyberte správné české ekvivalenty německých slov!) </w:t>
            </w:r>
          </w:p>
        </w:tc>
      </w:tr>
      <w:tr w:rsidR="0011268F" w:rsidRPr="0011268F" w:rsidTr="0011268F">
        <w:trPr>
          <w:trHeight w:val="3397"/>
        </w:trPr>
        <w:tc>
          <w:tcPr>
            <w:tcW w:w="4973" w:type="dxa"/>
            <w:gridSpan w:val="2"/>
          </w:tcPr>
          <w:p w:rsid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70368" behindDoc="0" locked="0" layoutInCell="1" allowOverlap="1" wp14:anchorId="171AA4C7" wp14:editId="74301246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125730</wp:posOffset>
                  </wp:positionV>
                  <wp:extent cx="2095500" cy="2095500"/>
                  <wp:effectExtent l="0" t="0" r="0" b="0"/>
                  <wp:wrapNone/>
                  <wp:docPr id="34" name="Obrázek 34" descr="C:\Users\admin\AppData\Local\Microsoft\Windows\Temporary Internet Files\Content.IE5\80HFGA3D\MC900431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3" descr="C:\Users\admin\AppData\Local\Microsoft\Windows\Temporary Internet Files\Content.IE5\80HFGA3D\MC900431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Pr="0011268F" w:rsidRDefault="0011268F" w:rsidP="0011268F">
            <w:pPr>
              <w:rPr>
                <w:b/>
              </w:rPr>
            </w:pP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 wp14:anchorId="7339F92B" wp14:editId="1218DCA3">
                  <wp:simplePos x="0" y="0"/>
                  <wp:positionH relativeFrom="column">
                    <wp:posOffset>654050</wp:posOffset>
                  </wp:positionH>
                  <wp:positionV relativeFrom="paragraph">
                    <wp:posOffset>125730</wp:posOffset>
                  </wp:positionV>
                  <wp:extent cx="1828800" cy="1828800"/>
                  <wp:effectExtent l="0" t="0" r="0" b="0"/>
                  <wp:wrapNone/>
                  <wp:docPr id="35" name="Obrázek 35" descr="C:\Users\admin\AppData\Local\Microsoft\Windows\Temporary Internet Files\Content.IE5\T8SB6ZSR\MC9004319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4" descr="C:\Users\admin\AppData\Local\Microsoft\Windows\Temporary Internet Files\Content.IE5\T8SB6ZSR\MC9004319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9344" behindDoc="0" locked="0" layoutInCell="1" allowOverlap="1" wp14:anchorId="5ED50FFC" wp14:editId="2ED32E49">
                  <wp:simplePos x="0" y="0"/>
                  <wp:positionH relativeFrom="column">
                    <wp:posOffset>715645</wp:posOffset>
                  </wp:positionH>
                  <wp:positionV relativeFrom="paragraph">
                    <wp:posOffset>129540</wp:posOffset>
                  </wp:positionV>
                  <wp:extent cx="1828800" cy="1828800"/>
                  <wp:effectExtent l="0" t="0" r="0" b="0"/>
                  <wp:wrapNone/>
                  <wp:docPr id="36" name="Obrázek 36" descr="C:\Users\admin\AppData\Local\Microsoft\Windows\Temporary Internet Files\Content.IE5\J2BGBK7O\MC9004319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5" descr="C:\Users\admin\AppData\Local\Microsoft\Windows\Temporary Internet Files\Content.IE5\J2BGBK7O\MC9004319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268F" w:rsidRPr="0011268F" w:rsidTr="0011268F">
        <w:trPr>
          <w:trHeight w:val="518"/>
        </w:trPr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geradeaus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1074700569"/>
            <w:placeholder>
              <w:docPart w:val="DefaultPlaceholder_1082065159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nach links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-2047201325"/>
            <w:placeholder>
              <w:docPart w:val="842D282AB6204EF3A3DE2EDD939DCF04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nach rechts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437340049"/>
            <w:placeholder>
              <w:docPart w:val="BFC34470095845A8A38EFE9E6275F0E1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</w:tr>
      <w:tr w:rsidR="0011268F" w:rsidRPr="0011268F" w:rsidTr="0011268F">
        <w:tc>
          <w:tcPr>
            <w:tcW w:w="4973" w:type="dxa"/>
            <w:gridSpan w:val="2"/>
          </w:tcPr>
          <w:p w:rsid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6272" behindDoc="0" locked="0" layoutInCell="1" allowOverlap="1" wp14:anchorId="3C391E2B" wp14:editId="764720E6">
                  <wp:simplePos x="0" y="0"/>
                  <wp:positionH relativeFrom="column">
                    <wp:posOffset>592455</wp:posOffset>
                  </wp:positionH>
                  <wp:positionV relativeFrom="paragraph">
                    <wp:posOffset>147955</wp:posOffset>
                  </wp:positionV>
                  <wp:extent cx="1945005" cy="2105025"/>
                  <wp:effectExtent l="0" t="0" r="0" b="9525"/>
                  <wp:wrapNone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Default="0011268F" w:rsidP="0011268F">
            <w:pPr>
              <w:rPr>
                <w:b/>
              </w:rPr>
            </w:pPr>
          </w:p>
          <w:p w:rsidR="0011268F" w:rsidRPr="0011268F" w:rsidRDefault="0011268F" w:rsidP="0011268F">
            <w:pPr>
              <w:rPr>
                <w:b/>
              </w:rPr>
            </w:pP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67296" behindDoc="0" locked="0" layoutInCell="1" allowOverlap="1" wp14:anchorId="21C60A1F" wp14:editId="457F16C3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202565</wp:posOffset>
                  </wp:positionV>
                  <wp:extent cx="1428750" cy="1822450"/>
                  <wp:effectExtent l="0" t="0" r="0" b="6350"/>
                  <wp:wrapNone/>
                  <wp:docPr id="37" name="Obrázek 37" descr="C:\Users\admin\AppData\Local\Microsoft\Windows\Temporary Internet Files\Content.IE5\T8SB6ZSR\MC9001981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" descr="C:\Users\admin\AppData\Local\Microsoft\Windows\Temporary Internet Files\Content.IE5\T8SB6ZSR\MC9001981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82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3" w:type="dxa"/>
            <w:gridSpan w:val="2"/>
          </w:tcPr>
          <w:p w:rsidR="0011268F" w:rsidRPr="0011268F" w:rsidRDefault="0011268F" w:rsidP="0011268F">
            <w:pPr>
              <w:rPr>
                <w:b/>
              </w:rPr>
            </w:pPr>
            <w:r>
              <w:object w:dxaOrig="3135" w:dyaOrig="2745">
                <v:shape id="_x0000_i1035" type="#_x0000_t75" style="width:186pt;height:162.75pt" o:ole="">
                  <v:imagedata r:id="rId47" o:title=""/>
                </v:shape>
                <o:OLEObject Type="Embed" ProgID="PBrush" ShapeID="_x0000_i1035" DrawAspect="Content" ObjectID="_1433668579" r:id="rId48"/>
              </w:object>
            </w:r>
          </w:p>
        </w:tc>
      </w:tr>
      <w:tr w:rsidR="0011268F" w:rsidRPr="0011268F" w:rsidTr="0011268F">
        <w:trPr>
          <w:trHeight w:val="634"/>
        </w:trPr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über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1316218166"/>
            <w:placeholder>
              <w:docPart w:val="51A72D822EDC496C848F22ABFA2BB20D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durch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376598733"/>
            <w:placeholder>
              <w:docPart w:val="AF7F429633B24840A2D5006E540AB1FE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Pr="0011268F" w:rsidRDefault="0011268F" w:rsidP="0011268F">
                <w:pPr>
                  <w:jc w:val="center"/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  <w:tc>
          <w:tcPr>
            <w:tcW w:w="2486" w:type="dxa"/>
            <w:vAlign w:val="center"/>
          </w:tcPr>
          <w:p w:rsidR="0011268F" w:rsidRPr="0011268F" w:rsidRDefault="0011268F" w:rsidP="0011268F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 w:rsidRPr="0011268F">
              <w:rPr>
                <w:rFonts w:ascii="Arial" w:hAnsi="Arial" w:cs="Arial"/>
                <w:b/>
                <w:noProof/>
                <w:sz w:val="32"/>
                <w:szCs w:val="32"/>
              </w:rPr>
              <w:t>um die Ecke</w:t>
            </w:r>
          </w:p>
        </w:tc>
        <w:sdt>
          <w:sdtPr>
            <w:rPr>
              <w:rFonts w:ascii="Arial" w:hAnsi="Arial" w:cs="Arial"/>
              <w:b/>
              <w:noProof/>
              <w:sz w:val="32"/>
              <w:szCs w:val="32"/>
            </w:rPr>
            <w:id w:val="634456586"/>
            <w:placeholder>
              <w:docPart w:val="809F51A613004288A13B857CD930FFE4"/>
            </w:placeholder>
            <w:comboBox>
              <w:listItem w:value="Zvolte položku."/>
              <w:listItem w:displayText="vlevo" w:value="vlevo"/>
              <w:listItem w:displayText="vpravo" w:value="vpravo"/>
              <w:listItem w:displayText="za roh" w:value="za roh"/>
              <w:listItem w:displayText="skrz" w:value="skrz"/>
              <w:listItem w:displayText="přes" w:value="přes"/>
              <w:listItem w:displayText="rovně" w:value="rovně"/>
            </w:comboBox>
          </w:sdtPr>
          <w:sdtEndPr/>
          <w:sdtContent>
            <w:tc>
              <w:tcPr>
                <w:tcW w:w="2487" w:type="dxa"/>
                <w:vAlign w:val="center"/>
              </w:tcPr>
              <w:p w:rsidR="0011268F" w:rsidRDefault="0011268F" w:rsidP="0011268F">
                <w:pPr>
                  <w:jc w:val="center"/>
                </w:pPr>
                <w:r>
                  <w:rPr>
                    <w:rFonts w:ascii="Arial" w:hAnsi="Arial" w:cs="Arial"/>
                    <w:b/>
                    <w:noProof/>
                    <w:sz w:val="32"/>
                    <w:szCs w:val="32"/>
                  </w:rPr>
                  <w:t>……….</w:t>
                </w:r>
              </w:p>
            </w:tc>
          </w:sdtContent>
        </w:sdt>
      </w:tr>
    </w:tbl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B02886" w:rsidRDefault="00B02886"/>
    <w:p w:rsidR="00073AC5" w:rsidRPr="003A7678" w:rsidRDefault="003A7678" w:rsidP="003A7678">
      <w:pPr>
        <w:ind w:left="426"/>
        <w:rPr>
          <w:rFonts w:ascii="Arial" w:hAnsi="Arial" w:cs="Arial"/>
          <w:b/>
          <w:noProof/>
          <w:sz w:val="28"/>
          <w:szCs w:val="32"/>
          <w:u w:val="single"/>
        </w:rPr>
      </w:pPr>
      <w:r w:rsidRPr="003A7678">
        <w:rPr>
          <w:rFonts w:ascii="Arial" w:hAnsi="Arial" w:cs="Arial"/>
          <w:b/>
          <w:noProof/>
          <w:sz w:val="28"/>
          <w:szCs w:val="32"/>
          <w:u w:val="single"/>
        </w:rPr>
        <w:lastRenderedPageBreak/>
        <w:t>Z</w:t>
      </w:r>
      <w:r w:rsidR="00073AC5" w:rsidRPr="003A7678">
        <w:rPr>
          <w:rFonts w:ascii="Arial" w:hAnsi="Arial" w:cs="Arial"/>
          <w:b/>
          <w:noProof/>
          <w:sz w:val="28"/>
          <w:szCs w:val="32"/>
          <w:u w:val="single"/>
        </w:rPr>
        <w:t xml:space="preserve">droje obrázků </w:t>
      </w:r>
    </w:p>
    <w:p w:rsidR="003A7678" w:rsidRPr="003A7678" w:rsidRDefault="003A7678" w:rsidP="003A7678">
      <w:pPr>
        <w:ind w:left="426"/>
        <w:rPr>
          <w:rFonts w:ascii="Arial" w:hAnsi="Arial" w:cs="Arial"/>
          <w:b/>
          <w:noProof/>
          <w:sz w:val="28"/>
          <w:szCs w:val="32"/>
        </w:rPr>
      </w:pPr>
    </w:p>
    <w:p w:rsidR="006D68BE" w:rsidRPr="006D68BE" w:rsidRDefault="006D68BE" w:rsidP="003A7678">
      <w:pPr>
        <w:ind w:left="426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proofErr w:type="gramStart"/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A.SAVIN</w:t>
      </w:r>
      <w:proofErr w:type="gramEnd"/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.</w:t>
      </w:r>
      <w:r w:rsidRPr="006D68BE">
        <w:rPr>
          <w:rStyle w:val="apple-converted-space"/>
          <w:rFonts w:asciiTheme="minorHAnsi" w:hAnsiTheme="minorHAnsi" w:cs="Arial"/>
          <w:color w:val="333333"/>
          <w:sz w:val="28"/>
          <w:szCs w:val="28"/>
          <w:shd w:val="clear" w:color="auto" w:fill="FFFFFF"/>
        </w:rPr>
        <w:t> </w:t>
      </w:r>
      <w:proofErr w:type="spellStart"/>
      <w:r w:rsidRPr="006D68BE">
        <w:rPr>
          <w:rFonts w:asciiTheme="minorHAnsi" w:hAnsiTheme="minorHAnsi" w:cs="Arial"/>
          <w:i/>
          <w:iCs/>
          <w:color w:val="333333"/>
          <w:sz w:val="28"/>
          <w:szCs w:val="28"/>
          <w:shd w:val="clear" w:color="auto" w:fill="FFFFFF"/>
        </w:rPr>
        <w:t>Wikimedia</w:t>
      </w:r>
      <w:proofErr w:type="spellEnd"/>
      <w:r w:rsidRPr="006D68BE">
        <w:rPr>
          <w:rFonts w:asciiTheme="minorHAnsi" w:hAnsiTheme="minorHAnsi" w:cs="Arial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D68BE">
        <w:rPr>
          <w:rFonts w:asciiTheme="minorHAnsi" w:hAnsiTheme="minorHAnsi" w:cs="Arial"/>
          <w:i/>
          <w:iCs/>
          <w:color w:val="333333"/>
          <w:sz w:val="28"/>
          <w:szCs w:val="28"/>
          <w:shd w:val="clear" w:color="auto" w:fill="FFFFFF"/>
        </w:rPr>
        <w:t>Commons</w:t>
      </w:r>
      <w:proofErr w:type="spellEnd"/>
      <w:r w:rsidRPr="006D68BE">
        <w:rPr>
          <w:rStyle w:val="apple-converted-space"/>
          <w:rFonts w:asciiTheme="minorHAnsi" w:hAnsiTheme="minorHAnsi" w:cs="Arial"/>
          <w:color w:val="333333"/>
          <w:sz w:val="28"/>
          <w:szCs w:val="28"/>
          <w:shd w:val="clear" w:color="auto" w:fill="FFFFFF"/>
        </w:rPr>
        <w:t> </w:t>
      </w:r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[online]. [cit. </w:t>
      </w:r>
      <w:proofErr w:type="gramStart"/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25.6.2013</w:t>
      </w:r>
      <w:proofErr w:type="gramEnd"/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]. Dostupný na WWW: </w:t>
      </w:r>
      <w:r w:rsidRPr="006D68BE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http://commons.wikimedia.org/wiki/File:Bayer-kaufhaus.jpg</w:t>
      </w:r>
    </w:p>
    <w:p w:rsidR="003A7678" w:rsidRPr="006D68BE" w:rsidRDefault="003A7678" w:rsidP="003A7678">
      <w:pPr>
        <w:ind w:left="426"/>
        <w:rPr>
          <w:rFonts w:asciiTheme="minorHAnsi" w:hAnsiTheme="minorHAnsi" w:cs="Arial"/>
          <w:noProof/>
          <w:sz w:val="28"/>
          <w:szCs w:val="28"/>
        </w:rPr>
      </w:pPr>
      <w:r w:rsidRPr="006D68BE">
        <w:rPr>
          <w:rFonts w:asciiTheme="minorHAnsi" w:hAnsiTheme="minorHAnsi" w:cs="Arial"/>
          <w:noProof/>
          <w:sz w:val="28"/>
          <w:szCs w:val="28"/>
        </w:rPr>
        <w:br/>
      </w:r>
      <w:hyperlink r:id="rId49" w:tgtFrame="_blank" w:history="1">
        <w:r w:rsidRPr="006D68BE">
          <w:rPr>
            <w:rFonts w:asciiTheme="minorHAnsi" w:hAnsiTheme="minorHAnsi" w:cs="Arial"/>
            <w:noProof/>
            <w:sz w:val="28"/>
            <w:szCs w:val="28"/>
          </w:rPr>
          <w:t>www.office.microsoft.com</w:t>
        </w:r>
      </w:hyperlink>
    </w:p>
    <w:p w:rsidR="003A7678" w:rsidRPr="006D68BE" w:rsidRDefault="003A7678" w:rsidP="003A7678">
      <w:pPr>
        <w:ind w:left="426"/>
        <w:rPr>
          <w:rFonts w:asciiTheme="minorHAnsi" w:hAnsiTheme="minorHAnsi" w:cs="Arial"/>
          <w:noProof/>
          <w:sz w:val="28"/>
          <w:szCs w:val="28"/>
        </w:rPr>
      </w:pPr>
    </w:p>
    <w:p w:rsidR="003A7678" w:rsidRPr="006D68BE" w:rsidRDefault="003A7678" w:rsidP="003A7678">
      <w:pPr>
        <w:ind w:left="426"/>
        <w:rPr>
          <w:rFonts w:asciiTheme="minorHAnsi" w:hAnsiTheme="minorHAnsi" w:cs="Arial"/>
          <w:noProof/>
          <w:sz w:val="28"/>
          <w:szCs w:val="28"/>
        </w:rPr>
      </w:pPr>
      <w:r w:rsidRPr="006D68BE">
        <w:rPr>
          <w:rFonts w:asciiTheme="minorHAnsi" w:hAnsiTheme="minorHAnsi" w:cs="Arial"/>
          <w:noProof/>
          <w:sz w:val="28"/>
          <w:szCs w:val="28"/>
        </w:rPr>
        <w:t>vlastní tvorba</w:t>
      </w:r>
    </w:p>
    <w:sectPr w:rsidR="003A7678" w:rsidRPr="006D68BE" w:rsidSect="00B0288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956" w:bottom="1134" w:left="102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02" w:rsidRDefault="00513F02">
      <w:r>
        <w:separator/>
      </w:r>
    </w:p>
  </w:endnote>
  <w:endnote w:type="continuationSeparator" w:id="0">
    <w:p w:rsidR="00513F02" w:rsidRDefault="0051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02" w:rsidRDefault="00513F02">
      <w:r>
        <w:separator/>
      </w:r>
    </w:p>
  </w:footnote>
  <w:footnote w:type="continuationSeparator" w:id="0">
    <w:p w:rsidR="00513F02" w:rsidRDefault="00513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02"/>
    <w:rsid w:val="00064AC5"/>
    <w:rsid w:val="00073AC5"/>
    <w:rsid w:val="000C1A12"/>
    <w:rsid w:val="0011268F"/>
    <w:rsid w:val="0031151A"/>
    <w:rsid w:val="003358AE"/>
    <w:rsid w:val="00353555"/>
    <w:rsid w:val="003846D5"/>
    <w:rsid w:val="00387AF3"/>
    <w:rsid w:val="003A7678"/>
    <w:rsid w:val="00401AAD"/>
    <w:rsid w:val="00444BE0"/>
    <w:rsid w:val="00467E6D"/>
    <w:rsid w:val="00487466"/>
    <w:rsid w:val="004F36C3"/>
    <w:rsid w:val="00513F02"/>
    <w:rsid w:val="005F6FF3"/>
    <w:rsid w:val="00613BBD"/>
    <w:rsid w:val="006C6C30"/>
    <w:rsid w:val="006D68BE"/>
    <w:rsid w:val="008E1472"/>
    <w:rsid w:val="008F7903"/>
    <w:rsid w:val="00997604"/>
    <w:rsid w:val="009A1C62"/>
    <w:rsid w:val="00A3169F"/>
    <w:rsid w:val="00AB2B59"/>
    <w:rsid w:val="00B02886"/>
    <w:rsid w:val="00C7475A"/>
    <w:rsid w:val="00D53046"/>
    <w:rsid w:val="00D81764"/>
    <w:rsid w:val="00D84D70"/>
    <w:rsid w:val="00E83490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paragraph" w:customStyle="1" w:styleId="Default">
    <w:name w:val="Default"/>
    <w:rsid w:val="00A3169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3A7678"/>
    <w:rPr>
      <w:color w:val="0000FF"/>
      <w:u w:val="single"/>
    </w:rPr>
  </w:style>
  <w:style w:type="character" w:customStyle="1" w:styleId="apple-style-span">
    <w:name w:val="apple-style-span"/>
    <w:basedOn w:val="Standardnpsmoodstavce"/>
    <w:rsid w:val="003A7678"/>
  </w:style>
  <w:style w:type="character" w:customStyle="1" w:styleId="apple-converted-space">
    <w:name w:val="apple-converted-space"/>
    <w:basedOn w:val="Standardnpsmoodstavce"/>
    <w:rsid w:val="003A76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1268F"/>
    <w:rPr>
      <w:color w:val="808080"/>
    </w:rPr>
  </w:style>
  <w:style w:type="paragraph" w:customStyle="1" w:styleId="Default">
    <w:name w:val="Default"/>
    <w:rsid w:val="00A3169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3A7678"/>
    <w:rPr>
      <w:color w:val="0000FF"/>
      <w:u w:val="single"/>
    </w:rPr>
  </w:style>
  <w:style w:type="character" w:customStyle="1" w:styleId="apple-style-span">
    <w:name w:val="apple-style-span"/>
    <w:basedOn w:val="Standardnpsmoodstavce"/>
    <w:rsid w:val="003A7678"/>
  </w:style>
  <w:style w:type="character" w:customStyle="1" w:styleId="apple-converted-space">
    <w:name w:val="apple-converted-space"/>
    <w:basedOn w:val="Standardnpsmoodstavce"/>
    <w:rsid w:val="003A7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9.jpeg"/><Relationship Id="rId26" Type="http://schemas.openxmlformats.org/officeDocument/2006/relationships/oleObject" Target="embeddings/oleObject5.bin"/><Relationship Id="rId39" Type="http://schemas.openxmlformats.org/officeDocument/2006/relationships/oleObject" Target="embeddings/oleObject9.bin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image" Target="media/image24.wmf"/><Relationship Id="rId47" Type="http://schemas.openxmlformats.org/officeDocument/2006/relationships/image" Target="media/image29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16.wmf"/><Relationship Id="rId11" Type="http://schemas.openxmlformats.org/officeDocument/2006/relationships/header" Target="header1.xml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6.bin"/><Relationship Id="rId37" Type="http://schemas.openxmlformats.org/officeDocument/2006/relationships/oleObject" Target="embeddings/oleObject8.bin"/><Relationship Id="rId40" Type="http://schemas.openxmlformats.org/officeDocument/2006/relationships/image" Target="media/image23.png"/><Relationship Id="rId45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2.png"/><Relationship Id="rId28" Type="http://schemas.openxmlformats.org/officeDocument/2006/relationships/image" Target="media/image15.wmf"/><Relationship Id="rId36" Type="http://schemas.openxmlformats.org/officeDocument/2006/relationships/image" Target="media/image21.png"/><Relationship Id="rId49" Type="http://schemas.openxmlformats.org/officeDocument/2006/relationships/hyperlink" Target="http://www.office.microsoft.com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8.png"/><Relationship Id="rId44" Type="http://schemas.openxmlformats.org/officeDocument/2006/relationships/image" Target="media/image26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oleObject" Target="embeddings/oleObject3.bin"/><Relationship Id="rId27" Type="http://schemas.openxmlformats.org/officeDocument/2006/relationships/image" Target="media/image14.wmf"/><Relationship Id="rId30" Type="http://schemas.openxmlformats.org/officeDocument/2006/relationships/image" Target="media/image17.wmf"/><Relationship Id="rId35" Type="http://schemas.openxmlformats.org/officeDocument/2006/relationships/oleObject" Target="embeddings/oleObject7.bin"/><Relationship Id="rId43" Type="http://schemas.openxmlformats.org/officeDocument/2006/relationships/image" Target="media/image25.wmf"/><Relationship Id="rId48" Type="http://schemas.openxmlformats.org/officeDocument/2006/relationships/oleObject" Target="embeddings/oleObject11.bin"/><Relationship Id="rId8" Type="http://schemas.openxmlformats.org/officeDocument/2006/relationships/image" Target="media/image1.png"/><Relationship Id="rId51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12" Type="http://schemas.openxmlformats.org/officeDocument/2006/relationships/image" Target="media/image4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3.png"/><Relationship Id="rId33" Type="http://schemas.openxmlformats.org/officeDocument/2006/relationships/image" Target="media/image19.wmf"/><Relationship Id="rId38" Type="http://schemas.openxmlformats.org/officeDocument/2006/relationships/image" Target="media/image22.png"/><Relationship Id="rId46" Type="http://schemas.openxmlformats.org/officeDocument/2006/relationships/image" Target="media/image28.wmf"/><Relationship Id="rId20" Type="http://schemas.openxmlformats.org/officeDocument/2006/relationships/oleObject" Target="embeddings/oleObject2.bin"/><Relationship Id="rId41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4BA346-91C3-40B5-BD83-BD076053904A}"/>
      </w:docPartPr>
      <w:docPartBody>
        <w:p w:rsidR="00947B22" w:rsidRDefault="00F6597A"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842D282AB6204EF3A3DE2EDD939DCF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66D699-31B3-4259-A8A3-337A1709660F}"/>
      </w:docPartPr>
      <w:docPartBody>
        <w:p w:rsidR="00947B22" w:rsidRDefault="00F6597A" w:rsidP="00F6597A">
          <w:pPr>
            <w:pStyle w:val="842D282AB6204EF3A3DE2EDD939DCF04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BFC34470095845A8A38EFE9E6275F0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7DFD43-0FAA-4A51-83C3-8DA314B0DFFF}"/>
      </w:docPartPr>
      <w:docPartBody>
        <w:p w:rsidR="00947B22" w:rsidRDefault="00F6597A" w:rsidP="00F6597A">
          <w:pPr>
            <w:pStyle w:val="BFC34470095845A8A38EFE9E6275F0E1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51A72D822EDC496C848F22ABFA2BB2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BA734E-EEB4-405C-BFB8-B6330D883F1B}"/>
      </w:docPartPr>
      <w:docPartBody>
        <w:p w:rsidR="00947B22" w:rsidRDefault="00F6597A" w:rsidP="00F6597A">
          <w:pPr>
            <w:pStyle w:val="51A72D822EDC496C848F22ABFA2BB20D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AF7F429633B24840A2D5006E540AB1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1FA177-2A4A-4F13-817D-66EF1EA77292}"/>
      </w:docPartPr>
      <w:docPartBody>
        <w:p w:rsidR="00947B22" w:rsidRDefault="00F6597A" w:rsidP="00F6597A">
          <w:pPr>
            <w:pStyle w:val="AF7F429633B24840A2D5006E540AB1FE"/>
          </w:pPr>
          <w:r w:rsidRPr="0041560F">
            <w:rPr>
              <w:rStyle w:val="Zstupntext"/>
            </w:rPr>
            <w:t>Zvolte položku.</w:t>
          </w:r>
        </w:p>
      </w:docPartBody>
    </w:docPart>
    <w:docPart>
      <w:docPartPr>
        <w:name w:val="809F51A613004288A13B857CD930FF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A52A1-3004-4BA7-B968-57A8CB2BC381}"/>
      </w:docPartPr>
      <w:docPartBody>
        <w:p w:rsidR="00947B22" w:rsidRDefault="00F6597A" w:rsidP="00F6597A">
          <w:pPr>
            <w:pStyle w:val="809F51A613004288A13B857CD930FFE4"/>
          </w:pPr>
          <w:r w:rsidRPr="0041560F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97A"/>
    <w:rsid w:val="00947B22"/>
    <w:rsid w:val="00F6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6597A"/>
    <w:rPr>
      <w:color w:val="808080"/>
    </w:rPr>
  </w:style>
  <w:style w:type="paragraph" w:customStyle="1" w:styleId="842D282AB6204EF3A3DE2EDD939DCF04">
    <w:name w:val="842D282AB6204EF3A3DE2EDD939DCF04"/>
    <w:rsid w:val="00F6597A"/>
  </w:style>
  <w:style w:type="paragraph" w:customStyle="1" w:styleId="BFC34470095845A8A38EFE9E6275F0E1">
    <w:name w:val="BFC34470095845A8A38EFE9E6275F0E1"/>
    <w:rsid w:val="00F6597A"/>
  </w:style>
  <w:style w:type="paragraph" w:customStyle="1" w:styleId="51A72D822EDC496C848F22ABFA2BB20D">
    <w:name w:val="51A72D822EDC496C848F22ABFA2BB20D"/>
    <w:rsid w:val="00F6597A"/>
  </w:style>
  <w:style w:type="paragraph" w:customStyle="1" w:styleId="AF7F429633B24840A2D5006E540AB1FE">
    <w:name w:val="AF7F429633B24840A2D5006E540AB1FE"/>
    <w:rsid w:val="00F6597A"/>
  </w:style>
  <w:style w:type="paragraph" w:customStyle="1" w:styleId="809F51A613004288A13B857CD930FFE4">
    <w:name w:val="809F51A613004288A13B857CD930FFE4"/>
    <w:rsid w:val="00F6597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6597A"/>
    <w:rPr>
      <w:color w:val="808080"/>
    </w:rPr>
  </w:style>
  <w:style w:type="paragraph" w:customStyle="1" w:styleId="842D282AB6204EF3A3DE2EDD939DCF04">
    <w:name w:val="842D282AB6204EF3A3DE2EDD939DCF04"/>
    <w:rsid w:val="00F6597A"/>
  </w:style>
  <w:style w:type="paragraph" w:customStyle="1" w:styleId="BFC34470095845A8A38EFE9E6275F0E1">
    <w:name w:val="BFC34470095845A8A38EFE9E6275F0E1"/>
    <w:rsid w:val="00F6597A"/>
  </w:style>
  <w:style w:type="paragraph" w:customStyle="1" w:styleId="51A72D822EDC496C848F22ABFA2BB20D">
    <w:name w:val="51A72D822EDC496C848F22ABFA2BB20D"/>
    <w:rsid w:val="00F6597A"/>
  </w:style>
  <w:style w:type="paragraph" w:customStyle="1" w:styleId="AF7F429633B24840A2D5006E540AB1FE">
    <w:name w:val="AF7F429633B24840A2D5006E540AB1FE"/>
    <w:rsid w:val="00F6597A"/>
  </w:style>
  <w:style w:type="paragraph" w:customStyle="1" w:styleId="809F51A613004288A13B857CD930FFE4">
    <w:name w:val="809F51A613004288A13B857CD930FFE4"/>
    <w:rsid w:val="00F659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66361-CEA0-4651-BB5B-A0B8A3F3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125</TotalTime>
  <Pages>5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5</cp:revision>
  <cp:lastPrinted>1900-12-31T23:00:00Z</cp:lastPrinted>
  <dcterms:created xsi:type="dcterms:W3CDTF">2013-04-21T12:09:00Z</dcterms:created>
  <dcterms:modified xsi:type="dcterms:W3CDTF">2013-06-25T10:27:00Z</dcterms:modified>
</cp:coreProperties>
</file>