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7129AB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7129AB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129AB" w:rsidRDefault="007129AB" w:rsidP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 w:rsidR="00356536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 w:rsidR="00F40BB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19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129AB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7129AB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7129AB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7129AB" w:rsidRDefault="00444BE0" w:rsidP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7129AB" w:rsidRDefault="007129A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sloužící k nácviku základních pokynů a komunikace s klienty na praxi v zahraničí. Pro samostatnou práci žáků nebo pro použití s interaktivní tabulí.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Praktikum</w:t>
            </w:r>
          </w:p>
          <w:p w:rsid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Kommunikation</w:t>
            </w:r>
            <w:proofErr w:type="spellEnd"/>
          </w:p>
          <w:p w:rsid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Senior</w:t>
            </w:r>
          </w:p>
          <w:p w:rsid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Instruktion</w:t>
            </w:r>
            <w:proofErr w:type="spellEnd"/>
          </w:p>
          <w:p w:rsidR="00D84D70" w:rsidRP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Tätigkeit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7129AB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795A8C" w:rsidRPr="00795A8C" w:rsidRDefault="00795A8C" w:rsidP="00795A8C">
            <w:pPr>
              <w:pStyle w:val="Odstavecseseznamem"/>
              <w:numPr>
                <w:ilvl w:val="0"/>
                <w:numId w:val="10"/>
              </w:num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95A8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stylisticky vhodné obraty</w:t>
            </w:r>
          </w:p>
          <w:p w:rsidR="00795A8C" w:rsidRPr="00795A8C" w:rsidRDefault="00795A8C" w:rsidP="00795A8C">
            <w:pPr>
              <w:ind w:left="249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95A8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umožňující nekonfliktní vztahy a komunikaci;</w:t>
            </w:r>
          </w:p>
          <w:p w:rsidR="007129AB" w:rsidRPr="007129AB" w:rsidRDefault="007129AB" w:rsidP="007129AB">
            <w:pPr>
              <w:pStyle w:val="Odstavecseseznamem"/>
              <w:numPr>
                <w:ilvl w:val="0"/>
                <w:numId w:val="9"/>
              </w:numPr>
              <w:ind w:left="249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FA77EF" w:rsidRPr="007129AB" w:rsidRDefault="007129AB" w:rsidP="00795A8C">
            <w:pPr>
              <w:ind w:left="249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</w:t>
            </w:r>
            <w:r w:rsidR="00A7303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ásobu ze svého studijního oboru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A7303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7129AB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129AB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7129AB" w:rsidRDefault="0035653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</w:t>
            </w:r>
            <w:r w:rsidR="00A7303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racovní list </w:t>
            </w:r>
          </w:p>
        </w:tc>
      </w:tr>
    </w:tbl>
    <w:p w:rsidR="00E83490" w:rsidRDefault="00E83490"/>
    <w:p w:rsidR="00D84D70" w:rsidRDefault="00D84D70"/>
    <w:p w:rsidR="00D84D70" w:rsidRDefault="00D84D70"/>
    <w:p w:rsidR="00A73032" w:rsidRDefault="00A73032"/>
    <w:p w:rsidR="00795A8C" w:rsidRDefault="00795A8C"/>
    <w:p w:rsidR="00A73032" w:rsidRDefault="00A73032"/>
    <w:p w:rsidR="002E0D5D" w:rsidRPr="007129AB" w:rsidRDefault="00A73032" w:rsidP="005B4BD9">
      <w:pPr>
        <w:pStyle w:val="Odstavecseseznamem"/>
        <w:numPr>
          <w:ilvl w:val="0"/>
          <w:numId w:val="8"/>
        </w:numPr>
        <w:rPr>
          <w:rFonts w:asciiTheme="minorHAnsi" w:hAnsiTheme="minorHAnsi" w:cs="Arial"/>
          <w:b/>
          <w:sz w:val="28"/>
        </w:rPr>
      </w:pPr>
      <w:proofErr w:type="spellStart"/>
      <w:r>
        <w:rPr>
          <w:rFonts w:asciiTheme="minorHAnsi" w:hAnsiTheme="minorHAnsi" w:cs="Arial"/>
          <w:b/>
          <w:sz w:val="28"/>
        </w:rPr>
        <w:lastRenderedPageBreak/>
        <w:t>W</w:t>
      </w:r>
      <w:r w:rsidR="00A66DC0" w:rsidRPr="007129AB">
        <w:rPr>
          <w:rFonts w:asciiTheme="minorHAnsi" w:hAnsiTheme="minorHAnsi" w:cs="Arial"/>
          <w:b/>
          <w:sz w:val="28"/>
        </w:rPr>
        <w:t>as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muss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man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im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Seniorenheim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den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ganzen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Tag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machen?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Ordnen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Sie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die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Aktivitäten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in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die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richtige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Rheienfolge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und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bilden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Sie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 </w:t>
      </w:r>
      <w:proofErr w:type="spellStart"/>
      <w:r w:rsidR="00A66DC0" w:rsidRPr="007129AB">
        <w:rPr>
          <w:rFonts w:asciiTheme="minorHAnsi" w:hAnsiTheme="minorHAnsi" w:cs="Arial"/>
          <w:b/>
          <w:sz w:val="28"/>
        </w:rPr>
        <w:t>Sätze</w:t>
      </w:r>
      <w:proofErr w:type="spellEnd"/>
      <w:r w:rsidR="00A66DC0" w:rsidRPr="007129AB">
        <w:rPr>
          <w:rFonts w:asciiTheme="minorHAnsi" w:hAnsiTheme="minorHAnsi" w:cs="Arial"/>
          <w:b/>
          <w:sz w:val="28"/>
        </w:rPr>
        <w:t xml:space="preserve">! </w:t>
      </w:r>
    </w:p>
    <w:p w:rsidR="007129AB" w:rsidRPr="007129AB" w:rsidRDefault="007129AB" w:rsidP="007129AB">
      <w:pPr>
        <w:pStyle w:val="Odstavecseseznamem"/>
        <w:rPr>
          <w:rFonts w:asciiTheme="minorHAnsi" w:hAnsiTheme="minorHAnsi" w:cs="Arial"/>
          <w:b/>
          <w:sz w:val="28"/>
        </w:rPr>
      </w:pPr>
      <w:r w:rsidRPr="007129AB">
        <w:rPr>
          <w:rFonts w:asciiTheme="minorHAnsi" w:hAnsiTheme="minorHAnsi" w:cs="Arial"/>
          <w:b/>
          <w:sz w:val="28"/>
        </w:rPr>
        <w:t xml:space="preserve">Co je třeba vykonávat při praxi v domově pro seniory? Seřaďte aktivity do správného pořadí a tvořte věty! </w:t>
      </w:r>
    </w:p>
    <w:p w:rsidR="00472F01" w:rsidRDefault="00472F01"/>
    <w:p w:rsidR="00472F01" w:rsidRDefault="00472F01"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4FBC4528" wp14:editId="04B5FCB5">
                <wp:simplePos x="0" y="0"/>
                <wp:positionH relativeFrom="column">
                  <wp:posOffset>1927860</wp:posOffset>
                </wp:positionH>
                <wp:positionV relativeFrom="paragraph">
                  <wp:posOffset>24765</wp:posOffset>
                </wp:positionV>
                <wp:extent cx="2286000" cy="571500"/>
                <wp:effectExtent l="0" t="0" r="19050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F01" w:rsidRPr="00472F01" w:rsidRDefault="00472F01" w:rsidP="00472F0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2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1.8pt;margin-top:1.95pt;width:180pt;height:45pt;z-index:-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">
                <v:textbox>
                  <w:txbxContent>
                    <w:p w:rsidR="00472F01" w:rsidRPr="00472F01" w:rsidRDefault="00472F01" w:rsidP="00472F01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2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54AC51D1" wp14:editId="71CBA341">
                <wp:simplePos x="0" y="0"/>
                <wp:positionH relativeFrom="column">
                  <wp:posOffset>-501015</wp:posOffset>
                </wp:positionH>
                <wp:positionV relativeFrom="paragraph">
                  <wp:posOffset>34290</wp:posOffset>
                </wp:positionV>
                <wp:extent cx="2286000" cy="5715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F01" w:rsidRPr="00472F01" w:rsidRDefault="00472F0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9.45pt;margin-top:2.7pt;width:180pt;height:45pt;z-index:-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SzMgIAAFI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">
                <v:textbox>
                  <w:txbxContent>
                    <w:p w:rsidR="00472F01" w:rsidRPr="00472F01" w:rsidRDefault="00472F01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5B4BD9">
      <w:r>
        <w:rPr>
          <w:noProof/>
        </w:rPr>
        <w:drawing>
          <wp:anchor distT="0" distB="0" distL="114300" distR="114300" simplePos="0" relativeHeight="251691520" behindDoc="0" locked="0" layoutInCell="1" allowOverlap="1" wp14:anchorId="2C42D6C5" wp14:editId="1B361B9C">
            <wp:simplePos x="0" y="0"/>
            <wp:positionH relativeFrom="column">
              <wp:posOffset>4433423</wp:posOffset>
            </wp:positionH>
            <wp:positionV relativeFrom="paragraph">
              <wp:posOffset>43180</wp:posOffset>
            </wp:positionV>
            <wp:extent cx="981075" cy="307340"/>
            <wp:effectExtent l="0" t="0" r="9525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688" behindDoc="0" locked="0" layoutInCell="1" allowOverlap="1" wp14:anchorId="05CDF390" wp14:editId="49057E27">
            <wp:simplePos x="0" y="0"/>
            <wp:positionH relativeFrom="column">
              <wp:posOffset>5570220</wp:posOffset>
            </wp:positionH>
            <wp:positionV relativeFrom="paragraph">
              <wp:posOffset>99695</wp:posOffset>
            </wp:positionV>
            <wp:extent cx="982980" cy="247650"/>
            <wp:effectExtent l="0" t="0" r="762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83328" behindDoc="0" locked="0" layoutInCell="1" allowOverlap="1" wp14:anchorId="72C589C3" wp14:editId="1F42F7C0">
            <wp:simplePos x="0" y="0"/>
            <wp:positionH relativeFrom="column">
              <wp:posOffset>4436745</wp:posOffset>
            </wp:positionH>
            <wp:positionV relativeFrom="paragraph">
              <wp:posOffset>63500</wp:posOffset>
            </wp:positionV>
            <wp:extent cx="1038225" cy="427355"/>
            <wp:effectExtent l="0" t="0" r="9525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448" behindDoc="0" locked="0" layoutInCell="1" allowOverlap="1" wp14:anchorId="6727489B" wp14:editId="69194390">
            <wp:simplePos x="0" y="0"/>
            <wp:positionH relativeFrom="column">
              <wp:posOffset>5717540</wp:posOffset>
            </wp:positionH>
            <wp:positionV relativeFrom="paragraph">
              <wp:posOffset>65405</wp:posOffset>
            </wp:positionV>
            <wp:extent cx="1066800" cy="450850"/>
            <wp:effectExtent l="0" t="0" r="0" b="635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1" locked="0" layoutInCell="1" allowOverlap="1" wp14:anchorId="0941E2AD" wp14:editId="3FA1C7E3">
                <wp:simplePos x="0" y="0"/>
                <wp:positionH relativeFrom="column">
                  <wp:posOffset>1937385</wp:posOffset>
                </wp:positionH>
                <wp:positionV relativeFrom="paragraph">
                  <wp:posOffset>76200</wp:posOffset>
                </wp:positionV>
                <wp:extent cx="2286000" cy="57150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4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2.55pt;margin-top:6pt;width:180pt;height:45pt;z-index:-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4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 wp14:anchorId="3C7E1C6B" wp14:editId="4D14FD40">
                <wp:simplePos x="0" y="0"/>
                <wp:positionH relativeFrom="column">
                  <wp:posOffset>-501015</wp:posOffset>
                </wp:positionH>
                <wp:positionV relativeFrom="paragraph">
                  <wp:posOffset>57150</wp:posOffset>
                </wp:positionV>
                <wp:extent cx="2286000" cy="571500"/>
                <wp:effectExtent l="0" t="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3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9.45pt;margin-top:4.5pt;width:180pt;height:45pt;z-index:-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pjMg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3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86400" behindDoc="0" locked="0" layoutInCell="1" allowOverlap="1" wp14:anchorId="39446BEC" wp14:editId="10ED1740">
            <wp:simplePos x="0" y="0"/>
            <wp:positionH relativeFrom="column">
              <wp:posOffset>5036820</wp:posOffset>
            </wp:positionH>
            <wp:positionV relativeFrom="paragraph">
              <wp:posOffset>109220</wp:posOffset>
            </wp:positionV>
            <wp:extent cx="1335405" cy="29527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72A1B5E8" wp14:editId="40CC864F">
                <wp:simplePos x="0" y="0"/>
                <wp:positionH relativeFrom="column">
                  <wp:posOffset>1937385</wp:posOffset>
                </wp:positionH>
                <wp:positionV relativeFrom="paragraph">
                  <wp:posOffset>51435</wp:posOffset>
                </wp:positionV>
                <wp:extent cx="2286000" cy="57150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6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2.55pt;margin-top:4.05pt;width:180pt;height:45pt;z-index:-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+XYMQ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6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01495673" wp14:editId="758633C5">
                <wp:simplePos x="0" y="0"/>
                <wp:positionH relativeFrom="column">
                  <wp:posOffset>-501015</wp:posOffset>
                </wp:positionH>
                <wp:positionV relativeFrom="paragraph">
                  <wp:posOffset>51435</wp:posOffset>
                </wp:positionV>
                <wp:extent cx="2286000" cy="57150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5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9.45pt;margin-top:4.05pt;width:180pt;height:45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5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376" behindDoc="0" locked="0" layoutInCell="1" allowOverlap="1" wp14:anchorId="387CFD09" wp14:editId="2E041A03">
            <wp:simplePos x="0" y="0"/>
            <wp:positionH relativeFrom="column">
              <wp:posOffset>4815205</wp:posOffset>
            </wp:positionH>
            <wp:positionV relativeFrom="paragraph">
              <wp:posOffset>136525</wp:posOffset>
            </wp:positionV>
            <wp:extent cx="1552575" cy="324485"/>
            <wp:effectExtent l="0" t="0" r="952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81280" behindDoc="0" locked="0" layoutInCell="1" allowOverlap="1" wp14:anchorId="6E66B376" wp14:editId="74FFB5EB">
            <wp:simplePos x="0" y="0"/>
            <wp:positionH relativeFrom="column">
              <wp:posOffset>4722495</wp:posOffset>
            </wp:positionH>
            <wp:positionV relativeFrom="paragraph">
              <wp:posOffset>16510</wp:posOffset>
            </wp:positionV>
            <wp:extent cx="1647825" cy="301625"/>
            <wp:effectExtent l="0" t="0" r="9525" b="317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1" locked="0" layoutInCell="1" allowOverlap="1" wp14:anchorId="10F2E28C" wp14:editId="50E9D72C">
                <wp:simplePos x="0" y="0"/>
                <wp:positionH relativeFrom="column">
                  <wp:posOffset>1927860</wp:posOffset>
                </wp:positionH>
                <wp:positionV relativeFrom="paragraph">
                  <wp:posOffset>55245</wp:posOffset>
                </wp:positionV>
                <wp:extent cx="2286000" cy="571500"/>
                <wp:effectExtent l="0" t="0" r="19050" b="19050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8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51.8pt;margin-top:4.35pt;width:180pt;height:45pt;z-index:-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8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1" locked="0" layoutInCell="1" allowOverlap="1" wp14:anchorId="35F0834F" wp14:editId="66EA3CBF">
                <wp:simplePos x="0" y="0"/>
                <wp:positionH relativeFrom="column">
                  <wp:posOffset>-501015</wp:posOffset>
                </wp:positionH>
                <wp:positionV relativeFrom="paragraph">
                  <wp:posOffset>55245</wp:posOffset>
                </wp:positionV>
                <wp:extent cx="2286000" cy="571500"/>
                <wp:effectExtent l="0" t="0" r="19050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7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9.45pt;margin-top:4.35pt;width:180pt;height:45pt;z-index:-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7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5B4BD9">
      <w:r>
        <w:rPr>
          <w:noProof/>
        </w:rPr>
        <w:drawing>
          <wp:anchor distT="0" distB="0" distL="114300" distR="114300" simplePos="0" relativeHeight="251696640" behindDoc="0" locked="0" layoutInCell="1" allowOverlap="1" wp14:anchorId="43295D6D" wp14:editId="24F209F9">
            <wp:simplePos x="0" y="0"/>
            <wp:positionH relativeFrom="column">
              <wp:posOffset>5718810</wp:posOffset>
            </wp:positionH>
            <wp:positionV relativeFrom="paragraph">
              <wp:posOffset>81280</wp:posOffset>
            </wp:positionV>
            <wp:extent cx="962025" cy="257810"/>
            <wp:effectExtent l="0" t="0" r="9525" b="889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544" behindDoc="0" locked="0" layoutInCell="1" allowOverlap="1" wp14:anchorId="74755418" wp14:editId="5428173A">
            <wp:simplePos x="0" y="0"/>
            <wp:positionH relativeFrom="column">
              <wp:posOffset>4638675</wp:posOffset>
            </wp:positionH>
            <wp:positionV relativeFrom="paragraph">
              <wp:posOffset>82550</wp:posOffset>
            </wp:positionV>
            <wp:extent cx="981075" cy="285750"/>
            <wp:effectExtent l="0" t="0" r="9525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95616" behindDoc="0" locked="0" layoutInCell="1" allowOverlap="1" wp14:anchorId="210FE550" wp14:editId="79DCEE59">
            <wp:simplePos x="0" y="0"/>
            <wp:positionH relativeFrom="column">
              <wp:posOffset>4733925</wp:posOffset>
            </wp:positionH>
            <wp:positionV relativeFrom="paragraph">
              <wp:posOffset>97790</wp:posOffset>
            </wp:positionV>
            <wp:extent cx="1628775" cy="5334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1" locked="0" layoutInCell="1" allowOverlap="1" wp14:anchorId="2BB0C6B1" wp14:editId="37C33F9B">
                <wp:simplePos x="0" y="0"/>
                <wp:positionH relativeFrom="column">
                  <wp:posOffset>1927860</wp:posOffset>
                </wp:positionH>
                <wp:positionV relativeFrom="paragraph">
                  <wp:posOffset>59055</wp:posOffset>
                </wp:positionV>
                <wp:extent cx="2286000" cy="571500"/>
                <wp:effectExtent l="0" t="0" r="19050" b="1905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0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51.8pt;margin-top:4.65pt;width:180pt;height:45pt;z-index:-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+dMg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0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1" locked="0" layoutInCell="1" allowOverlap="1" wp14:anchorId="586BE5D7" wp14:editId="3E5D3C5A">
                <wp:simplePos x="0" y="0"/>
                <wp:positionH relativeFrom="column">
                  <wp:posOffset>-501015</wp:posOffset>
                </wp:positionH>
                <wp:positionV relativeFrom="paragraph">
                  <wp:posOffset>49530</wp:posOffset>
                </wp:positionV>
                <wp:extent cx="2286000" cy="571500"/>
                <wp:effectExtent l="0" t="0" r="19050" b="19050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9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39.45pt;margin-top:3.9pt;width:180pt;height:45pt;z-index:-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9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94592" behindDoc="0" locked="0" layoutInCell="1" allowOverlap="1" wp14:anchorId="19E11AF8" wp14:editId="6BD46080">
            <wp:simplePos x="0" y="0"/>
            <wp:positionH relativeFrom="column">
              <wp:posOffset>4933950</wp:posOffset>
            </wp:positionH>
            <wp:positionV relativeFrom="paragraph">
              <wp:posOffset>142875</wp:posOffset>
            </wp:positionV>
            <wp:extent cx="1695450" cy="40894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6DC0" w:rsidRDefault="00A66DC0"/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1" locked="0" layoutInCell="1" allowOverlap="1" wp14:anchorId="4D87087C" wp14:editId="505D4BCC">
                <wp:simplePos x="0" y="0"/>
                <wp:positionH relativeFrom="column">
                  <wp:posOffset>1927860</wp:posOffset>
                </wp:positionH>
                <wp:positionV relativeFrom="paragraph">
                  <wp:posOffset>63500</wp:posOffset>
                </wp:positionV>
                <wp:extent cx="2286000" cy="571500"/>
                <wp:effectExtent l="0" t="0" r="19050" b="19050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2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51.8pt;margin-top:5pt;width:180pt;height:45pt;z-index:-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2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1" locked="0" layoutInCell="1" allowOverlap="1" wp14:anchorId="2631A747" wp14:editId="59EB2449">
                <wp:simplePos x="0" y="0"/>
                <wp:positionH relativeFrom="column">
                  <wp:posOffset>-501015</wp:posOffset>
                </wp:positionH>
                <wp:positionV relativeFrom="paragraph">
                  <wp:posOffset>63500</wp:posOffset>
                </wp:positionV>
                <wp:extent cx="2286000" cy="571500"/>
                <wp:effectExtent l="0" t="0" r="19050" b="1905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39.45pt;margin-top:5pt;width:180pt;height:45pt;z-index:-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5B4BD9">
      <w:r>
        <w:rPr>
          <w:noProof/>
        </w:rPr>
        <w:drawing>
          <wp:anchor distT="0" distB="0" distL="114300" distR="114300" simplePos="0" relativeHeight="251699712" behindDoc="0" locked="0" layoutInCell="1" allowOverlap="1" wp14:anchorId="2CDBE807" wp14:editId="0B61106A">
            <wp:simplePos x="0" y="0"/>
            <wp:positionH relativeFrom="column">
              <wp:posOffset>4646295</wp:posOffset>
            </wp:positionH>
            <wp:positionV relativeFrom="paragraph">
              <wp:posOffset>126365</wp:posOffset>
            </wp:positionV>
            <wp:extent cx="1895475" cy="260350"/>
            <wp:effectExtent l="0" t="0" r="9525" b="635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87424" behindDoc="0" locked="0" layoutInCell="1" allowOverlap="1" wp14:anchorId="25BF6B01" wp14:editId="3B78DD8E">
            <wp:simplePos x="0" y="0"/>
            <wp:positionH relativeFrom="column">
              <wp:posOffset>4648200</wp:posOffset>
            </wp:positionH>
            <wp:positionV relativeFrom="paragraph">
              <wp:posOffset>113665</wp:posOffset>
            </wp:positionV>
            <wp:extent cx="1895475" cy="322580"/>
            <wp:effectExtent l="0" t="0" r="9525" b="127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1" locked="0" layoutInCell="1" allowOverlap="1" wp14:anchorId="26D86269" wp14:editId="5644171B">
                <wp:simplePos x="0" y="0"/>
                <wp:positionH relativeFrom="column">
                  <wp:posOffset>1927860</wp:posOffset>
                </wp:positionH>
                <wp:positionV relativeFrom="paragraph">
                  <wp:posOffset>76835</wp:posOffset>
                </wp:positionV>
                <wp:extent cx="2286000" cy="571500"/>
                <wp:effectExtent l="0" t="0" r="19050" b="19050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4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1.8pt;margin-top:6.05pt;width:180pt;height:45pt;z-index:-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4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1" locked="0" layoutInCell="1" allowOverlap="1" wp14:anchorId="0D375329" wp14:editId="1E7DF209">
                <wp:simplePos x="0" y="0"/>
                <wp:positionH relativeFrom="column">
                  <wp:posOffset>-501015</wp:posOffset>
                </wp:positionH>
                <wp:positionV relativeFrom="paragraph">
                  <wp:posOffset>76835</wp:posOffset>
                </wp:positionV>
                <wp:extent cx="2286000" cy="571500"/>
                <wp:effectExtent l="0" t="0" r="19050" b="19050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3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39.45pt;margin-top:6.05pt;width:180pt;height:45pt;z-index:-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3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89472" behindDoc="0" locked="0" layoutInCell="1" allowOverlap="1" wp14:anchorId="60BB0834" wp14:editId="023690EE">
            <wp:simplePos x="0" y="0"/>
            <wp:positionH relativeFrom="column">
              <wp:posOffset>4813935</wp:posOffset>
            </wp:positionH>
            <wp:positionV relativeFrom="paragraph">
              <wp:posOffset>69850</wp:posOffset>
            </wp:positionV>
            <wp:extent cx="1752600" cy="436880"/>
            <wp:effectExtent l="0" t="0" r="0" b="127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1" locked="0" layoutInCell="1" allowOverlap="1" wp14:anchorId="0262AC5E" wp14:editId="1E7B4494">
                <wp:simplePos x="0" y="0"/>
                <wp:positionH relativeFrom="column">
                  <wp:posOffset>1927860</wp:posOffset>
                </wp:positionH>
                <wp:positionV relativeFrom="paragraph">
                  <wp:posOffset>61595</wp:posOffset>
                </wp:positionV>
                <wp:extent cx="2286000" cy="571500"/>
                <wp:effectExtent l="0" t="0" r="19050" b="19050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6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1.8pt;margin-top:4.85pt;width:180pt;height:45pt;z-index:-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6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1" locked="0" layoutInCell="1" allowOverlap="1" wp14:anchorId="7A02B59A" wp14:editId="54FDD752">
                <wp:simplePos x="0" y="0"/>
                <wp:positionH relativeFrom="column">
                  <wp:posOffset>-501015</wp:posOffset>
                </wp:positionH>
                <wp:positionV relativeFrom="paragraph">
                  <wp:posOffset>61595</wp:posOffset>
                </wp:positionV>
                <wp:extent cx="2286000" cy="571500"/>
                <wp:effectExtent l="0" t="0" r="19050" b="1905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5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9.45pt;margin-top:4.85pt;width:180pt;height:45pt;z-index:-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5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5B4BD9">
      <w:r>
        <w:rPr>
          <w:noProof/>
        </w:rPr>
        <w:drawing>
          <wp:anchor distT="0" distB="0" distL="114300" distR="114300" simplePos="0" relativeHeight="251684352" behindDoc="0" locked="0" layoutInCell="1" allowOverlap="1" wp14:anchorId="293A40BA" wp14:editId="3AD1F48A">
            <wp:simplePos x="0" y="0"/>
            <wp:positionH relativeFrom="column">
              <wp:posOffset>4817745</wp:posOffset>
            </wp:positionH>
            <wp:positionV relativeFrom="paragraph">
              <wp:posOffset>80010</wp:posOffset>
            </wp:positionV>
            <wp:extent cx="1800225" cy="452755"/>
            <wp:effectExtent l="0" t="0" r="9525" b="444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739648" behindDoc="0" locked="0" layoutInCell="1" allowOverlap="1" wp14:anchorId="239F2B3A" wp14:editId="2C4A026C">
            <wp:simplePos x="0" y="0"/>
            <wp:positionH relativeFrom="column">
              <wp:posOffset>5090160</wp:posOffset>
            </wp:positionH>
            <wp:positionV relativeFrom="paragraph">
              <wp:posOffset>65405</wp:posOffset>
            </wp:positionV>
            <wp:extent cx="1447800" cy="514350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1" locked="0" layoutInCell="1" allowOverlap="1" wp14:anchorId="2E4BC579" wp14:editId="2BE37D70">
                <wp:simplePos x="0" y="0"/>
                <wp:positionH relativeFrom="column">
                  <wp:posOffset>1927860</wp:posOffset>
                </wp:positionH>
                <wp:positionV relativeFrom="paragraph">
                  <wp:posOffset>8255</wp:posOffset>
                </wp:positionV>
                <wp:extent cx="2286000" cy="571500"/>
                <wp:effectExtent l="0" t="0" r="19050" b="1905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8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51.8pt;margin-top:.65pt;width:180pt;height:45pt;z-index:-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8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1" locked="0" layoutInCell="1" allowOverlap="1" wp14:anchorId="514FFA4B" wp14:editId="0441E977">
                <wp:simplePos x="0" y="0"/>
                <wp:positionH relativeFrom="column">
                  <wp:posOffset>-501015</wp:posOffset>
                </wp:positionH>
                <wp:positionV relativeFrom="paragraph">
                  <wp:posOffset>8255</wp:posOffset>
                </wp:positionV>
                <wp:extent cx="2286000" cy="571500"/>
                <wp:effectExtent l="0" t="0" r="19050" b="19050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7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39.45pt;margin-top:.65pt;width:180pt;height:45pt;z-index:-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7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2F01" w:rsidRDefault="00472F01"/>
    <w:p w:rsidR="00472F01" w:rsidRDefault="00472F01"/>
    <w:p w:rsidR="00472F01" w:rsidRDefault="005B4BD9"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1" locked="0" layoutInCell="1" allowOverlap="1" wp14:anchorId="6FA62204" wp14:editId="5373DE9A">
                <wp:simplePos x="0" y="0"/>
                <wp:positionH relativeFrom="column">
                  <wp:posOffset>-501015</wp:posOffset>
                </wp:positionH>
                <wp:positionV relativeFrom="paragraph">
                  <wp:posOffset>168275</wp:posOffset>
                </wp:positionV>
                <wp:extent cx="2286000" cy="571500"/>
                <wp:effectExtent l="0" t="0" r="19050" b="1905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BD9" w:rsidRPr="00472F01" w:rsidRDefault="005B4BD9" w:rsidP="005B4B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9</w:t>
                            </w:r>
                            <w:r w:rsidRPr="00472F01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-39.45pt;margin-top:13.25pt;width:180pt;height:45pt;z-index:-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q96MwIAAFI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">
                <v:textbox>
                  <w:txbxContent>
                    <w:p w:rsidR="005B4BD9" w:rsidRPr="00472F01" w:rsidRDefault="005B4BD9" w:rsidP="005B4BD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9</w:t>
                      </w:r>
                      <w:r w:rsidRPr="00472F01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304" behindDoc="0" locked="0" layoutInCell="1" allowOverlap="1" wp14:anchorId="1F2F8A32" wp14:editId="7DD5683E">
            <wp:simplePos x="0" y="0"/>
            <wp:positionH relativeFrom="column">
              <wp:posOffset>5090160</wp:posOffset>
            </wp:positionH>
            <wp:positionV relativeFrom="paragraph">
              <wp:posOffset>158115</wp:posOffset>
            </wp:positionV>
            <wp:extent cx="1522095" cy="457200"/>
            <wp:effectExtent l="0" t="0" r="190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740672" behindDoc="0" locked="0" layoutInCell="1" allowOverlap="1" wp14:anchorId="7F0D08AF" wp14:editId="32130CA6">
            <wp:simplePos x="0" y="0"/>
            <wp:positionH relativeFrom="column">
              <wp:posOffset>4813935</wp:posOffset>
            </wp:positionH>
            <wp:positionV relativeFrom="paragraph">
              <wp:posOffset>156845</wp:posOffset>
            </wp:positionV>
            <wp:extent cx="1609725" cy="438150"/>
            <wp:effectExtent l="0" t="0" r="9525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472F01"/>
    <w:p w:rsidR="00472F01" w:rsidRDefault="005B4BD9">
      <w:r>
        <w:rPr>
          <w:noProof/>
        </w:rPr>
        <w:drawing>
          <wp:anchor distT="0" distB="0" distL="114300" distR="114300" simplePos="0" relativeHeight="251693568" behindDoc="0" locked="0" layoutInCell="1" allowOverlap="1" wp14:anchorId="1FD90583" wp14:editId="63B537D2">
            <wp:simplePos x="0" y="0"/>
            <wp:positionH relativeFrom="column">
              <wp:posOffset>4810125</wp:posOffset>
            </wp:positionH>
            <wp:positionV relativeFrom="paragraph">
              <wp:posOffset>102235</wp:posOffset>
            </wp:positionV>
            <wp:extent cx="1514475" cy="321945"/>
            <wp:effectExtent l="0" t="0" r="9525" b="190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472F01"/>
    <w:p w:rsidR="00472F01" w:rsidRDefault="00472F01"/>
    <w:p w:rsidR="006911E1" w:rsidRPr="00332D27" w:rsidRDefault="005B4BD9" w:rsidP="006911E1">
      <w:pPr>
        <w:pStyle w:val="Bezmezer"/>
        <w:numPr>
          <w:ilvl w:val="0"/>
          <w:numId w:val="8"/>
        </w:numPr>
        <w:spacing w:line="276" w:lineRule="auto"/>
        <w:rPr>
          <w:rFonts w:asciiTheme="minorHAnsi" w:hAnsiTheme="minorHAnsi" w:cs="Arial"/>
          <w:b/>
          <w:sz w:val="28"/>
          <w:szCs w:val="24"/>
          <w:lang w:val="de-DE" w:eastAsia="de-DE"/>
        </w:rPr>
      </w:pPr>
      <w:r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lastRenderedPageBreak/>
        <w:t>R</w:t>
      </w:r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 xml:space="preserve">eagieren Sie freundlicher auf den Klienten! / </w:t>
      </w:r>
      <w:proofErr w:type="spellStart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>Reagujte</w:t>
      </w:r>
      <w:proofErr w:type="spellEnd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 xml:space="preserve"> na </w:t>
      </w:r>
      <w:proofErr w:type="spellStart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>klienty</w:t>
      </w:r>
      <w:proofErr w:type="spellEnd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 xml:space="preserve"> </w:t>
      </w:r>
      <w:proofErr w:type="spellStart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>přátelštěji</w:t>
      </w:r>
      <w:proofErr w:type="spellEnd"/>
      <w:r w:rsidR="006911E1" w:rsidRPr="007129AB">
        <w:rPr>
          <w:rStyle w:val="FontStyle21"/>
          <w:rFonts w:asciiTheme="minorHAnsi" w:hAnsiTheme="minorHAnsi"/>
          <w:b/>
          <w:sz w:val="28"/>
          <w:szCs w:val="24"/>
          <w:lang w:val="de-DE" w:eastAsia="de-DE"/>
        </w:rPr>
        <w:t xml:space="preserve">! </w:t>
      </w:r>
    </w:p>
    <w:p w:rsidR="006911E1" w:rsidRPr="007129AB" w:rsidRDefault="006911E1" w:rsidP="006911E1">
      <w:pPr>
        <w:rPr>
          <w:rFonts w:asciiTheme="minorHAnsi" w:hAnsiTheme="minorHAnsi"/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911E1" w:rsidRPr="007129AB" w:rsidTr="00205EEA">
        <w:tc>
          <w:tcPr>
            <w:tcW w:w="4888" w:type="dxa"/>
            <w:shd w:val="clear" w:color="auto" w:fill="FFFF00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  <w:t>Was der Klient sagt</w:t>
            </w:r>
          </w:p>
        </w:tc>
        <w:tc>
          <w:tcPr>
            <w:tcW w:w="4889" w:type="dxa"/>
            <w:shd w:val="clear" w:color="auto" w:fill="FFFF00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  <w:t>Falsche Reaktion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17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Könnte Herr Dr. Scholz zu mir kommen? Ich kann nicht gehen.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Er ist nicht da.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Ich möchte gerne meinen Termin ändern.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Es gibt keinen anderen Termin.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Guten Tag! (älterer Herr)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Na Opa. Was wollen Sie denn?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Ich warte jetzt schon seit zehn Minuten.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Ich darf ja wohl auch mal Kaffeepause machen.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472F0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Ich habe</w:t>
            </w:r>
            <w:r w:rsidR="006911E1"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 xml:space="preserve"> solche Angst.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472F01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 xml:space="preserve">Deshalb </w:t>
            </w:r>
            <w:r w:rsidR="00472F01"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müssen sie doch</w:t>
            </w: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 xml:space="preserve"> nicht so laut  schreien.</w:t>
            </w:r>
          </w:p>
        </w:tc>
      </w:tr>
      <w:tr w:rsidR="006911E1" w:rsidRPr="007129AB" w:rsidTr="00205EEA">
        <w:tc>
          <w:tcPr>
            <w:tcW w:w="4888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rFonts w:asciiTheme="minorHAnsi" w:hAnsiTheme="minorHAnsi"/>
                <w:sz w:val="28"/>
                <w:szCs w:val="24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Können Sie mir erklären, wie ich das Medikament einnehmen soll?</w:t>
            </w:r>
          </w:p>
        </w:tc>
        <w:tc>
          <w:tcPr>
            <w:tcW w:w="4889" w:type="dxa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  <w:t>Können Sie nicht lesen?</w:t>
            </w:r>
          </w:p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sz w:val="28"/>
                <w:szCs w:val="24"/>
                <w:lang w:val="de-DE" w:eastAsia="de-DE"/>
              </w:rPr>
            </w:pPr>
          </w:p>
        </w:tc>
      </w:tr>
    </w:tbl>
    <w:p w:rsidR="006911E1" w:rsidRPr="007129AB" w:rsidRDefault="006911E1" w:rsidP="006911E1">
      <w:pPr>
        <w:rPr>
          <w:rFonts w:asciiTheme="minorHAnsi" w:hAnsiTheme="minorHAnsi"/>
          <w:sz w:val="28"/>
        </w:rPr>
      </w:pPr>
    </w:p>
    <w:p w:rsidR="006911E1" w:rsidRPr="007129AB" w:rsidRDefault="006911E1" w:rsidP="006911E1">
      <w:pPr>
        <w:rPr>
          <w:rFonts w:asciiTheme="minorHAnsi" w:hAnsiTheme="minorHAnsi"/>
          <w:sz w:val="28"/>
        </w:rPr>
      </w:pPr>
    </w:p>
    <w:tbl>
      <w:tblPr>
        <w:tblStyle w:val="Mkatabulky"/>
        <w:tblW w:w="9102" w:type="dxa"/>
        <w:tblLook w:val="04A0" w:firstRow="1" w:lastRow="0" w:firstColumn="1" w:lastColumn="0" w:noHBand="0" w:noVBand="1"/>
      </w:tblPr>
      <w:tblGrid>
        <w:gridCol w:w="9102"/>
      </w:tblGrid>
      <w:tr w:rsidR="006911E1" w:rsidRPr="007129AB" w:rsidTr="00205EEA">
        <w:tc>
          <w:tcPr>
            <w:tcW w:w="9102" w:type="dxa"/>
            <w:shd w:val="clear" w:color="auto" w:fill="8DB3E2" w:themeFill="text2" w:themeFillTint="66"/>
            <w:vAlign w:val="center"/>
          </w:tcPr>
          <w:p w:rsidR="006911E1" w:rsidRPr="007129AB" w:rsidRDefault="006911E1" w:rsidP="00205EEA">
            <w:pPr>
              <w:pStyle w:val="Bezmezer"/>
              <w:spacing w:line="276" w:lineRule="auto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  <w:r w:rsidRPr="007129AB"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  <w:t xml:space="preserve">Und wie reagieren Sie? </w:t>
            </w:r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  <w:bookmarkStart w:id="0" w:name="_GoBack"/>
            <w:bookmarkEnd w:id="0"/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</w:p>
        </w:tc>
      </w:tr>
      <w:tr w:rsidR="006911E1" w:rsidRPr="007129AB" w:rsidTr="00205EEA">
        <w:tc>
          <w:tcPr>
            <w:tcW w:w="9102" w:type="dxa"/>
            <w:vAlign w:val="center"/>
          </w:tcPr>
          <w:p w:rsidR="006911E1" w:rsidRPr="007129AB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rFonts w:asciiTheme="minorHAnsi" w:hAnsiTheme="minorHAnsi"/>
                <w:b/>
                <w:sz w:val="28"/>
                <w:szCs w:val="24"/>
                <w:lang w:val="de-DE" w:eastAsia="de-DE"/>
              </w:rPr>
            </w:pPr>
          </w:p>
        </w:tc>
      </w:tr>
    </w:tbl>
    <w:p w:rsidR="006911E1" w:rsidRPr="007129AB" w:rsidRDefault="006911E1" w:rsidP="006911E1">
      <w:pPr>
        <w:rPr>
          <w:rFonts w:asciiTheme="minorHAnsi" w:hAnsiTheme="minorHAnsi"/>
          <w:sz w:val="28"/>
        </w:rPr>
      </w:pPr>
    </w:p>
    <w:p w:rsidR="006911E1" w:rsidRDefault="006911E1"/>
    <w:p w:rsidR="006911E1" w:rsidRDefault="006911E1"/>
    <w:p w:rsidR="006911E1" w:rsidRDefault="006911E1"/>
    <w:sectPr w:rsidR="006911E1" w:rsidSect="00472F01">
      <w:headerReference w:type="default" r:id="rId31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993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224" w:rsidRDefault="000C2224">
      <w:r>
        <w:separator/>
      </w:r>
    </w:p>
  </w:endnote>
  <w:endnote w:type="continuationSeparator" w:id="0">
    <w:p w:rsidR="000C2224" w:rsidRDefault="000C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224" w:rsidRDefault="000C2224">
      <w:r>
        <w:separator/>
      </w:r>
    </w:p>
  </w:footnote>
  <w:footnote w:type="continuationSeparator" w:id="0">
    <w:p w:rsidR="000C2224" w:rsidRDefault="000C2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E60"/>
    <w:multiLevelType w:val="hybridMultilevel"/>
    <w:tmpl w:val="9ED6E8C4"/>
    <w:lvl w:ilvl="0" w:tplc="417CA9CC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A52D4"/>
    <w:multiLevelType w:val="hybridMultilevel"/>
    <w:tmpl w:val="05EC904A"/>
    <w:lvl w:ilvl="0" w:tplc="ED4ACA06">
      <w:start w:val="31"/>
      <w:numFmt w:val="bullet"/>
      <w:lvlText w:val="-"/>
      <w:lvlJc w:val="left"/>
      <w:pPr>
        <w:ind w:left="325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85" w:hanging="360"/>
      </w:pPr>
      <w:rPr>
        <w:rFonts w:ascii="Wingdings" w:hAnsi="Wingdings" w:hint="default"/>
      </w:rPr>
    </w:lvl>
  </w:abstractNum>
  <w:abstractNum w:abstractNumId="2">
    <w:nsid w:val="0DD60B9F"/>
    <w:multiLevelType w:val="hybridMultilevel"/>
    <w:tmpl w:val="0E3442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11C99"/>
    <w:multiLevelType w:val="hybridMultilevel"/>
    <w:tmpl w:val="A5DC63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7380C"/>
    <w:multiLevelType w:val="hybridMultilevel"/>
    <w:tmpl w:val="E098E0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F71AC"/>
    <w:multiLevelType w:val="hybridMultilevel"/>
    <w:tmpl w:val="4E86B8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E07CF5"/>
    <w:multiLevelType w:val="hybridMultilevel"/>
    <w:tmpl w:val="A5DC63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C7D1B"/>
    <w:multiLevelType w:val="singleLevel"/>
    <w:tmpl w:val="811C772E"/>
    <w:lvl w:ilvl="0">
      <w:start w:val="1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8">
    <w:nsid w:val="7D1A1FCC"/>
    <w:multiLevelType w:val="hybridMultilevel"/>
    <w:tmpl w:val="2138E1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D426F"/>
    <w:multiLevelType w:val="hybridMultilevel"/>
    <w:tmpl w:val="A6F0C5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228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80A"/>
    <w:rsid w:val="00007ABC"/>
    <w:rsid w:val="00064AC5"/>
    <w:rsid w:val="000B6897"/>
    <w:rsid w:val="000C1A12"/>
    <w:rsid w:val="000C2224"/>
    <w:rsid w:val="000C680A"/>
    <w:rsid w:val="00140FBC"/>
    <w:rsid w:val="002E0D5D"/>
    <w:rsid w:val="002F666C"/>
    <w:rsid w:val="0031151A"/>
    <w:rsid w:val="00332D27"/>
    <w:rsid w:val="003358AE"/>
    <w:rsid w:val="00353555"/>
    <w:rsid w:val="00356536"/>
    <w:rsid w:val="003846D5"/>
    <w:rsid w:val="00401AAD"/>
    <w:rsid w:val="0040348D"/>
    <w:rsid w:val="00423B13"/>
    <w:rsid w:val="00444BE0"/>
    <w:rsid w:val="00472F01"/>
    <w:rsid w:val="004F36C3"/>
    <w:rsid w:val="005B4BD9"/>
    <w:rsid w:val="005C12EC"/>
    <w:rsid w:val="005F6FF3"/>
    <w:rsid w:val="006050C4"/>
    <w:rsid w:val="00686176"/>
    <w:rsid w:val="006911E1"/>
    <w:rsid w:val="006C6C30"/>
    <w:rsid w:val="007129AB"/>
    <w:rsid w:val="00795A8C"/>
    <w:rsid w:val="008E1472"/>
    <w:rsid w:val="00997604"/>
    <w:rsid w:val="009A1C62"/>
    <w:rsid w:val="00A66DC0"/>
    <w:rsid w:val="00A73032"/>
    <w:rsid w:val="00AB2B59"/>
    <w:rsid w:val="00C008CA"/>
    <w:rsid w:val="00C6423F"/>
    <w:rsid w:val="00C7475A"/>
    <w:rsid w:val="00D53046"/>
    <w:rsid w:val="00D84D70"/>
    <w:rsid w:val="00E83490"/>
    <w:rsid w:val="00F40BB3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customStyle="1" w:styleId="Style5">
    <w:name w:val="Style5"/>
    <w:basedOn w:val="Normln"/>
    <w:uiPriority w:val="99"/>
    <w:rsid w:val="0040348D"/>
    <w:pPr>
      <w:suppressAutoHyphens w:val="0"/>
      <w:overflowPunct/>
      <w:textAlignment w:val="auto"/>
    </w:pPr>
    <w:rPr>
      <w:rFonts w:ascii="Arial" w:eastAsiaTheme="minorEastAsia" w:hAnsi="Arial" w:cs="Arial"/>
      <w:kern w:val="0"/>
      <w:szCs w:val="24"/>
    </w:rPr>
  </w:style>
  <w:style w:type="paragraph" w:customStyle="1" w:styleId="Style9">
    <w:name w:val="Style9"/>
    <w:basedOn w:val="Normln"/>
    <w:uiPriority w:val="99"/>
    <w:rsid w:val="0040348D"/>
    <w:pPr>
      <w:suppressAutoHyphens w:val="0"/>
      <w:overflowPunct/>
      <w:spacing w:line="240" w:lineRule="exact"/>
      <w:ind w:hanging="288"/>
      <w:textAlignment w:val="auto"/>
    </w:pPr>
    <w:rPr>
      <w:rFonts w:ascii="Arial" w:eastAsiaTheme="minorEastAsia" w:hAnsi="Arial" w:cs="Arial"/>
      <w:kern w:val="0"/>
      <w:szCs w:val="24"/>
    </w:rPr>
  </w:style>
  <w:style w:type="character" w:customStyle="1" w:styleId="FontStyle17">
    <w:name w:val="Font Style17"/>
    <w:basedOn w:val="Standardnpsmoodstavce"/>
    <w:uiPriority w:val="99"/>
    <w:rsid w:val="0040348D"/>
    <w:rPr>
      <w:rFonts w:ascii="Arial" w:hAnsi="Arial" w:cs="Arial"/>
      <w:b/>
      <w:bCs/>
      <w:sz w:val="16"/>
      <w:szCs w:val="16"/>
    </w:rPr>
  </w:style>
  <w:style w:type="character" w:customStyle="1" w:styleId="FontStyle20">
    <w:name w:val="Font Style20"/>
    <w:basedOn w:val="Standardnpsmoodstavce"/>
    <w:uiPriority w:val="99"/>
    <w:rsid w:val="0040348D"/>
    <w:rPr>
      <w:rFonts w:ascii="Arial" w:hAnsi="Arial" w:cs="Arial"/>
      <w:b/>
      <w:bCs/>
      <w:spacing w:val="10"/>
      <w:sz w:val="16"/>
      <w:szCs w:val="16"/>
    </w:rPr>
  </w:style>
  <w:style w:type="character" w:customStyle="1" w:styleId="FontStyle21">
    <w:name w:val="Font Style21"/>
    <w:basedOn w:val="Standardnpsmoodstavce"/>
    <w:uiPriority w:val="99"/>
    <w:rsid w:val="0040348D"/>
    <w:rPr>
      <w:rFonts w:ascii="Arial" w:hAnsi="Arial" w:cs="Arial"/>
      <w:sz w:val="16"/>
      <w:szCs w:val="16"/>
    </w:rPr>
  </w:style>
  <w:style w:type="paragraph" w:styleId="Bezmezer">
    <w:name w:val="No Spacing"/>
    <w:uiPriority w:val="1"/>
    <w:qFormat/>
    <w:rsid w:val="0040348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Odstavecseseznamem">
    <w:name w:val="List Paragraph"/>
    <w:basedOn w:val="Normln"/>
    <w:uiPriority w:val="34"/>
    <w:qFormat/>
    <w:rsid w:val="00472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customStyle="1" w:styleId="Style5">
    <w:name w:val="Style5"/>
    <w:basedOn w:val="Normln"/>
    <w:uiPriority w:val="99"/>
    <w:rsid w:val="0040348D"/>
    <w:pPr>
      <w:suppressAutoHyphens w:val="0"/>
      <w:overflowPunct/>
      <w:textAlignment w:val="auto"/>
    </w:pPr>
    <w:rPr>
      <w:rFonts w:ascii="Arial" w:eastAsiaTheme="minorEastAsia" w:hAnsi="Arial" w:cs="Arial"/>
      <w:kern w:val="0"/>
      <w:szCs w:val="24"/>
    </w:rPr>
  </w:style>
  <w:style w:type="paragraph" w:customStyle="1" w:styleId="Style9">
    <w:name w:val="Style9"/>
    <w:basedOn w:val="Normln"/>
    <w:uiPriority w:val="99"/>
    <w:rsid w:val="0040348D"/>
    <w:pPr>
      <w:suppressAutoHyphens w:val="0"/>
      <w:overflowPunct/>
      <w:spacing w:line="240" w:lineRule="exact"/>
      <w:ind w:hanging="288"/>
      <w:textAlignment w:val="auto"/>
    </w:pPr>
    <w:rPr>
      <w:rFonts w:ascii="Arial" w:eastAsiaTheme="minorEastAsia" w:hAnsi="Arial" w:cs="Arial"/>
      <w:kern w:val="0"/>
      <w:szCs w:val="24"/>
    </w:rPr>
  </w:style>
  <w:style w:type="character" w:customStyle="1" w:styleId="FontStyle17">
    <w:name w:val="Font Style17"/>
    <w:basedOn w:val="Standardnpsmoodstavce"/>
    <w:uiPriority w:val="99"/>
    <w:rsid w:val="0040348D"/>
    <w:rPr>
      <w:rFonts w:ascii="Arial" w:hAnsi="Arial" w:cs="Arial"/>
      <w:b/>
      <w:bCs/>
      <w:sz w:val="16"/>
      <w:szCs w:val="16"/>
    </w:rPr>
  </w:style>
  <w:style w:type="character" w:customStyle="1" w:styleId="FontStyle20">
    <w:name w:val="Font Style20"/>
    <w:basedOn w:val="Standardnpsmoodstavce"/>
    <w:uiPriority w:val="99"/>
    <w:rsid w:val="0040348D"/>
    <w:rPr>
      <w:rFonts w:ascii="Arial" w:hAnsi="Arial" w:cs="Arial"/>
      <w:b/>
      <w:bCs/>
      <w:spacing w:val="10"/>
      <w:sz w:val="16"/>
      <w:szCs w:val="16"/>
    </w:rPr>
  </w:style>
  <w:style w:type="character" w:customStyle="1" w:styleId="FontStyle21">
    <w:name w:val="Font Style21"/>
    <w:basedOn w:val="Standardnpsmoodstavce"/>
    <w:uiPriority w:val="99"/>
    <w:rsid w:val="0040348D"/>
    <w:rPr>
      <w:rFonts w:ascii="Arial" w:hAnsi="Arial" w:cs="Arial"/>
      <w:sz w:val="16"/>
      <w:szCs w:val="16"/>
    </w:rPr>
  </w:style>
  <w:style w:type="paragraph" w:styleId="Bezmezer">
    <w:name w:val="No Spacing"/>
    <w:uiPriority w:val="1"/>
    <w:qFormat/>
    <w:rsid w:val="0040348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Odstavecseseznamem">
    <w:name w:val="List Paragraph"/>
    <w:basedOn w:val="Normln"/>
    <w:uiPriority w:val="34"/>
    <w:qFormat/>
    <w:rsid w:val="00472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785A-1CE2-4252-BE6A-00FD9A90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25</TotalTime>
  <Pages>3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11</cp:revision>
  <cp:lastPrinted>1900-12-31T23:00:00Z</cp:lastPrinted>
  <dcterms:created xsi:type="dcterms:W3CDTF">2013-05-21T04:08:00Z</dcterms:created>
  <dcterms:modified xsi:type="dcterms:W3CDTF">2013-06-25T10:53:00Z</dcterms:modified>
</cp:coreProperties>
</file>