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B7ED1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8B7ED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8B7ED1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8B7ED1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B7ED1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8B7ED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B7ED1" w:rsidRDefault="008B7ED1" w:rsidP="005B3AF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VY_32_INOVACE_</w:t>
            </w:r>
            <w:r>
              <w:rPr>
                <w:rFonts w:asciiTheme="minorHAnsi" w:hAnsiTheme="minorHAnsi"/>
                <w:sz w:val="28"/>
                <w:szCs w:val="28"/>
              </w:rPr>
              <w:t>N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J</w:t>
            </w:r>
            <w:r>
              <w:rPr>
                <w:rFonts w:asciiTheme="minorHAnsi" w:hAnsiTheme="minorHAnsi"/>
                <w:sz w:val="28"/>
                <w:szCs w:val="28"/>
              </w:rPr>
              <w:t>3A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sz w:val="28"/>
                <w:szCs w:val="28"/>
              </w:rPr>
              <w:t>2</w:t>
            </w:r>
            <w:r w:rsidR="005B3AF9">
              <w:rPr>
                <w:rFonts w:asciiTheme="minorHAnsi" w:hAnsiTheme="minorHAnsi"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B7ED1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8B7ED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B7ED1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7. 8.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B7ED1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8B7ED1" w:rsidRDefault="00444BE0" w:rsidP="008B7ED1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</w:t>
            </w:r>
            <w:r w:rsidR="008B7ED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Miroslav </w:t>
            </w:r>
            <w:proofErr w:type="spellStart"/>
            <w:r w:rsidR="008B7ED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Stojčenko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B7ED1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8B7ED1" w:rsidRDefault="008B7ED1" w:rsidP="00EA600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Německý</w:t>
            </w:r>
            <w:r w:rsidR="00EA600E" w:rsidRPr="008B7ED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  <w:r w:rsidR="00444BE0" w:rsidRPr="008B7ED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jazyk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B7ED1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8B7ED1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B7ED1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8B7ED1" w:rsidRDefault="005B3AF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Tento učební materiál slouží k osvojení a procvičení specifické slovní zásoby související s tématem „Svátky v Německu“. Lze ho použít pro práci na interaktivní tabuli nebo pro samostatnou práci žáků.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B7ED1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5B3AF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feiern</w:t>
            </w:r>
            <w:proofErr w:type="spellEnd"/>
          </w:p>
          <w:p w:rsidR="005B3AF9" w:rsidRDefault="005B3AF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Fest</w:t>
            </w:r>
          </w:p>
          <w:p w:rsidR="005B3AF9" w:rsidRDefault="005B3AF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Weihnachten</w:t>
            </w:r>
            <w:proofErr w:type="spellEnd"/>
          </w:p>
          <w:p w:rsidR="005B3AF9" w:rsidRDefault="005B3AF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Ostern</w:t>
            </w:r>
            <w:proofErr w:type="spellEnd"/>
          </w:p>
          <w:p w:rsidR="00D84D70" w:rsidRPr="008B7ED1" w:rsidRDefault="005B3AF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Oktoberfest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B7ED1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</w:t>
            </w:r>
            <w:r w:rsidR="00D84D70" w:rsidRPr="008B7ED1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:</w:t>
            </w:r>
          </w:p>
          <w:p w:rsidR="00FA77EF" w:rsidRPr="008B7ED1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D84D70" w:rsidRPr="005B3AF9" w:rsidRDefault="005B3AF9" w:rsidP="005B3AF9">
            <w:pPr>
              <w:pStyle w:val="Odstavecseseznamem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5B3AF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žák odhaduje význam neznámých výrazů podle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  <w:r w:rsidRPr="005B3AF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kontextu a způsobu tvoření</w:t>
            </w:r>
          </w:p>
          <w:p w:rsidR="00FA77EF" w:rsidRPr="005B3AF9" w:rsidRDefault="005B3AF9" w:rsidP="005B3AF9">
            <w:pPr>
              <w:pStyle w:val="Odstavecseseznamem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5B3AF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vyjadřuje se ústně i písemně, k tématům osobního života a k tématům z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 </w:t>
            </w:r>
            <w:r w:rsidRPr="005B3AF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oblasti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  <w:r w:rsidRPr="005B3AF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zaměření studijního oboru;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B7ED1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8B7ED1" w:rsidRDefault="005B3AF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aktivita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B7ED1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B7ED1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8B7ED1" w:rsidRDefault="005B3AF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pracovní list</w:t>
            </w:r>
          </w:p>
        </w:tc>
      </w:tr>
    </w:tbl>
    <w:p w:rsidR="00387AF3" w:rsidRDefault="00387AF3">
      <w:pPr>
        <w:sectPr w:rsidR="00387AF3" w:rsidSect="000C1A12">
          <w:headerReference w:type="default" r:id="rId11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</w:p>
    <w:tbl>
      <w:tblPr>
        <w:tblStyle w:val="Mkatabulky"/>
        <w:tblpPr w:leftFromText="141" w:rightFromText="141" w:vertAnchor="text" w:horzAnchor="page" w:tblpX="418" w:tblpY="-1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73"/>
        <w:gridCol w:w="4973"/>
        <w:gridCol w:w="4973"/>
      </w:tblGrid>
      <w:tr w:rsidR="00B02886" w:rsidRPr="00D81764" w:rsidTr="00B67F05">
        <w:tc>
          <w:tcPr>
            <w:tcW w:w="14919" w:type="dxa"/>
            <w:gridSpan w:val="3"/>
          </w:tcPr>
          <w:p w:rsidR="00423AFE" w:rsidRPr="00B67F05" w:rsidRDefault="00B67F05" w:rsidP="00B67F05">
            <w:pPr>
              <w:rPr>
                <w:rFonts w:asciiTheme="minorHAnsi" w:hAnsiTheme="minorHAnsi"/>
                <w:noProof/>
              </w:rPr>
            </w:pPr>
            <w:r w:rsidRPr="00B67F05">
              <w:rPr>
                <w:rFonts w:asciiTheme="minorHAnsi" w:hAnsiTheme="minorHAnsi" w:cs="Arial"/>
                <w:b/>
                <w:noProof/>
                <w:sz w:val="28"/>
                <w:szCs w:val="28"/>
              </w:rPr>
              <w:lastRenderedPageBreak/>
              <w:t>Ordnen Sie die Wörter zu den Bildern und bilden Sie Sätze</w:t>
            </w:r>
          </w:p>
          <w:p w:rsidR="00B02886" w:rsidRDefault="00B02886" w:rsidP="00B02886">
            <w:pPr>
              <w:rPr>
                <w:noProof/>
              </w:rPr>
            </w:pPr>
          </w:p>
        </w:tc>
      </w:tr>
      <w:tr w:rsidR="00C311C2" w:rsidRPr="00D81764" w:rsidTr="00B67F05">
        <w:tc>
          <w:tcPr>
            <w:tcW w:w="4973" w:type="dxa"/>
          </w:tcPr>
          <w:p w:rsidR="002C66C5" w:rsidRDefault="008B7ED1" w:rsidP="00B02886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819520" behindDoc="1" locked="0" layoutInCell="1" allowOverlap="1">
                  <wp:simplePos x="0" y="0"/>
                  <wp:positionH relativeFrom="column">
                    <wp:posOffset>916305</wp:posOffset>
                  </wp:positionH>
                  <wp:positionV relativeFrom="paragraph">
                    <wp:posOffset>609600</wp:posOffset>
                  </wp:positionV>
                  <wp:extent cx="1600200" cy="1600200"/>
                  <wp:effectExtent l="0" t="0" r="0" b="0"/>
                  <wp:wrapNone/>
                  <wp:docPr id="7" name="Obrázek 7" descr="C:\Users\pc\AppData\Local\Microsoft\Windows\Temporary Internet Files\Content.IE5\Y58L5GG5\MP90044867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pc\AppData\Local\Microsoft\Windows\Temporary Internet Files\Content.IE5\Y58L5GG5\MP90044867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C66C5" w:rsidRPr="002C66C5" w:rsidRDefault="002C66C5" w:rsidP="002C66C5">
            <w:pPr>
              <w:rPr>
                <w:sz w:val="22"/>
              </w:rPr>
            </w:pPr>
          </w:p>
          <w:p w:rsidR="002C66C5" w:rsidRPr="002C66C5" w:rsidRDefault="002C66C5" w:rsidP="002C66C5">
            <w:pPr>
              <w:rPr>
                <w:sz w:val="22"/>
              </w:rPr>
            </w:pPr>
          </w:p>
          <w:p w:rsidR="002C66C5" w:rsidRPr="002C66C5" w:rsidRDefault="002C66C5" w:rsidP="002C66C5">
            <w:pPr>
              <w:rPr>
                <w:sz w:val="22"/>
              </w:rPr>
            </w:pPr>
          </w:p>
          <w:p w:rsidR="002C66C5" w:rsidRPr="002C66C5" w:rsidRDefault="002C66C5" w:rsidP="002C66C5">
            <w:pPr>
              <w:rPr>
                <w:sz w:val="22"/>
              </w:rPr>
            </w:pPr>
          </w:p>
          <w:p w:rsidR="002C66C5" w:rsidRDefault="002C66C5" w:rsidP="002C66C5">
            <w:pPr>
              <w:rPr>
                <w:sz w:val="22"/>
              </w:rPr>
            </w:pPr>
          </w:p>
          <w:p w:rsidR="00B02886" w:rsidRPr="002C66C5" w:rsidRDefault="00B02886" w:rsidP="002C66C5">
            <w:pPr>
              <w:rPr>
                <w:sz w:val="22"/>
              </w:rPr>
            </w:pPr>
          </w:p>
        </w:tc>
        <w:tc>
          <w:tcPr>
            <w:tcW w:w="4973" w:type="dxa"/>
          </w:tcPr>
          <w:p w:rsidR="00B02886" w:rsidRDefault="002C66C5" w:rsidP="00B02886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771392" behindDoc="1" locked="0" layoutInCell="1" allowOverlap="1">
                  <wp:simplePos x="0" y="0"/>
                  <wp:positionH relativeFrom="column">
                    <wp:posOffset>1572260</wp:posOffset>
                  </wp:positionH>
                  <wp:positionV relativeFrom="paragraph">
                    <wp:posOffset>133350</wp:posOffset>
                  </wp:positionV>
                  <wp:extent cx="1874520" cy="1552575"/>
                  <wp:effectExtent l="0" t="0" r="0" b="9525"/>
                  <wp:wrapNone/>
                  <wp:docPr id="6" name="obrázek 67" descr="C:\Users\další\AppData\Local\Microsoft\Windows\Temporary Internet Files\Content.IE5\Q9MXR3UX\MP90043127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další\AppData\Local\Microsoft\Windows\Temporary Internet Files\Content.IE5\Q9MXR3UX\MP90043127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52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02886" w:rsidRDefault="00B02886" w:rsidP="00B02886">
            <w:pPr>
              <w:rPr>
                <w:sz w:val="22"/>
              </w:rPr>
            </w:pPr>
          </w:p>
          <w:p w:rsidR="002C66C5" w:rsidRDefault="004F714A" w:rsidP="00B02886">
            <w:pPr>
              <w:rPr>
                <w:sz w:val="22"/>
              </w:rPr>
            </w:pPr>
            <w:r w:rsidRPr="004F714A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22" type="#_x0000_t75" style="position:absolute;margin-left:117.25pt;margin-top:146.55pt;width:132.2pt;height:40.6pt;z-index:251785728" wrapcoords="-170 0 -170 21000 21600 21000 21600 0 -170 0">
                  <v:imagedata r:id="rId14" o:title=""/>
                </v:shape>
                <o:OLEObject Type="Embed" ProgID="PBrush" ShapeID="_x0000_s1122" DrawAspect="Content" ObjectID="_1452683428" r:id="rId15"/>
              </w:pict>
            </w:r>
          </w:p>
          <w:p w:rsidR="002C66C5" w:rsidRPr="002C66C5" w:rsidRDefault="002C66C5" w:rsidP="002C66C5">
            <w:pPr>
              <w:rPr>
                <w:sz w:val="22"/>
              </w:rPr>
            </w:pPr>
          </w:p>
          <w:p w:rsidR="002C66C5" w:rsidRPr="002C66C5" w:rsidRDefault="002C66C5" w:rsidP="002C66C5">
            <w:pPr>
              <w:rPr>
                <w:sz w:val="22"/>
              </w:rPr>
            </w:pPr>
          </w:p>
          <w:p w:rsidR="002C66C5" w:rsidRPr="002C66C5" w:rsidRDefault="002C66C5" w:rsidP="002C66C5">
            <w:pPr>
              <w:rPr>
                <w:sz w:val="22"/>
              </w:rPr>
            </w:pPr>
          </w:p>
          <w:p w:rsidR="002C66C5" w:rsidRDefault="002C66C5" w:rsidP="002C66C5">
            <w:pPr>
              <w:rPr>
                <w:sz w:val="22"/>
              </w:rPr>
            </w:pPr>
          </w:p>
          <w:p w:rsidR="00B02886" w:rsidRPr="002C66C5" w:rsidRDefault="00B02886" w:rsidP="002C66C5">
            <w:pPr>
              <w:jc w:val="right"/>
              <w:rPr>
                <w:sz w:val="22"/>
              </w:rPr>
            </w:pPr>
          </w:p>
        </w:tc>
        <w:tc>
          <w:tcPr>
            <w:tcW w:w="4973" w:type="dxa"/>
          </w:tcPr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8B7ED1" w:rsidP="00B02886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820544" behindDoc="1" locked="0" layoutInCell="1" allowOverlap="1">
                  <wp:simplePos x="0" y="0"/>
                  <wp:positionH relativeFrom="column">
                    <wp:posOffset>1149350</wp:posOffset>
                  </wp:positionH>
                  <wp:positionV relativeFrom="paragraph">
                    <wp:posOffset>44450</wp:posOffset>
                  </wp:positionV>
                  <wp:extent cx="1828800" cy="1323975"/>
                  <wp:effectExtent l="0" t="0" r="0" b="9525"/>
                  <wp:wrapNone/>
                  <wp:docPr id="10" name="Obrázek 10" descr="C:\Users\pc\AppData\Local\Microsoft\Windows\Temporary Internet Files\Content.IE5\6OZUPVJP\MC9004354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C:\Users\pc\AppData\Local\Microsoft\Windows\Temporary Internet Files\Content.IE5\6OZUPVJP\MC9004354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2C66C5" w:rsidP="00B02886">
            <w:pPr>
              <w:rPr>
                <w:sz w:val="22"/>
              </w:rPr>
            </w:pPr>
            <w:r>
              <w:rPr>
                <w:sz w:val="22"/>
              </w:rPr>
              <w:t xml:space="preserve">    </w:t>
            </w:r>
          </w:p>
          <w:p w:rsidR="00B02886" w:rsidRPr="00D81764" w:rsidRDefault="00B02886" w:rsidP="00B02886">
            <w:pPr>
              <w:rPr>
                <w:sz w:val="22"/>
              </w:rPr>
            </w:pPr>
          </w:p>
        </w:tc>
      </w:tr>
      <w:tr w:rsidR="00C311C2" w:rsidRPr="00D81764" w:rsidTr="00B67F05">
        <w:trPr>
          <w:trHeight w:val="760"/>
        </w:trPr>
        <w:tc>
          <w:tcPr>
            <w:tcW w:w="4973" w:type="dxa"/>
          </w:tcPr>
          <w:p w:rsidR="00B02886" w:rsidRDefault="00B02886" w:rsidP="00B02886">
            <w:pPr>
              <w:rPr>
                <w:noProof/>
                <w:sz w:val="22"/>
              </w:rPr>
            </w:pPr>
          </w:p>
          <w:p w:rsidR="00B02886" w:rsidRDefault="00B02886" w:rsidP="00B02886">
            <w:pPr>
              <w:rPr>
                <w:noProof/>
                <w:sz w:val="22"/>
              </w:rPr>
            </w:pPr>
          </w:p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Pr="00D81764" w:rsidRDefault="004F714A" w:rsidP="00B02886">
            <w:pPr>
              <w:rPr>
                <w:noProof/>
                <w:sz w:val="22"/>
              </w:rPr>
            </w:pPr>
            <w:r w:rsidRPr="004F714A">
              <w:rPr>
                <w:noProof/>
              </w:rPr>
              <w:pict>
                <v:shape id="_x0000_s1119" type="#_x0000_t75" style="position:absolute;margin-left:102.75pt;margin-top:37.4pt;width:166.1pt;height:30.9pt;z-index:251775488;mso-position-horizontal-relative:text;mso-position-vertical-relative:text" wrapcoords="-126 0 -126 20925 21600 20925 21600 0 -126 0">
                  <v:imagedata r:id="rId17" o:title=""/>
                </v:shape>
                <o:OLEObject Type="Embed" ProgID="PBrush" ShapeID="_x0000_s1119" DrawAspect="Content" ObjectID="_1452683429" r:id="rId18"/>
              </w:pict>
            </w:r>
          </w:p>
        </w:tc>
        <w:tc>
          <w:tcPr>
            <w:tcW w:w="4973" w:type="dxa"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C311C2" w:rsidRPr="00D81764" w:rsidTr="00B67F05">
        <w:trPr>
          <w:trHeight w:val="558"/>
        </w:trPr>
        <w:tc>
          <w:tcPr>
            <w:tcW w:w="4973" w:type="dxa"/>
            <w:vMerge w:val="restart"/>
          </w:tcPr>
          <w:p w:rsidR="00B02886" w:rsidRPr="00D81764" w:rsidRDefault="008B7ED1" w:rsidP="00B02886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821568" behindDoc="1" locked="0" layoutInCell="1" allowOverlap="1">
                  <wp:simplePos x="0" y="0"/>
                  <wp:positionH relativeFrom="column">
                    <wp:posOffset>830580</wp:posOffset>
                  </wp:positionH>
                  <wp:positionV relativeFrom="paragraph">
                    <wp:posOffset>335280</wp:posOffset>
                  </wp:positionV>
                  <wp:extent cx="1781175" cy="1866900"/>
                  <wp:effectExtent l="0" t="0" r="9525" b="0"/>
                  <wp:wrapNone/>
                  <wp:docPr id="12" name="Obrázek 12" descr="C:\Users\pc\AppData\Local\Microsoft\Windows\Temporary Internet Files\Content.IE5\XQNJ2YFD\MC9003049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C:\Users\pc\AppData\Local\Microsoft\Windows\Temporary Internet Files\Content.IE5\XQNJ2YFD\MC9003049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3" w:type="dxa"/>
          </w:tcPr>
          <w:p w:rsidR="00B02886" w:rsidRDefault="00B02886" w:rsidP="00B02886">
            <w:pPr>
              <w:jc w:val="center"/>
            </w:pPr>
          </w:p>
          <w:p w:rsidR="00B02886" w:rsidRPr="00B02886" w:rsidRDefault="00B02886" w:rsidP="00423AFE">
            <w:pPr>
              <w:jc w:val="center"/>
              <w:rPr>
                <w:sz w:val="22"/>
              </w:rPr>
            </w:pPr>
          </w:p>
        </w:tc>
        <w:tc>
          <w:tcPr>
            <w:tcW w:w="4973" w:type="dxa"/>
            <w:vMerge w:val="restart"/>
          </w:tcPr>
          <w:p w:rsidR="00B02886" w:rsidRPr="00D81764" w:rsidRDefault="00B02886" w:rsidP="00B02886">
            <w:pPr>
              <w:rPr>
                <w:sz w:val="22"/>
              </w:rPr>
            </w:pPr>
          </w:p>
        </w:tc>
      </w:tr>
      <w:tr w:rsidR="00C311C2" w:rsidRPr="00D81764" w:rsidTr="00B67F05">
        <w:trPr>
          <w:trHeight w:val="584"/>
        </w:trPr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423AFE" w:rsidRDefault="002C66C5" w:rsidP="00423AFE">
            <w:pPr>
              <w:jc w:val="center"/>
              <w:rPr>
                <w:noProof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818496" behindDoc="1" locked="0" layoutInCell="1" allowOverlap="1">
                  <wp:simplePos x="0" y="0"/>
                  <wp:positionH relativeFrom="column">
                    <wp:posOffset>4526280</wp:posOffset>
                  </wp:positionH>
                  <wp:positionV relativeFrom="paragraph">
                    <wp:posOffset>66675</wp:posOffset>
                  </wp:positionV>
                  <wp:extent cx="1021080" cy="1562100"/>
                  <wp:effectExtent l="0" t="0" r="7620" b="0"/>
                  <wp:wrapNone/>
                  <wp:docPr id="9" name="Obrázek 9" descr="C:\Users\pc\AppData\Local\Microsoft\Windows\Temporary Internet Files\Content.IE5\571IQX8M\MC9000306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Users\pc\AppData\Local\Microsoft\Windows\Temporary Internet Files\Content.IE5\571IQX8M\MC9000306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F714A">
              <w:rPr>
                <w:noProof/>
              </w:rPr>
              <w:pict>
                <v:shape id="_x0000_s1121" type="#_x0000_t75" style="position:absolute;left:0;text-align:left;margin-left:126.8pt;margin-top:2.4pt;width:112.9pt;height:38.85pt;z-index:251781632;mso-position-horizontal-relative:text;mso-position-vertical-relative:text" wrapcoords="-170 0 -170 21086 21600 21086 21600 0 -170 0">
                  <v:imagedata r:id="rId21" o:title=""/>
                </v:shape>
                <o:OLEObject Type="Embed" ProgID="PBrush" ShapeID="_x0000_s1121" DrawAspect="Content" ObjectID="_1452683430" r:id="rId22"/>
              </w:pict>
            </w:r>
          </w:p>
          <w:p w:rsidR="00C311C2" w:rsidRDefault="00C311C2" w:rsidP="00423AFE">
            <w:pPr>
              <w:jc w:val="center"/>
              <w:rPr>
                <w:noProof/>
              </w:rPr>
            </w:pPr>
          </w:p>
          <w:p w:rsidR="00B02886" w:rsidRDefault="004F714A" w:rsidP="008B7ED1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18" type="#_x0000_t75" style="position:absolute;left:0;text-align:left;margin-left:102.75pt;margin-top:6.9pt;width:188.55pt;height:36.55pt;z-index:251773440" wrapcoords="-102 0 -102 21150 21600 21150 21600 0 -102 0">
                  <v:imagedata r:id="rId23" o:title=""/>
                </v:shape>
                <o:OLEObject Type="Embed" ProgID="PBrush" ShapeID="_x0000_s1118" DrawAspect="Content" ObjectID="_1452683431" r:id="rId24"/>
              </w:pict>
            </w:r>
          </w:p>
        </w:tc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C311C2" w:rsidRPr="00D81764" w:rsidTr="00B67F05">
        <w:trPr>
          <w:trHeight w:val="696"/>
        </w:trPr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C311C2" w:rsidRDefault="00C311C2" w:rsidP="00B02886">
            <w:pPr>
              <w:jc w:val="center"/>
              <w:rPr>
                <w:noProof/>
              </w:rPr>
            </w:pPr>
          </w:p>
          <w:p w:rsidR="00B02886" w:rsidRDefault="00B02886" w:rsidP="00B02886">
            <w:pPr>
              <w:jc w:val="center"/>
              <w:rPr>
                <w:noProof/>
              </w:rPr>
            </w:pPr>
          </w:p>
          <w:p w:rsidR="00C311C2" w:rsidRDefault="004F714A" w:rsidP="00B02886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31" type="#_x0000_t75" style="position:absolute;left:0;text-align:left;margin-left:102.75pt;margin-top:2.05pt;width:132.2pt;height:36pt;z-index:251823616">
                  <v:imagedata r:id="rId25" o:title=""/>
                </v:shape>
                <o:OLEObject Type="Embed" ProgID="PBrush" ShapeID="_x0000_s1131" DrawAspect="Content" ObjectID="_1452683432" r:id="rId26"/>
              </w:pict>
            </w:r>
          </w:p>
        </w:tc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C311C2" w:rsidRPr="00D81764" w:rsidTr="00B67F05">
        <w:trPr>
          <w:trHeight w:val="670"/>
        </w:trPr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Default="00B02886" w:rsidP="00C311C2">
            <w:pPr>
              <w:rPr>
                <w:noProof/>
              </w:rPr>
            </w:pPr>
          </w:p>
        </w:tc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C311C2" w:rsidRPr="00D81764" w:rsidTr="00B67F05">
        <w:trPr>
          <w:trHeight w:val="834"/>
        </w:trPr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Default="00B02886" w:rsidP="00B02886">
            <w:pPr>
              <w:jc w:val="center"/>
              <w:rPr>
                <w:noProof/>
              </w:rPr>
            </w:pPr>
          </w:p>
        </w:tc>
        <w:tc>
          <w:tcPr>
            <w:tcW w:w="4973" w:type="dxa"/>
            <w:vMerge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C311C2" w:rsidRPr="00D81764" w:rsidTr="00B67F05">
        <w:trPr>
          <w:trHeight w:val="817"/>
        </w:trPr>
        <w:tc>
          <w:tcPr>
            <w:tcW w:w="4973" w:type="dxa"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Default="00B02886" w:rsidP="00B02886">
            <w:pPr>
              <w:rPr>
                <w:noProof/>
              </w:rPr>
            </w:pPr>
          </w:p>
        </w:tc>
        <w:tc>
          <w:tcPr>
            <w:tcW w:w="4973" w:type="dxa"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</w:tbl>
    <w:p w:rsidR="00387AF3" w:rsidRDefault="00387AF3"/>
    <w:tbl>
      <w:tblPr>
        <w:tblStyle w:val="Mkatabulky"/>
        <w:tblpPr w:leftFromText="141" w:rightFromText="141" w:vertAnchor="text" w:horzAnchor="page" w:tblpX="1273" w:tblpY="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73"/>
        <w:gridCol w:w="4973"/>
        <w:gridCol w:w="4973"/>
      </w:tblGrid>
      <w:tr w:rsidR="00D81764" w:rsidRPr="00D81764" w:rsidTr="008B2038">
        <w:tc>
          <w:tcPr>
            <w:tcW w:w="4973" w:type="dxa"/>
          </w:tcPr>
          <w:p w:rsidR="00D81764" w:rsidRDefault="00D81764" w:rsidP="00F303B7">
            <w:pPr>
              <w:rPr>
                <w:sz w:val="22"/>
              </w:rPr>
            </w:pPr>
          </w:p>
          <w:p w:rsidR="00C311C2" w:rsidRDefault="00B67F39" w:rsidP="00F303B7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824640" behindDoc="0" locked="0" layoutInCell="1" allowOverlap="1">
                  <wp:simplePos x="0" y="0"/>
                  <wp:positionH relativeFrom="column">
                    <wp:posOffset>859155</wp:posOffset>
                  </wp:positionH>
                  <wp:positionV relativeFrom="paragraph">
                    <wp:posOffset>139700</wp:posOffset>
                  </wp:positionV>
                  <wp:extent cx="1304925" cy="1732280"/>
                  <wp:effectExtent l="0" t="0" r="9525" b="1270"/>
                  <wp:wrapNone/>
                  <wp:docPr id="14" name="Obrázek 14" descr="C:\Users\pc\AppData\Local\Microsoft\Windows\Temporary Internet Files\Content.IE5\6OZUPVJP\MC9002873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C:\Users\pc\AppData\Local\Microsoft\Windows\Temporary Internet Files\Content.IE5\6OZUPVJP\MC9002873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73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Default="00C311C2" w:rsidP="00F303B7">
            <w:pPr>
              <w:rPr>
                <w:sz w:val="22"/>
              </w:rPr>
            </w:pPr>
          </w:p>
          <w:p w:rsidR="00C311C2" w:rsidRPr="00D81764" w:rsidRDefault="00C311C2" w:rsidP="00F303B7">
            <w:pPr>
              <w:rPr>
                <w:sz w:val="22"/>
              </w:rPr>
            </w:pPr>
          </w:p>
        </w:tc>
        <w:tc>
          <w:tcPr>
            <w:tcW w:w="4973" w:type="dxa"/>
          </w:tcPr>
          <w:p w:rsidR="00D81764" w:rsidRPr="00D81764" w:rsidRDefault="00D81764" w:rsidP="00F303B7">
            <w:pPr>
              <w:rPr>
                <w:sz w:val="22"/>
              </w:rPr>
            </w:pPr>
          </w:p>
        </w:tc>
        <w:tc>
          <w:tcPr>
            <w:tcW w:w="4973" w:type="dxa"/>
          </w:tcPr>
          <w:p w:rsidR="00D81764" w:rsidRPr="00D81764" w:rsidRDefault="00B67F39" w:rsidP="00F303B7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826688" behindDoc="0" locked="0" layoutInCell="1" allowOverlap="1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490855</wp:posOffset>
                  </wp:positionV>
                  <wp:extent cx="923925" cy="1090024"/>
                  <wp:effectExtent l="0" t="0" r="0" b="0"/>
                  <wp:wrapNone/>
                  <wp:docPr id="16" name="Obrázek 16" descr="C:\Users\pc\AppData\Local\Microsoft\Windows\Temporary Internet Files\Content.IE5\571IQX8M\MC9004127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C:\Users\pc\AppData\Local\Microsoft\Windows\Temporary Internet Files\Content.IE5\571IQX8M\MC9004127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667" cy="109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81764" w:rsidRPr="00D81764" w:rsidTr="008B2038">
        <w:trPr>
          <w:trHeight w:val="724"/>
        </w:trPr>
        <w:tc>
          <w:tcPr>
            <w:tcW w:w="4973" w:type="dxa"/>
          </w:tcPr>
          <w:p w:rsidR="00D81764" w:rsidRDefault="00D81764" w:rsidP="00F303B7">
            <w:pPr>
              <w:rPr>
                <w:noProof/>
                <w:sz w:val="22"/>
              </w:rPr>
            </w:pPr>
          </w:p>
          <w:p w:rsidR="00D81764" w:rsidRPr="00D81764" w:rsidRDefault="00D81764" w:rsidP="00F303B7">
            <w:pPr>
              <w:jc w:val="center"/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F303B7" w:rsidRDefault="004F714A" w:rsidP="00F303B7">
            <w:pPr>
              <w:jc w:val="center"/>
            </w:pPr>
            <w:r>
              <w:rPr>
                <w:noProof/>
              </w:rPr>
              <w:pict>
                <v:shape id="_x0000_s1124" type="#_x0000_t75" style="position:absolute;left:0;text-align:left;margin-left:45.8pt;margin-top:6.05pt;width:113.85pt;height:29.2pt;z-index:251807232;mso-position-horizontal-relative:text;mso-position-vertical-relative:text" wrapcoords="-189 0 -189 20880 21600 20880 21600 0 -189 0">
                  <v:imagedata r:id="rId29" o:title=""/>
                </v:shape>
                <o:OLEObject Type="Embed" ProgID="PBrush" ShapeID="_x0000_s1124" DrawAspect="Content" ObjectID="_1452683433" r:id="rId30"/>
              </w:pict>
            </w:r>
          </w:p>
          <w:p w:rsidR="00D81764" w:rsidRPr="00D81764" w:rsidRDefault="00D81764" w:rsidP="00F303B7">
            <w:pPr>
              <w:jc w:val="center"/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D81764" w:rsidRPr="00D81764" w:rsidRDefault="00D81764" w:rsidP="008B2038">
            <w:pPr>
              <w:jc w:val="center"/>
              <w:rPr>
                <w:noProof/>
                <w:sz w:val="22"/>
              </w:rPr>
            </w:pPr>
          </w:p>
        </w:tc>
      </w:tr>
      <w:tr w:rsidR="00F303B7" w:rsidRPr="00D81764" w:rsidTr="008B2038">
        <w:trPr>
          <w:trHeight w:val="795"/>
        </w:trPr>
        <w:tc>
          <w:tcPr>
            <w:tcW w:w="4973" w:type="dxa"/>
            <w:vMerge w:val="restart"/>
          </w:tcPr>
          <w:p w:rsidR="00F303B7" w:rsidRPr="00D81764" w:rsidRDefault="00B67F39" w:rsidP="00F303B7">
            <w:pPr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828736" behindDoc="0" locked="0" layoutInCell="1" allowOverlap="1">
                  <wp:simplePos x="0" y="0"/>
                  <wp:positionH relativeFrom="column">
                    <wp:posOffset>1163955</wp:posOffset>
                  </wp:positionH>
                  <wp:positionV relativeFrom="paragraph">
                    <wp:posOffset>321310</wp:posOffset>
                  </wp:positionV>
                  <wp:extent cx="1228725" cy="1905000"/>
                  <wp:effectExtent l="0" t="0" r="9525" b="0"/>
                  <wp:wrapNone/>
                  <wp:docPr id="19" name="Obrázek 19" descr="C:\Users\pc\AppData\Local\Microsoft\Windows\Temporary Internet Files\Content.IE5\XQNJ2YFD\MC90035593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C:\Users\pc\AppData\Local\Microsoft\Windows\Temporary Internet Files\Content.IE5\XQNJ2YFD\MC90035593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3" w:type="dxa"/>
          </w:tcPr>
          <w:p w:rsidR="00F303B7" w:rsidRDefault="004F714A" w:rsidP="00F303B7">
            <w:pPr>
              <w:jc w:val="center"/>
            </w:pPr>
            <w:r>
              <w:rPr>
                <w:noProof/>
              </w:rPr>
              <w:pict>
                <v:shape id="_x0000_s1126" type="#_x0000_t75" style="position:absolute;left:0;text-align:left;margin-left:97.75pt;margin-top:3.05pt;width:103.35pt;height:30.3pt;z-index:251811328;mso-position-horizontal-relative:text;mso-position-vertical-relative:text" wrapcoords="-113 0 -113 20965 21600 20965 21600 0 -113 0">
                  <v:imagedata r:id="rId32" o:title=""/>
                </v:shape>
                <o:OLEObject Type="Embed" ProgID="PBrush" ShapeID="_x0000_s1126" DrawAspect="Content" ObjectID="_1452683434" r:id="rId33"/>
              </w:pict>
            </w:r>
          </w:p>
          <w:p w:rsidR="00F303B7" w:rsidRDefault="00F303B7" w:rsidP="008B2038">
            <w:pPr>
              <w:jc w:val="center"/>
            </w:pPr>
          </w:p>
          <w:p w:rsidR="00F303B7" w:rsidRPr="00613BBD" w:rsidRDefault="004F714A" w:rsidP="00F303B7">
            <w:pPr>
              <w:jc w:val="center"/>
              <w:rPr>
                <w:sz w:val="22"/>
                <w:lang w:val="de-DE"/>
              </w:rPr>
            </w:pPr>
            <w:r w:rsidRPr="004F714A">
              <w:rPr>
                <w:noProof/>
              </w:rPr>
              <w:pict>
                <v:shape id="_x0000_s1127" type="#_x0000_t75" style="position:absolute;left:0;text-align:left;margin-left:27.75pt;margin-top:3pt;width:107.9pt;height:40.45pt;z-index:251813376" wrapcoords="-128 0 -128 21046 21600 21046 21600 0 -128 0">
                  <v:imagedata r:id="rId34" o:title=""/>
                  <w10:wrap type="tight"/>
                </v:shape>
                <o:OLEObject Type="Embed" ProgID="PBrush" ShapeID="_x0000_s1127" DrawAspect="Content" ObjectID="_1452683435" r:id="rId35"/>
              </w:pict>
            </w:r>
          </w:p>
        </w:tc>
        <w:tc>
          <w:tcPr>
            <w:tcW w:w="4973" w:type="dxa"/>
            <w:vMerge w:val="restart"/>
          </w:tcPr>
          <w:p w:rsidR="00F303B7" w:rsidRPr="00D81764" w:rsidRDefault="00B67F39" w:rsidP="00F303B7">
            <w:pPr>
              <w:rPr>
                <w:sz w:val="22"/>
              </w:rPr>
            </w:pPr>
            <w:r>
              <w:rPr>
                <w:noProof/>
                <w:sz w:val="22"/>
              </w:rPr>
              <w:drawing>
                <wp:anchor distT="0" distB="0" distL="114300" distR="114300" simplePos="0" relativeHeight="251827712" behindDoc="0" locked="0" layoutInCell="1" allowOverlap="1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397510</wp:posOffset>
                  </wp:positionV>
                  <wp:extent cx="2192655" cy="1589405"/>
                  <wp:effectExtent l="0" t="0" r="0" b="0"/>
                  <wp:wrapNone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émet_farsang_2009_02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655" cy="1589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303B7" w:rsidRPr="00D81764" w:rsidTr="008B2038">
        <w:trPr>
          <w:trHeight w:val="822"/>
        </w:trPr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F303B7" w:rsidRDefault="004F714A" w:rsidP="00F303B7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28" type="#_x0000_t75" style="position:absolute;left:0;text-align:left;margin-left:101.75pt;margin-top:0;width:99.35pt;height:35.55pt;z-index:251815424;mso-position-horizontal-relative:text;mso-position-vertical-relative:text" wrapcoords="-129 0 -129 21046 21600 21046 21600 0 -129 0">
                  <v:imagedata r:id="rId37" o:title=""/>
                </v:shape>
                <o:OLEObject Type="Embed" ProgID="PBrush" ShapeID="_x0000_s1128" DrawAspect="Content" ObjectID="_1452683436" r:id="rId38"/>
              </w:pict>
            </w:r>
            <w:r>
              <w:rPr>
                <w:noProof/>
              </w:rPr>
              <w:pict>
                <v:shape id="_x0000_s1129" type="#_x0000_t75" style="position:absolute;left:0;text-align:left;margin-left:23.15pt;margin-top:38.4pt;width:168.6pt;height:34.1pt;z-index:251817472;mso-position-horizontal-relative:text;mso-position-vertical-relative:text">
                  <v:imagedata r:id="rId39" o:title=""/>
                </v:shape>
                <o:OLEObject Type="Embed" ProgID="PBrush" ShapeID="_x0000_s1129" DrawAspect="Content" ObjectID="_1452683437" r:id="rId40"/>
              </w:pict>
            </w:r>
          </w:p>
        </w:tc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</w:tr>
      <w:tr w:rsidR="00F303B7" w:rsidRPr="00D81764" w:rsidTr="008B2038">
        <w:trPr>
          <w:trHeight w:val="696"/>
        </w:trPr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F303B7" w:rsidRDefault="00F303B7" w:rsidP="00F303B7">
            <w:pPr>
              <w:jc w:val="center"/>
              <w:rPr>
                <w:noProof/>
              </w:rPr>
            </w:pPr>
          </w:p>
        </w:tc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</w:tr>
      <w:tr w:rsidR="00F303B7" w:rsidRPr="00D81764" w:rsidTr="00B67F39">
        <w:trPr>
          <w:trHeight w:val="626"/>
        </w:trPr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F303B7" w:rsidRDefault="00F303B7" w:rsidP="00F303B7">
            <w:pPr>
              <w:jc w:val="center"/>
              <w:rPr>
                <w:noProof/>
              </w:rPr>
            </w:pPr>
          </w:p>
        </w:tc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</w:tr>
      <w:tr w:rsidR="00F303B7" w:rsidRPr="00D81764" w:rsidTr="00B67F39">
        <w:trPr>
          <w:trHeight w:val="706"/>
        </w:trPr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F303B7" w:rsidRDefault="00F303B7" w:rsidP="00F303B7">
            <w:pPr>
              <w:jc w:val="center"/>
              <w:rPr>
                <w:noProof/>
              </w:rPr>
            </w:pPr>
          </w:p>
        </w:tc>
        <w:tc>
          <w:tcPr>
            <w:tcW w:w="4973" w:type="dxa"/>
            <w:vMerge/>
          </w:tcPr>
          <w:p w:rsidR="00F303B7" w:rsidRPr="00D81764" w:rsidRDefault="00F303B7" w:rsidP="00F303B7">
            <w:pPr>
              <w:rPr>
                <w:noProof/>
                <w:sz w:val="22"/>
              </w:rPr>
            </w:pPr>
          </w:p>
        </w:tc>
      </w:tr>
    </w:tbl>
    <w:p w:rsidR="00D81764" w:rsidRDefault="00B67F39">
      <w:r>
        <w:rPr>
          <w:noProof/>
          <w:sz w:val="22"/>
        </w:rPr>
        <w:drawing>
          <wp:anchor distT="0" distB="0" distL="114300" distR="114300" simplePos="0" relativeHeight="251825664" behindDoc="0" locked="0" layoutInCell="1" allowOverlap="1">
            <wp:simplePos x="0" y="0"/>
            <wp:positionH relativeFrom="column">
              <wp:posOffset>4697730</wp:posOffset>
            </wp:positionH>
            <wp:positionV relativeFrom="paragraph">
              <wp:posOffset>-48895</wp:posOffset>
            </wp:positionV>
            <wp:extent cx="1171575" cy="1513205"/>
            <wp:effectExtent l="0" t="0" r="9525" b="0"/>
            <wp:wrapNone/>
            <wp:docPr id="15" name="Obrázek 15" descr="C:\Users\pc\AppData\Local\Microsoft\Windows\Temporary Internet Files\Content.IE5\6OZUPVJP\MP9004228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C:\Users\pc\AppData\Local\Microsoft\Windows\Temporary Internet Files\Content.IE5\6OZUPVJP\MP900422835[1]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B67F39" w:rsidRDefault="00B67F39"/>
    <w:p w:rsidR="00B67F39" w:rsidRDefault="00B67F39"/>
    <w:p w:rsidR="00B67F39" w:rsidRDefault="00B67F39"/>
    <w:p w:rsidR="00B67F39" w:rsidRDefault="00B67F39"/>
    <w:p w:rsidR="00B67F39" w:rsidRPr="006B4B73" w:rsidRDefault="00B67F39">
      <w:pPr>
        <w:rPr>
          <w:b/>
          <w:u w:val="single"/>
        </w:rPr>
      </w:pPr>
    </w:p>
    <w:p w:rsidR="006B4B73" w:rsidRPr="006B4B73" w:rsidRDefault="006B4B73" w:rsidP="006B4B73">
      <w:pPr>
        <w:ind w:left="709"/>
        <w:rPr>
          <w:rFonts w:asciiTheme="minorHAnsi" w:hAnsiTheme="minorHAnsi" w:cs="Arial"/>
          <w:b/>
          <w:color w:val="000000" w:themeColor="text1"/>
          <w:sz w:val="32"/>
          <w:u w:val="single"/>
          <w:shd w:val="clear" w:color="auto" w:fill="FFFFFF"/>
        </w:rPr>
      </w:pPr>
      <w:r w:rsidRPr="006B4B73">
        <w:rPr>
          <w:rFonts w:asciiTheme="minorHAnsi" w:hAnsiTheme="minorHAnsi" w:cs="Arial"/>
          <w:b/>
          <w:color w:val="000000" w:themeColor="text1"/>
          <w:sz w:val="32"/>
          <w:u w:val="single"/>
          <w:shd w:val="clear" w:color="auto" w:fill="FFFFFF"/>
        </w:rPr>
        <w:lastRenderedPageBreak/>
        <w:t>Zdroje obrázků:</w:t>
      </w:r>
    </w:p>
    <w:p w:rsidR="006B4B73" w:rsidRDefault="006B4B73" w:rsidP="006B4B73">
      <w:pPr>
        <w:ind w:left="709"/>
        <w:rPr>
          <w:rFonts w:ascii="Arial" w:hAnsi="Arial" w:cs="Arial"/>
          <w:b/>
          <w:color w:val="333333"/>
          <w:sz w:val="20"/>
          <w:u w:val="single"/>
          <w:shd w:val="clear" w:color="auto" w:fill="FFFFFF"/>
        </w:rPr>
      </w:pPr>
    </w:p>
    <w:p w:rsidR="006B4B73" w:rsidRPr="006B4B73" w:rsidRDefault="006B4B73" w:rsidP="006B4B73">
      <w:pPr>
        <w:ind w:left="709"/>
        <w:rPr>
          <w:rFonts w:asciiTheme="minorHAnsi" w:hAnsiTheme="minorHAnsi" w:cs="Arial"/>
          <w:color w:val="000000" w:themeColor="text1"/>
          <w:sz w:val="32"/>
          <w:shd w:val="clear" w:color="auto" w:fill="FFFFFF"/>
        </w:rPr>
      </w:pPr>
      <w:proofErr w:type="gramStart"/>
      <w:r w:rsidRPr="006B4B73">
        <w:rPr>
          <w:rFonts w:asciiTheme="minorHAnsi" w:hAnsiTheme="minorHAnsi" w:cs="Arial"/>
          <w:color w:val="000000" w:themeColor="text1"/>
          <w:sz w:val="32"/>
          <w:shd w:val="clear" w:color="auto" w:fill="FFFFFF"/>
        </w:rPr>
        <w:t>www</w:t>
      </w:r>
      <w:proofErr w:type="gramEnd"/>
      <w:r w:rsidRPr="006B4B73">
        <w:rPr>
          <w:rFonts w:asciiTheme="minorHAnsi" w:hAnsiTheme="minorHAnsi" w:cs="Arial"/>
          <w:color w:val="000000" w:themeColor="text1"/>
          <w:sz w:val="32"/>
          <w:shd w:val="clear" w:color="auto" w:fill="FFFFFF"/>
        </w:rPr>
        <w:t>.</w:t>
      </w:r>
      <w:proofErr w:type="gramStart"/>
      <w:r w:rsidR="00F170D9">
        <w:rPr>
          <w:rFonts w:asciiTheme="minorHAnsi" w:hAnsiTheme="minorHAnsi" w:cs="Arial"/>
          <w:color w:val="000000" w:themeColor="text1"/>
          <w:sz w:val="32"/>
          <w:shd w:val="clear" w:color="auto" w:fill="FFFFFF"/>
        </w:rPr>
        <w:t>office</w:t>
      </w:r>
      <w:proofErr w:type="gramEnd"/>
      <w:r w:rsidR="00F170D9">
        <w:rPr>
          <w:rFonts w:asciiTheme="minorHAnsi" w:hAnsiTheme="minorHAnsi" w:cs="Arial"/>
          <w:color w:val="000000" w:themeColor="text1"/>
          <w:sz w:val="32"/>
          <w:shd w:val="clear" w:color="auto" w:fill="FFFFFF"/>
        </w:rPr>
        <w:t>.</w:t>
      </w:r>
      <w:r w:rsidRPr="006B4B73">
        <w:rPr>
          <w:rFonts w:asciiTheme="minorHAnsi" w:hAnsiTheme="minorHAnsi" w:cs="Arial"/>
          <w:color w:val="000000" w:themeColor="text1"/>
          <w:sz w:val="32"/>
          <w:shd w:val="clear" w:color="auto" w:fill="FFFFFF"/>
        </w:rPr>
        <w:t xml:space="preserve">microsoft.com </w:t>
      </w:r>
    </w:p>
    <w:p w:rsidR="006B4B73" w:rsidRPr="006B4B73" w:rsidRDefault="006B4B73" w:rsidP="006B4B73">
      <w:pPr>
        <w:ind w:left="709"/>
        <w:rPr>
          <w:rFonts w:asciiTheme="minorHAnsi" w:hAnsiTheme="minorHAnsi" w:cs="Arial"/>
          <w:b/>
          <w:color w:val="000000" w:themeColor="text1"/>
          <w:sz w:val="32"/>
          <w:u w:val="single"/>
          <w:shd w:val="clear" w:color="auto" w:fill="FFFFFF"/>
        </w:rPr>
      </w:pPr>
    </w:p>
    <w:p w:rsidR="00B67F39" w:rsidRPr="006B4B73" w:rsidRDefault="00B67F39" w:rsidP="006B4B73">
      <w:pPr>
        <w:ind w:left="709"/>
        <w:rPr>
          <w:rFonts w:asciiTheme="minorHAnsi" w:hAnsiTheme="minorHAnsi"/>
          <w:color w:val="000000" w:themeColor="text1"/>
          <w:sz w:val="40"/>
        </w:rPr>
      </w:pPr>
      <w:r w:rsidRPr="006B4B73">
        <w:rPr>
          <w:rFonts w:asciiTheme="minorHAnsi" w:hAnsiTheme="minorHAnsi" w:cs="Arial"/>
          <w:color w:val="000000" w:themeColor="text1"/>
          <w:sz w:val="32"/>
          <w:shd w:val="clear" w:color="auto" w:fill="FFFFFF"/>
        </w:rPr>
        <w:t>KARMELA.</w:t>
      </w:r>
      <w:r w:rsidRPr="006B4B73">
        <w:rPr>
          <w:rStyle w:val="apple-converted-space"/>
          <w:rFonts w:asciiTheme="minorHAnsi" w:hAnsiTheme="minorHAnsi" w:cs="Arial"/>
          <w:color w:val="000000" w:themeColor="text1"/>
          <w:sz w:val="32"/>
          <w:shd w:val="clear" w:color="auto" w:fill="FFFFFF"/>
        </w:rPr>
        <w:t> </w:t>
      </w:r>
      <w:proofErr w:type="spellStart"/>
      <w:r w:rsidRPr="006B4B73">
        <w:rPr>
          <w:rFonts w:asciiTheme="minorHAnsi" w:hAnsiTheme="minorHAnsi" w:cs="Arial"/>
          <w:i/>
          <w:iCs/>
          <w:color w:val="000000" w:themeColor="text1"/>
          <w:sz w:val="32"/>
          <w:shd w:val="clear" w:color="auto" w:fill="FFFFFF"/>
        </w:rPr>
        <w:t>Wikimedia</w:t>
      </w:r>
      <w:proofErr w:type="spellEnd"/>
      <w:r w:rsidRPr="006B4B73">
        <w:rPr>
          <w:rFonts w:asciiTheme="minorHAnsi" w:hAnsiTheme="minorHAnsi" w:cs="Arial"/>
          <w:i/>
          <w:iCs/>
          <w:color w:val="000000" w:themeColor="text1"/>
          <w:sz w:val="32"/>
          <w:shd w:val="clear" w:color="auto" w:fill="FFFFFF"/>
        </w:rPr>
        <w:t xml:space="preserve"> </w:t>
      </w:r>
      <w:proofErr w:type="spellStart"/>
      <w:r w:rsidRPr="006B4B73">
        <w:rPr>
          <w:rFonts w:asciiTheme="minorHAnsi" w:hAnsiTheme="minorHAnsi" w:cs="Arial"/>
          <w:i/>
          <w:iCs/>
          <w:color w:val="000000" w:themeColor="text1"/>
          <w:sz w:val="32"/>
          <w:shd w:val="clear" w:color="auto" w:fill="FFFFFF"/>
        </w:rPr>
        <w:t>Commons</w:t>
      </w:r>
      <w:proofErr w:type="spellEnd"/>
      <w:r w:rsidRPr="006B4B73">
        <w:rPr>
          <w:rStyle w:val="apple-converted-space"/>
          <w:rFonts w:asciiTheme="minorHAnsi" w:hAnsiTheme="minorHAnsi" w:cs="Arial"/>
          <w:color w:val="000000" w:themeColor="text1"/>
          <w:sz w:val="32"/>
          <w:shd w:val="clear" w:color="auto" w:fill="FFFFFF"/>
        </w:rPr>
        <w:t> </w:t>
      </w:r>
      <w:r w:rsidRPr="006B4B73">
        <w:rPr>
          <w:rFonts w:asciiTheme="minorHAnsi" w:hAnsiTheme="minorHAnsi" w:cs="Arial"/>
          <w:color w:val="000000" w:themeColor="text1"/>
          <w:sz w:val="32"/>
          <w:shd w:val="clear" w:color="auto" w:fill="FFFFFF"/>
        </w:rPr>
        <w:t xml:space="preserve">[online]. [cit. </w:t>
      </w:r>
      <w:proofErr w:type="gramStart"/>
      <w:r w:rsidRPr="006B4B73">
        <w:rPr>
          <w:rFonts w:asciiTheme="minorHAnsi" w:hAnsiTheme="minorHAnsi" w:cs="Arial"/>
          <w:color w:val="000000" w:themeColor="text1"/>
          <w:sz w:val="32"/>
          <w:shd w:val="clear" w:color="auto" w:fill="FFFFFF"/>
        </w:rPr>
        <w:t>25.6.2013</w:t>
      </w:r>
      <w:proofErr w:type="gramEnd"/>
      <w:r w:rsidRPr="006B4B73">
        <w:rPr>
          <w:rFonts w:asciiTheme="minorHAnsi" w:hAnsiTheme="minorHAnsi" w:cs="Arial"/>
          <w:color w:val="000000" w:themeColor="text1"/>
          <w:sz w:val="32"/>
          <w:shd w:val="clear" w:color="auto" w:fill="FFFFFF"/>
        </w:rPr>
        <w:t>]. Dostupný na WWW: http://commons.wikimedia.org/wiki/File:N%C3%A9met_farsang_2009_02.JPG</w:t>
      </w:r>
    </w:p>
    <w:sectPr w:rsidR="00B67F39" w:rsidRPr="006B4B73" w:rsidSect="00B02886"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284" w:right="1956" w:bottom="1134" w:left="102" w:header="425" w:footer="45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496" w:rsidRDefault="00A64496">
      <w:r>
        <w:separator/>
      </w:r>
    </w:p>
  </w:endnote>
  <w:endnote w:type="continuationSeparator" w:id="0">
    <w:p w:rsidR="00A64496" w:rsidRDefault="00A64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496" w:rsidRDefault="00A64496">
      <w:r>
        <w:separator/>
      </w:r>
    </w:p>
  </w:footnote>
  <w:footnote w:type="continuationSeparator" w:id="0">
    <w:p w:rsidR="00A64496" w:rsidRDefault="00A644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E4CFF"/>
    <w:multiLevelType w:val="hybridMultilevel"/>
    <w:tmpl w:val="37ECD904"/>
    <w:lvl w:ilvl="0" w:tplc="FE5A72CA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331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513F02"/>
    <w:rsid w:val="00064AC5"/>
    <w:rsid w:val="00073AC5"/>
    <w:rsid w:val="00096631"/>
    <w:rsid w:val="000C1A12"/>
    <w:rsid w:val="0011268F"/>
    <w:rsid w:val="002C66C5"/>
    <w:rsid w:val="002D1909"/>
    <w:rsid w:val="0031151A"/>
    <w:rsid w:val="003358AE"/>
    <w:rsid w:val="00353555"/>
    <w:rsid w:val="003846D5"/>
    <w:rsid w:val="00387AF3"/>
    <w:rsid w:val="00401AAD"/>
    <w:rsid w:val="00423AFE"/>
    <w:rsid w:val="00444BE0"/>
    <w:rsid w:val="00467E6D"/>
    <w:rsid w:val="00487466"/>
    <w:rsid w:val="004F36C3"/>
    <w:rsid w:val="004F714A"/>
    <w:rsid w:val="00513F02"/>
    <w:rsid w:val="005B3AF9"/>
    <w:rsid w:val="005F6FF3"/>
    <w:rsid w:val="00613BBD"/>
    <w:rsid w:val="006B4B73"/>
    <w:rsid w:val="006C6C30"/>
    <w:rsid w:val="00883DB2"/>
    <w:rsid w:val="008B2038"/>
    <w:rsid w:val="008B7ED1"/>
    <w:rsid w:val="008E1472"/>
    <w:rsid w:val="00952815"/>
    <w:rsid w:val="00997604"/>
    <w:rsid w:val="009A1C62"/>
    <w:rsid w:val="00A64496"/>
    <w:rsid w:val="00AB2B59"/>
    <w:rsid w:val="00B02886"/>
    <w:rsid w:val="00B42C73"/>
    <w:rsid w:val="00B67F05"/>
    <w:rsid w:val="00B67F39"/>
    <w:rsid w:val="00C311C2"/>
    <w:rsid w:val="00C7475A"/>
    <w:rsid w:val="00D53046"/>
    <w:rsid w:val="00D81764"/>
    <w:rsid w:val="00D84D70"/>
    <w:rsid w:val="00E83490"/>
    <w:rsid w:val="00EA600E"/>
    <w:rsid w:val="00F170D9"/>
    <w:rsid w:val="00F303B7"/>
    <w:rsid w:val="00F84D33"/>
    <w:rsid w:val="00F87EE6"/>
    <w:rsid w:val="00FA7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714A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4F714A"/>
  </w:style>
  <w:style w:type="character" w:customStyle="1" w:styleId="Znakyprovysvtlivky">
    <w:name w:val="Znaky pro vysv?tlivky"/>
    <w:rsid w:val="004F714A"/>
  </w:style>
  <w:style w:type="paragraph" w:customStyle="1" w:styleId="Nadpis">
    <w:name w:val="Nadpis"/>
    <w:basedOn w:val="Normln"/>
    <w:next w:val="Zkladntext"/>
    <w:rsid w:val="004F714A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4F714A"/>
    <w:pPr>
      <w:spacing w:after="120"/>
    </w:pPr>
  </w:style>
  <w:style w:type="paragraph" w:styleId="Seznam">
    <w:name w:val="List"/>
    <w:basedOn w:val="Zkladntext"/>
    <w:rsid w:val="004F714A"/>
  </w:style>
  <w:style w:type="paragraph" w:customStyle="1" w:styleId="Popisek">
    <w:name w:val="Popisek"/>
    <w:basedOn w:val="Normln"/>
    <w:rsid w:val="004F714A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4F714A"/>
    <w:pPr>
      <w:suppressLineNumbers/>
    </w:pPr>
  </w:style>
  <w:style w:type="paragraph" w:styleId="Zpat">
    <w:name w:val="footer"/>
    <w:basedOn w:val="Normln"/>
    <w:rsid w:val="004F714A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1268F"/>
    <w:rPr>
      <w:color w:val="808080"/>
    </w:rPr>
  </w:style>
  <w:style w:type="character" w:customStyle="1" w:styleId="apple-converted-space">
    <w:name w:val="apple-converted-space"/>
    <w:basedOn w:val="Standardnpsmoodstavce"/>
    <w:rsid w:val="00B67F39"/>
  </w:style>
  <w:style w:type="character" w:styleId="Hypertextovodkaz">
    <w:name w:val="Hyperlink"/>
    <w:basedOn w:val="Standardnpsmoodstavce"/>
    <w:rsid w:val="006B4B7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B3A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1268F"/>
    <w:rPr>
      <w:color w:val="808080"/>
    </w:rPr>
  </w:style>
  <w:style w:type="character" w:customStyle="1" w:styleId="apple-converted-space">
    <w:name w:val="apple-converted-space"/>
    <w:basedOn w:val="Standardnpsmoodstavce"/>
    <w:rsid w:val="00B67F39"/>
  </w:style>
  <w:style w:type="character" w:styleId="Hypertextovodkaz">
    <w:name w:val="Hyperlink"/>
    <w:basedOn w:val="Standardnpsmoodstavce"/>
    <w:rsid w:val="006B4B7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B3A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5.bin"/><Relationship Id="rId39" Type="http://schemas.openxmlformats.org/officeDocument/2006/relationships/image" Target="media/image22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19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3.png"/><Relationship Id="rId33" Type="http://schemas.openxmlformats.org/officeDocument/2006/relationships/oleObject" Target="embeddings/oleObject7.bin"/><Relationship Id="rId38" Type="http://schemas.openxmlformats.org/officeDocument/2006/relationships/oleObject" Target="embeddings/oleObject9.bin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10.wmf"/><Relationship Id="rId29" Type="http://schemas.openxmlformats.org/officeDocument/2006/relationships/image" Target="media/image16.png"/><Relationship Id="rId41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oleObject" Target="embeddings/oleObject4.bin"/><Relationship Id="rId32" Type="http://schemas.openxmlformats.org/officeDocument/2006/relationships/image" Target="media/image18.png"/><Relationship Id="rId37" Type="http://schemas.openxmlformats.org/officeDocument/2006/relationships/image" Target="media/image21.png"/><Relationship Id="rId40" Type="http://schemas.openxmlformats.org/officeDocument/2006/relationships/oleObject" Target="embeddings/oleObject10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image" Target="media/image12.png"/><Relationship Id="rId28" Type="http://schemas.openxmlformats.org/officeDocument/2006/relationships/image" Target="media/image15.wmf"/><Relationship Id="rId36" Type="http://schemas.openxmlformats.org/officeDocument/2006/relationships/image" Target="media/image20.jpeg"/><Relationship Id="rId10" Type="http://schemas.openxmlformats.org/officeDocument/2006/relationships/image" Target="media/image3.png"/><Relationship Id="rId19" Type="http://schemas.openxmlformats.org/officeDocument/2006/relationships/image" Target="media/image9.wmf"/><Relationship Id="rId31" Type="http://schemas.openxmlformats.org/officeDocument/2006/relationships/image" Target="media/image17.wmf"/><Relationship Id="rId44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oleObject" Target="embeddings/oleObject3.bin"/><Relationship Id="rId27" Type="http://schemas.openxmlformats.org/officeDocument/2006/relationships/image" Target="media/image14.wmf"/><Relationship Id="rId30" Type="http://schemas.openxmlformats.org/officeDocument/2006/relationships/oleObject" Target="embeddings/oleObject6.bin"/><Relationship Id="rId35" Type="http://schemas.openxmlformats.org/officeDocument/2006/relationships/oleObject" Target="embeddings/oleObject8.bin"/><Relationship Id="rId43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E68E0-9510-486C-9B39-55542293C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2</TotalTime>
  <Pages>4</Pages>
  <Words>205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3</cp:revision>
  <cp:lastPrinted>1900-12-31T23:00:00Z</cp:lastPrinted>
  <dcterms:created xsi:type="dcterms:W3CDTF">2014-01-31T13:23:00Z</dcterms:created>
  <dcterms:modified xsi:type="dcterms:W3CDTF">2014-01-31T13:24:00Z</dcterms:modified>
</cp:coreProperties>
</file>