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F87100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0537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0537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04_Acheter, payer, choisir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0537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0537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15. 7. 2013</w:t>
            </w:r>
          </w:p>
        </w:tc>
      </w:tr>
    </w:tbl>
    <w:p w:rsidR="0094053D" w:rsidRDefault="0094053D" w:rsidP="00EE63DF">
      <w:pPr>
        <w:spacing w:after="1080"/>
      </w:pPr>
    </w:p>
    <w:p w:rsidR="00505375" w:rsidRDefault="00505375" w:rsidP="00EE63DF">
      <w:pPr>
        <w:spacing w:after="1080"/>
      </w:pPr>
    </w:p>
    <w:p w:rsidR="00505375" w:rsidRDefault="00505375" w:rsidP="00EE63DF">
      <w:pPr>
        <w:spacing w:after="1080"/>
      </w:pPr>
    </w:p>
    <w:p w:rsidR="00505375" w:rsidRDefault="00505375" w:rsidP="00EE63DF">
      <w:pPr>
        <w:spacing w:after="1080"/>
      </w:pPr>
    </w:p>
    <w:p w:rsidR="00F330C8" w:rsidRDefault="00EE63DF" w:rsidP="00F330C8">
      <w:pPr>
        <w:spacing w:before="240" w:after="240"/>
        <w:jc w:val="center"/>
        <w:rPr>
          <w:rFonts w:ascii="Garamond" w:hAnsi="Garamond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EE63DF" w:rsidRDefault="00F330C8" w:rsidP="00F330C8">
      <w:pPr>
        <w:spacing w:before="240" w:after="2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Tento materiál je určen těm žákům, kteří studují francouzštinu prvním rokem, ať už ve 4letém nebo 6letém studiu.</w:t>
      </w:r>
    </w:p>
    <w:p w:rsidR="00F330C8" w:rsidRDefault="00F330C8" w:rsidP="00F330C8">
      <w:pPr>
        <w:spacing w:before="240" w:after="2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Cílem je naučit se a procvičit slovesa typu </w:t>
      </w:r>
      <w:r>
        <w:rPr>
          <w:rFonts w:ascii="Garamond" w:hAnsi="Garamond"/>
          <w:b/>
          <w:i/>
          <w:sz w:val="24"/>
          <w:szCs w:val="24"/>
        </w:rPr>
        <w:t>acheter, payer, choisir.</w:t>
      </w:r>
    </w:p>
    <w:p w:rsidR="00F330C8" w:rsidRDefault="00F330C8" w:rsidP="00F330C8">
      <w:pPr>
        <w:spacing w:before="240" w:after="2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V první části jsou uvedeny tvary těchto sloves v přítomném čase a v passé composé. </w:t>
      </w:r>
      <w:r w:rsidR="00A20F32">
        <w:rPr>
          <w:rFonts w:ascii="Garamond" w:hAnsi="Garamond"/>
          <w:sz w:val="24"/>
          <w:szCs w:val="24"/>
        </w:rPr>
        <w:t>Žáci je podle tabule odříkávají nahlas a snaží se zapamatovat si je. Zároveň sami formulují zvláštnosti v časování.</w:t>
      </w:r>
    </w:p>
    <w:p w:rsidR="00A20F32" w:rsidRDefault="00A20F32" w:rsidP="00F330C8">
      <w:pPr>
        <w:spacing w:before="240" w:after="2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Ve druhé části jsou cvičení, 1. , 2. a 3.  cvičení doplňují přímo na tabul</w:t>
      </w:r>
      <w:r w:rsidR="00AC6387">
        <w:rPr>
          <w:rFonts w:ascii="Garamond" w:hAnsi="Garamond"/>
          <w:sz w:val="24"/>
          <w:szCs w:val="24"/>
        </w:rPr>
        <w:t>i elektronickým perem nebo fixem</w:t>
      </w:r>
      <w:r>
        <w:rPr>
          <w:rFonts w:ascii="Garamond" w:hAnsi="Garamond"/>
          <w:sz w:val="24"/>
          <w:szCs w:val="24"/>
        </w:rPr>
        <w:t>. Ve 4. a 5. cvičení tvoří věty se slovesem, které se nachází uprostřed, podmět a předmět mají na výběr. Celé věty pak zapisují elektronickým perem pod cvičení na prázdné řádky.</w:t>
      </w:r>
    </w:p>
    <w:p w:rsidR="00A20F32" w:rsidRDefault="00A20F32" w:rsidP="00F330C8">
      <w:pPr>
        <w:spacing w:before="240" w:after="2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 závěrečné části je řešení 1. a 3. cvičení.</w:t>
      </w:r>
    </w:p>
    <w:p w:rsidR="00A20F32" w:rsidRPr="00F330C8" w:rsidRDefault="00A20F32" w:rsidP="00F330C8">
      <w:pPr>
        <w:spacing w:before="240" w:after="2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Materiál je určen k interaktivní výuce.</w:t>
      </w:r>
    </w:p>
    <w:p w:rsidR="00F330C8" w:rsidRPr="00F330C8" w:rsidRDefault="00F330C8" w:rsidP="00F330C8">
      <w:pPr>
        <w:spacing w:before="240" w:after="240"/>
        <w:rPr>
          <w:rFonts w:ascii="Garamond" w:hAnsi="Garamond"/>
          <w:sz w:val="24"/>
          <w:szCs w:val="24"/>
        </w:rPr>
      </w:pPr>
    </w:p>
    <w:p w:rsidR="00EE63DF" w:rsidRDefault="00EE63DF">
      <w:r>
        <w:br w:type="page"/>
      </w:r>
    </w:p>
    <w:p w:rsidR="00505375" w:rsidRPr="00191AFD" w:rsidRDefault="00505375" w:rsidP="00191AFD">
      <w:pPr>
        <w:spacing w:before="120" w:after="120"/>
        <w:rPr>
          <w:b/>
          <w:i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 xml:space="preserve">VERBES  </w:t>
      </w:r>
      <w:r>
        <w:rPr>
          <w:b/>
          <w:i/>
          <w:sz w:val="36"/>
          <w:szCs w:val="36"/>
          <w:u w:val="single"/>
        </w:rPr>
        <w:t>ACHETER, PAYER, CHOISIR</w:t>
      </w:r>
    </w:p>
    <w:p w:rsidR="00505375" w:rsidRDefault="00505375">
      <w:pPr>
        <w:rPr>
          <w:sz w:val="28"/>
          <w:szCs w:val="28"/>
        </w:rPr>
      </w:pPr>
    </w:p>
    <w:p w:rsidR="00505375" w:rsidRDefault="00505375">
      <w:pPr>
        <w:rPr>
          <w:sz w:val="28"/>
          <w:szCs w:val="28"/>
        </w:rPr>
      </w:pPr>
      <w:r>
        <w:rPr>
          <w:sz w:val="28"/>
          <w:szCs w:val="28"/>
        </w:rPr>
        <w:t>Conjugaison   -   formes</w:t>
      </w:r>
    </w:p>
    <w:p w:rsidR="00505375" w:rsidRDefault="00505375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ACHETER</w:t>
      </w:r>
    </w:p>
    <w:p w:rsidR="00505375" w:rsidRDefault="00191AFD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="00505375">
        <w:rPr>
          <w:sz w:val="28"/>
          <w:szCs w:val="28"/>
        </w:rPr>
        <w:t xml:space="preserve">´achete </w:t>
      </w:r>
      <w:r w:rsidR="00505375">
        <w:rPr>
          <w:sz w:val="28"/>
          <w:szCs w:val="28"/>
        </w:rPr>
        <w:tab/>
      </w:r>
      <w:r w:rsidR="00505375">
        <w:rPr>
          <w:sz w:val="28"/>
          <w:szCs w:val="28"/>
        </w:rPr>
        <w:tab/>
        <w:t>nous achetons</w:t>
      </w:r>
    </w:p>
    <w:p w:rsidR="00505375" w:rsidRDefault="00191AFD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505375">
        <w:rPr>
          <w:sz w:val="28"/>
          <w:szCs w:val="28"/>
        </w:rPr>
        <w:t xml:space="preserve">u achetes </w:t>
      </w:r>
      <w:r w:rsidR="00505375">
        <w:rPr>
          <w:sz w:val="28"/>
          <w:szCs w:val="28"/>
        </w:rPr>
        <w:tab/>
      </w:r>
      <w:r w:rsidR="00505375">
        <w:rPr>
          <w:sz w:val="28"/>
          <w:szCs w:val="28"/>
        </w:rPr>
        <w:tab/>
        <w:t>vous achetez</w:t>
      </w:r>
    </w:p>
    <w:p w:rsidR="00505375" w:rsidRDefault="00191AFD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505375">
        <w:rPr>
          <w:sz w:val="28"/>
          <w:szCs w:val="28"/>
        </w:rPr>
        <w:t xml:space="preserve">l achete </w:t>
      </w:r>
      <w:r w:rsidR="00505375">
        <w:rPr>
          <w:sz w:val="28"/>
          <w:szCs w:val="28"/>
        </w:rPr>
        <w:tab/>
      </w:r>
      <w:r w:rsidR="00505375">
        <w:rPr>
          <w:sz w:val="28"/>
          <w:szCs w:val="28"/>
        </w:rPr>
        <w:tab/>
        <w:t>ils achetent</w:t>
      </w:r>
    </w:p>
    <w:p w:rsidR="00505375" w:rsidRDefault="00505375">
      <w:pPr>
        <w:rPr>
          <w:sz w:val="28"/>
          <w:szCs w:val="28"/>
        </w:rPr>
      </w:pPr>
      <w:r>
        <w:rPr>
          <w:sz w:val="28"/>
          <w:szCs w:val="28"/>
        </w:rPr>
        <w:t xml:space="preserve">Passé composé </w:t>
      </w:r>
      <w:r>
        <w:rPr>
          <w:sz w:val="28"/>
          <w:szCs w:val="28"/>
        </w:rPr>
        <w:tab/>
        <w:t xml:space="preserve">-  j´ai </w:t>
      </w:r>
      <w:r w:rsidR="00A20F32">
        <w:rPr>
          <w:sz w:val="28"/>
          <w:szCs w:val="28"/>
        </w:rPr>
        <w:t>acheté</w:t>
      </w:r>
    </w:p>
    <w:p w:rsidR="00505375" w:rsidRDefault="00505375">
      <w:pPr>
        <w:rPr>
          <w:sz w:val="28"/>
          <w:szCs w:val="28"/>
        </w:rPr>
      </w:pPr>
      <w:r>
        <w:rPr>
          <w:sz w:val="28"/>
          <w:szCs w:val="28"/>
        </w:rPr>
        <w:t>(autres verbes . lever, peser, mener)</w:t>
      </w:r>
    </w:p>
    <w:p w:rsidR="00505375" w:rsidRDefault="00505375">
      <w:pPr>
        <w:rPr>
          <w:sz w:val="28"/>
          <w:szCs w:val="28"/>
        </w:rPr>
      </w:pPr>
    </w:p>
    <w:p w:rsidR="00505375" w:rsidRDefault="00505375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PAYER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 xml:space="preserve">je paie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nous payons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 xml:space="preserve">tu paies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vous payez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 xml:space="preserve">il paie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ils paient</w:t>
      </w:r>
      <w:r w:rsidR="00505375">
        <w:rPr>
          <w:sz w:val="28"/>
          <w:szCs w:val="28"/>
        </w:rPr>
        <w:t xml:space="preserve"> 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 xml:space="preserve">Passé composé  </w:t>
      </w:r>
      <w:r>
        <w:rPr>
          <w:sz w:val="28"/>
          <w:szCs w:val="28"/>
        </w:rPr>
        <w:tab/>
        <w:t>-  j´ai payé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>(autres verbes   -  essayer, employer)</w:t>
      </w:r>
    </w:p>
    <w:p w:rsidR="00191AFD" w:rsidRDefault="00191AFD">
      <w:pPr>
        <w:rPr>
          <w:sz w:val="28"/>
          <w:szCs w:val="28"/>
        </w:rPr>
      </w:pPr>
    </w:p>
    <w:p w:rsidR="00191AFD" w:rsidRDefault="00191AFD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CHOISIR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 xml:space="preserve">je choisis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nous choisissons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 xml:space="preserve">tu choisis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vous choisissez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 xml:space="preserve">il choisit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ils choisissent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 xml:space="preserve">Passé composé  </w:t>
      </w:r>
      <w:r>
        <w:rPr>
          <w:sz w:val="28"/>
          <w:szCs w:val="28"/>
        </w:rPr>
        <w:tab/>
        <w:t>-  j´ai choisi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>(autres verbes  -  finir, grandir, vieillir)</w:t>
      </w:r>
    </w:p>
    <w:p w:rsidR="00191AFD" w:rsidRDefault="00191AF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EXERCICES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>1/ Complétez avec la bonne forme du verbe.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 xml:space="preserve">Qu´est-ce </w:t>
      </w:r>
      <w:r w:rsidR="00A20F32">
        <w:rPr>
          <w:sz w:val="28"/>
          <w:szCs w:val="28"/>
        </w:rPr>
        <w:t>que</w:t>
      </w:r>
      <w:r>
        <w:rPr>
          <w:sz w:val="28"/>
          <w:szCs w:val="28"/>
        </w:rPr>
        <w:t xml:space="preserve"> tu ___________ (acheter)?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>Je ___________</w:t>
      </w:r>
      <w:r w:rsidR="00A20F32">
        <w:rPr>
          <w:sz w:val="28"/>
          <w:szCs w:val="28"/>
        </w:rPr>
        <w:t xml:space="preserve"> (acheter)</w:t>
      </w:r>
      <w:r>
        <w:rPr>
          <w:sz w:val="28"/>
          <w:szCs w:val="28"/>
        </w:rPr>
        <w:t xml:space="preserve"> un nouveau pull.</w:t>
      </w:r>
    </w:p>
    <w:p w:rsidR="00191AFD" w:rsidRDefault="00191AFD">
      <w:pPr>
        <w:rPr>
          <w:sz w:val="28"/>
          <w:szCs w:val="28"/>
        </w:rPr>
      </w:pPr>
      <w:r>
        <w:rPr>
          <w:sz w:val="28"/>
          <w:szCs w:val="28"/>
        </w:rPr>
        <w:t>Nous ____________</w:t>
      </w:r>
      <w:r w:rsidR="00332B49">
        <w:rPr>
          <w:sz w:val="28"/>
          <w:szCs w:val="28"/>
        </w:rPr>
        <w:t xml:space="preserve"> (acheter) </w:t>
      </w:r>
      <w:r>
        <w:rPr>
          <w:sz w:val="28"/>
          <w:szCs w:val="28"/>
        </w:rPr>
        <w:t xml:space="preserve"> du pain pour le petit déjeuner.</w:t>
      </w:r>
    </w:p>
    <w:p w:rsidR="00191AFD" w:rsidRDefault="00332B49">
      <w:pPr>
        <w:rPr>
          <w:sz w:val="28"/>
          <w:szCs w:val="28"/>
        </w:rPr>
      </w:pPr>
      <w:r>
        <w:rPr>
          <w:sz w:val="28"/>
          <w:szCs w:val="28"/>
        </w:rPr>
        <w:t>Hier, il ne ______ rien _________ (acheter – p. c.)</w:t>
      </w: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>Ils ___________ (payer) par carte bancaire.</w:t>
      </w: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>Nous ___________ (payer) 100 euros.</w:t>
      </w: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>Elle ___________ (essayer) une jupe bleue.</w:t>
      </w: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>Elle __________  (acheter) cette jupe.</w:t>
      </w: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>Nous ___________ (essayer) le blouson.</w:t>
      </w:r>
    </w:p>
    <w:p w:rsidR="00332B49" w:rsidRDefault="00332B49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>2/ Répondez aux questions.</w:t>
      </w: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ab/>
        <w:t>Est-ce que tu as payé ce livre? __________________________________</w:t>
      </w: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Avez-vous </w:t>
      </w:r>
      <w:r w:rsidR="00A20F32">
        <w:rPr>
          <w:sz w:val="28"/>
          <w:szCs w:val="28"/>
        </w:rPr>
        <w:t>acheté</w:t>
      </w:r>
      <w:r>
        <w:rPr>
          <w:sz w:val="28"/>
          <w:szCs w:val="28"/>
        </w:rPr>
        <w:t xml:space="preserve"> de la viande? __________________________________</w:t>
      </w: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ab/>
        <w:t>Essaies-tu cette robe? ________________________________________</w:t>
      </w: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ab/>
        <w:t>Vous payez ensemble? _______________________________________</w:t>
      </w:r>
    </w:p>
    <w:p w:rsidR="00332B49" w:rsidRDefault="00332B49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  <w:r>
        <w:rPr>
          <w:sz w:val="28"/>
          <w:szCs w:val="28"/>
        </w:rPr>
        <w:t>3/ Conjuguez les verbes.</w:t>
      </w:r>
    </w:p>
    <w:p w:rsidR="00332B49" w:rsidRDefault="0097119E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="00332B49">
        <w:rPr>
          <w:sz w:val="28"/>
          <w:szCs w:val="28"/>
        </w:rPr>
        <w:t xml:space="preserve">e paie </w:t>
      </w:r>
      <w:r w:rsidR="00332B49">
        <w:rPr>
          <w:sz w:val="28"/>
          <w:szCs w:val="28"/>
        </w:rPr>
        <w:tab/>
      </w:r>
      <w:r w:rsidR="00332B49">
        <w:rPr>
          <w:sz w:val="28"/>
          <w:szCs w:val="28"/>
        </w:rPr>
        <w:tab/>
      </w:r>
      <w:r w:rsidR="00332B49">
        <w:rPr>
          <w:sz w:val="28"/>
          <w:szCs w:val="28"/>
        </w:rPr>
        <w:tab/>
      </w:r>
      <w:r w:rsidR="00332B49">
        <w:rPr>
          <w:sz w:val="28"/>
          <w:szCs w:val="28"/>
        </w:rPr>
        <w:tab/>
        <w:t>j´ai payé</w:t>
      </w:r>
    </w:p>
    <w:p w:rsidR="00332B49" w:rsidRDefault="0097119E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332B49">
        <w:rPr>
          <w:sz w:val="28"/>
          <w:szCs w:val="28"/>
        </w:rPr>
        <w:t xml:space="preserve">l ___________ </w:t>
      </w:r>
      <w:r w:rsidR="00332B49">
        <w:rPr>
          <w:sz w:val="28"/>
          <w:szCs w:val="28"/>
        </w:rPr>
        <w:tab/>
      </w:r>
      <w:r w:rsidR="00332B49">
        <w:rPr>
          <w:sz w:val="28"/>
          <w:szCs w:val="28"/>
        </w:rPr>
        <w:tab/>
      </w:r>
      <w:r w:rsidR="00332B49">
        <w:rPr>
          <w:sz w:val="28"/>
          <w:szCs w:val="28"/>
        </w:rPr>
        <w:tab/>
        <w:t>tu _____________</w:t>
      </w:r>
    </w:p>
    <w:p w:rsidR="00332B49" w:rsidRDefault="0097119E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="00332B49">
        <w:rPr>
          <w:sz w:val="28"/>
          <w:szCs w:val="28"/>
        </w:rPr>
        <w:t xml:space="preserve">ous ______________ </w:t>
      </w:r>
      <w:r w:rsidR="00332B49">
        <w:rPr>
          <w:sz w:val="28"/>
          <w:szCs w:val="28"/>
        </w:rPr>
        <w:tab/>
      </w:r>
      <w:r w:rsidR="00332B49">
        <w:rPr>
          <w:sz w:val="28"/>
          <w:szCs w:val="28"/>
        </w:rPr>
        <w:tab/>
        <w:t>vous ___________________</w:t>
      </w:r>
    </w:p>
    <w:p w:rsidR="00332B49" w:rsidRDefault="0097119E">
      <w:pPr>
        <w:rPr>
          <w:sz w:val="28"/>
          <w:szCs w:val="28"/>
        </w:rPr>
      </w:pPr>
      <w:r>
        <w:rPr>
          <w:sz w:val="28"/>
          <w:szCs w:val="28"/>
        </w:rPr>
        <w:t>e</w:t>
      </w:r>
      <w:r w:rsidR="00332B49">
        <w:rPr>
          <w:sz w:val="28"/>
          <w:szCs w:val="28"/>
        </w:rPr>
        <w:t xml:space="preserve">lles _______________ </w:t>
      </w:r>
      <w:r w:rsidR="00332B49">
        <w:rPr>
          <w:sz w:val="28"/>
          <w:szCs w:val="28"/>
        </w:rPr>
        <w:tab/>
      </w:r>
      <w:r w:rsidR="00332B49">
        <w:rPr>
          <w:sz w:val="28"/>
          <w:szCs w:val="28"/>
        </w:rPr>
        <w:tab/>
        <w:t>ils _____________________</w:t>
      </w:r>
    </w:p>
    <w:p w:rsidR="00332B49" w:rsidRDefault="0097119E">
      <w:pPr>
        <w:rPr>
          <w:sz w:val="28"/>
          <w:szCs w:val="28"/>
        </w:rPr>
      </w:pPr>
      <w:r>
        <w:rPr>
          <w:sz w:val="28"/>
          <w:szCs w:val="28"/>
        </w:rPr>
        <w:lastRenderedPageBreak/>
        <w:t>4/ Formez les phrases.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="0097119E">
        <w:rPr>
          <w:sz w:val="28"/>
          <w:szCs w:val="28"/>
        </w:rPr>
        <w:t xml:space="preserve">e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du vin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97119E">
        <w:rPr>
          <w:sz w:val="28"/>
          <w:szCs w:val="28"/>
        </w:rPr>
        <w:t xml:space="preserve">u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des fleurs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="0097119E">
        <w:rPr>
          <w:sz w:val="28"/>
          <w:szCs w:val="28"/>
        </w:rPr>
        <w:t xml:space="preserve">ous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 xml:space="preserve">    ACHETER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des magazines</w:t>
      </w:r>
    </w:p>
    <w:p w:rsidR="0097119E" w:rsidRDefault="0097119E">
      <w:pPr>
        <w:rPr>
          <w:sz w:val="28"/>
          <w:szCs w:val="28"/>
        </w:rPr>
      </w:pPr>
      <w:r>
        <w:rPr>
          <w:sz w:val="28"/>
          <w:szCs w:val="28"/>
        </w:rPr>
        <w:t xml:space="preserve">Pierre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des fruits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="0097119E">
        <w:rPr>
          <w:sz w:val="28"/>
          <w:szCs w:val="28"/>
        </w:rPr>
        <w:t xml:space="preserve">ous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des cartes postales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l</w:t>
      </w:r>
      <w:r w:rsidR="0097119E">
        <w:rPr>
          <w:sz w:val="28"/>
          <w:szCs w:val="28"/>
        </w:rPr>
        <w:t xml:space="preserve">es Italiens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des tickets</w:t>
      </w:r>
    </w:p>
    <w:p w:rsidR="0097119E" w:rsidRDefault="0097119E">
      <w:pPr>
        <w:rPr>
          <w:sz w:val="28"/>
          <w:szCs w:val="28"/>
        </w:rPr>
      </w:pPr>
    </w:p>
    <w:p w:rsidR="00A20F32" w:rsidRDefault="00A20F32">
      <w:pPr>
        <w:rPr>
          <w:sz w:val="28"/>
          <w:szCs w:val="28"/>
        </w:rPr>
      </w:pPr>
    </w:p>
    <w:p w:rsidR="0097119E" w:rsidRDefault="0097119E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97119E" w:rsidRDefault="0097119E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97119E" w:rsidRDefault="0097119E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97119E" w:rsidRDefault="0097119E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97119E" w:rsidRDefault="0097119E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</w:p>
    <w:p w:rsidR="0097119E" w:rsidRDefault="0097119E">
      <w:pPr>
        <w:rPr>
          <w:sz w:val="28"/>
          <w:szCs w:val="28"/>
        </w:rPr>
      </w:pPr>
      <w:r>
        <w:rPr>
          <w:sz w:val="28"/>
          <w:szCs w:val="28"/>
        </w:rPr>
        <w:lastRenderedPageBreak/>
        <w:t>5/ Formez les phrases.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="0097119E">
        <w:rPr>
          <w:sz w:val="28"/>
          <w:szCs w:val="28"/>
        </w:rPr>
        <w:t xml:space="preserve">e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des cadeaux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97119E">
        <w:rPr>
          <w:sz w:val="28"/>
          <w:szCs w:val="28"/>
        </w:rPr>
        <w:t xml:space="preserve">u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des livres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97119E">
        <w:rPr>
          <w:sz w:val="28"/>
          <w:szCs w:val="28"/>
        </w:rPr>
        <w:t xml:space="preserve">adeleine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 xml:space="preserve">CHOISIR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des amis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="0097119E">
        <w:rPr>
          <w:sz w:val="28"/>
          <w:szCs w:val="28"/>
        </w:rPr>
        <w:t>ous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une maison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="0097119E">
        <w:rPr>
          <w:sz w:val="28"/>
          <w:szCs w:val="28"/>
        </w:rPr>
        <w:t xml:space="preserve">ous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  <w:t>le repas</w:t>
      </w:r>
    </w:p>
    <w:p w:rsidR="0097119E" w:rsidRDefault="004D10C5">
      <w:pPr>
        <w:rPr>
          <w:sz w:val="28"/>
          <w:szCs w:val="28"/>
        </w:rPr>
      </w:pPr>
      <w:r>
        <w:rPr>
          <w:sz w:val="28"/>
          <w:szCs w:val="28"/>
        </w:rPr>
        <w:t>l</w:t>
      </w:r>
      <w:r w:rsidR="0097119E">
        <w:rPr>
          <w:sz w:val="28"/>
          <w:szCs w:val="28"/>
        </w:rPr>
        <w:t xml:space="preserve">es Duval </w:t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 w:rsidR="0097119E">
        <w:rPr>
          <w:sz w:val="28"/>
          <w:szCs w:val="28"/>
        </w:rPr>
        <w:tab/>
      </w:r>
      <w:r>
        <w:rPr>
          <w:sz w:val="28"/>
          <w:szCs w:val="28"/>
        </w:rPr>
        <w:t>un pull</w:t>
      </w:r>
    </w:p>
    <w:p w:rsidR="004D10C5" w:rsidRDefault="004D10C5">
      <w:pPr>
        <w:rPr>
          <w:sz w:val="28"/>
          <w:szCs w:val="28"/>
        </w:rPr>
      </w:pPr>
    </w:p>
    <w:p w:rsidR="00A20F32" w:rsidRDefault="00A20F32">
      <w:pPr>
        <w:rPr>
          <w:sz w:val="28"/>
          <w:szCs w:val="28"/>
        </w:rPr>
      </w:pPr>
    </w:p>
    <w:p w:rsidR="004D10C5" w:rsidRDefault="004D10C5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4D10C5" w:rsidRDefault="004D10C5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4D10C5" w:rsidRDefault="004D10C5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4D10C5" w:rsidRDefault="004D10C5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4D10C5" w:rsidRDefault="004D10C5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</w:p>
    <w:p w:rsidR="004D10C5" w:rsidRDefault="004D10C5">
      <w:pPr>
        <w:rPr>
          <w:sz w:val="28"/>
          <w:szCs w:val="28"/>
        </w:rPr>
      </w:pPr>
      <w:r>
        <w:rPr>
          <w:sz w:val="28"/>
          <w:szCs w:val="28"/>
        </w:rPr>
        <w:t>Solution</w:t>
      </w:r>
    </w:p>
    <w:p w:rsidR="004D10C5" w:rsidRDefault="004D10C5" w:rsidP="004D10C5">
      <w:pPr>
        <w:rPr>
          <w:sz w:val="28"/>
          <w:szCs w:val="28"/>
        </w:rPr>
      </w:pPr>
      <w:r>
        <w:rPr>
          <w:sz w:val="28"/>
          <w:szCs w:val="28"/>
        </w:rPr>
        <w:t xml:space="preserve">Qu´est-ce quo tu </w:t>
      </w:r>
      <w:r>
        <w:rPr>
          <w:color w:val="FF0000"/>
          <w:sz w:val="28"/>
          <w:szCs w:val="28"/>
        </w:rPr>
        <w:t>achetes</w:t>
      </w:r>
      <w:r>
        <w:rPr>
          <w:sz w:val="28"/>
          <w:szCs w:val="28"/>
        </w:rPr>
        <w:t xml:space="preserve"> (acheter)?</w:t>
      </w:r>
    </w:p>
    <w:p w:rsidR="004D10C5" w:rsidRDefault="004D10C5" w:rsidP="004D10C5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J´achete </w:t>
      </w:r>
      <w:r>
        <w:rPr>
          <w:sz w:val="28"/>
          <w:szCs w:val="28"/>
        </w:rPr>
        <w:t>(acheter) un nouveau pull.</w:t>
      </w:r>
    </w:p>
    <w:p w:rsidR="004D10C5" w:rsidRDefault="004D10C5" w:rsidP="004D10C5">
      <w:pPr>
        <w:rPr>
          <w:sz w:val="28"/>
          <w:szCs w:val="28"/>
        </w:rPr>
      </w:pPr>
      <w:r>
        <w:rPr>
          <w:sz w:val="28"/>
          <w:szCs w:val="28"/>
        </w:rPr>
        <w:t xml:space="preserve">Nous </w:t>
      </w:r>
      <w:r>
        <w:rPr>
          <w:color w:val="FF0000"/>
          <w:sz w:val="28"/>
          <w:szCs w:val="28"/>
        </w:rPr>
        <w:t>achetons</w:t>
      </w:r>
      <w:r>
        <w:rPr>
          <w:sz w:val="28"/>
          <w:szCs w:val="28"/>
        </w:rPr>
        <w:t xml:space="preserve"> (acheter)  du pain pour le petit déjeuner.</w:t>
      </w:r>
    </w:p>
    <w:p w:rsidR="004D10C5" w:rsidRDefault="004D10C5" w:rsidP="004D10C5">
      <w:pPr>
        <w:rPr>
          <w:sz w:val="28"/>
          <w:szCs w:val="28"/>
        </w:rPr>
      </w:pPr>
      <w:r>
        <w:rPr>
          <w:sz w:val="28"/>
          <w:szCs w:val="28"/>
        </w:rPr>
        <w:t>Hier, il n´</w:t>
      </w:r>
      <w:r>
        <w:rPr>
          <w:color w:val="FF0000"/>
          <w:sz w:val="28"/>
          <w:szCs w:val="28"/>
        </w:rPr>
        <w:t>ai</w:t>
      </w:r>
      <w:r>
        <w:rPr>
          <w:sz w:val="28"/>
          <w:szCs w:val="28"/>
        </w:rPr>
        <w:t xml:space="preserve"> rien </w:t>
      </w:r>
      <w:r>
        <w:rPr>
          <w:color w:val="FF0000"/>
          <w:sz w:val="28"/>
          <w:szCs w:val="28"/>
        </w:rPr>
        <w:t>acheté</w:t>
      </w:r>
      <w:r>
        <w:rPr>
          <w:sz w:val="28"/>
          <w:szCs w:val="28"/>
        </w:rPr>
        <w:t xml:space="preserve"> (acheter – p. c.)</w:t>
      </w:r>
    </w:p>
    <w:p w:rsidR="004D10C5" w:rsidRDefault="004D10C5" w:rsidP="004D10C5">
      <w:pPr>
        <w:rPr>
          <w:sz w:val="28"/>
          <w:szCs w:val="28"/>
        </w:rPr>
      </w:pPr>
      <w:r>
        <w:rPr>
          <w:sz w:val="28"/>
          <w:szCs w:val="28"/>
        </w:rPr>
        <w:t xml:space="preserve">Ils </w:t>
      </w:r>
      <w:r>
        <w:rPr>
          <w:color w:val="FF0000"/>
          <w:sz w:val="28"/>
          <w:szCs w:val="28"/>
        </w:rPr>
        <w:t>paient</w:t>
      </w:r>
      <w:r>
        <w:rPr>
          <w:sz w:val="28"/>
          <w:szCs w:val="28"/>
        </w:rPr>
        <w:t xml:space="preserve"> (payer) par carte bancaire.</w:t>
      </w:r>
    </w:p>
    <w:p w:rsidR="004D10C5" w:rsidRDefault="004D10C5" w:rsidP="004D10C5">
      <w:pPr>
        <w:rPr>
          <w:sz w:val="28"/>
          <w:szCs w:val="28"/>
        </w:rPr>
      </w:pPr>
      <w:r>
        <w:rPr>
          <w:sz w:val="28"/>
          <w:szCs w:val="28"/>
        </w:rPr>
        <w:t xml:space="preserve">Nous </w:t>
      </w:r>
      <w:r>
        <w:rPr>
          <w:color w:val="FF0000"/>
          <w:sz w:val="28"/>
          <w:szCs w:val="28"/>
        </w:rPr>
        <w:t>payons</w:t>
      </w:r>
      <w:r>
        <w:rPr>
          <w:sz w:val="28"/>
          <w:szCs w:val="28"/>
        </w:rPr>
        <w:t xml:space="preserve"> (payer) 100 euros.</w:t>
      </w:r>
    </w:p>
    <w:p w:rsidR="004D10C5" w:rsidRDefault="00F330C8" w:rsidP="004D10C5">
      <w:pPr>
        <w:rPr>
          <w:sz w:val="28"/>
          <w:szCs w:val="28"/>
        </w:rPr>
      </w:pPr>
      <w:r>
        <w:rPr>
          <w:sz w:val="28"/>
          <w:szCs w:val="28"/>
        </w:rPr>
        <w:t xml:space="preserve">Elle </w:t>
      </w:r>
      <w:r>
        <w:rPr>
          <w:color w:val="FF0000"/>
          <w:sz w:val="28"/>
          <w:szCs w:val="28"/>
        </w:rPr>
        <w:t>essaient</w:t>
      </w:r>
      <w:r w:rsidR="004D10C5">
        <w:rPr>
          <w:sz w:val="28"/>
          <w:szCs w:val="28"/>
        </w:rPr>
        <w:t xml:space="preserve"> (essayer) une jupe bleue.</w:t>
      </w:r>
    </w:p>
    <w:p w:rsidR="004D10C5" w:rsidRDefault="00F330C8" w:rsidP="004D10C5">
      <w:pPr>
        <w:rPr>
          <w:sz w:val="28"/>
          <w:szCs w:val="28"/>
        </w:rPr>
      </w:pPr>
      <w:r>
        <w:rPr>
          <w:sz w:val="28"/>
          <w:szCs w:val="28"/>
        </w:rPr>
        <w:t xml:space="preserve">Elle </w:t>
      </w:r>
      <w:r>
        <w:rPr>
          <w:color w:val="FF0000"/>
          <w:sz w:val="28"/>
          <w:szCs w:val="28"/>
        </w:rPr>
        <w:t>achete</w:t>
      </w:r>
      <w:r w:rsidR="004D10C5">
        <w:rPr>
          <w:sz w:val="28"/>
          <w:szCs w:val="28"/>
        </w:rPr>
        <w:t xml:space="preserve"> (acheter) cette jupe.</w:t>
      </w:r>
    </w:p>
    <w:p w:rsidR="004D10C5" w:rsidRDefault="00F330C8" w:rsidP="004D10C5">
      <w:pPr>
        <w:rPr>
          <w:sz w:val="28"/>
          <w:szCs w:val="28"/>
        </w:rPr>
      </w:pPr>
      <w:r>
        <w:rPr>
          <w:sz w:val="28"/>
          <w:szCs w:val="28"/>
        </w:rPr>
        <w:t xml:space="preserve">Nous </w:t>
      </w:r>
      <w:r>
        <w:rPr>
          <w:color w:val="FF0000"/>
          <w:sz w:val="28"/>
          <w:szCs w:val="28"/>
        </w:rPr>
        <w:t>essayons</w:t>
      </w:r>
      <w:r w:rsidR="004D10C5">
        <w:rPr>
          <w:sz w:val="28"/>
          <w:szCs w:val="28"/>
        </w:rPr>
        <w:t xml:space="preserve"> (essayer) le blouson.</w:t>
      </w:r>
    </w:p>
    <w:p w:rsidR="004D10C5" w:rsidRDefault="004D10C5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</w:p>
    <w:p w:rsidR="00F330C8" w:rsidRDefault="00F330C8" w:rsidP="00F330C8">
      <w:pPr>
        <w:rPr>
          <w:sz w:val="28"/>
          <w:szCs w:val="28"/>
        </w:rPr>
      </w:pPr>
      <w:r>
        <w:rPr>
          <w:sz w:val="28"/>
          <w:szCs w:val="28"/>
        </w:rPr>
        <w:t>3/ Conjuguez les verbes.</w:t>
      </w:r>
    </w:p>
    <w:p w:rsidR="00F330C8" w:rsidRDefault="00F330C8" w:rsidP="00F330C8">
      <w:pPr>
        <w:rPr>
          <w:sz w:val="28"/>
          <w:szCs w:val="28"/>
        </w:rPr>
      </w:pPr>
      <w:r>
        <w:rPr>
          <w:sz w:val="28"/>
          <w:szCs w:val="28"/>
        </w:rPr>
        <w:t xml:space="preserve">je paie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j´ai payé</w:t>
      </w:r>
    </w:p>
    <w:p w:rsidR="00F330C8" w:rsidRPr="00F330C8" w:rsidRDefault="00F330C8" w:rsidP="00F330C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il </w:t>
      </w:r>
      <w:r>
        <w:rPr>
          <w:color w:val="FF0000"/>
          <w:sz w:val="28"/>
          <w:szCs w:val="28"/>
        </w:rPr>
        <w:t>paie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tu </w:t>
      </w:r>
      <w:r>
        <w:rPr>
          <w:color w:val="FF0000"/>
          <w:sz w:val="28"/>
          <w:szCs w:val="28"/>
        </w:rPr>
        <w:t>as payé</w:t>
      </w:r>
    </w:p>
    <w:p w:rsidR="00F330C8" w:rsidRPr="00F330C8" w:rsidRDefault="00F330C8" w:rsidP="00F330C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nous </w:t>
      </w:r>
      <w:r>
        <w:rPr>
          <w:color w:val="FF0000"/>
          <w:sz w:val="28"/>
          <w:szCs w:val="28"/>
        </w:rPr>
        <w:t>payons</w:t>
      </w:r>
      <w:r>
        <w:rPr>
          <w:color w:val="FF0000"/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vous </w:t>
      </w:r>
      <w:r>
        <w:rPr>
          <w:color w:val="FF0000"/>
          <w:sz w:val="28"/>
          <w:szCs w:val="28"/>
        </w:rPr>
        <w:t>avez payé</w:t>
      </w:r>
    </w:p>
    <w:p w:rsidR="00F330C8" w:rsidRPr="00F330C8" w:rsidRDefault="00F330C8" w:rsidP="00F330C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elles </w:t>
      </w:r>
      <w:r>
        <w:rPr>
          <w:color w:val="FF0000"/>
          <w:sz w:val="28"/>
          <w:szCs w:val="28"/>
        </w:rPr>
        <w:t xml:space="preserve">paient 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ils </w:t>
      </w:r>
      <w:r>
        <w:rPr>
          <w:color w:val="FF0000"/>
          <w:sz w:val="28"/>
          <w:szCs w:val="28"/>
        </w:rPr>
        <w:t>ont payé</w:t>
      </w:r>
    </w:p>
    <w:p w:rsidR="00332B49" w:rsidRDefault="00332B49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</w:p>
    <w:p w:rsidR="00332B49" w:rsidRDefault="00332B49">
      <w:pPr>
        <w:rPr>
          <w:sz w:val="28"/>
          <w:szCs w:val="28"/>
        </w:rPr>
      </w:pPr>
    </w:p>
    <w:p w:rsidR="00EE63DF" w:rsidRDefault="00191AFD">
      <w:r>
        <w:rPr>
          <w:sz w:val="28"/>
          <w:szCs w:val="28"/>
        </w:rPr>
        <w:t xml:space="preserve">  </w:t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t>CITACE</w:t>
      </w:r>
    </w:p>
    <w:p w:rsidR="00EE63DF" w:rsidRPr="00F330C8" w:rsidRDefault="00F330C8" w:rsidP="00EE63DF">
      <w:pPr>
        <w:spacing w:before="120" w:after="120"/>
        <w:rPr>
          <w:sz w:val="28"/>
          <w:szCs w:val="28"/>
        </w:rPr>
      </w:pPr>
      <w:r w:rsidRPr="00F330C8">
        <w:rPr>
          <w:rFonts w:ascii="Garamond" w:hAnsi="Garamond"/>
          <w:sz w:val="28"/>
          <w:szCs w:val="28"/>
        </w:rPr>
        <w:t>Archív autorky</w:t>
      </w:r>
    </w:p>
    <w:sectPr w:rsidR="00EE63DF" w:rsidRPr="00F330C8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4E9"/>
    <w:rsid w:val="00191AFD"/>
    <w:rsid w:val="002E7D0D"/>
    <w:rsid w:val="00332B49"/>
    <w:rsid w:val="003877D3"/>
    <w:rsid w:val="004D10C5"/>
    <w:rsid w:val="004E623A"/>
    <w:rsid w:val="00505375"/>
    <w:rsid w:val="005135B3"/>
    <w:rsid w:val="005D2C5D"/>
    <w:rsid w:val="0067325B"/>
    <w:rsid w:val="00695D28"/>
    <w:rsid w:val="008129FE"/>
    <w:rsid w:val="008A2BEE"/>
    <w:rsid w:val="00906201"/>
    <w:rsid w:val="00913C00"/>
    <w:rsid w:val="009248FF"/>
    <w:rsid w:val="0094053D"/>
    <w:rsid w:val="0097119E"/>
    <w:rsid w:val="00A20F32"/>
    <w:rsid w:val="00AC6387"/>
    <w:rsid w:val="00B15CC9"/>
    <w:rsid w:val="00BD1548"/>
    <w:rsid w:val="00BE7B06"/>
    <w:rsid w:val="00BF67C0"/>
    <w:rsid w:val="00C477A4"/>
    <w:rsid w:val="00C564E9"/>
    <w:rsid w:val="00E3780F"/>
    <w:rsid w:val="00EC68F4"/>
    <w:rsid w:val="00EE63DF"/>
    <w:rsid w:val="00F330C8"/>
    <w:rsid w:val="00F87100"/>
    <w:rsid w:val="00F9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2</TotalTime>
  <Pages>1</Pages>
  <Words>490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6</cp:revision>
  <dcterms:created xsi:type="dcterms:W3CDTF">2013-07-30T09:11:00Z</dcterms:created>
  <dcterms:modified xsi:type="dcterms:W3CDTF">2013-08-26T15:15:00Z</dcterms:modified>
</cp:coreProperties>
</file>