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444BE0" w:rsidRDefault="00D50DDB" w:rsidP="00D50DD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="00444BE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0606B2" w:rsidRPr="000606B2" w:rsidRDefault="000606B2" w:rsidP="000606B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VY_52_INOVACE_3.A_3</w:t>
            </w:r>
          </w:p>
          <w:p w:rsidR="000606B2" w:rsidRPr="000606B2" w:rsidRDefault="000606B2" w:rsidP="000606B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0606B2" w:rsidRPr="000606B2" w:rsidRDefault="000606B2" w:rsidP="000606B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Příspěvek na péči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7F49A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3. 1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Mgr.</w:t>
            </w:r>
            <w:r w:rsidR="00D50DDB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D50DDB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7F49A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Cvičný text k příspěvku na péči ověřuje poznatky z DUM2. Žáci mají u jednotlivých fiktivních klientů stanovovat, zda mají nárok na příspěvek na péči a pokud ano, zařadit je do jednoho ze stupňů závislosti a určit výši příspěvku.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7F49A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Příspěvek na péči, stupeň závislosti, základní životní potřeby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7F49AA" w:rsidRPr="000606B2" w:rsidRDefault="007F49AA" w:rsidP="007F49AA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0606B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orientuje se v právních dokumentech</w:t>
            </w:r>
          </w:p>
          <w:p w:rsidR="007F49AA" w:rsidRPr="000606B2" w:rsidRDefault="007F49AA" w:rsidP="007F49AA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0606B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týkajících se poskytování sociálních služeb,</w:t>
            </w:r>
          </w:p>
          <w:p w:rsidR="007F49AA" w:rsidRPr="000606B2" w:rsidRDefault="007F49AA" w:rsidP="007F49AA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0606B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zejména ve vztahu k přímé činnosti</w:t>
            </w:r>
          </w:p>
          <w:p w:rsidR="00D84D70" w:rsidRPr="000606B2" w:rsidRDefault="007F49AA" w:rsidP="007F49AA">
            <w:pPr>
              <w:rPr>
                <w:rFonts w:asciiTheme="minorHAnsi" w:hAnsiTheme="minorHAnsi"/>
                <w:sz w:val="28"/>
                <w:szCs w:val="28"/>
              </w:rPr>
            </w:pPr>
            <w:r w:rsidRPr="000606B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pracovníků sociálních služeb;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7F49A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– příspěvek na péči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E83490" w:rsidRDefault="00E83490"/>
    <w:p w:rsidR="00D84D70" w:rsidRDefault="00D84D70"/>
    <w:p w:rsidR="00D84D70" w:rsidRDefault="00D51CC3">
      <w:r>
        <w:t>Cvičný text k příspěvku na péči:</w:t>
      </w:r>
    </w:p>
    <w:p w:rsidR="00D51CC3" w:rsidRDefault="00D51CC3"/>
    <w:p w:rsidR="00D51CC3" w:rsidRPr="004F3986" w:rsidRDefault="00D51CC3" w:rsidP="00D51CC3">
      <w:pPr>
        <w:pStyle w:val="Odstavecseseznamem"/>
        <w:numPr>
          <w:ilvl w:val="0"/>
          <w:numId w:val="1"/>
        </w:numPr>
        <w:rPr>
          <w:b/>
        </w:rPr>
      </w:pPr>
      <w:r w:rsidRPr="004F3986">
        <w:rPr>
          <w:b/>
        </w:rPr>
        <w:t>Doplňte, které potřeby posuzující se pro zařazení do jednoho ze stupňů závislosti zde chybějí:</w:t>
      </w:r>
    </w:p>
    <w:p w:rsidR="00D51CC3" w:rsidRDefault="00D51CC3" w:rsidP="00D51CC3"/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mobilita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>
        <w:rPr>
          <w:color w:val="669999"/>
          <w:kern w:val="0"/>
          <w:szCs w:val="24"/>
        </w:rPr>
        <w:t>………………………………………….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komunikace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stravování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oblékání a obouvání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>
        <w:rPr>
          <w:color w:val="669999"/>
          <w:kern w:val="0"/>
          <w:szCs w:val="24"/>
        </w:rPr>
        <w:t>…………………………………………….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výkon fyziologické potřeby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péče o zdraví</w:t>
      </w:r>
    </w:p>
    <w:p w:rsidR="00D51CC3" w:rsidRP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 w:rsidRPr="00D51CC3">
        <w:rPr>
          <w:color w:val="000000" w:themeColor="text1"/>
          <w:kern w:val="0"/>
          <w:szCs w:val="24"/>
        </w:rPr>
        <w:t>osobní aktivity</w:t>
      </w:r>
    </w:p>
    <w:p w:rsidR="00D51CC3" w:rsidRDefault="00D51CC3" w:rsidP="00D51CC3">
      <w:pPr>
        <w:widowControl/>
        <w:numPr>
          <w:ilvl w:val="1"/>
          <w:numId w:val="2"/>
        </w:numPr>
        <w:suppressAutoHyphens w:val="0"/>
        <w:kinsoku w:val="0"/>
        <w:autoSpaceDE/>
        <w:autoSpaceDN/>
        <w:adjustRightInd/>
        <w:ind w:left="2534"/>
        <w:contextualSpacing/>
        <w:rPr>
          <w:color w:val="669999"/>
          <w:kern w:val="0"/>
          <w:szCs w:val="24"/>
        </w:rPr>
      </w:pPr>
      <w:r>
        <w:rPr>
          <w:color w:val="669999"/>
          <w:kern w:val="0"/>
          <w:szCs w:val="24"/>
        </w:rPr>
        <w:t>…………………………………………….</w:t>
      </w:r>
    </w:p>
    <w:p w:rsidR="00D51CC3" w:rsidRDefault="00D51CC3" w:rsidP="00D51CC3">
      <w:pPr>
        <w:widowControl/>
        <w:suppressAutoHyphens w:val="0"/>
        <w:kinsoku w:val="0"/>
        <w:autoSpaceDE/>
        <w:autoSpaceDN/>
        <w:adjustRightInd/>
        <w:contextualSpacing/>
        <w:rPr>
          <w:color w:val="669999"/>
          <w:kern w:val="0"/>
          <w:szCs w:val="24"/>
        </w:rPr>
      </w:pPr>
    </w:p>
    <w:p w:rsidR="00D51CC3" w:rsidRPr="004F3986" w:rsidRDefault="00D51CC3" w:rsidP="00D51CC3">
      <w:pPr>
        <w:pStyle w:val="Odstavecseseznamem"/>
        <w:numPr>
          <w:ilvl w:val="0"/>
          <w:numId w:val="1"/>
        </w:numPr>
        <w:rPr>
          <w:b/>
        </w:rPr>
      </w:pPr>
      <w:r w:rsidRPr="004F3986">
        <w:rPr>
          <w:b/>
        </w:rPr>
        <w:t>Uveďte, do jakého stupně závislosti budou zařazení následující klienti žádající o příspěvek na péči, zároveň uveďte název stupně.</w:t>
      </w:r>
    </w:p>
    <w:p w:rsidR="00D51CC3" w:rsidRDefault="00D51CC3" w:rsidP="00D51CC3"/>
    <w:p w:rsidR="00D51CC3" w:rsidRDefault="00D51CC3" w:rsidP="00D51CC3">
      <w:pPr>
        <w:ind w:left="360"/>
      </w:pPr>
      <w:r>
        <w:t xml:space="preserve">Pan Novotný (45 let) potřebuje každodenní mimořádnou péči při těchto následujících potřebách: komunikace, výkon fyziologické potřeby, </w:t>
      </w:r>
      <w:proofErr w:type="spellStart"/>
      <w:proofErr w:type="gramStart"/>
      <w:r>
        <w:t>stravován</w:t>
      </w:r>
      <w:r w:rsidR="007F49AA">
        <w:t>í,</w:t>
      </w:r>
      <w:r>
        <w:t>oblékání</w:t>
      </w:r>
      <w:proofErr w:type="spellEnd"/>
      <w:proofErr w:type="gramEnd"/>
      <w:r>
        <w:t xml:space="preserve"> a obouvání.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…………………………………………………………………………………………..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Paní Malá (54 let) potřebuje každodenní mimořádnou péči při těchto následujících životních potřebách: stravování, oblékání a obouvání, péče o zdraví, osobní aktivity, orientace, mobilita, tělesná hygiena.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………………………………………………………………………………………………..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Jan Odvárka (17 let) potřebuje každodenní mimořádnou péči při těchto následujících životních potřebách: osobní aktivity, výkon fyziologické potřeby, oblékání a obouvání, stravování, komunikace, orientace, mobilita, péče o zdraví.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…………………………………………………………………………………………………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Daniel Novotný (6 měsíců) potřebuje každodenní mimořádnou péči při těchto následujících životních potřebách: výkon fyziologické potřeby, stravování, péče o zdraví.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  <w:r>
        <w:t>………………………………………………………………………………………………..</w:t>
      </w:r>
    </w:p>
    <w:p w:rsidR="00D51CC3" w:rsidRDefault="00D51CC3" w:rsidP="00D51CC3">
      <w:pPr>
        <w:ind w:left="360"/>
      </w:pPr>
    </w:p>
    <w:p w:rsidR="00D51CC3" w:rsidRDefault="00D51CC3" w:rsidP="00D51CC3">
      <w:pPr>
        <w:ind w:left="360"/>
      </w:pPr>
    </w:p>
    <w:p w:rsidR="00D51CC3" w:rsidRPr="004F3986" w:rsidRDefault="00D51CC3" w:rsidP="00D51CC3">
      <w:pPr>
        <w:pStyle w:val="Odstavecseseznamem"/>
        <w:numPr>
          <w:ilvl w:val="0"/>
          <w:numId w:val="1"/>
        </w:numPr>
        <w:rPr>
          <w:b/>
        </w:rPr>
      </w:pPr>
      <w:r w:rsidRPr="004F3986">
        <w:rPr>
          <w:b/>
        </w:rPr>
        <w:t>U výše uvedených klientů uveďte na základě zařazení do jednotlivých stupňů závislosti, jakou výši bude mít jejich příspěvek na péči:</w:t>
      </w:r>
    </w:p>
    <w:p w:rsidR="00D51CC3" w:rsidRDefault="00D51CC3" w:rsidP="00D51CC3"/>
    <w:p w:rsidR="00D51CC3" w:rsidRDefault="00D51CC3" w:rsidP="00D51CC3">
      <w:r>
        <w:lastRenderedPageBreak/>
        <w:t>P. Novotný:</w:t>
      </w:r>
      <w:r>
        <w:tab/>
        <w:t>………………………………………………….</w:t>
      </w:r>
    </w:p>
    <w:p w:rsidR="00D51CC3" w:rsidRDefault="00D51CC3" w:rsidP="00D51CC3"/>
    <w:p w:rsidR="00D51CC3" w:rsidRDefault="00D51CC3" w:rsidP="00D51CC3">
      <w:r>
        <w:t>P. Malá:</w:t>
      </w:r>
      <w:r>
        <w:tab/>
        <w:t>………………………………………………</w:t>
      </w:r>
      <w:proofErr w:type="gramStart"/>
      <w:r>
        <w:t>…..</w:t>
      </w:r>
      <w:proofErr w:type="gramEnd"/>
    </w:p>
    <w:p w:rsidR="00D51CC3" w:rsidRDefault="00D51CC3" w:rsidP="00D51CC3"/>
    <w:p w:rsidR="00D51CC3" w:rsidRDefault="00D51CC3" w:rsidP="00D51CC3">
      <w:r>
        <w:t>J. Odvárka:</w:t>
      </w:r>
      <w:r>
        <w:tab/>
        <w:t>………………………………………………</w:t>
      </w:r>
      <w:proofErr w:type="gramStart"/>
      <w:r>
        <w:t>…..</w:t>
      </w:r>
      <w:proofErr w:type="gramEnd"/>
    </w:p>
    <w:p w:rsidR="00D51CC3" w:rsidRDefault="00D51CC3" w:rsidP="00D51CC3"/>
    <w:p w:rsidR="00D51CC3" w:rsidRPr="00D51CC3" w:rsidRDefault="00D51CC3" w:rsidP="00D51CC3">
      <w:r>
        <w:t>D. Novotný:</w:t>
      </w:r>
      <w:r>
        <w:tab/>
        <w:t>……………………………………………………</w:t>
      </w:r>
    </w:p>
    <w:p w:rsidR="00D51CC3" w:rsidRPr="00D51CC3" w:rsidRDefault="00D51CC3" w:rsidP="00D51CC3">
      <w:pPr>
        <w:rPr>
          <w:szCs w:val="24"/>
        </w:rPr>
      </w:pPr>
    </w:p>
    <w:p w:rsidR="00D84D70" w:rsidRPr="00D51CC3" w:rsidRDefault="00D84D70">
      <w:pPr>
        <w:rPr>
          <w:szCs w:val="24"/>
        </w:rPr>
      </w:pPr>
    </w:p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sectPr w:rsidR="00D84D7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8C9" w:rsidRDefault="00BC08C9">
      <w:r>
        <w:separator/>
      </w:r>
    </w:p>
  </w:endnote>
  <w:endnote w:type="continuationSeparator" w:id="0">
    <w:p w:rsidR="00BC08C9" w:rsidRDefault="00BC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8C9" w:rsidRDefault="00BC08C9">
      <w:r>
        <w:separator/>
      </w:r>
    </w:p>
  </w:footnote>
  <w:footnote w:type="continuationSeparator" w:id="0">
    <w:p w:rsidR="00BC08C9" w:rsidRDefault="00BC0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06B2"/>
    <w:rsid w:val="00064AC5"/>
    <w:rsid w:val="000C1A12"/>
    <w:rsid w:val="0014178E"/>
    <w:rsid w:val="0031151A"/>
    <w:rsid w:val="003358AE"/>
    <w:rsid w:val="00353555"/>
    <w:rsid w:val="003846D5"/>
    <w:rsid w:val="003E0950"/>
    <w:rsid w:val="00401AAD"/>
    <w:rsid w:val="00444BE0"/>
    <w:rsid w:val="004F36C3"/>
    <w:rsid w:val="004F3986"/>
    <w:rsid w:val="005F6FF3"/>
    <w:rsid w:val="006C6C30"/>
    <w:rsid w:val="00774C19"/>
    <w:rsid w:val="007F49AA"/>
    <w:rsid w:val="008E1472"/>
    <w:rsid w:val="00997604"/>
    <w:rsid w:val="009A1C62"/>
    <w:rsid w:val="00A23DA2"/>
    <w:rsid w:val="00A930FD"/>
    <w:rsid w:val="00AB2B59"/>
    <w:rsid w:val="00BC08C9"/>
    <w:rsid w:val="00C30DBE"/>
    <w:rsid w:val="00C7475A"/>
    <w:rsid w:val="00D50DDB"/>
    <w:rsid w:val="00D51CC3"/>
    <w:rsid w:val="00D53046"/>
    <w:rsid w:val="00D84D70"/>
    <w:rsid w:val="00E83490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2195B-6ABE-4365-A34F-08D848F6E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402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2013-05-29T07:27:00Z</dcterms:created>
  <dcterms:modified xsi:type="dcterms:W3CDTF">2013-05-29T07:27:00Z</dcterms:modified>
</cp:coreProperties>
</file>